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42C462E6" w:rsidR="00384B8E" w:rsidRPr="002B001F" w:rsidRDefault="00837078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Mixer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 w:val="restart"/>
            <w:vAlign w:val="center"/>
          </w:tcPr>
          <w:p w14:paraId="25E6FA17" w14:textId="33495032" w:rsidR="00DA1C79" w:rsidRDefault="00CB0F93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4585F26D" wp14:editId="65C78BC1">
                  <wp:extent cx="1114425" cy="1247775"/>
                  <wp:effectExtent l="0" t="0" r="9525" b="9525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247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32" w:type="dxa"/>
        <w:jc w:val="center"/>
        <w:tblLook w:val="04A0" w:firstRow="1" w:lastRow="0" w:firstColumn="1" w:lastColumn="0" w:noHBand="0" w:noVBand="1"/>
      </w:tblPr>
      <w:tblGrid>
        <w:gridCol w:w="2558"/>
        <w:gridCol w:w="2558"/>
        <w:gridCol w:w="2558"/>
        <w:gridCol w:w="2558"/>
      </w:tblGrid>
      <w:tr w:rsidR="00CB0F93" w14:paraId="24356541" w14:textId="77777777" w:rsidTr="00CB0F93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4D12018F" w14:textId="01985956" w:rsidR="00CB0F93" w:rsidRDefault="00CB0F93" w:rsidP="00CB0F93">
            <w:pPr>
              <w:pStyle w:val="Kop5"/>
              <w:outlineLvl w:val="4"/>
            </w:pPr>
            <w:r w:rsidRPr="00A04992">
              <w:rPr>
                <w:b/>
                <w:noProof/>
                <w:lang w:eastAsia="nl-BE"/>
              </w:rPr>
              <w:pict w14:anchorId="58098DF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9" o:spid="_x0000_i1296" type="#_x0000_t75" style="width:38.4pt;height:38.4pt;visibility:visible">
                  <v:imagedata r:id="rId11" o:title=""/>
                </v:shape>
              </w:pict>
            </w:r>
          </w:p>
        </w:tc>
        <w:tc>
          <w:tcPr>
            <w:tcW w:w="2558" w:type="dxa"/>
            <w:vAlign w:val="center"/>
          </w:tcPr>
          <w:p w14:paraId="46D297D3" w14:textId="5EE89C16" w:rsidR="00CB0F93" w:rsidRDefault="00CB0F93" w:rsidP="00CB0F93">
            <w:pPr>
              <w:pStyle w:val="Kop5"/>
              <w:outlineLvl w:val="4"/>
            </w:pPr>
            <w:r w:rsidRPr="00A04992">
              <w:rPr>
                <w:b/>
                <w:noProof/>
                <w:lang w:eastAsia="nl-BE"/>
              </w:rPr>
              <w:pict w14:anchorId="4CA7DD7B">
                <v:shape id="Afbeelding 6" o:spid="_x0000_i1297" type="#_x0000_t75" style="width:42pt;height:42pt;visibility:visible">
                  <v:imagedata r:id="rId12" o:title=""/>
                </v:shape>
              </w:pict>
            </w:r>
          </w:p>
        </w:tc>
        <w:tc>
          <w:tcPr>
            <w:tcW w:w="2558" w:type="dxa"/>
          </w:tcPr>
          <w:p w14:paraId="1817616E" w14:textId="7D58DBE1" w:rsidR="00CB0F93" w:rsidRDefault="00CB0F93" w:rsidP="00CB0F93">
            <w:pPr>
              <w:pStyle w:val="Kop5"/>
              <w:outlineLvl w:val="4"/>
            </w:pPr>
            <w:r>
              <w:rPr>
                <w:noProof/>
              </w:rPr>
              <w:pict w14:anchorId="1CB8EC95">
                <v:shape id="Afbeelding 11" o:spid="_x0000_s1028" type="#_x0000_t75" style="position:absolute;left:0;text-align:left;margin-left:36.4pt;margin-top:13.85pt;width:53pt;height:45pt;z-index:251661312;visibility:visible;mso-position-horizontal-relative:text;mso-position-vertical-relative:text">
                  <v:imagedata r:id="rId13" o:title=""/>
                  <w10:wrap type="square"/>
                </v:shape>
              </w:pict>
            </w:r>
          </w:p>
        </w:tc>
        <w:tc>
          <w:tcPr>
            <w:tcW w:w="2558" w:type="dxa"/>
          </w:tcPr>
          <w:p w14:paraId="51B2954C" w14:textId="77777777" w:rsidR="00CB0F93" w:rsidRDefault="00CB0F93" w:rsidP="00CB0F93">
            <w:pPr>
              <w:jc w:val="center"/>
              <w:rPr>
                <w:noProof/>
                <w:lang w:eastAsia="nl-BE"/>
              </w:rPr>
            </w:pPr>
          </w:p>
          <w:p w14:paraId="357CC494" w14:textId="77777777" w:rsidR="00CB0F93" w:rsidRPr="002F11BC" w:rsidRDefault="00CB0F93" w:rsidP="00CB0F93">
            <w:pPr>
              <w:jc w:val="center"/>
              <w:rPr>
                <w:noProof/>
                <w:lang w:eastAsia="nl-BE"/>
              </w:rPr>
            </w:pPr>
            <w:r w:rsidRPr="00A04992">
              <w:rPr>
                <w:noProof/>
                <w:lang w:eastAsia="nl-BE"/>
              </w:rPr>
              <w:pict w14:anchorId="54F83914">
                <v:shape id="Afbeelding 3" o:spid="_x0000_i1298" type="#_x0000_t75" alt="https://encrypted-tbn2.gstatic.com/images?q=tbn:ANd9GcRvJH9HazTaZgV0HyGQ6aJFvdbpTrsduLyZDJwGrY0zNE6hHFwO1w" style="width:39pt;height:39pt;visibility:visible">
                  <v:imagedata r:id="rId14" o:title="ANd9GcRvJH9HazTaZgV0HyGQ6aJFvdbpTrsduLyZDJwGrY0zNE6hHFwO1w"/>
                </v:shape>
              </w:pict>
            </w:r>
          </w:p>
          <w:p w14:paraId="0E8E2D99" w14:textId="77777777" w:rsidR="00CB0F93" w:rsidRPr="002F11BC" w:rsidRDefault="00CB0F93" w:rsidP="00CB0F93">
            <w:pPr>
              <w:jc w:val="center"/>
              <w:rPr>
                <w:noProof/>
                <w:lang w:eastAsia="nl-BE"/>
              </w:rPr>
            </w:pPr>
          </w:p>
          <w:p w14:paraId="54018264" w14:textId="77777777" w:rsidR="00CB0F93" w:rsidRDefault="00CB0F93" w:rsidP="00CB0F93">
            <w:pPr>
              <w:pStyle w:val="Kop5"/>
              <w:outlineLvl w:val="4"/>
            </w:pPr>
          </w:p>
        </w:tc>
      </w:tr>
      <w:tr w:rsidR="00CB0F93" w14:paraId="10EEDE36" w14:textId="77777777" w:rsidTr="00CB0F93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2F7A2C48" w14:textId="7F77F329" w:rsidR="00CB0F93" w:rsidRDefault="00CB0F93" w:rsidP="00CB0F93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</w:tc>
        <w:tc>
          <w:tcPr>
            <w:tcW w:w="2558" w:type="dxa"/>
            <w:vAlign w:val="center"/>
          </w:tcPr>
          <w:p w14:paraId="37B86F05" w14:textId="77777777" w:rsidR="00CB0F93" w:rsidRPr="003E2AED" w:rsidRDefault="00CB0F93" w:rsidP="00CB0F9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7D018C70" w14:textId="3987E7DC" w:rsidR="00CB0F93" w:rsidRDefault="00CB0F93" w:rsidP="00CB0F93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  <w:tc>
          <w:tcPr>
            <w:tcW w:w="2558" w:type="dxa"/>
            <w:vAlign w:val="center"/>
          </w:tcPr>
          <w:p w14:paraId="3F758D10" w14:textId="2DD6C2FB" w:rsidR="00CB0F93" w:rsidRDefault="00CB0F93" w:rsidP="00CB0F93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2558" w:type="dxa"/>
          </w:tcPr>
          <w:p w14:paraId="2302EBC8" w14:textId="589B2C65" w:rsidR="00CB0F93" w:rsidRDefault="00CB0F93" w:rsidP="00CB0F9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54031334" w14:textId="77777777" w:rsidR="00CB0F93" w:rsidRDefault="00CB0F93" w:rsidP="00CB0F9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3E7639FB" w14:textId="77777777" w:rsidR="00CB0F93" w:rsidRDefault="00CB0F93" w:rsidP="00CB0F93">
            <w:pPr>
              <w:pStyle w:val="Kop5"/>
              <w:outlineLvl w:val="4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Haarnet verplicht / samenbinden van lange haren</w:t>
            </w:r>
          </w:p>
          <w:p w14:paraId="1BB179B4" w14:textId="302960E0" w:rsidR="00CB0F93" w:rsidRPr="00CB0F93" w:rsidRDefault="00CB0F93" w:rsidP="00CB0F93"/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80E843E" w14:textId="77777777" w:rsidR="00CB0F93" w:rsidRDefault="00CB0F93" w:rsidP="00CB0F9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20E412D6" w14:textId="77777777" w:rsidR="00CB0F93" w:rsidRDefault="00CB0F93" w:rsidP="00CB0F9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377DD127" w14:textId="5990BE5E" w:rsidR="002B001F" w:rsidRDefault="002B001F" w:rsidP="00CB0F93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E897E64" w14:textId="77777777" w:rsidR="00CB0F93" w:rsidRDefault="00CB0F93" w:rsidP="00CB0F9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het toetel uitsluitend met niet beschadigd aansluitsnoer.</w:t>
                </w:r>
              </w:p>
              <w:p w14:paraId="5BC2A83B" w14:textId="77777777" w:rsidR="00CB0F93" w:rsidRDefault="00CB0F93" w:rsidP="00CB0F9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Leid het aansluitsnoer niet langs scherpe randen of hete oppervlakken.</w:t>
                </w:r>
              </w:p>
              <w:p w14:paraId="55BCBA78" w14:textId="77777777" w:rsidR="00CB0F93" w:rsidRDefault="00CB0F93" w:rsidP="00CB0F9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Hulpstukken uitsluitend monteren en verwijderen bij stilstaand en spanningsloos toestel.</w:t>
                </w:r>
              </w:p>
              <w:p w14:paraId="444A8208" w14:textId="57852376" w:rsidR="00CB0F93" w:rsidRDefault="00CB0F93" w:rsidP="00CB0F9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Nooit het toestel onbelast in werking stellen</w:t>
                </w:r>
                <w:r>
                  <w:t>.</w:t>
                </w:r>
              </w:p>
              <w:p w14:paraId="5D52E7AC" w14:textId="796B5115" w:rsidR="002B001F" w:rsidRDefault="002B001F" w:rsidP="00CB0F93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E0C122A" w14:textId="77777777" w:rsidR="00CB0F93" w:rsidRDefault="00CB0F93" w:rsidP="00CB0F9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voor een stabiele werkhouding.</w:t>
                </w:r>
              </w:p>
              <w:p w14:paraId="4021BF0F" w14:textId="77777777" w:rsidR="00CB0F93" w:rsidRDefault="00CB0F93" w:rsidP="00CB0F9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Nooit in het mes van de mixervoet grijpen.</w:t>
                </w:r>
              </w:p>
              <w:p w14:paraId="69AB6835" w14:textId="77777777" w:rsidR="00CB0F93" w:rsidRDefault="00CB0F93" w:rsidP="00CB0F9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Messen nooit met blote handen reinigen, borstel gebruiken.</w:t>
                </w:r>
              </w:p>
              <w:p w14:paraId="6FC99736" w14:textId="77777777" w:rsidR="00CB0F93" w:rsidRDefault="00CB0F93" w:rsidP="00CB0F9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de mixer niet met vochtige handen.</w:t>
                </w:r>
              </w:p>
              <w:p w14:paraId="23BAEA48" w14:textId="77777777" w:rsidR="00CB0F93" w:rsidRDefault="00CB0F93" w:rsidP="00CB0F9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Wees voorzichtig bij het verwerken van hete vloeistof en let op voor spatten.</w:t>
                </w:r>
              </w:p>
              <w:p w14:paraId="28AC3661" w14:textId="54BA82C7" w:rsidR="002B001F" w:rsidRDefault="002B001F" w:rsidP="00337138">
                <w:pPr>
                  <w:pStyle w:val="Lijstalinea"/>
                  <w:numPr>
                    <w:ilvl w:val="0"/>
                    <w:numId w:val="31"/>
                  </w:numPr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9C86180" w14:textId="77777777" w:rsidR="00CB0F93" w:rsidRDefault="00CB0F93" w:rsidP="00CB0F9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het toestel uit.</w:t>
                </w:r>
              </w:p>
              <w:p w14:paraId="075139F4" w14:textId="77777777" w:rsidR="00CB0F93" w:rsidRDefault="00CB0F93" w:rsidP="00CB0F9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Trek de stekker nooit via de draad uit.  </w:t>
                </w:r>
              </w:p>
              <w:p w14:paraId="5228FFEF" w14:textId="77777777" w:rsidR="00CB0F93" w:rsidRDefault="00CB0F93" w:rsidP="00CB0F9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Nooit het toestel reinigen onder hevig stromend water.</w:t>
                </w:r>
              </w:p>
              <w:p w14:paraId="07F0D690" w14:textId="77777777" w:rsidR="00CB0F93" w:rsidRDefault="00CB0F93" w:rsidP="00CB0F9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Dompel het motorblok nooit onder in vloeistof.</w:t>
                </w:r>
              </w:p>
              <w:p w14:paraId="6ADA96FD" w14:textId="77777777" w:rsidR="00CB0F93" w:rsidRDefault="00CB0F93" w:rsidP="00CB0F9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Ruim de werkpost op.</w:t>
                </w:r>
              </w:p>
              <w:p w14:paraId="3D52AB7F" w14:textId="6EA92AC4" w:rsidR="002B001F" w:rsidRDefault="002B001F" w:rsidP="00CB0F93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15156E77" w14:textId="77777777" w:rsidR="00CB0F93" w:rsidRDefault="00CB0F93" w:rsidP="00CB0F9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Probeer nooit zelf onderhoud of reparatie aan het toestel uit te voeren. </w:t>
                </w:r>
              </w:p>
              <w:p w14:paraId="723B79E8" w14:textId="77777777" w:rsidR="00CB0F93" w:rsidRDefault="00CB0F93" w:rsidP="00CB0F9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Reinig het toestel niet in de vaatwasmachine en niet met een stoomreiniger.</w:t>
                </w:r>
              </w:p>
              <w:p w14:paraId="6EC0BFB3" w14:textId="77777777" w:rsidR="00CB0F93" w:rsidRDefault="00CB0F93" w:rsidP="00CB0F9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Herstellingen uitsluitend uit te voeren door bevoegd personeel.</w:t>
                </w:r>
              </w:p>
              <w:p w14:paraId="73873122" w14:textId="77777777" w:rsidR="00CB0F93" w:rsidRDefault="00CB0F93" w:rsidP="00CB0F9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Onderhoud en herstellingen uitsluitend uit te voeren met uitgetrokken stekker.</w:t>
                </w:r>
              </w:p>
              <w:p w14:paraId="2474CFFA" w14:textId="77777777" w:rsidR="00CB0F93" w:rsidRDefault="00CB0F93" w:rsidP="00CB0F9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enkel de vervangonderdelen die door de fabrikant zijn voorgeschreven.</w:t>
                </w:r>
              </w:p>
              <w:p w14:paraId="305B6F94" w14:textId="77777777" w:rsidR="00CB0F93" w:rsidRDefault="00CB0F93" w:rsidP="00CB0F9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Voer periodiek de in de gebruikershandleiding vermelde onderhoudsbeurten uit.</w:t>
                </w:r>
              </w:p>
              <w:p w14:paraId="42BADC52" w14:textId="77777777" w:rsidR="00CB0F93" w:rsidRDefault="00CB0F93" w:rsidP="00CB0F9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Register van onderhoud en herstelling bijhouden.</w:t>
                </w:r>
              </w:p>
              <w:p w14:paraId="5822D645" w14:textId="734F4299" w:rsidR="002B001F" w:rsidRDefault="002B001F" w:rsidP="00CB0F93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ABCEA" w14:textId="77777777" w:rsidR="00160BA3" w:rsidRDefault="00160BA3" w:rsidP="00384B8E">
      <w:pPr>
        <w:spacing w:after="0" w:line="240" w:lineRule="auto"/>
      </w:pPr>
      <w:r>
        <w:separator/>
      </w:r>
    </w:p>
  </w:endnote>
  <w:endnote w:type="continuationSeparator" w:id="0">
    <w:p w14:paraId="156A6979" w14:textId="77777777" w:rsidR="00160BA3" w:rsidRDefault="00160BA3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6DE2FF1D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CB0F93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070AF" w14:textId="77777777" w:rsidR="00160BA3" w:rsidRDefault="00160BA3" w:rsidP="00384B8E">
      <w:pPr>
        <w:spacing w:after="0" w:line="240" w:lineRule="auto"/>
      </w:pPr>
      <w:r>
        <w:separator/>
      </w:r>
    </w:p>
  </w:footnote>
  <w:footnote w:type="continuationSeparator" w:id="0">
    <w:p w14:paraId="62F286DF" w14:textId="77777777" w:rsidR="00160BA3" w:rsidRDefault="00160BA3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B71D5"/>
    <w:rsid w:val="00160BA3"/>
    <w:rsid w:val="002B001F"/>
    <w:rsid w:val="00304562"/>
    <w:rsid w:val="00384B8E"/>
    <w:rsid w:val="003F102A"/>
    <w:rsid w:val="00403D6F"/>
    <w:rsid w:val="004A0771"/>
    <w:rsid w:val="004D295F"/>
    <w:rsid w:val="004F236D"/>
    <w:rsid w:val="00514E40"/>
    <w:rsid w:val="005A6A14"/>
    <w:rsid w:val="005B7FD3"/>
    <w:rsid w:val="00717C00"/>
    <w:rsid w:val="007712A5"/>
    <w:rsid w:val="0077422F"/>
    <w:rsid w:val="007821D8"/>
    <w:rsid w:val="00782624"/>
    <w:rsid w:val="007E4FCE"/>
    <w:rsid w:val="00801101"/>
    <w:rsid w:val="0080216B"/>
    <w:rsid w:val="008366B7"/>
    <w:rsid w:val="00837078"/>
    <w:rsid w:val="009264AB"/>
    <w:rsid w:val="00964F00"/>
    <w:rsid w:val="0099111B"/>
    <w:rsid w:val="009B00D4"/>
    <w:rsid w:val="00B359A9"/>
    <w:rsid w:val="00B80CF9"/>
    <w:rsid w:val="00CB0F93"/>
    <w:rsid w:val="00DA1C79"/>
    <w:rsid w:val="00DB4946"/>
    <w:rsid w:val="00E30957"/>
    <w:rsid w:val="00E42DD6"/>
    <w:rsid w:val="00E80877"/>
    <w:rsid w:val="00F0755D"/>
    <w:rsid w:val="00FC4A55"/>
    <w:rsid w:val="00FF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5C4341"/>
    <w:rsid w:val="00F773A8"/>
    <w:rsid w:val="00FD7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GOPRO-1830562155-17376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https://gemeenschapsonderwijs.sharepoint.com/sites/prodoc/_layouts/15/DocIdRedir.aspx?ID=GOPRO-1830562155-17376</Url>
      <Description>GOPRO-1830562155-17376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73A0C5EB-401F-4F64-B36B-BBBB82319869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03BABB-43FF-4C1F-A1E3-F625FCBA9627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5</TotalTime>
  <Pages>2</Pages>
  <Words>341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Mixer</dc:title>
  <dc:subject/>
  <dc:creator>Luc Hermie</dc:creator>
  <cp:keywords/>
  <dc:description/>
  <cp:lastModifiedBy>Luc Hermie</cp:lastModifiedBy>
  <cp:revision>3</cp:revision>
  <dcterms:created xsi:type="dcterms:W3CDTF">2024-01-31T08:33:00Z</dcterms:created>
  <dcterms:modified xsi:type="dcterms:W3CDTF">2024-02-07T14:13:00Z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7a0d7ab9-79d1-4194-bdfc-19a974799eaf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