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084E2A58" w:rsidR="00384B8E" w:rsidRPr="002B001F" w:rsidRDefault="00964F00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Microgolfoven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6661BE74" w:rsidR="00DA1C79" w:rsidRDefault="00803338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7C66B6B8" wp14:editId="6B8EF534">
                  <wp:extent cx="1685925" cy="1400175"/>
                  <wp:effectExtent l="0" t="0" r="952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803338" w14:paraId="24356541" w14:textId="77777777" w:rsidTr="00803338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364DC87F" w:rsidR="00803338" w:rsidRDefault="00803338" w:rsidP="00803338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290816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272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74E1FBCA" w:rsidR="00803338" w:rsidRDefault="00803338" w:rsidP="00803338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61116F26">
                <v:shape id="Afbeelding 27" o:spid="_x0000_i1273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43A614F8" w:rsidR="00803338" w:rsidRDefault="00803338" w:rsidP="00803338">
            <w:pPr>
              <w:pStyle w:val="Kop5"/>
              <w:outlineLvl w:val="4"/>
            </w:pPr>
            <w:r>
              <w:rPr>
                <w:noProof/>
              </w:rPr>
              <w:pict w14:anchorId="1C855F4F">
                <v:shape id="Afbeelding 30" o:spid="_x0000_s1027" type="#_x0000_t75" style="position:absolute;left:0;text-align:left;margin-left:38.2pt;margin-top:16.2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0D1D22D7" w14:textId="77777777" w:rsidR="00803338" w:rsidRDefault="00803338" w:rsidP="00803338">
            <w:pPr>
              <w:jc w:val="center"/>
              <w:rPr>
                <w:noProof/>
                <w:lang w:eastAsia="nl-BE"/>
              </w:rPr>
            </w:pPr>
          </w:p>
          <w:p w14:paraId="31CE3A91" w14:textId="77777777" w:rsidR="00803338" w:rsidRPr="002F11BC" w:rsidRDefault="00803338" w:rsidP="00803338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557F3B92">
                <v:shape id="rg_hi" o:spid="_x0000_i1274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FA9A9D0" w14:textId="77777777" w:rsidR="00803338" w:rsidRPr="002F11BC" w:rsidRDefault="00803338" w:rsidP="00803338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803338" w:rsidRDefault="00803338" w:rsidP="00803338">
            <w:pPr>
              <w:pStyle w:val="Kop5"/>
              <w:outlineLvl w:val="4"/>
            </w:pPr>
          </w:p>
        </w:tc>
      </w:tr>
      <w:tr w:rsidR="00803338" w14:paraId="10EEDE36" w14:textId="77777777" w:rsidTr="00803338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3AE461EF" w:rsidR="00803338" w:rsidRDefault="00803338" w:rsidP="00803338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668DF1B4" w14:textId="77777777" w:rsidR="00803338" w:rsidRPr="003E2AED" w:rsidRDefault="00803338" w:rsidP="0080333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6E7E6519" w:rsidR="00803338" w:rsidRDefault="00803338" w:rsidP="00803338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01F960B4" w:rsidR="00803338" w:rsidRDefault="00803338" w:rsidP="00803338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56FF8D2A" w14:textId="77777777" w:rsidR="00803338" w:rsidRDefault="00803338" w:rsidP="0080333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24D771CF" w14:textId="77777777" w:rsidR="00803338" w:rsidRDefault="00803338" w:rsidP="0080333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7835CBBE" w:rsidR="00803338" w:rsidRDefault="00803338" w:rsidP="00803338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F94A57E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549D7B9C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89BE949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Voor ieder gebruik de microgolfoven controleren op mogelijke zichtbare gebreken. </w:t>
                </w:r>
              </w:p>
              <w:p w14:paraId="377DD127" w14:textId="505178A6" w:rsidR="002B001F" w:rsidRDefault="002B001F" w:rsidP="00803338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235084C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778C346E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58C464A8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geen brandbare producten in de onmiddellijke nabijheid van het toestel (brandgevaar).</w:t>
                </w:r>
              </w:p>
              <w:p w14:paraId="01567540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Toestel niet blootstellen aan grote hitte of vochtigheid, alleen gebruiken in gesloten ruimte.</w:t>
                </w:r>
              </w:p>
              <w:p w14:paraId="6CDCC129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Misbruik het toestel niet als stapelplaats, plaats nooit iets boven op het toestel (brandgevaar).</w:t>
                </w:r>
              </w:p>
              <w:p w14:paraId="71822884" w14:textId="6BEB227A" w:rsidR="002B001F" w:rsidRDefault="002B001F" w:rsidP="00803338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43F7839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verlengsnoer of stekkerverdeeldoos, zorg voor een vast geaard stopcontact.</w:t>
                </w:r>
              </w:p>
              <w:p w14:paraId="21F40AAC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niet gebruiken bij beschadigde deur, houd de dichting proper zodat ze goed sluit.</w:t>
                </w:r>
              </w:p>
              <w:p w14:paraId="2A4A301E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niet inschakelen als er geen levensmiddelen in zitten.</w:t>
                </w:r>
              </w:p>
              <w:p w14:paraId="5D52E7AC" w14:textId="7B24BB3F" w:rsidR="002B001F" w:rsidRDefault="002B001F" w:rsidP="00803338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19507CD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toestel steeds met de draaischijf.</w:t>
                </w:r>
              </w:p>
              <w:p w14:paraId="2D5921F5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gepaste vormen en servies, geen metalen vormen.</w:t>
                </w:r>
              </w:p>
              <w:p w14:paraId="4F788FB7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Neem servies en toebehoren steeds met behulp van panne-lappen of hittebestendige veiligheidshandschoenen uit het toestel.</w:t>
                </w:r>
              </w:p>
              <w:p w14:paraId="5F2E45E8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Nooit gerechten opwarmen in verpakkingen die bestemd zijn om warm te houden (brandgevaar).</w:t>
                </w:r>
              </w:p>
              <w:p w14:paraId="0D3CBABD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het verwarmen van vloeistoffen steeds een lepel in het voorwerp plaatsen (voorkoming van kookvertraging en brandgevaar).</w:t>
                </w:r>
              </w:p>
              <w:p w14:paraId="6DD495E3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Nooit drank, levensmiddelen en babyvoeding in afgesloten vormen verhitten (explosiegevaar).</w:t>
                </w:r>
              </w:p>
              <w:p w14:paraId="0F870C45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Na het verhitten de levensmiddelen omroeren, zodat de warmte gelijkmatig verdeeld wordt (verbrandingsgevaar).</w:t>
                </w:r>
              </w:p>
              <w:p w14:paraId="4AEE6EA2" w14:textId="77777777" w:rsidR="00803338" w:rsidRDefault="00803338" w:rsidP="008033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Diepvriesproducten ontdooien in een open </w:t>
                </w:r>
                <w:proofErr w:type="spellStart"/>
                <w:r>
                  <w:t>recipiënt</w:t>
                </w:r>
                <w:proofErr w:type="spellEnd"/>
                <w:r>
                  <w:t>.</w:t>
                </w:r>
              </w:p>
              <w:p w14:paraId="28AC3661" w14:textId="38172634" w:rsidR="002B001F" w:rsidRDefault="002B001F" w:rsidP="00803338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E52456E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microgolfoven wordt automatisch uitgeschakeld.</w:t>
                </w:r>
              </w:p>
              <w:p w14:paraId="553E4D53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7560D48D" w14:textId="77777777" w:rsidR="00803338" w:rsidRDefault="00803338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3D52AB7F" w14:textId="12197316" w:rsidR="002B001F" w:rsidRDefault="002B001F" w:rsidP="00803338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9617901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spanningsloze machine en na afkoeling van het toestel.</w:t>
                </w:r>
              </w:p>
              <w:p w14:paraId="3B6BE70B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een vochtige doek en een mild reinigingsmiddel, met een schone doek nadrogen.</w:t>
                </w:r>
              </w:p>
              <w:p w14:paraId="358B5602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een hogedrukreiniger, noch een stoomstraal-apparaat om het toestel te reinigen.</w:t>
                </w:r>
              </w:p>
              <w:p w14:paraId="3D6F495E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enkel uit te voeren door bevoegd personeel.</w:t>
                </w:r>
              </w:p>
              <w:p w14:paraId="715E6F4A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4EE06969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1238C0FB" w14:textId="77777777" w:rsidR="00803338" w:rsidRDefault="00803338" w:rsidP="008033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26501CE0" w:rsidR="002B001F" w:rsidRDefault="002B001F" w:rsidP="00803338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C9358" w14:textId="77777777" w:rsidR="00842E39" w:rsidRDefault="00842E39" w:rsidP="00384B8E">
      <w:pPr>
        <w:spacing w:after="0" w:line="240" w:lineRule="auto"/>
      </w:pPr>
      <w:r>
        <w:separator/>
      </w:r>
    </w:p>
  </w:endnote>
  <w:endnote w:type="continuationSeparator" w:id="0">
    <w:p w14:paraId="3DD5BAA9" w14:textId="77777777" w:rsidR="00842E39" w:rsidRDefault="00842E39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7262BA8A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803338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C6A04" w14:textId="77777777" w:rsidR="00842E39" w:rsidRDefault="00842E39" w:rsidP="00384B8E">
      <w:pPr>
        <w:spacing w:after="0" w:line="240" w:lineRule="auto"/>
      </w:pPr>
      <w:r>
        <w:separator/>
      </w:r>
    </w:p>
  </w:footnote>
  <w:footnote w:type="continuationSeparator" w:id="0">
    <w:p w14:paraId="6D44E7C6" w14:textId="77777777" w:rsidR="00842E39" w:rsidRDefault="00842E39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D6F"/>
    <w:rsid w:val="004A0771"/>
    <w:rsid w:val="004D295F"/>
    <w:rsid w:val="00514E40"/>
    <w:rsid w:val="005B7FD3"/>
    <w:rsid w:val="007821D8"/>
    <w:rsid w:val="00782624"/>
    <w:rsid w:val="007B26B1"/>
    <w:rsid w:val="007E4FCE"/>
    <w:rsid w:val="0080216B"/>
    <w:rsid w:val="00803338"/>
    <w:rsid w:val="008366B7"/>
    <w:rsid w:val="00842E39"/>
    <w:rsid w:val="009264AB"/>
    <w:rsid w:val="00964F00"/>
    <w:rsid w:val="0099111B"/>
    <w:rsid w:val="009B00D4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36978"/>
    <w:rsid w:val="00081402"/>
    <w:rsid w:val="00663C72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https://gemeenschapsonderwijs.sharepoint.com/sites/prodoc/_layouts/15/DocIdRedir.aspx?ID=GOPRO-1830562155-17374</Url>
      <Description>GOPRO-1830562155-17374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DA12F565-4E70-4EE4-BCD9-382A1D24CFD0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901200-9DC4-433E-84B0-3057E95FF20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7</TotalTime>
  <Pages>2</Pages>
  <Words>474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Microgolfoven</dc:title>
  <dc:subject/>
  <dc:creator>Luc Hermie</dc:creator>
  <cp:keywords/>
  <dc:description/>
  <cp:lastModifiedBy>Luc Hermie</cp:lastModifiedBy>
  <cp:revision>3</cp:revision>
  <dcterms:created xsi:type="dcterms:W3CDTF">2024-01-31T08:21:00Z</dcterms:created>
  <dcterms:modified xsi:type="dcterms:W3CDTF">2024-02-07T14:06:00Z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4ff9cbb1-867d-41c6-8141-b143264562ba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