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DDF60" w14:textId="77777777" w:rsidR="00F97BA1" w:rsidRPr="00F97BA1" w:rsidRDefault="00F97BA1" w:rsidP="00F97BA1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6745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9946D" id="AutoShape 2" o:spid="_x0000_s1026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cfp4AQQUAAD0dAAAOAAAAAAAAAAAAAAAAAC4CAABkcnMvZTJvRG9j&#10;LnhtbFBLAQItABQABgAIAAAAIQBAy+NG4AAAAAsBAAAPAAAAAAAAAAAAAAAAAJsHAABkcnMvZG93&#10;bnJldi54bWxQSwUGAAAAAAQABADzAAAAqAgAAAAA&#10;" path="m7415247,r-3615,639419c7411632,824638,7261483,974787,7076264,974787l,974787e" filled="f" strokecolor="#f08800" strokeweight="1pt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4877C" id="AutoShape 1" o:spid="_x0000_s1026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NPeH91vBQAAnR0AAA4AAAAAAAAAAAAAAAAALgIAAGRycy9lMm9Eb2MueG1sUEsBAi0A&#10;FAAGAAgAAAAhAEiP1BDhAAAACwEAAA8AAAAAAAAAAAAAAAAAyQcAAGRycy9kb3ducmV2LnhtbFBL&#10;BQYAAAAABAAEAPMAAADXCAAAAAA=&#10;" path="m7408814,v939,238891,1879,477783,2818,716674c7411632,901893,7261483,1052042,7076264,1052042l,1052042e" filled="f" strokecolor="#c3004a" strokeweight="1pt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6643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A6A303" w14:textId="77777777" w:rsidR="007B53AB" w:rsidRPr="00F97BA1" w:rsidRDefault="007B53AB" w:rsidP="00F07CD9">
      <w:pPr>
        <w:rPr>
          <w:rFonts w:asciiTheme="minorHAnsi" w:hAnsiTheme="minorHAnsi" w:cs="Arial"/>
        </w:rPr>
      </w:pPr>
      <w:r w:rsidRPr="00F97BA1">
        <w:rPr>
          <w:rFonts w:asciiTheme="minorHAnsi" w:hAnsiTheme="minorHAnsi" w:cs="Arial"/>
        </w:rPr>
        <w:t>Gemeenschappelijke preventiedienst</w:t>
      </w:r>
    </w:p>
    <w:p w14:paraId="4E29D17F" w14:textId="77777777" w:rsidR="007B53AB" w:rsidRPr="00F97BA1" w:rsidRDefault="007B53AB" w:rsidP="00F1130F">
      <w:pPr>
        <w:rPr>
          <w:rFonts w:asciiTheme="minorHAnsi" w:hAnsiTheme="minorHAnsi" w:cs="Arial"/>
          <w:b/>
        </w:rPr>
      </w:pPr>
      <w:r w:rsidRPr="00F97BA1">
        <w:rPr>
          <w:rFonts w:asciiTheme="minorHAnsi" w:hAnsiTheme="minorHAnsi" w:cs="Arial"/>
        </w:rPr>
        <w:t>Veiligheidsinstructiekaart</w:t>
      </w:r>
    </w:p>
    <w:p w14:paraId="0A37501D" w14:textId="20F7761F" w:rsidR="007B53AB" w:rsidRPr="00F97BA1" w:rsidRDefault="007B53AB" w:rsidP="00F1130F">
      <w:pPr>
        <w:tabs>
          <w:tab w:val="left" w:pos="8580"/>
        </w:tabs>
        <w:rPr>
          <w:rFonts w:asciiTheme="minorHAnsi" w:hAnsiTheme="minorHAnsi" w:cs="Arial"/>
        </w:rPr>
      </w:pPr>
    </w:p>
    <w:tbl>
      <w:tblPr>
        <w:tblW w:w="1017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037"/>
      </w:tblGrid>
      <w:tr w:rsidR="007B53AB" w:rsidRPr="00F97BA1" w14:paraId="798E00E6" w14:textId="77777777" w:rsidTr="009B14F0">
        <w:trPr>
          <w:trHeight w:hRule="exact" w:val="754"/>
        </w:trPr>
        <w:tc>
          <w:tcPr>
            <w:tcW w:w="10173" w:type="dxa"/>
            <w:gridSpan w:val="3"/>
            <w:shd w:val="clear" w:color="auto" w:fill="C3004A"/>
            <w:vAlign w:val="center"/>
          </w:tcPr>
          <w:p w14:paraId="26123A71" w14:textId="77777777" w:rsidR="007B53AB" w:rsidRPr="00F97BA1" w:rsidRDefault="007B53AB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0"/>
              </w:rPr>
              <w:t>VEILIGHEIDSINSTRUCTIEKAART –</w:t>
            </w:r>
            <w:r w:rsidR="007070A8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 A</w:t>
            </w:r>
            <w:r w:rsidRPr="00F97BA1">
              <w:rPr>
                <w:rFonts w:asciiTheme="minorHAnsi" w:hAnsiTheme="minorHAnsi" w:cs="Arial"/>
                <w:b/>
                <w:color w:val="FFFFFF"/>
                <w:sz w:val="20"/>
              </w:rPr>
              <w:t>1</w:t>
            </w:r>
            <w:r w:rsidR="00197C1B">
              <w:rPr>
                <w:rFonts w:asciiTheme="minorHAnsi" w:hAnsiTheme="minorHAnsi" w:cs="Arial"/>
                <w:b/>
                <w:color w:val="FFFFFF"/>
                <w:sz w:val="20"/>
              </w:rPr>
              <w:t>2</w:t>
            </w:r>
          </w:p>
          <w:p w14:paraId="03D674D2" w14:textId="3C68F788" w:rsidR="007B53AB" w:rsidRPr="00F97BA1" w:rsidRDefault="004F4801" w:rsidP="5C42C13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bCs/>
                <w:sz w:val="40"/>
                <w:szCs w:val="40"/>
              </w:rPr>
            </w:pPr>
            <w:r w:rsidRPr="5C42C13D">
              <w:rPr>
                <w:rFonts w:cs="Arial"/>
                <w:b/>
                <w:bCs/>
                <w:color w:val="FFFFFF" w:themeColor="background1"/>
                <w:sz w:val="40"/>
                <w:szCs w:val="40"/>
                <w:lang w:val="nl"/>
              </w:rPr>
              <w:t xml:space="preserve"> </w:t>
            </w:r>
            <w:r w:rsidR="007070A8" w:rsidRPr="5C42C13D">
              <w:rPr>
                <w:rFonts w:cs="Arial"/>
                <w:b/>
                <w:bCs/>
                <w:color w:val="FFFFFF" w:themeColor="background1"/>
                <w:sz w:val="40"/>
                <w:szCs w:val="40"/>
                <w:lang w:val="nl"/>
              </w:rPr>
              <w:t>Maaiboom</w:t>
            </w:r>
          </w:p>
        </w:tc>
      </w:tr>
      <w:tr w:rsidR="004F4801" w:rsidRPr="00F97BA1" w14:paraId="3A70A817" w14:textId="77777777" w:rsidTr="009B14F0">
        <w:trPr>
          <w:trHeight w:val="450"/>
        </w:trPr>
        <w:tc>
          <w:tcPr>
            <w:tcW w:w="1916" w:type="dxa"/>
            <w:vAlign w:val="center"/>
          </w:tcPr>
          <w:p w14:paraId="55EA19D6" w14:textId="77777777" w:rsidR="004F4801" w:rsidRPr="00F97BA1" w:rsidRDefault="004F4801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Merk:</w:t>
            </w:r>
          </w:p>
        </w:tc>
        <w:tc>
          <w:tcPr>
            <w:tcW w:w="5220" w:type="dxa"/>
            <w:vAlign w:val="center"/>
          </w:tcPr>
          <w:p w14:paraId="5DAB6C7B" w14:textId="77777777" w:rsidR="004F4801" w:rsidRPr="002F45C6" w:rsidRDefault="004F4801" w:rsidP="00BD42CE">
            <w:pPr>
              <w:rPr>
                <w:rFonts w:cs="Arial"/>
                <w:sz w:val="20"/>
              </w:rPr>
            </w:pPr>
          </w:p>
        </w:tc>
        <w:tc>
          <w:tcPr>
            <w:tcW w:w="3037" w:type="dxa"/>
            <w:vMerge w:val="restart"/>
          </w:tcPr>
          <w:p w14:paraId="6D0DCD35" w14:textId="77777777" w:rsidR="004F4801" w:rsidRPr="00F97BA1" w:rsidRDefault="004F4801" w:rsidP="00F21695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F97BA1">
              <w:rPr>
                <w:rFonts w:asciiTheme="minorHAnsi" w:hAnsiTheme="minorHAnsi" w:cs="Arial"/>
                <w:noProof/>
                <w:szCs w:val="22"/>
                <w:lang w:val="nl-BE" w:eastAsia="nl-BE"/>
              </w:rPr>
              <w:t>Hier komt een foto van de machine</w:t>
            </w: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46464" behindDoc="0" locked="0" layoutInCell="1" allowOverlap="1" wp14:anchorId="091A4A11" wp14:editId="50981C55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97BA1">
              <w:rPr>
                <w:rFonts w:asciiTheme="minorHAnsi" w:hAnsiTheme="minorHAnsi" w:cs="Arial"/>
                <w:noProof/>
                <w:szCs w:val="22"/>
                <w:lang w:val="nl-BE" w:eastAsia="nl-BE"/>
              </w:rPr>
              <w:t>.</w:t>
            </w:r>
          </w:p>
        </w:tc>
      </w:tr>
      <w:tr w:rsidR="004F4801" w:rsidRPr="00F97BA1" w14:paraId="25CD8202" w14:textId="77777777" w:rsidTr="009B14F0">
        <w:trPr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4F4801" w:rsidRPr="00F97BA1" w:rsidRDefault="004F4801" w:rsidP="00985DED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Type:</w:t>
            </w:r>
          </w:p>
        </w:tc>
        <w:tc>
          <w:tcPr>
            <w:tcW w:w="5220" w:type="dxa"/>
            <w:vAlign w:val="center"/>
          </w:tcPr>
          <w:p w14:paraId="02EB378F" w14:textId="77777777" w:rsidR="004F4801" w:rsidRPr="009D5EAE" w:rsidRDefault="004F4801" w:rsidP="00BD42CE">
            <w:pPr>
              <w:rPr>
                <w:szCs w:val="22"/>
              </w:rPr>
            </w:pPr>
          </w:p>
        </w:tc>
        <w:tc>
          <w:tcPr>
            <w:tcW w:w="3037" w:type="dxa"/>
            <w:vMerge/>
          </w:tcPr>
          <w:p w14:paraId="6A05A809" w14:textId="77777777" w:rsidR="004F4801" w:rsidRPr="00F97BA1" w:rsidRDefault="004F4801" w:rsidP="00677F90">
            <w:pPr>
              <w:rPr>
                <w:rFonts w:asciiTheme="minorHAnsi" w:hAnsiTheme="minorHAnsi" w:cs="Arial"/>
              </w:rPr>
            </w:pPr>
          </w:p>
        </w:tc>
      </w:tr>
      <w:tr w:rsidR="004F4801" w:rsidRPr="00F97BA1" w14:paraId="17A3592E" w14:textId="77777777" w:rsidTr="009B14F0">
        <w:trPr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4F4801" w:rsidRPr="00F97BA1" w:rsidRDefault="004F4801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Serienummer:</w:t>
            </w:r>
          </w:p>
        </w:tc>
        <w:tc>
          <w:tcPr>
            <w:tcW w:w="5220" w:type="dxa"/>
          </w:tcPr>
          <w:p w14:paraId="5A39BBE3" w14:textId="77777777" w:rsidR="004F4801" w:rsidRPr="00F97BA1" w:rsidRDefault="004F4801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037" w:type="dxa"/>
            <w:vMerge/>
          </w:tcPr>
          <w:p w14:paraId="41C8F396" w14:textId="77777777" w:rsidR="004F4801" w:rsidRPr="00F97BA1" w:rsidRDefault="004F4801" w:rsidP="00677F90">
            <w:pPr>
              <w:rPr>
                <w:rFonts w:asciiTheme="minorHAnsi" w:hAnsiTheme="minorHAnsi" w:cs="Arial"/>
              </w:rPr>
            </w:pPr>
          </w:p>
        </w:tc>
      </w:tr>
      <w:tr w:rsidR="004F4801" w:rsidRPr="00F97BA1" w14:paraId="09B5A3B2" w14:textId="77777777" w:rsidTr="009B14F0">
        <w:trPr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4F4801" w:rsidRPr="00F97BA1" w:rsidRDefault="004F4801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Afdeling:</w:t>
            </w:r>
          </w:p>
        </w:tc>
        <w:tc>
          <w:tcPr>
            <w:tcW w:w="5220" w:type="dxa"/>
          </w:tcPr>
          <w:p w14:paraId="72A3D3EC" w14:textId="77777777" w:rsidR="004F4801" w:rsidRPr="00F97BA1" w:rsidRDefault="004F4801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037" w:type="dxa"/>
            <w:vMerge/>
          </w:tcPr>
          <w:p w14:paraId="0D0B940D" w14:textId="77777777" w:rsidR="004F4801" w:rsidRPr="00F97BA1" w:rsidRDefault="004F4801" w:rsidP="00677F90">
            <w:pPr>
              <w:rPr>
                <w:rFonts w:asciiTheme="minorHAnsi" w:hAnsiTheme="minorHAnsi" w:cs="Arial"/>
              </w:rPr>
            </w:pPr>
          </w:p>
        </w:tc>
      </w:tr>
      <w:tr w:rsidR="004F4801" w:rsidRPr="00F97BA1" w14:paraId="042744F8" w14:textId="77777777" w:rsidTr="009B14F0">
        <w:trPr>
          <w:trHeight w:hRule="exact" w:val="397"/>
        </w:trPr>
        <w:tc>
          <w:tcPr>
            <w:tcW w:w="1916" w:type="dxa"/>
            <w:vAlign w:val="center"/>
          </w:tcPr>
          <w:p w14:paraId="40226980" w14:textId="623F563E" w:rsidR="004F4801" w:rsidRPr="00F97BA1" w:rsidRDefault="4AF9031D" w:rsidP="7B450FFB">
            <w:pPr>
              <w:rPr>
                <w:rFonts w:asciiTheme="minorHAnsi" w:hAnsiTheme="minorHAnsi" w:cs="Arial"/>
                <w:b/>
                <w:bCs/>
              </w:rPr>
            </w:pPr>
            <w:r w:rsidRPr="7B450FFB">
              <w:rPr>
                <w:rFonts w:asciiTheme="minorHAnsi" w:hAnsiTheme="minorHAnsi" w:cs="Arial"/>
                <w:b/>
                <w:bCs/>
              </w:rPr>
              <w:t>Lokaal/locatie:</w:t>
            </w:r>
          </w:p>
        </w:tc>
        <w:tc>
          <w:tcPr>
            <w:tcW w:w="5220" w:type="dxa"/>
          </w:tcPr>
          <w:p w14:paraId="0E27B00A" w14:textId="77777777" w:rsidR="004F4801" w:rsidRPr="00F97BA1" w:rsidRDefault="004F4801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037" w:type="dxa"/>
            <w:vMerge/>
          </w:tcPr>
          <w:p w14:paraId="60061E4C" w14:textId="77777777" w:rsidR="004F4801" w:rsidRPr="00F97BA1" w:rsidRDefault="004F4801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F97BA1" w14:paraId="2E4EC8F3" w14:textId="77777777" w:rsidTr="009B14F0">
        <w:tc>
          <w:tcPr>
            <w:tcW w:w="10173" w:type="dxa"/>
            <w:gridSpan w:val="3"/>
          </w:tcPr>
          <w:p w14:paraId="0DAAAB17" w14:textId="77777777" w:rsidR="00B00F6F" w:rsidRPr="00F97BA1" w:rsidRDefault="00282452" w:rsidP="00B00F6F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</w:t>
            </w:r>
            <w:r w:rsidR="00B00F6F" w:rsidRPr="00F97BA1">
              <w:rPr>
                <w:rFonts w:asciiTheme="minorHAnsi" w:hAnsiTheme="minorHAnsi" w:cs="Arial"/>
                <w:b/>
                <w:szCs w:val="22"/>
              </w:rPr>
              <w:t xml:space="preserve"> werkzaamheden die bepaald zijn in de gebruikershandleiding.</w:t>
            </w:r>
          </w:p>
          <w:p w14:paraId="7A951CDD" w14:textId="77777777" w:rsidR="007B53AB" w:rsidRPr="00F97BA1" w:rsidRDefault="00B00F6F" w:rsidP="004A4E3C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</w:t>
            </w:r>
            <w:r w:rsidR="004A4E3C" w:rsidRPr="00F97BA1">
              <w:rPr>
                <w:rFonts w:asciiTheme="minorHAnsi" w:hAnsiTheme="minorHAnsi" w:cs="Arial"/>
                <w:b/>
                <w:szCs w:val="22"/>
              </w:rPr>
              <w:t>s</w:t>
            </w:r>
            <w:r w:rsidRPr="00F97BA1">
              <w:rPr>
                <w:rFonts w:asciiTheme="minorHAnsi" w:hAnsiTheme="minorHAnsi" w:cs="Arial"/>
                <w:b/>
                <w:szCs w:val="22"/>
              </w:rPr>
              <w:t xml:space="preserve"> + gelijkgestelden. </w:t>
            </w:r>
          </w:p>
        </w:tc>
      </w:tr>
    </w:tbl>
    <w:tbl>
      <w:tblPr>
        <w:tblpPr w:leftFromText="141" w:rightFromText="141" w:vertAnchor="text" w:tblpX="-72" w:tblpY="19"/>
        <w:tblOverlap w:val="never"/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8"/>
        <w:gridCol w:w="1342"/>
        <w:gridCol w:w="1056"/>
        <w:gridCol w:w="1297"/>
        <w:gridCol w:w="1057"/>
        <w:gridCol w:w="1134"/>
        <w:gridCol w:w="1068"/>
        <w:gridCol w:w="1950"/>
        <w:gridCol w:w="440"/>
      </w:tblGrid>
      <w:tr w:rsidR="007070A8" w:rsidRPr="00F97BA1" w14:paraId="2C064148" w14:textId="77777777" w:rsidTr="006C5864">
        <w:trPr>
          <w:gridAfter w:val="1"/>
          <w:wAfter w:w="440" w:type="dxa"/>
          <w:trHeight w:hRule="exact" w:val="567"/>
        </w:trPr>
        <w:tc>
          <w:tcPr>
            <w:tcW w:w="10262" w:type="dxa"/>
            <w:gridSpan w:val="8"/>
            <w:shd w:val="clear" w:color="auto" w:fill="C3004A"/>
          </w:tcPr>
          <w:p w14:paraId="74495EB6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7070A8" w:rsidRPr="00F97BA1" w14:paraId="476E0BB3" w14:textId="77777777" w:rsidTr="006C5864">
        <w:trPr>
          <w:trHeight w:val="1644"/>
        </w:trPr>
        <w:tc>
          <w:tcPr>
            <w:tcW w:w="1358" w:type="dxa"/>
            <w:vAlign w:val="center"/>
          </w:tcPr>
          <w:p w14:paraId="44EAFD9C" w14:textId="77777777" w:rsidR="007070A8" w:rsidRPr="00635BCF" w:rsidRDefault="007070A8" w:rsidP="007070A8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noProof/>
                <w:sz w:val="20"/>
                <w:lang w:val="nl-BE" w:eastAsia="nl-BE"/>
              </w:rPr>
              <w:drawing>
                <wp:inline distT="0" distB="0" distL="0" distR="0" wp14:anchorId="1404D58E" wp14:editId="18816A60">
                  <wp:extent cx="534010" cy="53401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M010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65" cy="54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2" w:type="dxa"/>
            <w:vAlign w:val="center"/>
          </w:tcPr>
          <w:p w14:paraId="4B94D5A5" w14:textId="77777777" w:rsidR="007070A8" w:rsidRDefault="007070A8" w:rsidP="007070A8">
            <w:pPr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noProof/>
                <w:sz w:val="28"/>
                <w:szCs w:val="28"/>
                <w:lang w:val="nl-BE" w:eastAsia="nl-BE"/>
              </w:rPr>
              <w:drawing>
                <wp:inline distT="0" distB="0" distL="0" distR="0" wp14:anchorId="37DAAAC9" wp14:editId="5AD6A68D">
                  <wp:extent cx="418110" cy="418110"/>
                  <wp:effectExtent l="0" t="0" r="1270" b="127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013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04" cy="425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9616CD" w14:textId="77777777" w:rsidR="007070A8" w:rsidRPr="00887EC8" w:rsidRDefault="007070A8" w:rsidP="007070A8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887EC8">
              <w:rPr>
                <w:rFonts w:cs="Arial"/>
                <w:b/>
                <w:sz w:val="24"/>
                <w:szCs w:val="24"/>
              </w:rPr>
              <w:t>+</w:t>
            </w:r>
          </w:p>
          <w:p w14:paraId="3DEEC669" w14:textId="77777777" w:rsidR="007070A8" w:rsidRPr="00635BCF" w:rsidRDefault="007070A8" w:rsidP="7B450FFB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77C05EA3" wp14:editId="29FB973D">
                  <wp:extent cx="393700" cy="393700"/>
                  <wp:effectExtent l="0" t="0" r="0" b="0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9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6" w:type="dxa"/>
            <w:vAlign w:val="center"/>
          </w:tcPr>
          <w:p w14:paraId="3656B9AB" w14:textId="77777777" w:rsidR="007070A8" w:rsidRPr="004E3489" w:rsidRDefault="007070A8" w:rsidP="007070A8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33E5DB19" wp14:editId="1413230E">
                  <wp:extent cx="552450" cy="552450"/>
                  <wp:effectExtent l="0" t="0" r="0" b="0"/>
                  <wp:docPr id="11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7" w:type="dxa"/>
          </w:tcPr>
          <w:p w14:paraId="45FB0818" w14:textId="77777777" w:rsidR="007070A8" w:rsidRDefault="007070A8" w:rsidP="007070A8">
            <w:pPr>
              <w:jc w:val="center"/>
              <w:rPr>
                <w:noProof/>
                <w:lang w:val="nl-BE" w:eastAsia="nl-BE"/>
              </w:rPr>
            </w:pPr>
          </w:p>
          <w:p w14:paraId="2CA22591" w14:textId="77777777" w:rsidR="007070A8" w:rsidRDefault="007070A8" w:rsidP="007070A8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62848" behindDoc="0" locked="0" layoutInCell="1" allowOverlap="1" wp14:anchorId="3D3482D0" wp14:editId="228B3E48">
                  <wp:simplePos x="0" y="0"/>
                  <wp:positionH relativeFrom="column">
                    <wp:posOffset>50201</wp:posOffset>
                  </wp:positionH>
                  <wp:positionV relativeFrom="paragraph">
                    <wp:posOffset>82436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9F31CB" w14:textId="77777777" w:rsidR="007070A8" w:rsidRDefault="007070A8" w:rsidP="007070A8">
            <w:pPr>
              <w:jc w:val="center"/>
              <w:rPr>
                <w:noProof/>
                <w:lang w:val="nl-BE" w:eastAsia="nl-BE"/>
              </w:rPr>
            </w:pPr>
          </w:p>
        </w:tc>
        <w:tc>
          <w:tcPr>
            <w:tcW w:w="1057" w:type="dxa"/>
            <w:vAlign w:val="center"/>
          </w:tcPr>
          <w:p w14:paraId="4101652C" w14:textId="77777777" w:rsidR="007070A8" w:rsidRDefault="007070A8" w:rsidP="009B14F0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52E10607" wp14:editId="1DB12B63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1F482772" w14:textId="77777777" w:rsidR="007070A8" w:rsidRDefault="007070A8" w:rsidP="007070A8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54656" behindDoc="0" locked="0" layoutInCell="1" allowOverlap="1" wp14:anchorId="30DA3D92" wp14:editId="3F78E441">
                  <wp:simplePos x="0" y="0"/>
                  <wp:positionH relativeFrom="column">
                    <wp:posOffset>-16955</wp:posOffset>
                  </wp:positionH>
                  <wp:positionV relativeFrom="paragraph">
                    <wp:posOffset>280670</wp:posOffset>
                  </wp:positionV>
                  <wp:extent cx="603250" cy="512193"/>
                  <wp:effectExtent l="0" t="0" r="0" b="0"/>
                  <wp:wrapSquare wrapText="bothSides"/>
                  <wp:docPr id="13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5121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68" w:type="dxa"/>
            <w:vAlign w:val="center"/>
          </w:tcPr>
          <w:p w14:paraId="1299C43A" w14:textId="66BA5D08" w:rsidR="007070A8" w:rsidRPr="009B14F0" w:rsidRDefault="007070A8" w:rsidP="009B14F0">
            <w:pPr>
              <w:jc w:val="center"/>
              <w:rPr>
                <w:rFonts w:ascii="Arial Narrow" w:hAnsi="Arial Narrow" w:cs="Arial"/>
                <w:b/>
                <w:sz w:val="44"/>
                <w:szCs w:val="44"/>
                <w:lang w:val="nl"/>
              </w:rPr>
            </w:pPr>
            <w:r w:rsidRPr="008A1CE6">
              <w:rPr>
                <w:rFonts w:ascii="Arial Narrow" w:hAnsi="Arial Narrow" w:cs="Arial"/>
                <w:b/>
                <w:sz w:val="44"/>
                <w:szCs w:val="44"/>
                <w:lang w:val="nl"/>
              </w:rPr>
              <w:t>+16</w:t>
            </w:r>
          </w:p>
        </w:tc>
        <w:tc>
          <w:tcPr>
            <w:tcW w:w="1950" w:type="dxa"/>
            <w:vAlign w:val="center"/>
          </w:tcPr>
          <w:p w14:paraId="2841486B" w14:textId="77777777" w:rsidR="007070A8" w:rsidRDefault="007070A8" w:rsidP="007070A8">
            <w:pPr>
              <w:jc w:val="center"/>
              <w:rPr>
                <w:rFonts w:cs="Arial"/>
                <w:sz w:val="16"/>
                <w:szCs w:val="16"/>
              </w:rPr>
            </w:pPr>
            <w:r w:rsidRPr="00EB0E39">
              <w:rPr>
                <w:rFonts w:ascii="Arial Narrow" w:hAnsi="Arial Narrow" w:cs="Arial"/>
                <w:noProof/>
                <w:sz w:val="18"/>
                <w:szCs w:val="18"/>
                <w:lang w:val="nl-BE" w:eastAsia="nl-BE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1BD95FC4" wp14:editId="7D3BA6FC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74295</wp:posOffset>
                      </wp:positionV>
                      <wp:extent cx="454025" cy="173355"/>
                      <wp:effectExtent l="0" t="0" r="22225" b="17145"/>
                      <wp:wrapNone/>
                      <wp:docPr id="307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173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D7A299" w14:textId="77777777" w:rsidR="007070A8" w:rsidRPr="003A02AD" w:rsidRDefault="007070A8" w:rsidP="007070A8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3A02AD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15 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D95FC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vak 2" o:spid="_x0000_s1026" type="#_x0000_t202" style="position:absolute;left:0;text-align:left;margin-left:29.1pt;margin-top:5.85pt;width:35.75pt;height:13.6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">
                      <v:textbox>
                        <w:txbxContent>
                          <w:p w14:paraId="05D7A299" w14:textId="77777777" w:rsidR="007070A8" w:rsidRPr="003A02AD" w:rsidRDefault="007070A8" w:rsidP="007070A8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3A02AD">
                              <w:rPr>
                                <w:b/>
                                <w:sz w:val="12"/>
                                <w:szCs w:val="12"/>
                              </w:rPr>
                              <w:t>15 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nl-BE" w:eastAsia="nl-BE"/>
              </w:rPr>
              <w:drawing>
                <wp:inline distT="0" distB="0" distL="0" distR="0" wp14:anchorId="74820801" wp14:editId="3B7A154F">
                  <wp:extent cx="1037254" cy="639551"/>
                  <wp:effectExtent l="0" t="0" r="0" b="8255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99" cy="642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DBEF00" w14:textId="77777777" w:rsidR="007070A8" w:rsidRDefault="007070A8" w:rsidP="007070A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461D779" w14:textId="77777777" w:rsidR="007070A8" w:rsidRDefault="007070A8" w:rsidP="007070A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40" w:type="dxa"/>
            <w:vMerge w:val="restart"/>
            <w:tcBorders>
              <w:right w:val="nil"/>
            </w:tcBorders>
            <w:vAlign w:val="center"/>
          </w:tcPr>
          <w:p w14:paraId="3CF2D8B6" w14:textId="1976DBB6" w:rsidR="007070A8" w:rsidRPr="008A66E6" w:rsidRDefault="007070A8" w:rsidP="006C5864">
            <w:pPr>
              <w:ind w:left="17" w:hanging="215"/>
              <w:rPr>
                <w:rFonts w:ascii="Arial Narrow" w:hAnsi="Arial Narrow" w:cs="Arial"/>
                <w:b/>
                <w:sz w:val="16"/>
                <w:szCs w:val="16"/>
              </w:rPr>
            </w:pPr>
          </w:p>
        </w:tc>
      </w:tr>
      <w:tr w:rsidR="007070A8" w:rsidRPr="00F97BA1" w14:paraId="7CA5660A" w14:textId="77777777" w:rsidTr="006C5864">
        <w:trPr>
          <w:trHeight w:val="897"/>
        </w:trPr>
        <w:tc>
          <w:tcPr>
            <w:tcW w:w="1358" w:type="dxa"/>
            <w:vAlign w:val="center"/>
          </w:tcPr>
          <w:p w14:paraId="721423CA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 xml:space="preserve">Geschikte 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nauw aansluitende </w:t>
            </w:r>
            <w:r w:rsidRPr="00F97BA1">
              <w:rPr>
                <w:rFonts w:asciiTheme="minorHAnsi" w:hAnsiTheme="minorHAnsi" w:cs="Arial"/>
                <w:sz w:val="18"/>
                <w:szCs w:val="18"/>
              </w:rPr>
              <w:t>werkkledij</w:t>
            </w:r>
          </w:p>
        </w:tc>
        <w:tc>
          <w:tcPr>
            <w:tcW w:w="1342" w:type="dxa"/>
            <w:vAlign w:val="center"/>
          </w:tcPr>
          <w:p w14:paraId="2E46FFF3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Gelaats-bescherming + veiligheidsbril</w:t>
            </w:r>
          </w:p>
        </w:tc>
        <w:tc>
          <w:tcPr>
            <w:tcW w:w="1056" w:type="dxa"/>
            <w:vAlign w:val="center"/>
          </w:tcPr>
          <w:p w14:paraId="0FB78278" w14:textId="77777777" w:rsidR="007070A8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DD39A1B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Veiligheids-laarzen</w:t>
            </w:r>
          </w:p>
        </w:tc>
        <w:tc>
          <w:tcPr>
            <w:tcW w:w="1297" w:type="dxa"/>
            <w:vAlign w:val="center"/>
          </w:tcPr>
          <w:p w14:paraId="0C972745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057" w:type="dxa"/>
          </w:tcPr>
          <w:p w14:paraId="1FC39945" w14:textId="77777777" w:rsidR="007070A8" w:rsidRDefault="007070A8" w:rsidP="007070A8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</w:p>
          <w:p w14:paraId="0562CB0E" w14:textId="77777777" w:rsidR="007070A8" w:rsidRDefault="007070A8" w:rsidP="007070A8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</w:p>
          <w:p w14:paraId="04E1CBA7" w14:textId="77777777" w:rsidR="007070A8" w:rsidRDefault="007070A8" w:rsidP="007070A8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Gehoor-bescherming</w:t>
            </w:r>
          </w:p>
          <w:p w14:paraId="34CE0A41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2EBF3C5" w14:textId="77777777" w:rsidR="007070A8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0C7C06B4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1068" w:type="dxa"/>
            <w:vAlign w:val="center"/>
          </w:tcPr>
          <w:p w14:paraId="79973AE8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950" w:type="dxa"/>
            <w:vAlign w:val="center"/>
          </w:tcPr>
          <w:p w14:paraId="02C2CC7B" w14:textId="77777777" w:rsidR="007070A8" w:rsidRDefault="007070A8" w:rsidP="007070A8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Éénmanstoestel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3930ECEA" w14:textId="77777777" w:rsidR="007070A8" w:rsidRPr="003E2AED" w:rsidRDefault="007070A8" w:rsidP="007070A8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Perimeter van 15 meter houden</w:t>
            </w:r>
          </w:p>
        </w:tc>
        <w:tc>
          <w:tcPr>
            <w:tcW w:w="440" w:type="dxa"/>
            <w:vMerge/>
            <w:vAlign w:val="center"/>
          </w:tcPr>
          <w:p w14:paraId="6D98A12B" w14:textId="77777777" w:rsidR="007070A8" w:rsidRPr="00F97BA1" w:rsidRDefault="007070A8" w:rsidP="007070A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822"/>
        <w:gridCol w:w="3600"/>
        <w:gridCol w:w="3366"/>
        <w:gridCol w:w="54"/>
      </w:tblGrid>
      <w:tr w:rsidR="007B53AB" w:rsidRPr="00F97BA1" w14:paraId="47EA770B" w14:textId="77777777" w:rsidTr="00876883">
        <w:trPr>
          <w:gridAfter w:val="1"/>
          <w:wAfter w:w="54" w:type="dxa"/>
          <w:trHeight w:hRule="exact" w:val="454"/>
        </w:trPr>
        <w:tc>
          <w:tcPr>
            <w:tcW w:w="10348" w:type="dxa"/>
            <w:gridSpan w:val="4"/>
            <w:shd w:val="clear" w:color="auto" w:fill="C3004A"/>
            <w:vAlign w:val="center"/>
          </w:tcPr>
          <w:p w14:paraId="50BCBE2B" w14:textId="77777777" w:rsidR="007B53AB" w:rsidRPr="00F97BA1" w:rsidRDefault="007B53AB" w:rsidP="00EE4707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w:rsidR="007B53AB" w:rsidRPr="00F97BA1" w14:paraId="3F5AE8BC" w14:textId="77777777" w:rsidTr="00876883">
        <w:trPr>
          <w:gridAfter w:val="1"/>
          <w:wAfter w:w="54" w:type="dxa"/>
        </w:trPr>
        <w:tc>
          <w:tcPr>
            <w:tcW w:w="1560" w:type="dxa"/>
            <w:vAlign w:val="center"/>
          </w:tcPr>
          <w:p w14:paraId="77EA6A95" w14:textId="77777777" w:rsidR="007B53AB" w:rsidRPr="00F97BA1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555CB3FD" w14:textId="77777777" w:rsidR="007070A8" w:rsidRDefault="007B53AB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r w:rsidR="007070A8">
              <w:rPr>
                <w:rFonts w:asciiTheme="minorHAnsi" w:hAnsiTheme="minorHAnsi" w:cs="Arial"/>
                <w:b/>
                <w:sz w:val="24"/>
                <w:szCs w:val="24"/>
              </w:rPr>
              <w:t>v</w:t>
            </w: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eiligheids</w:t>
            </w:r>
            <w:r w:rsidR="007070A8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</w:p>
          <w:p w14:paraId="28D5228B" w14:textId="77777777" w:rsidR="007B53AB" w:rsidRPr="00F97BA1" w:rsidRDefault="007B53AB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voorschriften</w:t>
            </w:r>
          </w:p>
        </w:tc>
        <w:tc>
          <w:tcPr>
            <w:tcW w:w="8788" w:type="dxa"/>
            <w:gridSpan w:val="3"/>
          </w:tcPr>
          <w:p w14:paraId="333669A6" w14:textId="77777777" w:rsidR="00492C42" w:rsidRPr="00676C60" w:rsidRDefault="00693398" w:rsidP="00B90B69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76C60">
              <w:rPr>
                <w:rFonts w:cs="Arial"/>
                <w:sz w:val="20"/>
              </w:rPr>
              <w:t>Gebruik de machine enkel en alleen voor de bewerkingen waarvoor ze geschikt is</w:t>
            </w:r>
          </w:p>
          <w:p w14:paraId="6CDA6B75" w14:textId="638A220E" w:rsidR="00693398" w:rsidRPr="00676C60" w:rsidRDefault="3A46DE59" w:rsidP="7B450FFB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7B450FFB">
              <w:rPr>
                <w:rFonts w:cs="Arial"/>
                <w:sz w:val="20"/>
              </w:rPr>
              <w:t>Machine uitsluitend te bedienen/ af te stellen door 1 persoon met voldoende opleiding en onder toezicht.</w:t>
            </w:r>
          </w:p>
          <w:p w14:paraId="11E75F16" w14:textId="77777777" w:rsidR="00693398" w:rsidRPr="0098302B" w:rsidRDefault="00693398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98302B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14:paraId="3369D5D5" w14:textId="77777777" w:rsidR="00693398" w:rsidRPr="0098302B" w:rsidRDefault="00693398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98302B">
              <w:rPr>
                <w:rFonts w:cs="Arial"/>
                <w:sz w:val="20"/>
              </w:rPr>
              <w:t>De handleiding en veiligheidsinstructiekaart vormen steeds één geheel.</w:t>
            </w:r>
          </w:p>
          <w:p w14:paraId="4BFFC5F8" w14:textId="77777777" w:rsidR="00693398" w:rsidRPr="0098302B" w:rsidRDefault="00676C60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8A0551">
              <w:rPr>
                <w:rFonts w:cs="Arial"/>
                <w:sz w:val="20"/>
              </w:rPr>
              <w:t>Controleer v</w:t>
            </w:r>
            <w:r w:rsidR="00693398" w:rsidRPr="008A0551">
              <w:rPr>
                <w:rFonts w:cs="Arial"/>
                <w:sz w:val="20"/>
              </w:rPr>
              <w:t>oor elk gebruik de machine op</w:t>
            </w:r>
            <w:r w:rsidR="00693398" w:rsidRPr="0098302B">
              <w:rPr>
                <w:rFonts w:cs="Arial"/>
                <w:sz w:val="20"/>
              </w:rPr>
              <w:t xml:space="preserve"> mogelijke zichtbare gebreken. Bij twijfel de machine niet opstarten en advies inwinnen</w:t>
            </w:r>
            <w:r w:rsidR="00693398">
              <w:rPr>
                <w:rFonts w:cs="Arial"/>
                <w:sz w:val="20"/>
              </w:rPr>
              <w:t xml:space="preserve"> bij </w:t>
            </w:r>
            <w:r w:rsidRPr="008A0551">
              <w:rPr>
                <w:rFonts w:cs="Arial"/>
                <w:sz w:val="20"/>
              </w:rPr>
              <w:t xml:space="preserve">een </w:t>
            </w:r>
            <w:r w:rsidR="00693398" w:rsidRPr="008A0551">
              <w:rPr>
                <w:rFonts w:cs="Arial"/>
                <w:sz w:val="20"/>
              </w:rPr>
              <w:t>bevoegd</w:t>
            </w:r>
            <w:r w:rsidRPr="008A0551">
              <w:rPr>
                <w:rFonts w:cs="Arial"/>
                <w:sz w:val="20"/>
              </w:rPr>
              <w:t>e</w:t>
            </w:r>
            <w:r w:rsidR="00693398">
              <w:rPr>
                <w:rFonts w:cs="Arial"/>
                <w:sz w:val="20"/>
              </w:rPr>
              <w:t xml:space="preserve"> persoon</w:t>
            </w:r>
            <w:r w:rsidR="00693398" w:rsidRPr="0098302B">
              <w:rPr>
                <w:rFonts w:cs="Arial"/>
                <w:sz w:val="20"/>
              </w:rPr>
              <w:t>.</w:t>
            </w:r>
          </w:p>
          <w:p w14:paraId="141F7F6D" w14:textId="77777777" w:rsidR="008A1CE6" w:rsidRDefault="008A1CE6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Draag steeds geschikte fluorescerende kledij.</w:t>
            </w:r>
          </w:p>
          <w:p w14:paraId="0978CF31" w14:textId="77777777" w:rsidR="008A1CE6" w:rsidRDefault="008A1CE6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ervoor dat bij gebruik van het toestel er in de onmiddellijke omgeving steeds iemand aanwezig is die in het bezit is van een functioneel communicatiemiddel.</w:t>
            </w:r>
          </w:p>
          <w:p w14:paraId="6F3F1FB9" w14:textId="77777777" w:rsidR="00693398" w:rsidRDefault="00693398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98302B">
              <w:rPr>
                <w:rFonts w:cs="Arial"/>
                <w:sz w:val="20"/>
              </w:rPr>
              <w:t xml:space="preserve">Bind lang haar op of draag </w:t>
            </w:r>
            <w:r w:rsidR="00676C60" w:rsidRPr="008A0551">
              <w:rPr>
                <w:rFonts w:cs="Arial"/>
                <w:sz w:val="20"/>
              </w:rPr>
              <w:t>een</w:t>
            </w:r>
            <w:r w:rsidR="00676C60">
              <w:rPr>
                <w:rFonts w:cs="Arial"/>
                <w:sz w:val="20"/>
              </w:rPr>
              <w:t xml:space="preserve"> </w:t>
            </w:r>
            <w:r w:rsidRPr="0098302B">
              <w:rPr>
                <w:rFonts w:cs="Arial"/>
                <w:sz w:val="20"/>
              </w:rPr>
              <w:t>haarnetje.</w:t>
            </w:r>
          </w:p>
          <w:p w14:paraId="018A90E8" w14:textId="77777777" w:rsidR="008A1CE6" w:rsidRPr="0098302B" w:rsidRDefault="008A1CE6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Let bij het gebruik van dit toestel op voor projectie van voorwerpen (sten</w:t>
            </w:r>
            <w:r w:rsidR="007070A8">
              <w:rPr>
                <w:rFonts w:cs="Arial"/>
                <w:sz w:val="20"/>
              </w:rPr>
              <w:t>en,</w:t>
            </w:r>
            <w:r>
              <w:rPr>
                <w:rFonts w:cs="Arial"/>
                <w:sz w:val="20"/>
              </w:rPr>
              <w:t xml:space="preserve"> blikken, …). </w:t>
            </w:r>
          </w:p>
          <w:p w14:paraId="4B97AA37" w14:textId="77777777" w:rsidR="00693398" w:rsidRPr="0098302B" w:rsidRDefault="00693398" w:rsidP="00693398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98302B">
              <w:rPr>
                <w:rFonts w:cs="Arial"/>
                <w:sz w:val="20"/>
              </w:rPr>
              <w:t>Draag geen sieraden.</w:t>
            </w:r>
          </w:p>
          <w:p w14:paraId="3C95AC0C" w14:textId="77777777" w:rsidR="00F70548" w:rsidRPr="00F97BA1" w:rsidRDefault="004624BE" w:rsidP="005E1243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/>
                <w:sz w:val="20"/>
              </w:rPr>
              <w:t xml:space="preserve">Draag </w:t>
            </w:r>
            <w:r w:rsidR="00410BA8">
              <w:rPr>
                <w:rFonts w:cs="Arial"/>
                <w:sz w:val="20"/>
              </w:rPr>
              <w:t>aansluitende</w:t>
            </w:r>
            <w:r>
              <w:rPr>
                <w:rFonts w:cs="Arial"/>
                <w:sz w:val="20"/>
              </w:rPr>
              <w:t xml:space="preserve"> </w:t>
            </w:r>
            <w:r w:rsidR="00410BA8">
              <w:rPr>
                <w:rFonts w:cs="Arial"/>
                <w:sz w:val="20"/>
              </w:rPr>
              <w:t>werk</w:t>
            </w:r>
            <w:r>
              <w:rPr>
                <w:rFonts w:cs="Arial"/>
                <w:sz w:val="20"/>
              </w:rPr>
              <w:t>kledij</w:t>
            </w:r>
            <w:r w:rsidR="00B90B69" w:rsidRPr="00F97BA1">
              <w:rPr>
                <w:rFonts w:asciiTheme="minorHAnsi" w:hAnsiTheme="minorHAnsi" w:cs="Arial"/>
                <w:sz w:val="20"/>
              </w:rPr>
              <w:t>.</w:t>
            </w:r>
          </w:p>
        </w:tc>
      </w:tr>
      <w:tr w:rsidR="007B53AB" w:rsidRPr="00F97BA1" w14:paraId="3B033A71" w14:textId="77777777" w:rsidTr="00876883">
        <w:trPr>
          <w:gridAfter w:val="1"/>
          <w:wAfter w:w="54" w:type="dxa"/>
          <w:trHeight w:val="305"/>
        </w:trPr>
        <w:tc>
          <w:tcPr>
            <w:tcW w:w="1560" w:type="dxa"/>
            <w:vAlign w:val="center"/>
          </w:tcPr>
          <w:p w14:paraId="159DC049" w14:textId="77777777" w:rsidR="007B53AB" w:rsidRPr="00F97BA1" w:rsidRDefault="007B53AB" w:rsidP="00CA0EB0">
            <w:pPr>
              <w:jc w:val="center"/>
              <w:rPr>
                <w:rFonts w:asciiTheme="minorHAnsi" w:hAnsiTheme="minorHAnsi" w:cs="Arial"/>
                <w:color w:val="101339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8788" w:type="dxa"/>
            <w:gridSpan w:val="3"/>
          </w:tcPr>
          <w:p w14:paraId="1F488733" w14:textId="77777777" w:rsidR="008A1CE6" w:rsidRPr="005E1243" w:rsidRDefault="009079BC" w:rsidP="008A1CE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5E1243">
              <w:rPr>
                <w:sz w:val="20"/>
              </w:rPr>
              <w:t>Indien grote verplaatsingen dienen uitgevoerd te worden, schakel de motor uit.</w:t>
            </w:r>
            <w:r w:rsidR="008A1CE6" w:rsidRPr="005E1243">
              <w:rPr>
                <w:sz w:val="20"/>
                <w:lang w:val="nl-BE"/>
              </w:rPr>
              <w:t>.</w:t>
            </w:r>
          </w:p>
          <w:p w14:paraId="66F34269" w14:textId="77777777" w:rsidR="008A1CE6" w:rsidRPr="005E1243" w:rsidRDefault="008A1CE6" w:rsidP="008A1CE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5E1243">
              <w:rPr>
                <w:sz w:val="20"/>
                <w:lang w:val="nl-BE"/>
              </w:rPr>
              <w:t xml:space="preserve">Bij transport het toestel steeds uitzetten </w:t>
            </w:r>
          </w:p>
          <w:p w14:paraId="18558885" w14:textId="77777777" w:rsidR="008A1CE6" w:rsidRPr="005E1243" w:rsidRDefault="007070A8" w:rsidP="008A1CE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>
              <w:rPr>
                <w:sz w:val="20"/>
              </w:rPr>
              <w:t>In auto’s of andere v</w:t>
            </w:r>
            <w:r w:rsidR="008A1CE6" w:rsidRPr="005E1243">
              <w:rPr>
                <w:sz w:val="20"/>
              </w:rPr>
              <w:t>ervoermiddelen: het motorapparaat tegen omvallen, beschadiging en tegen het weglekken van benzine beveiligen.</w:t>
            </w:r>
          </w:p>
          <w:p w14:paraId="4B072171" w14:textId="77777777" w:rsidR="00564961" w:rsidRPr="005E1243" w:rsidRDefault="00564961" w:rsidP="009079BC">
            <w:pPr>
              <w:pStyle w:val="Lijstalinea"/>
              <w:numPr>
                <w:ilvl w:val="0"/>
                <w:numId w:val="26"/>
              </w:numPr>
              <w:tabs>
                <w:tab w:val="left" w:pos="1576"/>
              </w:tabs>
              <w:rPr>
                <w:sz w:val="20"/>
              </w:rPr>
            </w:pPr>
            <w:r w:rsidRPr="005E1243">
              <w:rPr>
                <w:sz w:val="20"/>
              </w:rPr>
              <w:t>Laat het toestel voldoende afkoelen vooraleer het te transporteren.</w:t>
            </w:r>
          </w:p>
          <w:p w14:paraId="01FE5533" w14:textId="77777777" w:rsidR="007B53AB" w:rsidRPr="005E1243" w:rsidRDefault="009079BC" w:rsidP="009079BC">
            <w:pPr>
              <w:pStyle w:val="Lijstalinea"/>
              <w:numPr>
                <w:ilvl w:val="0"/>
                <w:numId w:val="26"/>
              </w:numPr>
              <w:tabs>
                <w:tab w:val="left" w:pos="1576"/>
              </w:tabs>
              <w:rPr>
                <w:sz w:val="20"/>
              </w:rPr>
            </w:pPr>
            <w:r w:rsidRPr="005E1243">
              <w:rPr>
                <w:sz w:val="20"/>
              </w:rPr>
              <w:t>Vul het toestel voor het transport niet bij met benzine.</w:t>
            </w:r>
          </w:p>
        </w:tc>
      </w:tr>
      <w:tr w:rsidR="007B53AB" w:rsidRPr="00F97BA1" w14:paraId="17A83244" w14:textId="77777777" w:rsidTr="00876883">
        <w:trPr>
          <w:trHeight w:val="1593"/>
        </w:trPr>
        <w:tc>
          <w:tcPr>
            <w:tcW w:w="1560" w:type="dxa"/>
            <w:vAlign w:val="center"/>
          </w:tcPr>
          <w:p w14:paraId="2B2E5E52" w14:textId="77777777" w:rsidR="007B53AB" w:rsidRPr="00F97BA1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>Vóór het gebruik</w:t>
            </w:r>
          </w:p>
        </w:tc>
        <w:tc>
          <w:tcPr>
            <w:tcW w:w="8842" w:type="dxa"/>
            <w:gridSpan w:val="4"/>
          </w:tcPr>
          <w:p w14:paraId="506C1380" w14:textId="77777777" w:rsidR="000D397C" w:rsidRPr="005E1243" w:rsidRDefault="009079BC" w:rsidP="00FF558B">
            <w:pPr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Trek de nodige veiligheidskledij (reflecterende beschermingskledij) aan voor gebruik.</w:t>
            </w:r>
          </w:p>
          <w:p w14:paraId="1F191053" w14:textId="77777777" w:rsidR="009079BC" w:rsidRPr="005E1243" w:rsidRDefault="007070A8" w:rsidP="00FF558B">
            <w:pPr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</w:t>
            </w:r>
            <w:r w:rsidR="009079BC" w:rsidRPr="005E1243">
              <w:rPr>
                <w:rFonts w:cs="Arial"/>
                <w:sz w:val="20"/>
              </w:rPr>
              <w:t>org voor voldoende zicht op de werkpost en zorg voor een vrije werkomgeving.</w:t>
            </w:r>
          </w:p>
          <w:p w14:paraId="059F6A3C" w14:textId="77777777" w:rsidR="009079BC" w:rsidRPr="005E1243" w:rsidRDefault="009079BC" w:rsidP="009079BC">
            <w:pPr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Controleer:</w:t>
            </w:r>
          </w:p>
          <w:p w14:paraId="222A5341" w14:textId="77777777" w:rsidR="009079BC" w:rsidRPr="005E1243" w:rsidRDefault="009079BC" w:rsidP="009079BC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of het toestel en de bijhorende randapparatuur (snijgereedschap) in goede staat verkeren</w:t>
            </w:r>
          </w:p>
          <w:p w14:paraId="185ADA31" w14:textId="77777777" w:rsidR="009079BC" w:rsidRPr="005E1243" w:rsidRDefault="009079BC" w:rsidP="009079BC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de correcte montage en bevestiging van het snijgereedschap.</w:t>
            </w:r>
          </w:p>
          <w:p w14:paraId="78064FC7" w14:textId="77777777" w:rsidR="009079BC" w:rsidRPr="005E1243" w:rsidRDefault="009079BC" w:rsidP="009079BC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de goede werking en de toestand van de veiligheidsinrichtingen (beschermkap)</w:t>
            </w:r>
          </w:p>
          <w:p w14:paraId="4BB9B63F" w14:textId="77777777" w:rsidR="009079BC" w:rsidRPr="005E1243" w:rsidRDefault="009079BC" w:rsidP="009079BC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of het snijgereedschap van het voorgeschreven type is (metalen snijgereedschap is verboden)</w:t>
            </w:r>
          </w:p>
          <w:p w14:paraId="7AC7BB80" w14:textId="77777777" w:rsidR="009079BC" w:rsidRPr="005E1243" w:rsidRDefault="009079BC" w:rsidP="009079BC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of de bedieningshandgreep op een correcte wijze afgesteld werd (lengte van de arm)</w:t>
            </w:r>
          </w:p>
          <w:p w14:paraId="115ACD05" w14:textId="77777777" w:rsidR="009079BC" w:rsidRPr="005E1243" w:rsidRDefault="009079BC" w:rsidP="009079BC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het draagharnas op de juiste wijze afgesteld werd</w:t>
            </w:r>
          </w:p>
          <w:p w14:paraId="55953548" w14:textId="652C9651" w:rsidR="009079BC" w:rsidRPr="007070A8" w:rsidRDefault="009079BC" w:rsidP="007070A8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5E1243">
              <w:rPr>
                <w:rFonts w:cs="Arial"/>
                <w:sz w:val="20"/>
              </w:rPr>
              <w:t>er geen losliggende voorwerpen in de werkzone aanwezig zijn (stenen, blikken,</w:t>
            </w:r>
            <w:r w:rsidR="00C55E4B">
              <w:rPr>
                <w:rFonts w:cs="Arial"/>
                <w:sz w:val="20"/>
              </w:rPr>
              <w:t>...)</w:t>
            </w:r>
          </w:p>
        </w:tc>
      </w:tr>
      <w:tr w:rsidR="00564961" w:rsidRPr="00F97BA1" w14:paraId="21BE2765" w14:textId="77777777" w:rsidTr="00876883">
        <w:trPr>
          <w:trHeight w:val="536"/>
        </w:trPr>
        <w:tc>
          <w:tcPr>
            <w:tcW w:w="1560" w:type="dxa"/>
            <w:vAlign w:val="center"/>
          </w:tcPr>
          <w:p w14:paraId="57C7E2B6" w14:textId="77777777" w:rsidR="00564961" w:rsidRPr="00F97BA1" w:rsidRDefault="00564961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Starten van het toestel</w:t>
            </w:r>
          </w:p>
        </w:tc>
        <w:tc>
          <w:tcPr>
            <w:tcW w:w="8842" w:type="dxa"/>
            <w:gridSpan w:val="4"/>
          </w:tcPr>
          <w:p w14:paraId="73B02DAA" w14:textId="77777777" w:rsidR="00564961" w:rsidRPr="008A0551" w:rsidRDefault="007070A8" w:rsidP="00FC3713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 xml:space="preserve">Het toestel </w:t>
            </w:r>
            <w:r w:rsidR="00564961" w:rsidRPr="008A0551">
              <w:rPr>
                <w:sz w:val="20"/>
              </w:rPr>
              <w:t>start</w:t>
            </w:r>
            <w:r>
              <w:rPr>
                <w:sz w:val="20"/>
              </w:rPr>
              <w:t>en op min.</w:t>
            </w:r>
            <w:r w:rsidR="00564961" w:rsidRPr="008A0551">
              <w:rPr>
                <w:sz w:val="20"/>
              </w:rPr>
              <w:t xml:space="preserve"> 3m afstand vanwaar het toestel met brandstof gevuld werd.</w:t>
            </w:r>
          </w:p>
          <w:p w14:paraId="1B285FA0" w14:textId="77777777" w:rsidR="00564961" w:rsidRPr="008A0551" w:rsidRDefault="00564961" w:rsidP="00FC3713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8A0551">
              <w:rPr>
                <w:sz w:val="20"/>
              </w:rPr>
              <w:t>Het snijgereedschap mag tijdens het starten niet in contact zijn met de ondergrond of met voorwerpen.</w:t>
            </w:r>
          </w:p>
          <w:p w14:paraId="793517C3" w14:textId="77777777" w:rsidR="00564961" w:rsidRPr="008A0551" w:rsidRDefault="00564961" w:rsidP="00564961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8A0551">
              <w:rPr>
                <w:sz w:val="20"/>
              </w:rPr>
              <w:t xml:space="preserve">Start het toestel nooit “los uit de hand”. </w:t>
            </w:r>
          </w:p>
          <w:p w14:paraId="75075681" w14:textId="77777777" w:rsidR="00564961" w:rsidRPr="008A0551" w:rsidRDefault="00564961" w:rsidP="00564961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8A0551">
              <w:rPr>
                <w:sz w:val="20"/>
              </w:rPr>
              <w:t>Zorg bij het starten voor een stabiele houding, druk het apparaat met de linkerhand tegen de grond.</w:t>
            </w:r>
          </w:p>
          <w:p w14:paraId="110FFD37" w14:textId="77777777" w:rsidR="00564961" w:rsidRPr="007070A8" w:rsidRDefault="00564961" w:rsidP="007070A8">
            <w:pPr>
              <w:pStyle w:val="Lijstalinea"/>
              <w:rPr>
                <w:sz w:val="20"/>
                <w:highlight w:val="yellow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6B48199E" wp14:editId="480BA4B5">
                  <wp:extent cx="1508181" cy="871776"/>
                  <wp:effectExtent l="0" t="0" r="0" b="5080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b="51524"/>
                          <a:stretch/>
                        </pic:blipFill>
                        <pic:spPr bwMode="auto">
                          <a:xfrm>
                            <a:off x="0" y="0"/>
                            <a:ext cx="1517403" cy="877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nl-BE" w:eastAsia="nl-BE"/>
              </w:rPr>
              <w:drawing>
                <wp:inline distT="0" distB="0" distL="0" distR="0" wp14:anchorId="47A43482" wp14:editId="017F321A">
                  <wp:extent cx="1500203" cy="872116"/>
                  <wp:effectExtent l="0" t="0" r="5080" b="4445"/>
                  <wp:docPr id="18" name="Afbeelding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t="51247"/>
                          <a:stretch/>
                        </pic:blipFill>
                        <pic:spPr bwMode="auto">
                          <a:xfrm>
                            <a:off x="0" y="0"/>
                            <a:ext cx="1507283" cy="876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53AB" w:rsidRPr="00F97BA1" w14:paraId="11D059D0" w14:textId="77777777" w:rsidTr="00876883">
        <w:trPr>
          <w:trHeight w:val="536"/>
        </w:trPr>
        <w:tc>
          <w:tcPr>
            <w:tcW w:w="1560" w:type="dxa"/>
            <w:vAlign w:val="center"/>
          </w:tcPr>
          <w:p w14:paraId="0322AA3E" w14:textId="77777777" w:rsidR="007B53AB" w:rsidRPr="00F97BA1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842" w:type="dxa"/>
            <w:gridSpan w:val="4"/>
          </w:tcPr>
          <w:p w14:paraId="21A1D8A7" w14:textId="77777777" w:rsidR="00FC3713" w:rsidRDefault="00564961" w:rsidP="00FC3713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Raak de uitlaat van de machine niet aan</w:t>
            </w:r>
            <w:r w:rsidR="00FC3713" w:rsidRPr="0098302B">
              <w:rPr>
                <w:sz w:val="20"/>
              </w:rPr>
              <w:t>.</w:t>
            </w:r>
          </w:p>
          <w:p w14:paraId="156FAB55" w14:textId="77777777" w:rsidR="00564961" w:rsidRDefault="00564961" w:rsidP="00FC3713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Let erop dat tijdens de werking er binnen een perimeter van 15m zich geen personen ophouden.</w:t>
            </w:r>
          </w:p>
          <w:p w14:paraId="04FA382E" w14:textId="77777777" w:rsidR="00564961" w:rsidRPr="007070A8" w:rsidRDefault="00564961" w:rsidP="00FC3713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sz w:val="20"/>
              </w:rPr>
              <w:t>Klem de handgrepen stevig vast met beide handen</w:t>
            </w:r>
            <w:r w:rsidR="00547275">
              <w:rPr>
                <w:sz w:val="20"/>
              </w:rPr>
              <w:t xml:space="preserve">. Plaats steeds de rechterhand op de </w:t>
            </w:r>
            <w:r w:rsidR="00547275" w:rsidRPr="007070A8">
              <w:rPr>
                <w:rFonts w:cs="Arial"/>
                <w:sz w:val="20"/>
              </w:rPr>
              <w:t>bedieningshandgreep, de linkerhand op de andere handgreep (maaiboom).</w:t>
            </w:r>
            <w:r w:rsidRPr="007070A8">
              <w:rPr>
                <w:rFonts w:cs="Arial"/>
                <w:sz w:val="20"/>
              </w:rPr>
              <w:t xml:space="preserve"> </w:t>
            </w:r>
          </w:p>
          <w:p w14:paraId="4AC0CEF7" w14:textId="77777777" w:rsidR="00547275" w:rsidRPr="007070A8" w:rsidRDefault="00547275" w:rsidP="00FF558B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Controleer tijdens het gebruik:</w:t>
            </w:r>
          </w:p>
          <w:p w14:paraId="230F2EC9" w14:textId="77777777" w:rsidR="00254022" w:rsidRPr="007070A8" w:rsidRDefault="00547275" w:rsidP="00547275">
            <w:pPr>
              <w:pStyle w:val="Lijstalinea"/>
              <w:numPr>
                <w:ilvl w:val="1"/>
                <w:numId w:val="26"/>
              </w:num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regelmatig de t</w:t>
            </w:r>
            <w:r w:rsidR="007070A8" w:rsidRPr="007070A8">
              <w:rPr>
                <w:rFonts w:cs="Arial"/>
                <w:sz w:val="20"/>
              </w:rPr>
              <w:t>oestand van het snijgereedschap;</w:t>
            </w:r>
          </w:p>
          <w:p w14:paraId="5F14AA35" w14:textId="77777777" w:rsidR="00547275" w:rsidRPr="007070A8" w:rsidRDefault="00547275" w:rsidP="007070A8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7070A8">
              <w:rPr>
                <w:rFonts w:cs="Arial"/>
                <w:sz w:val="20"/>
              </w:rPr>
              <w:t xml:space="preserve">Of er zich </w:t>
            </w:r>
            <w:proofErr w:type="spellStart"/>
            <w:r w:rsidRPr="007070A8">
              <w:rPr>
                <w:rFonts w:cs="Arial"/>
                <w:sz w:val="20"/>
              </w:rPr>
              <w:t>thv</w:t>
            </w:r>
            <w:proofErr w:type="spellEnd"/>
            <w:r w:rsidRPr="007070A8">
              <w:rPr>
                <w:rFonts w:cs="Arial"/>
                <w:sz w:val="20"/>
              </w:rPr>
              <w:t>. het snijgereedschap en de beschermkap geen ophopingen van takken e</w:t>
            </w:r>
            <w:r w:rsidR="007070A8" w:rsidRPr="007070A8">
              <w:rPr>
                <w:rFonts w:cs="Arial"/>
                <w:sz w:val="20"/>
              </w:rPr>
              <w:t>n takkenresten opgebouwd hebben.</w:t>
            </w:r>
          </w:p>
        </w:tc>
      </w:tr>
      <w:tr w:rsidR="007B53AB" w:rsidRPr="00F97BA1" w14:paraId="5A1E5807" w14:textId="77777777" w:rsidTr="00876883">
        <w:trPr>
          <w:trHeight w:val="521"/>
        </w:trPr>
        <w:tc>
          <w:tcPr>
            <w:tcW w:w="1560" w:type="dxa"/>
            <w:vAlign w:val="center"/>
          </w:tcPr>
          <w:p w14:paraId="7FF7BA5B" w14:textId="77777777" w:rsidR="007B53AB" w:rsidRPr="00F97BA1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842" w:type="dxa"/>
            <w:gridSpan w:val="4"/>
          </w:tcPr>
          <w:p w14:paraId="1E20F3C1" w14:textId="77777777" w:rsidR="00547275" w:rsidRPr="007D5C20" w:rsidRDefault="00547275" w:rsidP="00547275">
            <w:pPr>
              <w:numPr>
                <w:ilvl w:val="0"/>
                <w:numId w:val="28"/>
              </w:numPr>
              <w:contextualSpacing/>
              <w:rPr>
                <w:sz w:val="20"/>
              </w:rPr>
            </w:pPr>
            <w:r w:rsidRPr="007D5C20">
              <w:rPr>
                <w:sz w:val="20"/>
              </w:rPr>
              <w:t>Het apparaat na de werkzaamheden op een vlakke, niet-brandbare ondergrond neerzetten. Niet in de buurt van licht ontvlambare materialen (bijv. houtspanen, boomschors, droog gras, brandstof) neerzetten – brandgevaar!</w:t>
            </w:r>
          </w:p>
          <w:p w14:paraId="45E81F39" w14:textId="77777777" w:rsidR="00547275" w:rsidRPr="007D5C20" w:rsidRDefault="00547275" w:rsidP="00547275">
            <w:pPr>
              <w:numPr>
                <w:ilvl w:val="0"/>
                <w:numId w:val="28"/>
              </w:numPr>
              <w:contextualSpacing/>
              <w:rPr>
                <w:sz w:val="20"/>
              </w:rPr>
            </w:pPr>
            <w:r w:rsidRPr="007D5C20">
              <w:rPr>
                <w:sz w:val="20"/>
              </w:rPr>
              <w:t>Herstelwerkzaamheden gebeuren door een vakman.</w:t>
            </w:r>
          </w:p>
          <w:p w14:paraId="2FB7D4DB" w14:textId="77777777" w:rsidR="007B53AB" w:rsidRPr="00F97BA1" w:rsidRDefault="00547275" w:rsidP="00547275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/>
                <w:sz w:val="20"/>
              </w:rPr>
            </w:pPr>
            <w:r w:rsidRPr="007D5C20">
              <w:rPr>
                <w:sz w:val="20"/>
              </w:rPr>
              <w:t>Het toestel niet bijvullen met brandstof.</w:t>
            </w:r>
          </w:p>
        </w:tc>
      </w:tr>
      <w:tr w:rsidR="007B53AB" w:rsidRPr="00F97BA1" w14:paraId="29A292D0" w14:textId="77777777" w:rsidTr="00876883">
        <w:trPr>
          <w:trHeight w:val="644"/>
        </w:trPr>
        <w:tc>
          <w:tcPr>
            <w:tcW w:w="1560" w:type="dxa"/>
            <w:vAlign w:val="center"/>
          </w:tcPr>
          <w:p w14:paraId="370EBC9A" w14:textId="77777777" w:rsidR="007B53AB" w:rsidRPr="00F97BA1" w:rsidRDefault="008E7DA7" w:rsidP="000D397C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842" w:type="dxa"/>
            <w:gridSpan w:val="4"/>
          </w:tcPr>
          <w:p w14:paraId="46A6ABC8" w14:textId="77777777" w:rsidR="006924E5" w:rsidRPr="0098302B" w:rsidRDefault="006924E5" w:rsidP="006924E5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 xml:space="preserve">Uitsluitend uit te voeren bij een </w:t>
            </w:r>
            <w:r>
              <w:rPr>
                <w:sz w:val="20"/>
              </w:rPr>
              <w:t>niet draaiende</w:t>
            </w:r>
            <w:r w:rsidRPr="0098302B">
              <w:rPr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 w:rsidRPr="0098302B">
              <w:rPr>
                <w:sz w:val="20"/>
              </w:rPr>
              <w:t xml:space="preserve">.  </w:t>
            </w:r>
          </w:p>
          <w:p w14:paraId="5D97C9A5" w14:textId="77777777" w:rsidR="006924E5" w:rsidRDefault="006924E5" w:rsidP="006924E5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Draag beschermhandschoenen bij het vervangen van het snijdgereedschap en reinigen van de machine.</w:t>
            </w:r>
          </w:p>
          <w:p w14:paraId="2E98ADD8" w14:textId="77777777" w:rsidR="006924E5" w:rsidRDefault="006924E5" w:rsidP="006924E5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>Gebruik</w:t>
            </w:r>
            <w:r>
              <w:rPr>
                <w:sz w:val="20"/>
              </w:rPr>
              <w:t>:</w:t>
            </w:r>
          </w:p>
          <w:p w14:paraId="1FB65DD5" w14:textId="77777777" w:rsidR="006924E5" w:rsidRPr="0098302B" w:rsidRDefault="006924E5" w:rsidP="006924E5">
            <w:pPr>
              <w:pStyle w:val="Lijstalinea"/>
              <w:numPr>
                <w:ilvl w:val="1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>enkel vervangonderdelen die door de fabrikant zijn voorgeschreven.</w:t>
            </w:r>
          </w:p>
          <w:p w14:paraId="22E99EDF" w14:textId="77777777" w:rsidR="006924E5" w:rsidRPr="0098302B" w:rsidRDefault="006924E5" w:rsidP="006924E5">
            <w:pPr>
              <w:pStyle w:val="Lijstalinea"/>
              <w:numPr>
                <w:ilvl w:val="1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>NOOIT benzine of licht ontvlambare producten om de machine te onderhouden/reinigen.</w:t>
            </w:r>
          </w:p>
          <w:p w14:paraId="63B934BB" w14:textId="77777777" w:rsidR="006924E5" w:rsidRDefault="006924E5" w:rsidP="006924E5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Herstellingen – en onderhoudswerkzaamheden mogen alleen worden uitgevoerd als de motor stilstaat en de bougiestekker werd losgetrokken en de combischakelaar/stopschakelaar in stand STOP, resp. 0 staat.</w:t>
            </w:r>
          </w:p>
          <w:p w14:paraId="7D89F24B" w14:textId="77777777" w:rsidR="006924E5" w:rsidRDefault="006924E5" w:rsidP="006924E5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Vervang de veiligheidsstickers als deze onleesbaar zijn geworden.</w:t>
            </w:r>
          </w:p>
          <w:p w14:paraId="214637A9" w14:textId="77777777" w:rsidR="006924E5" w:rsidRDefault="006924E5" w:rsidP="006924E5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De tankdop regelmatig op lekkage controleren.</w:t>
            </w:r>
          </w:p>
          <w:p w14:paraId="0DD998A3" w14:textId="77777777" w:rsidR="007B53AB" w:rsidRPr="007070A8" w:rsidRDefault="006924E5" w:rsidP="007070A8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8A0551">
              <w:rPr>
                <w:sz w:val="20"/>
              </w:rPr>
              <w:t>Houd een register van onderhoud en herstelling bij.</w:t>
            </w:r>
          </w:p>
        </w:tc>
      </w:tr>
      <w:tr w:rsidR="007B53AB" w:rsidRPr="00F97BA1" w14:paraId="7AE615C8" w14:textId="77777777" w:rsidTr="008768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004A"/>
            <w:vAlign w:val="center"/>
          </w:tcPr>
          <w:p w14:paraId="483779A9" w14:textId="77777777" w:rsidR="007B53AB" w:rsidRPr="00F97BA1" w:rsidRDefault="007B53AB" w:rsidP="00985DED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7B53AB" w:rsidRPr="00F97BA1" w14:paraId="0F5BA2E4" w14:textId="77777777" w:rsidTr="008768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934"/>
        </w:trPr>
        <w:tc>
          <w:tcPr>
            <w:tcW w:w="3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895E" w14:textId="77777777" w:rsidR="007B53AB" w:rsidRPr="007070A8" w:rsidRDefault="007B53AB" w:rsidP="00677F9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Hiërarchische lijn</w:t>
            </w:r>
          </w:p>
          <w:p w14:paraId="1DB13E44" w14:textId="77777777" w:rsidR="00697907" w:rsidRPr="007070A8" w:rsidRDefault="00697907" w:rsidP="00677F9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Handtekening: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A3C2" w14:textId="10D9F6FE" w:rsidR="007B53AB" w:rsidRPr="007070A8" w:rsidRDefault="007B53AB" w:rsidP="5C42C13D">
            <w:pPr>
              <w:rPr>
                <w:rFonts w:cs="Arial"/>
                <w:sz w:val="20"/>
              </w:rPr>
            </w:pPr>
            <w:r w:rsidRPr="5C42C13D">
              <w:rPr>
                <w:rFonts w:cs="Arial"/>
                <w:sz w:val="20"/>
              </w:rPr>
              <w:t>Preventieadviseur-</w:t>
            </w:r>
            <w:r w:rsidR="001F221A" w:rsidRPr="5C42C13D">
              <w:rPr>
                <w:rFonts w:cs="Arial"/>
                <w:sz w:val="20"/>
              </w:rPr>
              <w:t>a</w:t>
            </w:r>
            <w:r w:rsidRPr="5C42C13D">
              <w:rPr>
                <w:rFonts w:cs="Arial"/>
                <w:sz w:val="20"/>
              </w:rPr>
              <w:t>rbeids</w:t>
            </w:r>
            <w:r w:rsidR="22081E6B" w:rsidRPr="5C42C13D">
              <w:rPr>
                <w:rFonts w:cs="Arial"/>
                <w:sz w:val="20"/>
              </w:rPr>
              <w:t>arts</w:t>
            </w:r>
          </w:p>
          <w:p w14:paraId="0448C27D" w14:textId="77777777" w:rsidR="00697907" w:rsidRPr="007070A8" w:rsidRDefault="00697907" w:rsidP="00677F9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Handtekening: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C438" w14:textId="77777777" w:rsidR="007B53AB" w:rsidRPr="007070A8" w:rsidRDefault="007B53AB" w:rsidP="00677F9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Preventieadviseur</w:t>
            </w:r>
          </w:p>
          <w:p w14:paraId="5EB1138E" w14:textId="77777777" w:rsidR="00697907" w:rsidRPr="007070A8" w:rsidRDefault="00697907" w:rsidP="00677F9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Handtekening:</w:t>
            </w:r>
          </w:p>
        </w:tc>
      </w:tr>
      <w:tr w:rsidR="007B53AB" w:rsidRPr="00F97BA1" w14:paraId="18140C6A" w14:textId="77777777" w:rsidTr="008768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38"/>
        </w:trPr>
        <w:tc>
          <w:tcPr>
            <w:tcW w:w="3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33A6" w14:textId="77777777" w:rsidR="007B53AB" w:rsidRPr="007070A8" w:rsidRDefault="00697907" w:rsidP="00694DD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Naam</w:t>
            </w:r>
            <w:r w:rsidR="007B53AB" w:rsidRPr="007070A8">
              <w:rPr>
                <w:rFonts w:cs="Arial"/>
                <w:sz w:val="20"/>
              </w:rPr>
              <w:t>:</w:t>
            </w:r>
          </w:p>
          <w:p w14:paraId="6B699379" w14:textId="77777777" w:rsidR="0034340B" w:rsidRPr="007070A8" w:rsidRDefault="0034340B" w:rsidP="00694DD0">
            <w:pPr>
              <w:rPr>
                <w:rFonts w:cs="Arial"/>
                <w:sz w:val="20"/>
              </w:rPr>
            </w:pPr>
          </w:p>
          <w:p w14:paraId="3FE9F23F" w14:textId="77777777" w:rsidR="0034340B" w:rsidRPr="007070A8" w:rsidRDefault="0034340B" w:rsidP="00694DD0">
            <w:pPr>
              <w:rPr>
                <w:rFonts w:cs="Arial"/>
                <w:sz w:val="20"/>
              </w:rPr>
            </w:pPr>
          </w:p>
          <w:p w14:paraId="1F72F646" w14:textId="77777777" w:rsidR="0034340B" w:rsidRPr="007070A8" w:rsidRDefault="0034340B" w:rsidP="00694DD0">
            <w:pPr>
              <w:rPr>
                <w:rFonts w:cs="Arial"/>
                <w:sz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F6417" w14:textId="77777777" w:rsidR="007B53AB" w:rsidRPr="007070A8" w:rsidRDefault="00697907" w:rsidP="00694DD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Naam</w:t>
            </w:r>
            <w:r w:rsidR="007B53AB" w:rsidRPr="007070A8">
              <w:rPr>
                <w:rFonts w:cs="Arial"/>
                <w:sz w:val="20"/>
              </w:rPr>
              <w:t>:</w:t>
            </w:r>
          </w:p>
          <w:p w14:paraId="08CE6F91" w14:textId="77777777" w:rsidR="0034340B" w:rsidRPr="007070A8" w:rsidRDefault="0034340B" w:rsidP="00694DD0">
            <w:pPr>
              <w:rPr>
                <w:rFonts w:cs="Arial"/>
                <w:sz w:val="20"/>
              </w:rPr>
            </w:pPr>
          </w:p>
          <w:p w14:paraId="61CDCEAD" w14:textId="77777777" w:rsidR="0034340B" w:rsidRPr="007070A8" w:rsidRDefault="0034340B" w:rsidP="00694DD0">
            <w:pPr>
              <w:rPr>
                <w:rFonts w:cs="Arial"/>
                <w:sz w:val="20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FF643" w14:textId="77777777" w:rsidR="007B53AB" w:rsidRPr="007070A8" w:rsidRDefault="00697907" w:rsidP="00694DD0">
            <w:pPr>
              <w:rPr>
                <w:rFonts w:cs="Arial"/>
                <w:sz w:val="20"/>
              </w:rPr>
            </w:pPr>
            <w:r w:rsidRPr="007070A8">
              <w:rPr>
                <w:rFonts w:cs="Arial"/>
                <w:sz w:val="20"/>
              </w:rPr>
              <w:t>Naam</w:t>
            </w:r>
            <w:r w:rsidR="007B53AB" w:rsidRPr="007070A8">
              <w:rPr>
                <w:rFonts w:cs="Arial"/>
                <w:sz w:val="20"/>
              </w:rPr>
              <w:t>:</w:t>
            </w:r>
          </w:p>
          <w:p w14:paraId="6BB9E253" w14:textId="77777777" w:rsidR="0034340B" w:rsidRPr="007070A8" w:rsidRDefault="0034340B" w:rsidP="00694DD0">
            <w:pPr>
              <w:rPr>
                <w:rFonts w:cs="Arial"/>
                <w:sz w:val="20"/>
              </w:rPr>
            </w:pPr>
          </w:p>
          <w:p w14:paraId="23DE523C" w14:textId="77777777" w:rsidR="0034340B" w:rsidRPr="007070A8" w:rsidRDefault="0034340B" w:rsidP="00694DD0">
            <w:pPr>
              <w:rPr>
                <w:rFonts w:cs="Arial"/>
                <w:sz w:val="20"/>
              </w:rPr>
            </w:pPr>
          </w:p>
        </w:tc>
      </w:tr>
    </w:tbl>
    <w:p w14:paraId="52E56223" w14:textId="77777777" w:rsidR="007B53AB" w:rsidRPr="00F97BA1" w:rsidRDefault="007B53AB" w:rsidP="00C55E4B">
      <w:pPr>
        <w:rPr>
          <w:rFonts w:asciiTheme="minorHAnsi" w:hAnsiTheme="minorHAnsi"/>
        </w:rPr>
      </w:pPr>
    </w:p>
    <w:sectPr w:rsidR="007B53AB" w:rsidRPr="00F97BA1" w:rsidSect="002C4FB0">
      <w:headerReference w:type="default" r:id="rId22"/>
      <w:footerReference w:type="default" r:id="rId23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47A01" w14:textId="77777777" w:rsidR="0055189A" w:rsidRDefault="0055189A" w:rsidP="00F21695">
      <w:r>
        <w:separator/>
      </w:r>
    </w:p>
  </w:endnote>
  <w:endnote w:type="continuationSeparator" w:id="0">
    <w:p w14:paraId="5043CB0F" w14:textId="77777777" w:rsidR="0055189A" w:rsidRDefault="0055189A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64F31" w14:textId="77777777" w:rsidR="001B159D" w:rsidRDefault="001B159D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7070A8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7070A8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46423461" w14:textId="77777777" w:rsidR="007070A8" w:rsidRPr="00B3017E" w:rsidRDefault="007070A8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w14:paraId="6DFB9E20" w14:textId="77777777" w:rsidR="001B159D" w:rsidRPr="00B3017E" w:rsidRDefault="001B159D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59315" w14:textId="77777777" w:rsidR="0055189A" w:rsidRDefault="0055189A" w:rsidP="00F21695">
      <w:r>
        <w:separator/>
      </w:r>
    </w:p>
  </w:footnote>
  <w:footnote w:type="continuationSeparator" w:id="0">
    <w:p w14:paraId="6537F28F" w14:textId="77777777" w:rsidR="0055189A" w:rsidRDefault="0055189A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A285246" w14:paraId="66719C9D" w14:textId="77777777" w:rsidTr="4A285246">
      <w:trPr>
        <w:trHeight w:val="300"/>
      </w:trPr>
      <w:tc>
        <w:tcPr>
          <w:tcW w:w="3400" w:type="dxa"/>
        </w:tcPr>
        <w:p w14:paraId="1F8860C7" w14:textId="1DA177C9" w:rsidR="4A285246" w:rsidRDefault="4A285246" w:rsidP="4A285246">
          <w:pPr>
            <w:pStyle w:val="Koptekst"/>
            <w:ind w:left="-115"/>
          </w:pPr>
        </w:p>
      </w:tc>
      <w:tc>
        <w:tcPr>
          <w:tcW w:w="3400" w:type="dxa"/>
        </w:tcPr>
        <w:p w14:paraId="07B8B0AA" w14:textId="1C18F3AB" w:rsidR="4A285246" w:rsidRDefault="4A285246" w:rsidP="4A285246">
          <w:pPr>
            <w:pStyle w:val="Koptekst"/>
            <w:jc w:val="center"/>
          </w:pPr>
        </w:p>
      </w:tc>
      <w:tc>
        <w:tcPr>
          <w:tcW w:w="3400" w:type="dxa"/>
        </w:tcPr>
        <w:p w14:paraId="09A755D6" w14:textId="69B12C3E" w:rsidR="4A285246" w:rsidRDefault="4A285246" w:rsidP="4A285246">
          <w:pPr>
            <w:pStyle w:val="Koptekst"/>
            <w:ind w:right="-115"/>
            <w:jc w:val="right"/>
          </w:pPr>
        </w:p>
      </w:tc>
    </w:tr>
  </w:tbl>
  <w:p w14:paraId="4E4BB622" w14:textId="5219F255" w:rsidR="4A285246" w:rsidRDefault="4A285246" w:rsidP="4A285246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16C25CF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8C6D7D"/>
    <w:multiLevelType w:val="hybridMultilevel"/>
    <w:tmpl w:val="34E20C9E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3B959CA"/>
    <w:multiLevelType w:val="hybridMultilevel"/>
    <w:tmpl w:val="81FC1DF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51351786">
    <w:abstractNumId w:val="21"/>
  </w:num>
  <w:num w:numId="2" w16cid:durableId="1956254521">
    <w:abstractNumId w:val="17"/>
  </w:num>
  <w:num w:numId="3" w16cid:durableId="1540435942">
    <w:abstractNumId w:val="24"/>
  </w:num>
  <w:num w:numId="4" w16cid:durableId="698700643">
    <w:abstractNumId w:val="19"/>
  </w:num>
  <w:num w:numId="5" w16cid:durableId="24529884">
    <w:abstractNumId w:val="14"/>
  </w:num>
  <w:num w:numId="6" w16cid:durableId="311368747">
    <w:abstractNumId w:val="11"/>
  </w:num>
  <w:num w:numId="7" w16cid:durableId="647904644">
    <w:abstractNumId w:val="20"/>
  </w:num>
  <w:num w:numId="8" w16cid:durableId="1584143353">
    <w:abstractNumId w:val="10"/>
  </w:num>
  <w:num w:numId="9" w16cid:durableId="572005670">
    <w:abstractNumId w:val="8"/>
  </w:num>
  <w:num w:numId="10" w16cid:durableId="1365865894">
    <w:abstractNumId w:val="7"/>
  </w:num>
  <w:num w:numId="11" w16cid:durableId="1587687720">
    <w:abstractNumId w:val="6"/>
  </w:num>
  <w:num w:numId="12" w16cid:durableId="973560958">
    <w:abstractNumId w:val="5"/>
  </w:num>
  <w:num w:numId="13" w16cid:durableId="608779841">
    <w:abstractNumId w:val="9"/>
  </w:num>
  <w:num w:numId="14" w16cid:durableId="206845509">
    <w:abstractNumId w:val="4"/>
  </w:num>
  <w:num w:numId="15" w16cid:durableId="1496647194">
    <w:abstractNumId w:val="3"/>
  </w:num>
  <w:num w:numId="16" w16cid:durableId="294608605">
    <w:abstractNumId w:val="2"/>
  </w:num>
  <w:num w:numId="17" w16cid:durableId="989595617">
    <w:abstractNumId w:val="1"/>
  </w:num>
  <w:num w:numId="18" w16cid:durableId="716706717">
    <w:abstractNumId w:val="22"/>
  </w:num>
  <w:num w:numId="19" w16cid:durableId="1201279343">
    <w:abstractNumId w:val="27"/>
  </w:num>
  <w:num w:numId="20" w16cid:durableId="1027214312">
    <w:abstractNumId w:val="13"/>
  </w:num>
  <w:num w:numId="21" w16cid:durableId="2018841766">
    <w:abstractNumId w:val="26"/>
  </w:num>
  <w:num w:numId="22" w16cid:durableId="714963503">
    <w:abstractNumId w:val="15"/>
  </w:num>
  <w:num w:numId="23" w16cid:durableId="366835525">
    <w:abstractNumId w:val="0"/>
  </w:num>
  <w:num w:numId="24" w16cid:durableId="105275365">
    <w:abstractNumId w:val="18"/>
  </w:num>
  <w:num w:numId="25" w16cid:durableId="114297183">
    <w:abstractNumId w:val="12"/>
  </w:num>
  <w:num w:numId="26" w16cid:durableId="1096486105">
    <w:abstractNumId w:val="16"/>
  </w:num>
  <w:num w:numId="27" w16cid:durableId="314190510">
    <w:abstractNumId w:val="25"/>
  </w:num>
  <w:num w:numId="28" w16cid:durableId="5711595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50C47"/>
    <w:rsid w:val="001573DF"/>
    <w:rsid w:val="00162936"/>
    <w:rsid w:val="00186A83"/>
    <w:rsid w:val="001936D5"/>
    <w:rsid w:val="00197C1B"/>
    <w:rsid w:val="001A6049"/>
    <w:rsid w:val="001A6AE1"/>
    <w:rsid w:val="001B159D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B3857"/>
    <w:rsid w:val="002C4FB0"/>
    <w:rsid w:val="002E29C0"/>
    <w:rsid w:val="00300A43"/>
    <w:rsid w:val="00306DBF"/>
    <w:rsid w:val="003155A6"/>
    <w:rsid w:val="00341FE6"/>
    <w:rsid w:val="00342C1D"/>
    <w:rsid w:val="0034340B"/>
    <w:rsid w:val="00352BD3"/>
    <w:rsid w:val="00365FF6"/>
    <w:rsid w:val="0037681E"/>
    <w:rsid w:val="0038149D"/>
    <w:rsid w:val="003858D6"/>
    <w:rsid w:val="00387359"/>
    <w:rsid w:val="00391B55"/>
    <w:rsid w:val="00396606"/>
    <w:rsid w:val="003A45A2"/>
    <w:rsid w:val="003B0E2B"/>
    <w:rsid w:val="003B47FA"/>
    <w:rsid w:val="003B5173"/>
    <w:rsid w:val="003C1142"/>
    <w:rsid w:val="003D41AE"/>
    <w:rsid w:val="003E2AED"/>
    <w:rsid w:val="003E31B5"/>
    <w:rsid w:val="00410BA8"/>
    <w:rsid w:val="0041544A"/>
    <w:rsid w:val="00417778"/>
    <w:rsid w:val="00460EB5"/>
    <w:rsid w:val="004624BE"/>
    <w:rsid w:val="00492C42"/>
    <w:rsid w:val="00496884"/>
    <w:rsid w:val="004A4E3C"/>
    <w:rsid w:val="004B3152"/>
    <w:rsid w:val="004B360A"/>
    <w:rsid w:val="004D35BD"/>
    <w:rsid w:val="004D51F8"/>
    <w:rsid w:val="004F1E8A"/>
    <w:rsid w:val="004F4801"/>
    <w:rsid w:val="005246C9"/>
    <w:rsid w:val="005246CF"/>
    <w:rsid w:val="0052503F"/>
    <w:rsid w:val="00536427"/>
    <w:rsid w:val="00547275"/>
    <w:rsid w:val="0055189A"/>
    <w:rsid w:val="00561051"/>
    <w:rsid w:val="00564961"/>
    <w:rsid w:val="0056566F"/>
    <w:rsid w:val="005711E4"/>
    <w:rsid w:val="005B453E"/>
    <w:rsid w:val="005C0F11"/>
    <w:rsid w:val="005C1F6C"/>
    <w:rsid w:val="005D2189"/>
    <w:rsid w:val="005D2562"/>
    <w:rsid w:val="005D55E7"/>
    <w:rsid w:val="005E1243"/>
    <w:rsid w:val="005F03E5"/>
    <w:rsid w:val="005F0DD5"/>
    <w:rsid w:val="005F53A3"/>
    <w:rsid w:val="00603503"/>
    <w:rsid w:val="0060679E"/>
    <w:rsid w:val="00606B92"/>
    <w:rsid w:val="0062776E"/>
    <w:rsid w:val="00635118"/>
    <w:rsid w:val="00635BCF"/>
    <w:rsid w:val="00676C60"/>
    <w:rsid w:val="00677F90"/>
    <w:rsid w:val="006809EC"/>
    <w:rsid w:val="006924E5"/>
    <w:rsid w:val="00693398"/>
    <w:rsid w:val="00694DD0"/>
    <w:rsid w:val="00697907"/>
    <w:rsid w:val="006A218B"/>
    <w:rsid w:val="006B7CFC"/>
    <w:rsid w:val="006C160D"/>
    <w:rsid w:val="006C4987"/>
    <w:rsid w:val="006C5864"/>
    <w:rsid w:val="006D2548"/>
    <w:rsid w:val="006E7670"/>
    <w:rsid w:val="007070A8"/>
    <w:rsid w:val="00731663"/>
    <w:rsid w:val="007461B3"/>
    <w:rsid w:val="007550E9"/>
    <w:rsid w:val="00761535"/>
    <w:rsid w:val="007763BA"/>
    <w:rsid w:val="00791332"/>
    <w:rsid w:val="007B0FC5"/>
    <w:rsid w:val="007B53AB"/>
    <w:rsid w:val="007B7735"/>
    <w:rsid w:val="007D4B33"/>
    <w:rsid w:val="007E6ADD"/>
    <w:rsid w:val="00817BB5"/>
    <w:rsid w:val="00821A61"/>
    <w:rsid w:val="0082635C"/>
    <w:rsid w:val="0084581B"/>
    <w:rsid w:val="00853DFB"/>
    <w:rsid w:val="008734BA"/>
    <w:rsid w:val="00876883"/>
    <w:rsid w:val="008A0551"/>
    <w:rsid w:val="008A1CE6"/>
    <w:rsid w:val="008B02E2"/>
    <w:rsid w:val="008B123B"/>
    <w:rsid w:val="008B5FE1"/>
    <w:rsid w:val="008D6737"/>
    <w:rsid w:val="008E7DA7"/>
    <w:rsid w:val="008F1DCD"/>
    <w:rsid w:val="009079BC"/>
    <w:rsid w:val="00920868"/>
    <w:rsid w:val="0095107C"/>
    <w:rsid w:val="00966E8E"/>
    <w:rsid w:val="00977B20"/>
    <w:rsid w:val="00980DA7"/>
    <w:rsid w:val="00985DED"/>
    <w:rsid w:val="00991FFC"/>
    <w:rsid w:val="009A20B9"/>
    <w:rsid w:val="009B14F0"/>
    <w:rsid w:val="009B2F16"/>
    <w:rsid w:val="009B3510"/>
    <w:rsid w:val="009C0D1F"/>
    <w:rsid w:val="009F313C"/>
    <w:rsid w:val="00A04C3D"/>
    <w:rsid w:val="00A32EAD"/>
    <w:rsid w:val="00A5208F"/>
    <w:rsid w:val="00A612BD"/>
    <w:rsid w:val="00A6656A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92DB7"/>
    <w:rsid w:val="00BB1E30"/>
    <w:rsid w:val="00BC31C5"/>
    <w:rsid w:val="00BC6CB1"/>
    <w:rsid w:val="00BD6DB9"/>
    <w:rsid w:val="00BF5C63"/>
    <w:rsid w:val="00C10100"/>
    <w:rsid w:val="00C23204"/>
    <w:rsid w:val="00C55E4B"/>
    <w:rsid w:val="00C65DDA"/>
    <w:rsid w:val="00C8666A"/>
    <w:rsid w:val="00CA0EB0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E16E0"/>
    <w:rsid w:val="00E0391E"/>
    <w:rsid w:val="00E04014"/>
    <w:rsid w:val="00E219F9"/>
    <w:rsid w:val="00E2537D"/>
    <w:rsid w:val="00E256B7"/>
    <w:rsid w:val="00E354EB"/>
    <w:rsid w:val="00E36F14"/>
    <w:rsid w:val="00E5208C"/>
    <w:rsid w:val="00E944EF"/>
    <w:rsid w:val="00EA35A7"/>
    <w:rsid w:val="00EB5EA7"/>
    <w:rsid w:val="00ED180F"/>
    <w:rsid w:val="00ED295A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C3713"/>
    <w:rsid w:val="00FE261D"/>
    <w:rsid w:val="00FF558B"/>
    <w:rsid w:val="04613B16"/>
    <w:rsid w:val="05AB62A0"/>
    <w:rsid w:val="0A263543"/>
    <w:rsid w:val="15A85E0D"/>
    <w:rsid w:val="205E7D35"/>
    <w:rsid w:val="22081E6B"/>
    <w:rsid w:val="28374AAE"/>
    <w:rsid w:val="2E154941"/>
    <w:rsid w:val="351FF2AE"/>
    <w:rsid w:val="3A46DE59"/>
    <w:rsid w:val="4A285246"/>
    <w:rsid w:val="4AF9031D"/>
    <w:rsid w:val="50CDCA2A"/>
    <w:rsid w:val="53D67431"/>
    <w:rsid w:val="53F8B23C"/>
    <w:rsid w:val="5C42C13D"/>
    <w:rsid w:val="6446C5D0"/>
    <w:rsid w:val="6F4D0686"/>
    <w:rsid w:val="7B45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DD0DF6"/>
  <w15:docId w15:val="{D70A3696-3948-4A2B-9636-9486D3898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wmf"/><Relationship Id="rId26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https://gemeenschapsonderwijs.sharepoint.com/sites/prodoc/_layouts/15/DocIdRedir.aspx?ID=GOPRO-1830562155-17373</Url>
      <Description>GOPRO-1830562155-17373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F25585D-76A6-4073-9567-14F6626202CF}">
  <ds:schemaRefs>
    <ds:schemaRef ds:uri="c53716ae-3d57-4c76-a869-2aa7d018ec5a"/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7984b01-9ba4-40b1-963f-ebc00efa9482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DDF5C1C-2464-46DA-BB27-0AAE2C9BA6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7302C7-4E80-4BB1-B222-335C3A1D9ED5}"/>
</file>

<file path=customXml/itemProps4.xml><?xml version="1.0" encoding="utf-8"?>
<ds:datastoreItem xmlns:ds="http://schemas.openxmlformats.org/officeDocument/2006/customXml" ds:itemID="{E12DBC84-0E9A-4757-88D8-B869A9E530A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1559B5-892F-41E5-AA0F-64263B107584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8</TotalTime>
  <Pages>3</Pages>
  <Words>747</Words>
  <Characters>4112</Characters>
  <Application>Microsoft Office Word</Application>
  <DocSecurity>0</DocSecurity>
  <Lines>34</Lines>
  <Paragraphs>9</Paragraphs>
  <ScaleCrop>false</ScaleCrop>
  <Company>GO!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Maaiboom </dc:title>
  <dc:creator>Luc</dc:creator>
  <cp:lastModifiedBy>Koen Decroubele</cp:lastModifiedBy>
  <cp:revision>20</cp:revision>
  <cp:lastPrinted>2014-05-13T15:42:00Z</cp:lastPrinted>
  <dcterms:created xsi:type="dcterms:W3CDTF">2015-01-06T20:16:00Z</dcterms:created>
  <dcterms:modified xsi:type="dcterms:W3CDTF">2024-01-30T09:59:00Z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319b7eeb-3bc2-4707-8699-a8906b7cc751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