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84755504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4E51A4" w:rsidRPr="004E51A4" w:rsidRDefault="00B6423A" w:rsidP="004E51A4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4896" behindDoc="1" locked="0" layoutInCell="1" allowOverlap="1" wp14:anchorId="11FE7825" wp14:editId="0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8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BDF9A52">
                  <v:shape id="AutoShape 2" style="position:absolute;margin-left:-8.05pt;margin-top:14.4pt;width:583.95pt;height:76.8pt;rotation:-3;z-index:-25165158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w14:anchorId="227083D2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5920" behindDoc="1" locked="0" layoutInCell="1" allowOverlap="1" wp14:anchorId="258234DC" wp14:editId="0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2196567">
                  <v:shape id="AutoShape 1" style="position:absolute;margin-left:-14pt;margin-top:8.7pt;width:583.65pt;height:82.75pt;rotation:-2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D9B22B3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="004E51A4" w:rsidRPr="004E51A4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3872" behindDoc="1" locked="0" layoutInCell="1" allowOverlap="1" wp14:anchorId="6415D471" wp14:editId="3483EBE9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C22354" w:rsidRPr="004E51A4" w:rsidRDefault="00C22354" w:rsidP="00F07CD9">
          <w:pPr>
            <w:rPr>
              <w:rFonts w:asciiTheme="minorHAnsi" w:hAnsiTheme="minorHAnsi" w:cs="Arial"/>
            </w:rPr>
          </w:pPr>
          <w:r w:rsidRPr="004E51A4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C22354" w:rsidRPr="004E51A4" w:rsidRDefault="00C22354" w:rsidP="00F1130F">
          <w:pPr>
            <w:rPr>
              <w:rFonts w:asciiTheme="minorHAnsi" w:hAnsiTheme="minorHAnsi" w:cs="Arial"/>
              <w:b/>
            </w:rPr>
          </w:pPr>
          <w:r w:rsidRPr="004E51A4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C22354" w:rsidRPr="004E51A4" w:rsidRDefault="00C22354" w:rsidP="00677F90">
          <w:pPr>
            <w:rPr>
              <w:rFonts w:asciiTheme="minorHAnsi" w:hAnsiTheme="minorHAnsi" w:cs="Arial"/>
            </w:rPr>
          </w:pPr>
        </w:p>
        <w:p w14:paraId="0A37501D" w14:textId="77777777" w:rsidR="00C22354" w:rsidRPr="004E51A4" w:rsidRDefault="00C22354" w:rsidP="00F1130F">
          <w:pPr>
            <w:tabs>
              <w:tab w:val="left" w:pos="8580"/>
            </w:tabs>
            <w:rPr>
              <w:rFonts w:asciiTheme="minorHAnsi" w:hAnsiTheme="minorHAnsi" w:cs="Arial"/>
            </w:rPr>
          </w:pPr>
          <w:r w:rsidRPr="004E51A4">
            <w:rPr>
              <w:rFonts w:asciiTheme="minorHAnsi" w:hAnsiTheme="minorHAnsi" w:cs="Arial"/>
            </w:rPr>
            <w:tab/>
          </w:r>
        </w:p>
      </w:sdtContent>
    </w:sdt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w:rsidR="00C22354" w:rsidRPr="004E51A4" w14:paraId="0D039B00" w14:textId="77777777" w:rsidTr="00F705F2">
        <w:trPr>
          <w:trHeight w:hRule="exact" w:val="754"/>
        </w:trPr>
        <w:tc>
          <w:tcPr>
            <w:tcW w:w="10417" w:type="dxa"/>
            <w:gridSpan w:val="3"/>
            <w:shd w:val="clear" w:color="auto" w:fill="C3004A"/>
            <w:vAlign w:val="center"/>
          </w:tcPr>
          <w:p w14:paraId="35890B4E" w14:textId="45CA354A" w:rsidR="00002A57" w:rsidRDefault="00C22354" w:rsidP="00002A5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 A1</w:t>
            </w:r>
            <w:r w:rsidR="00005436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  <w:r w:rsidRPr="004E51A4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</w:t>
            </w:r>
          </w:p>
          <w:p w14:paraId="2681A75E" w14:textId="77777777" w:rsidR="00C22354" w:rsidRPr="004E51A4" w:rsidRDefault="00C22354" w:rsidP="00002A5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LINTZAAGMACHINE</w:t>
            </w:r>
          </w:p>
        </w:tc>
      </w:tr>
      <w:tr w:rsidR="00C22354" w:rsidRPr="004E51A4" w14:paraId="2F47C6C9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55EA19D6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5DAB6C7B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p w14:paraId="205DB6BD" w14:textId="77777777" w:rsidR="00C22354" w:rsidRDefault="00A450A5" w:rsidP="00C55DC7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37909C27" wp14:editId="41C35970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4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56CCB">
              <w:rPr>
                <w:rFonts w:asciiTheme="minorHAnsi" w:hAnsiTheme="minorHAnsi" w:cs="Arial"/>
                <w:b/>
                <w:szCs w:val="22"/>
              </w:rPr>
              <w:t>Fo</w:t>
            </w:r>
            <w:r w:rsidR="00207E63" w:rsidRPr="00C55DC7">
              <w:rPr>
                <w:rFonts w:asciiTheme="minorHAnsi" w:hAnsiTheme="minorHAnsi" w:cs="Arial"/>
                <w:b/>
                <w:szCs w:val="22"/>
              </w:rPr>
              <w:t>to van de machine</w:t>
            </w:r>
            <w:r w:rsidR="00C55DC7" w:rsidRPr="00C55DC7">
              <w:rPr>
                <w:rFonts w:asciiTheme="minorHAnsi" w:hAnsiTheme="minorHAnsi" w:cs="Arial"/>
                <w:b/>
                <w:szCs w:val="22"/>
              </w:rPr>
              <w:t>:</w:t>
            </w:r>
          </w:p>
          <w:p w14:paraId="02EB378F" w14:textId="77777777" w:rsidR="00C55DC7" w:rsidRDefault="00C55DC7" w:rsidP="00C55DC7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6A05A809" w14:textId="77777777" w:rsidR="00C55DC7" w:rsidRPr="004E51A4" w:rsidRDefault="00C55DC7" w:rsidP="00C55DC7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C22354" w:rsidRPr="004E51A4" w14:paraId="25CD8202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14BBD63B" w14:textId="77777777" w:rsidR="00C22354" w:rsidRPr="004E51A4" w:rsidRDefault="00C22354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14:paraId="5A39BBE3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41C8F396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17A3592E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2E2CDB5A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14:paraId="72A3D3EC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0D0B940D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09B5A3B2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4BDCE058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4E51A4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14:paraId="0E27B00A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60061E4C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tr w:rsidR="00C22354" w:rsidRPr="004E51A4" w14:paraId="042744F8" w14:textId="77777777" w:rsidTr="00F705F2">
        <w:trPr>
          <w:trHeight w:hRule="exact" w:val="397"/>
        </w:trPr>
        <w:tc>
          <w:tcPr>
            <w:tcW w:w="1950" w:type="dxa"/>
            <w:vAlign w:val="center"/>
          </w:tcPr>
          <w:p w14:paraId="40226980" w14:textId="77777777" w:rsidR="00C22354" w:rsidRPr="004E51A4" w:rsidRDefault="00C22354" w:rsidP="005F03E5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4E51A4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4E51A4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pct10" w:color="auto" w:fill="auto"/>
          </w:tcPr>
          <w:p w14:paraId="44EAFD9C" w14:textId="77777777" w:rsidR="00C22354" w:rsidRPr="004E51A4" w:rsidRDefault="00C22354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4B94D5A5" w14:textId="77777777" w:rsidR="00C22354" w:rsidRPr="004E51A4" w:rsidRDefault="00C22354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1098719551"/>
          <w:lock w:val="contentLocked"/>
          <w:placeholder>
            <w:docPart w:val="DefaultPlaceholder_1082065158"/>
          </w:placeholder>
          <w:group/>
        </w:sdtPr>
        <w:sdtEndPr/>
        <w:sdtContent>
          <w:tr w:rsidR="00C22354" w:rsidRPr="004E51A4" w14:paraId="644780BD" w14:textId="77777777" w:rsidTr="00F705F2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3"/>
              </w:tcPr>
              <w:p w14:paraId="0DAAAB17" w14:textId="77777777" w:rsidR="00285FDA" w:rsidRPr="004E51A4" w:rsidRDefault="00765FD4" w:rsidP="00285FDA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4E51A4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285FDA" w:rsidRPr="004E51A4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49302B1D" w14:textId="77777777" w:rsidR="00C22354" w:rsidRPr="004E51A4" w:rsidRDefault="00285FDA" w:rsidP="00285FDA">
                <w:pPr>
                  <w:tabs>
                    <w:tab w:val="left" w:pos="3592"/>
                  </w:tabs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4E51A4">
                  <w:rPr>
                    <w:rFonts w:asciiTheme="minorHAnsi" w:hAnsiTheme="minorHAnsi" w:cs="Arial"/>
                    <w:b/>
                    <w:szCs w:val="22"/>
                  </w:rPr>
                  <w:t>Veiligheidsinstructiekaart opgemaakt voor werknemers + gelijkgestelden.</w:t>
                </w:r>
              </w:p>
            </w:tc>
          </w:tr>
        </w:sdtContent>
      </w:sdt>
    </w:tbl>
    <w:sdt>
      <w:sdtPr>
        <w:rPr>
          <w:rFonts w:asciiTheme="minorHAnsi" w:hAnsiTheme="minorHAnsi" w:cs="Arial"/>
          <w:b/>
          <w:color w:val="FFFFFF"/>
          <w:sz w:val="32"/>
          <w:szCs w:val="32"/>
        </w:rPr>
        <w:id w:val="-1776086139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9"/>
            <w:gridCol w:w="1488"/>
            <w:gridCol w:w="1488"/>
            <w:gridCol w:w="1488"/>
            <w:gridCol w:w="1488"/>
            <w:gridCol w:w="1488"/>
            <w:gridCol w:w="1488"/>
          </w:tblGrid>
          <w:tr w:rsidR="00C22354" w:rsidRPr="004E51A4" w14:paraId="2C064148" w14:textId="77777777" w:rsidTr="006C0B6F">
            <w:trPr>
              <w:trHeight w:hRule="exact" w:val="565"/>
            </w:trPr>
            <w:tc>
              <w:tcPr>
                <w:tcW w:w="10417" w:type="dxa"/>
                <w:gridSpan w:val="7"/>
                <w:shd w:val="clear" w:color="auto" w:fill="C3004A"/>
              </w:tcPr>
              <w:p w14:paraId="74495EB6" w14:textId="77777777" w:rsidR="00C22354" w:rsidRPr="004E51A4" w:rsidRDefault="00C22354" w:rsidP="00606B92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4E51A4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="00285FDA" w:rsidRPr="004E51A4" w14:paraId="0B3C70FA" w14:textId="77777777" w:rsidTr="00F705F2">
            <w:trPr>
              <w:trHeight w:val="1178"/>
            </w:trPr>
            <w:tc>
              <w:tcPr>
                <w:tcW w:w="1489" w:type="dxa"/>
                <w:vAlign w:val="center"/>
              </w:tcPr>
              <w:p w14:paraId="7A115553" w14:textId="77777777" w:rsidR="00285FDA" w:rsidRPr="004E51A4" w:rsidRDefault="00765FD4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61824" behindDoc="0" locked="0" layoutInCell="1" allowOverlap="1" wp14:anchorId="5F1E6E1D" wp14:editId="2D732F92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-563245</wp:posOffset>
                      </wp:positionV>
                      <wp:extent cx="676800" cy="576000"/>
                      <wp:effectExtent l="0" t="0" r="0" b="0"/>
                      <wp:wrapSquare wrapText="bothSides"/>
                      <wp:docPr id="18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800" cy="57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3DEEC669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36F4B022" wp14:editId="6415D5C0">
                      <wp:extent cx="612000" cy="612000"/>
                      <wp:effectExtent l="0" t="0" r="0" b="0"/>
                      <wp:docPr id="149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3656B9AB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34B618F1" wp14:editId="48E7A87F">
                      <wp:extent cx="612000" cy="612000"/>
                      <wp:effectExtent l="0" t="0" r="0" b="0"/>
                      <wp:docPr id="148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45FB0818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A37ECE5" wp14:editId="4E880873">
                      <wp:extent cx="612000" cy="612000"/>
                      <wp:effectExtent l="0" t="0" r="0" b="0"/>
                      <wp:docPr id="147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049F31CB" w14:textId="77777777" w:rsidR="00285FDA" w:rsidRPr="004E51A4" w:rsidRDefault="00765FD4" w:rsidP="00765FD4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53B8F5F9" wp14:editId="79C13542">
                      <wp:extent cx="612000" cy="612000"/>
                      <wp:effectExtent l="0" t="0" r="0" b="0"/>
                      <wp:docPr id="150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53128261" w14:textId="77777777" w:rsidR="00285FDA" w:rsidRPr="004E51A4" w:rsidRDefault="002E5755" w:rsidP="006C0B6F">
                <w:pPr>
                  <w:jc w:val="center"/>
                  <w:rPr>
                    <w:rFonts w:asciiTheme="minorHAnsi" w:hAnsiTheme="minorHAnsi"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04252316" wp14:editId="1FBFAB15">
                      <wp:extent cx="612000" cy="612000"/>
                      <wp:effectExtent l="0" t="0" r="0" b="0"/>
                      <wp:docPr id="14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14:paraId="62486C05" w14:textId="77777777" w:rsidR="00285FDA" w:rsidRPr="004E51A4" w:rsidRDefault="00285FDA" w:rsidP="00765FD4">
                <w:pPr>
                  <w:jc w:val="center"/>
                  <w:rPr>
                    <w:rFonts w:asciiTheme="minorHAnsi" w:hAnsiTheme="minorHAnsi" w:cs="Arial"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1712FEED" wp14:editId="4ECA89B6">
                      <wp:extent cx="612000" cy="612000"/>
                      <wp:effectExtent l="0" t="0" r="0" b="0"/>
                      <wp:docPr id="145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285FDA" w:rsidRPr="00005436" w14:paraId="0243FFCF" w14:textId="77777777" w:rsidTr="00F705F2">
            <w:trPr>
              <w:trHeight w:val="1123"/>
            </w:trPr>
            <w:tc>
              <w:tcPr>
                <w:tcW w:w="1489" w:type="dxa"/>
                <w:vAlign w:val="center"/>
              </w:tcPr>
              <w:p w14:paraId="0C7C06B4" w14:textId="77777777" w:rsidR="00285FDA" w:rsidRPr="00005436" w:rsidRDefault="00765FD4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14:paraId="3EF8F6E4" w14:textId="77777777" w:rsidR="00285FDA" w:rsidRPr="00005436" w:rsidRDefault="00285FDA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8" w:type="dxa"/>
                <w:vAlign w:val="center"/>
              </w:tcPr>
              <w:p w14:paraId="5E3336A8" w14:textId="77777777" w:rsidR="00285FDA" w:rsidRPr="00005436" w:rsidRDefault="00285FDA" w:rsidP="006C0B6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Veiligheids-schoenen</w:t>
                </w:r>
              </w:p>
            </w:tc>
            <w:tc>
              <w:tcPr>
                <w:tcW w:w="1488" w:type="dxa"/>
                <w:vAlign w:val="center"/>
              </w:tcPr>
              <w:p w14:paraId="04E1CBA7" w14:textId="77777777" w:rsidR="00285FDA" w:rsidRPr="00005436" w:rsidRDefault="00285FDA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8" w:type="dxa"/>
                <w:vAlign w:val="center"/>
              </w:tcPr>
              <w:p w14:paraId="1425D0F7" w14:textId="77777777" w:rsidR="00285FDA" w:rsidRPr="00005436" w:rsidRDefault="00765FD4" w:rsidP="00765F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14:paraId="5FDEAE3F" w14:textId="77777777" w:rsidR="00285FDA" w:rsidRPr="00005436" w:rsidRDefault="00285FDA" w:rsidP="007417C5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Haarnet / lange haren</w:t>
                </w:r>
                <w:r w:rsidR="007417C5" w:rsidRPr="00005436">
                  <w:rPr>
                    <w:rFonts w:asciiTheme="minorHAnsi" w:hAnsiTheme="minorHAnsi" w:cs="Arial"/>
                    <w:sz w:val="18"/>
                    <w:szCs w:val="18"/>
                  </w:rPr>
                  <w:t xml:space="preserve"> samenbinden verplicht</w:t>
                </w:r>
              </w:p>
            </w:tc>
            <w:tc>
              <w:tcPr>
                <w:tcW w:w="1488" w:type="dxa"/>
                <w:vAlign w:val="center"/>
              </w:tcPr>
              <w:p w14:paraId="4F9DD36D" w14:textId="77777777" w:rsidR="00285FDA" w:rsidRPr="00005436" w:rsidRDefault="00BD5B62" w:rsidP="006C0B6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005436">
                  <w:rPr>
                    <w:rFonts w:asciiTheme="minorHAnsi" w:hAnsiTheme="minorHAnsi" w:cs="Arial"/>
                    <w:sz w:val="18"/>
                    <w:szCs w:val="18"/>
                  </w:rPr>
                  <w:t>Geschikt masker P2/P3 bij stofvorming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012596395"/>
          <w:lock w:val="contentLocked"/>
          <w:placeholder>
            <w:docPart w:val="DefaultPlaceholder_1082065158"/>
          </w:placeholder>
          <w:group/>
        </w:sdtPr>
        <w:sdtEndPr/>
        <w:sdtContent>
          <w:tr w:rsidR="00C22354" w:rsidRPr="00005436" w14:paraId="47EA770B" w14:textId="77777777" w:rsidTr="00041E01">
            <w:trPr>
              <w:trHeight w:hRule="exact" w:val="454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14:paraId="50BCBE2B" w14:textId="77777777" w:rsidR="00C22354" w:rsidRPr="00005436" w:rsidRDefault="00C22354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005436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137241829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C22354" w:rsidRPr="004E51A4" w14:paraId="67965540" w14:textId="77777777" w:rsidTr="00F705F2">
            <w:trPr>
              <w:trHeight w:val="2508"/>
            </w:trPr>
            <w:tc>
              <w:tcPr>
                <w:tcW w:w="1560" w:type="dxa"/>
                <w:vAlign w:val="center"/>
              </w:tcPr>
              <w:p w14:paraId="77EA6A95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3FBDF2BC" w14:textId="77777777" w:rsidR="00C22354" w:rsidRPr="00005436" w:rsidRDefault="00C22354" w:rsidP="00BD5B62">
                <w:pPr>
                  <w:jc w:val="center"/>
                  <w:rPr>
                    <w:rFonts w:asciiTheme="minorHAnsi" w:hAnsiTheme="minorHAnsi" w:cs="Arial"/>
                    <w:color w:val="101339"/>
                    <w:szCs w:val="22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F705F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F705F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3"/>
              </w:tcPr>
              <w:p w14:paraId="6CDA6B75" w14:textId="77777777" w:rsidR="00B82094" w:rsidRPr="00005436" w:rsidRDefault="00B82094" w:rsidP="00B82094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Machine uitsluitend te bedienen</w:t>
                </w:r>
                <w:r w:rsidR="00BD5B62" w:rsidRPr="00005436">
                  <w:rPr>
                    <w:rFonts w:asciiTheme="minorHAnsi" w:hAnsiTheme="minorHAnsi" w:cs="Arial"/>
                    <w:sz w:val="20"/>
                  </w:rPr>
                  <w:t xml:space="preserve"> / af te stellen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 door 1 persoon met voldoende opleiding en onder toezicht.</w:t>
                </w:r>
              </w:p>
              <w:p w14:paraId="11E75F16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45A22DEE" w14:textId="77777777" w:rsidR="00F44509" w:rsidRPr="00005436" w:rsidRDefault="007417C5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F44509" w:rsidRPr="00005436">
                  <w:rPr>
                    <w:rFonts w:asciiTheme="minorHAnsi" w:hAnsiTheme="minorHAnsi" w:cs="Arial"/>
                    <w:sz w:val="20"/>
                  </w:rPr>
                  <w:t>oor elk gebruik de machine op mogelijke zichtbare gebreken. Bij twijfel de machine niet opstarten en advies inwinnen</w:t>
                </w:r>
                <w:r w:rsidR="00F81C69" w:rsidRPr="00005436">
                  <w:rPr>
                    <w:rFonts w:asciiTheme="minorHAnsi" w:hAnsiTheme="minorHAnsi" w:cs="Arial"/>
                    <w:sz w:val="20"/>
                  </w:rPr>
                  <w:t xml:space="preserve"> bij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F81C69" w:rsidRPr="00005436">
                  <w:rPr>
                    <w:rFonts w:asciiTheme="minorHAnsi" w:hAnsiTheme="minorHAnsi" w:cs="Arial"/>
                    <w:sz w:val="20"/>
                  </w:rPr>
                  <w:t>bevoegd persoon</w:t>
                </w:r>
                <w:r w:rsidR="00F44509" w:rsidRPr="00005436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6B33BD3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  <w:p w14:paraId="6F3F1FB9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 xml:space="preserve">Bind lang haar op of draag </w:t>
                </w:r>
                <w:r w:rsidR="007417C5" w:rsidRPr="00005436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>haarnetje.</w:t>
                </w:r>
              </w:p>
              <w:p w14:paraId="4B97AA37" w14:textId="77777777" w:rsidR="00F44509" w:rsidRPr="00005436" w:rsidRDefault="00F44509" w:rsidP="00F4450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2F95B24A" w14:textId="77777777" w:rsidR="00C22354" w:rsidRPr="00F705F2" w:rsidRDefault="00F44509" w:rsidP="00F705F2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Draag gee</w:t>
                </w:r>
                <w:r w:rsidR="00F705F2">
                  <w:rPr>
                    <w:rFonts w:asciiTheme="minorHAnsi" w:hAnsiTheme="minorHAnsi" w:cs="Arial"/>
                    <w:sz w:val="20"/>
                  </w:rPr>
                  <w:t>n loshangende kledij.</w:t>
                </w:r>
              </w:p>
            </w:tc>
          </w:tr>
        </w:sdtContent>
      </w:sdt>
      <w:tr w:rsidR="00F705F2" w:rsidRPr="004E51A4" w14:paraId="5A71832A" w14:textId="77777777" w:rsidTr="00F705F2">
        <w:trPr>
          <w:trHeight w:val="696"/>
        </w:trPr>
        <w:tc>
          <w:tcPr>
            <w:tcW w:w="1560" w:type="dxa"/>
            <w:vAlign w:val="center"/>
          </w:tcPr>
          <w:p w14:paraId="2A5D6FE4" w14:textId="77777777" w:rsidR="00F705F2" w:rsidRDefault="00F705F2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Voor het gebruik</w:t>
            </w:r>
          </w:p>
        </w:tc>
        <w:tc>
          <w:tcPr>
            <w:tcW w:w="8842" w:type="dxa"/>
            <w:gridSpan w:val="3"/>
          </w:tcPr>
          <w:p w14:paraId="059F6A3C" w14:textId="77777777" w:rsidR="00F705F2" w:rsidRPr="004E51A4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Controleer:</w:t>
            </w:r>
          </w:p>
          <w:p w14:paraId="24A65E1C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toestand van de machine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B860E82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toestand van het zaaglint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8A6263E" w14:textId="77777777" w:rsidR="00F705F2" w:rsidRPr="004E51A4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4E51A4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4E51A4">
              <w:rPr>
                <w:rFonts w:asciiTheme="minorHAnsi" w:hAnsiTheme="minorHAnsi" w:cs="Arial"/>
                <w:sz w:val="20"/>
              </w:rPr>
              <w:t xml:space="preserve"> gaafheid van het zaaglint</w:t>
            </w:r>
            <w:r>
              <w:rPr>
                <w:rFonts w:asciiTheme="minorHAnsi" w:hAnsiTheme="minorHAnsi" w:cs="Arial"/>
                <w:sz w:val="20"/>
              </w:rPr>
              <w:t>;</w:t>
            </w:r>
          </w:p>
          <w:p w14:paraId="0AA46440" w14:textId="77777777" w:rsidR="00F705F2" w:rsidRPr="00005436" w:rsidRDefault="00F705F2" w:rsidP="00F705F2">
            <w:pPr>
              <w:numPr>
                <w:ilvl w:val="1"/>
                <w:numId w:val="26"/>
              </w:numPr>
              <w:rPr>
                <w:rFonts w:asciiTheme="minorHAnsi" w:hAnsiTheme="minorHAnsi" w:cs="Arial"/>
                <w:sz w:val="20"/>
              </w:rPr>
            </w:pPr>
            <w:proofErr w:type="gramStart"/>
            <w:r w:rsidRPr="00005436">
              <w:rPr>
                <w:rFonts w:asciiTheme="minorHAnsi" w:hAnsiTheme="minorHAnsi" w:cs="Arial"/>
                <w:sz w:val="20"/>
              </w:rPr>
              <w:t>de</w:t>
            </w:r>
            <w:proofErr w:type="gramEnd"/>
            <w:r w:rsidRPr="00005436">
              <w:rPr>
                <w:rFonts w:asciiTheme="minorHAnsi" w:hAnsiTheme="minorHAnsi" w:cs="Arial"/>
                <w:sz w:val="20"/>
              </w:rPr>
              <w:t xml:space="preserve"> zaaglintspanning.</w:t>
            </w:r>
          </w:p>
          <w:p w14:paraId="66525287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Zorg voor een voldoende verlichte werkpost</w:t>
            </w:r>
            <w:r>
              <w:rPr>
                <w:rFonts w:asciiTheme="minorHAnsi" w:hAnsiTheme="minorHAnsi" w:cs="Arial"/>
                <w:sz w:val="20"/>
              </w:rPr>
              <w:t xml:space="preserve"> indien nodig</w:t>
            </w:r>
            <w:r w:rsidRPr="00005436">
              <w:rPr>
                <w:rFonts w:asciiTheme="minorHAnsi" w:hAnsiTheme="minorHAnsi" w:cs="Arial"/>
                <w:sz w:val="20"/>
              </w:rPr>
              <w:t xml:space="preserve"> extra balkvormig </w:t>
            </w:r>
            <w:r>
              <w:rPr>
                <w:rFonts w:asciiTheme="minorHAnsi" w:hAnsiTheme="minorHAnsi" w:cs="Arial"/>
                <w:sz w:val="20"/>
              </w:rPr>
              <w:t>licht achteraan</w:t>
            </w:r>
            <w:r w:rsidRPr="00005436">
              <w:rPr>
                <w:rFonts w:asciiTheme="minorHAnsi" w:hAnsiTheme="minorHAnsi" w:cs="Arial"/>
                <w:sz w:val="20"/>
              </w:rPr>
              <w:t>.</w:t>
            </w:r>
          </w:p>
          <w:p w14:paraId="3127E369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Kies het zaaglint volgens de uit te voeren bewerking.</w:t>
            </w:r>
          </w:p>
          <w:p w14:paraId="23EE8620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Houd bij het plaatsen van het zaaglint rekening met de tandrichting en draag steeds handschoenen om dit te doen.</w:t>
            </w:r>
          </w:p>
          <w:p w14:paraId="4354C285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Regel de onderste zaaglintgeleider af, zodat er ongeveer 3 cm lint vrij is boven het werkstuk.</w:t>
            </w:r>
          </w:p>
          <w:p w14:paraId="432E7D61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Controleer het werkstuk op gebreken en op vreemde voorwerpen (nagels, schroeven, …) in de onmiddellijke omgeving van de te zagen oppervlakte.</w:t>
            </w:r>
          </w:p>
          <w:p w14:paraId="5D127DCB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Plaats bijzettafels of steunen, als je lange stukken moet zagen.</w:t>
            </w:r>
          </w:p>
          <w:p w14:paraId="70D1679D" w14:textId="77777777" w:rsidR="00F705F2" w:rsidRPr="00005436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lastRenderedPageBreak/>
              <w:t xml:space="preserve">Regel indien mogelijk het toerental volgens de uit te voeren bewerking. </w:t>
            </w:r>
          </w:p>
          <w:p w14:paraId="499AF6DC" w14:textId="77777777" w:rsidR="00F705F2" w:rsidRPr="00F705F2" w:rsidRDefault="00F705F2" w:rsidP="00F705F2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05436">
              <w:rPr>
                <w:rFonts w:asciiTheme="minorHAnsi" w:hAnsiTheme="minorHAnsi" w:cs="Arial"/>
                <w:sz w:val="20"/>
              </w:rPr>
              <w:t>Stel enkel af als de machine niet draait</w:t>
            </w:r>
            <w:r>
              <w:rPr>
                <w:rFonts w:asciiTheme="minorHAnsi" w:hAnsiTheme="minorHAnsi" w:cs="Arial"/>
                <w:sz w:val="20"/>
              </w:rPr>
              <w:t>.</w:t>
            </w:r>
          </w:p>
        </w:tc>
      </w:tr>
      <w:sdt>
        <w:sdtPr>
          <w:rPr>
            <w:rFonts w:asciiTheme="minorHAnsi" w:hAnsiTheme="minorHAnsi" w:cs="Arial"/>
            <w:b/>
            <w:sz w:val="24"/>
            <w:szCs w:val="24"/>
          </w:rPr>
          <w:id w:val="-25374332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C22354" w:rsidRPr="00005436" w14:paraId="736B185A" w14:textId="77777777" w:rsidTr="00F705F2">
            <w:trPr>
              <w:trHeight w:val="1983"/>
            </w:trPr>
            <w:tc>
              <w:tcPr>
                <w:tcW w:w="1560" w:type="dxa"/>
                <w:vAlign w:val="center"/>
              </w:tcPr>
              <w:p w14:paraId="0322AA3E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842" w:type="dxa"/>
                <w:gridSpan w:val="3"/>
              </w:tcPr>
              <w:p w14:paraId="082A4103" w14:textId="77777777" w:rsidR="00C22354" w:rsidRPr="00005436" w:rsidRDefault="0064042A" w:rsidP="0005335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 xml:space="preserve">een stabiele </w:t>
                </w:r>
                <w:r w:rsidR="00F03959" w:rsidRPr="00005436">
                  <w:rPr>
                    <w:rFonts w:asciiTheme="minorHAnsi" w:hAnsiTheme="minorHAnsi"/>
                    <w:sz w:val="20"/>
                  </w:rPr>
                  <w:t xml:space="preserve">en veilige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werkhouding</w:t>
                </w:r>
                <w:r w:rsidRPr="0000543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5DD32C58" w14:textId="77777777" w:rsidR="00C22354" w:rsidRPr="00005436" w:rsidRDefault="000E7B70" w:rsidP="0005335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Schakel de stofafzuiging in.</w:t>
                </w:r>
              </w:p>
              <w:p w14:paraId="511A23FD" w14:textId="77777777" w:rsidR="00F03959" w:rsidRPr="00005436" w:rsidRDefault="00F03959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Plaats de linkerhand links en de rechterhand rechts van de zaag.</w:t>
                </w:r>
              </w:p>
              <w:p w14:paraId="5FCE9A79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de handen nooit in het verlengde van de zaagsnede.</w:t>
                </w:r>
              </w:p>
              <w:p w14:paraId="21C70892" w14:textId="77777777" w:rsidR="00F03959" w:rsidRPr="00005436" w:rsidRDefault="00F03959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Voer het hout </w:t>
                </w:r>
                <w:r w:rsidR="0064042A" w:rsidRPr="00005436">
                  <w:rPr>
                    <w:rFonts w:asciiTheme="minorHAnsi" w:hAnsiTheme="minorHAnsi"/>
                    <w:sz w:val="20"/>
                  </w:rPr>
                  <w:t xml:space="preserve">met gesloten vingers </w:t>
                </w:r>
                <w:r w:rsidRPr="00005436">
                  <w:rPr>
                    <w:rFonts w:asciiTheme="minorHAnsi" w:hAnsiTheme="minorHAnsi"/>
                    <w:sz w:val="20"/>
                  </w:rPr>
                  <w:t>aan.</w:t>
                </w:r>
              </w:p>
              <w:p w14:paraId="77261458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steeds goed oogcontact met het werkstuk en de zaag.</w:t>
                </w:r>
              </w:p>
              <w:p w14:paraId="3D73B329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Begin niet vooraleer de machine het juiste toerental heeft bereikt.</w:t>
                </w:r>
              </w:p>
              <w:p w14:paraId="5B4A1FEB" w14:textId="77777777" w:rsidR="00C22354" w:rsidRPr="00005436" w:rsidRDefault="00C22354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Vermijd bruusk contact tussen lintzaag en werkstuk.</w:t>
                </w:r>
              </w:p>
              <w:p w14:paraId="15E28347" w14:textId="77777777" w:rsidR="00C22354" w:rsidRPr="00005436" w:rsidRDefault="005C5EBE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Wring nooit 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met het werkstuk tijdens het zagen.</w:t>
                </w:r>
              </w:p>
              <w:p w14:paraId="516566B9" w14:textId="77777777" w:rsidR="00C22354" w:rsidRPr="00005436" w:rsidRDefault="005C5EBE" w:rsidP="005C5EBE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 w:cs="Arial"/>
                    <w:sz w:val="20"/>
                  </w:rPr>
                  <w:t>Laat n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 xml:space="preserve">a het zagen 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de 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>machine tot stilstand</w:t>
                </w:r>
                <w:r w:rsidRPr="00005436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C22354" w:rsidRPr="00005436">
                  <w:rPr>
                    <w:rFonts w:asciiTheme="minorHAnsi" w:hAnsiTheme="minorHAnsi" w:cs="Arial"/>
                    <w:sz w:val="20"/>
                  </w:rPr>
                  <w:t>komen.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69592216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C22354" w:rsidRPr="004E51A4" w14:paraId="35C3C928" w14:textId="77777777" w:rsidTr="00F705F2">
            <w:trPr>
              <w:trHeight w:val="1071"/>
            </w:trPr>
            <w:tc>
              <w:tcPr>
                <w:tcW w:w="1560" w:type="dxa"/>
                <w:vAlign w:val="center"/>
              </w:tcPr>
              <w:p w14:paraId="7FF7BA5B" w14:textId="77777777" w:rsidR="00C22354" w:rsidRPr="00005436" w:rsidRDefault="00C22354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842" w:type="dxa"/>
                <w:gridSpan w:val="3"/>
              </w:tcPr>
              <w:p w14:paraId="6D621F62" w14:textId="77777777" w:rsidR="00C22354" w:rsidRPr="00005436" w:rsidRDefault="005C5EBE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14:paraId="7932FB58" w14:textId="77777777" w:rsidR="008B04CD" w:rsidRPr="00005436" w:rsidRDefault="008B04CD" w:rsidP="008B04C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Zet de stofafzuiging af of sluit de </w:t>
                </w:r>
                <w:r w:rsidR="00BD5B62" w:rsidRPr="00005436">
                  <w:rPr>
                    <w:rFonts w:asciiTheme="minorHAnsi" w:hAnsiTheme="minorHAnsi"/>
                    <w:sz w:val="20"/>
                  </w:rPr>
                  <w:t>afsluit</w:t>
                </w:r>
                <w:r w:rsidRPr="00005436">
                  <w:rPr>
                    <w:rFonts w:asciiTheme="minorHAnsi" w:hAnsiTheme="minorHAnsi"/>
                    <w:sz w:val="20"/>
                  </w:rPr>
                  <w:t>klep.</w:t>
                </w:r>
              </w:p>
              <w:p w14:paraId="7077E8AA" w14:textId="77777777" w:rsidR="00C22354" w:rsidRPr="00005436" w:rsidRDefault="005C5EBE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Ontspan de lintzaag altijd b</w:t>
                </w:r>
                <w:r w:rsidR="00BD5B62" w:rsidRPr="00005436">
                  <w:rPr>
                    <w:rFonts w:asciiTheme="minorHAnsi" w:hAnsiTheme="minorHAnsi"/>
                    <w:sz w:val="20"/>
                  </w:rPr>
                  <w:t>ij langdurige stilstand</w:t>
                </w:r>
                <w:r w:rsidR="00C22354" w:rsidRPr="00005436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6CA272BC" w14:textId="77777777" w:rsidR="00C22354" w:rsidRPr="00005436" w:rsidRDefault="00C22354" w:rsidP="00BB1E3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Ruim je werkpost op.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4131602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C22354" w:rsidRPr="004E51A4" w14:paraId="667224E6" w14:textId="77777777" w:rsidTr="00F705F2">
            <w:trPr>
              <w:trHeight w:val="644"/>
            </w:trPr>
            <w:tc>
              <w:tcPr>
                <w:tcW w:w="1560" w:type="dxa"/>
                <w:vAlign w:val="center"/>
              </w:tcPr>
              <w:p w14:paraId="370EBC9A" w14:textId="77777777" w:rsidR="00C22354" w:rsidRPr="004E51A4" w:rsidRDefault="0076747C" w:rsidP="00B82094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51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842" w:type="dxa"/>
                <w:gridSpan w:val="3"/>
              </w:tcPr>
              <w:p w14:paraId="12FC181F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Uitsluitend uit te voeren bij een spannin</w:t>
                </w:r>
                <w:r w:rsidR="00F705F2">
                  <w:rPr>
                    <w:rFonts w:asciiTheme="minorHAnsi" w:hAnsiTheme="minorHAnsi"/>
                    <w:sz w:val="20"/>
                  </w:rPr>
                  <w:t>gsloze machine.</w:t>
                </w:r>
              </w:p>
              <w:p w14:paraId="3FFB64CB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Enkel uit te voeren door bevoegd</w:t>
                </w:r>
                <w:r w:rsidR="00F81C69" w:rsidRPr="004E51A4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4E51A4">
                  <w:rPr>
                    <w:rFonts w:asciiTheme="minorHAnsi" w:hAnsiTheme="minorHAnsi"/>
                    <w:sz w:val="20"/>
                  </w:rPr>
                  <w:t>personeel.</w:t>
                </w:r>
              </w:p>
              <w:p w14:paraId="1532695E" w14:textId="77777777" w:rsidR="0076747C" w:rsidRPr="004E51A4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Gebruik enkel vervangonderdelen die door de fabrikant zijn voorgeschreven.</w:t>
                </w:r>
              </w:p>
              <w:p w14:paraId="3952C59A" w14:textId="77777777" w:rsidR="0076747C" w:rsidRPr="00005436" w:rsidRDefault="0076747C" w:rsidP="0076747C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 xml:space="preserve">Gebruik NOOIT benzine of licht ontvlambare producten om de machine te </w:t>
                </w:r>
                <w:r w:rsidRPr="00005436">
                  <w:rPr>
                    <w:rFonts w:asciiTheme="minorHAnsi" w:hAnsiTheme="minorHAnsi"/>
                    <w:sz w:val="20"/>
                  </w:rPr>
                  <w:t>onderhouden/reinigen.</w:t>
                </w:r>
              </w:p>
              <w:p w14:paraId="0DD998A3" w14:textId="77777777" w:rsidR="00C22354" w:rsidRPr="00F705F2" w:rsidRDefault="005C5EBE" w:rsidP="00F705F2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een r</w:t>
                </w:r>
                <w:r w:rsidR="0076747C" w:rsidRPr="00005436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  <w:tr w:rsidR="00C22354" w:rsidRPr="004E51A4" w14:paraId="7AE615C8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C22354" w:rsidRPr="004E51A4" w:rsidRDefault="00C22354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4E51A4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C22354" w:rsidRPr="004E51A4" w14:paraId="001A992C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252"/>
        </w:trPr>
        <w:tc>
          <w:tcPr>
            <w:tcW w:w="3382" w:type="dxa"/>
            <w:gridSpan w:val="2"/>
          </w:tcPr>
          <w:p w14:paraId="223C895E" w14:textId="77777777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  <w:p w14:paraId="4101652C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</w:p>
          <w:p w14:paraId="4B99056E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600" w:type="dxa"/>
          </w:tcPr>
          <w:p w14:paraId="5C0B4926" w14:textId="6D79444D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Preventieadviseur-</w:t>
            </w:r>
            <w:r w:rsidR="00F311C6">
              <w:rPr>
                <w:rFonts w:asciiTheme="minorHAnsi" w:hAnsiTheme="minorHAnsi" w:cs="Arial"/>
                <w:sz w:val="20"/>
              </w:rPr>
              <w:t>arbeids</w:t>
            </w:r>
            <w:r w:rsidR="007F6AED">
              <w:rPr>
                <w:rFonts w:asciiTheme="minorHAnsi" w:hAnsiTheme="minorHAnsi" w:cs="Arial"/>
                <w:sz w:val="20"/>
              </w:rPr>
              <w:t>arts</w:t>
            </w:r>
          </w:p>
          <w:p w14:paraId="0448C27D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C22354" w:rsidRPr="004E51A4" w:rsidRDefault="00C22354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88759C" w:rsidRPr="004E51A4" w:rsidRDefault="0088759C" w:rsidP="00677F90">
            <w:pPr>
              <w:rPr>
                <w:rFonts w:asciiTheme="minorHAnsi" w:hAnsiTheme="minorHAnsi" w:cs="Arial"/>
                <w:sz w:val="20"/>
              </w:rPr>
            </w:pPr>
            <w:r w:rsidRPr="004E51A4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C22354" w:rsidRPr="004E51A4" w14:paraId="18140C6A" w14:textId="77777777" w:rsidTr="00F705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776"/>
        </w:trPr>
        <w:tc>
          <w:tcPr>
            <w:tcW w:w="3382" w:type="dxa"/>
            <w:gridSpan w:val="2"/>
          </w:tcPr>
          <w:p w14:paraId="1D1233A6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  <w:tc>
          <w:tcPr>
            <w:tcW w:w="3600" w:type="dxa"/>
          </w:tcPr>
          <w:p w14:paraId="381F6417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  <w:tc>
          <w:tcPr>
            <w:tcW w:w="3420" w:type="dxa"/>
          </w:tcPr>
          <w:p w14:paraId="2BCFF643" w14:textId="77777777" w:rsidR="00C22354" w:rsidRPr="004E51A4" w:rsidRDefault="0088759C" w:rsidP="0098302B">
            <w:pPr>
              <w:rPr>
                <w:rFonts w:asciiTheme="minorHAnsi" w:hAnsiTheme="minorHAnsi"/>
                <w:sz w:val="20"/>
              </w:rPr>
            </w:pPr>
            <w:r w:rsidRPr="004E51A4">
              <w:rPr>
                <w:rFonts w:asciiTheme="minorHAnsi" w:hAnsiTheme="minorHAnsi"/>
                <w:sz w:val="20"/>
              </w:rPr>
              <w:t>Naam</w:t>
            </w:r>
            <w:r w:rsidR="00C22354" w:rsidRPr="004E51A4">
              <w:rPr>
                <w:rFonts w:asciiTheme="minorHAnsi" w:hAnsiTheme="minorHAnsi"/>
                <w:sz w:val="20"/>
              </w:rPr>
              <w:t>:</w:t>
            </w:r>
          </w:p>
        </w:tc>
      </w:tr>
    </w:tbl>
    <w:p w14:paraId="1299C43A" w14:textId="77777777" w:rsidR="00C22354" w:rsidRPr="004E51A4" w:rsidRDefault="00C22354" w:rsidP="00F21695">
      <w:pPr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</w:p>
    <w:sectPr w:rsidR="00C22354" w:rsidRPr="004E51A4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2E7BE" w14:textId="77777777" w:rsidR="004027A6" w:rsidRDefault="004027A6" w:rsidP="00F21695">
      <w:r>
        <w:separator/>
      </w:r>
    </w:p>
  </w:endnote>
  <w:endnote w:type="continuationSeparator" w:id="0">
    <w:p w14:paraId="27C83B1A" w14:textId="77777777" w:rsidR="004027A6" w:rsidRDefault="004027A6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3C8A3A0B" w:rsidR="00C63E9E" w:rsidRDefault="00C63E9E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705F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705F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1DE19C2D" w14:textId="4863A4DC" w:rsidR="00F311C6" w:rsidRPr="00B3017E" w:rsidRDefault="00F311C6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4DDBEF00" w14:textId="77777777" w:rsidR="00C63E9E" w:rsidRPr="00B3017E" w:rsidRDefault="00C63E9E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0416B" w14:textId="77777777" w:rsidR="004027A6" w:rsidRDefault="004027A6" w:rsidP="00F21695">
      <w:r>
        <w:separator/>
      </w:r>
    </w:p>
  </w:footnote>
  <w:footnote w:type="continuationSeparator" w:id="0">
    <w:p w14:paraId="0802D221" w14:textId="77777777" w:rsidR="004027A6" w:rsidRDefault="004027A6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807F38E" w14:paraId="02B1B963" w14:textId="77777777" w:rsidTr="0807F38E">
      <w:trPr>
        <w:trHeight w:val="300"/>
      </w:trPr>
      <w:tc>
        <w:tcPr>
          <w:tcW w:w="3400" w:type="dxa"/>
        </w:tcPr>
        <w:p w14:paraId="45DE9C80" w14:textId="43AADA0A" w:rsidR="0807F38E" w:rsidRDefault="0807F38E" w:rsidP="0807F38E">
          <w:pPr>
            <w:pStyle w:val="Koptekst"/>
            <w:ind w:left="-115"/>
          </w:pPr>
        </w:p>
      </w:tc>
      <w:tc>
        <w:tcPr>
          <w:tcW w:w="3400" w:type="dxa"/>
        </w:tcPr>
        <w:p w14:paraId="5AFAEF22" w14:textId="304EFAC6" w:rsidR="0807F38E" w:rsidRDefault="0807F38E" w:rsidP="0807F38E">
          <w:pPr>
            <w:pStyle w:val="Koptekst"/>
            <w:jc w:val="center"/>
          </w:pPr>
        </w:p>
      </w:tc>
      <w:tc>
        <w:tcPr>
          <w:tcW w:w="3400" w:type="dxa"/>
        </w:tcPr>
        <w:p w14:paraId="0A161A4A" w14:textId="4007CCAA" w:rsidR="0807F38E" w:rsidRDefault="0807F38E" w:rsidP="0807F38E">
          <w:pPr>
            <w:pStyle w:val="Koptekst"/>
            <w:ind w:right="-115"/>
            <w:jc w:val="right"/>
          </w:pPr>
        </w:p>
      </w:tc>
    </w:tr>
  </w:tbl>
  <w:p w14:paraId="7487BDCC" w14:textId="4B0291DA" w:rsidR="0807F38E" w:rsidRDefault="0807F38E" w:rsidP="0807F38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365A9E2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02A57"/>
    <w:rsid w:val="00005436"/>
    <w:rsid w:val="00006D07"/>
    <w:rsid w:val="00016C91"/>
    <w:rsid w:val="00041899"/>
    <w:rsid w:val="00041E01"/>
    <w:rsid w:val="00047AA1"/>
    <w:rsid w:val="00050BF9"/>
    <w:rsid w:val="00053353"/>
    <w:rsid w:val="00062E38"/>
    <w:rsid w:val="00071E42"/>
    <w:rsid w:val="00090239"/>
    <w:rsid w:val="00097772"/>
    <w:rsid w:val="000D01FB"/>
    <w:rsid w:val="000E7B70"/>
    <w:rsid w:val="000F7099"/>
    <w:rsid w:val="00131FC2"/>
    <w:rsid w:val="001547BE"/>
    <w:rsid w:val="00156A38"/>
    <w:rsid w:val="001642CF"/>
    <w:rsid w:val="00186A83"/>
    <w:rsid w:val="001A165E"/>
    <w:rsid w:val="001A6049"/>
    <w:rsid w:val="001E1267"/>
    <w:rsid w:val="001E56CC"/>
    <w:rsid w:val="00203D55"/>
    <w:rsid w:val="00207E63"/>
    <w:rsid w:val="00210BA1"/>
    <w:rsid w:val="00227B34"/>
    <w:rsid w:val="00231D8E"/>
    <w:rsid w:val="0023545B"/>
    <w:rsid w:val="00236FED"/>
    <w:rsid w:val="002541D5"/>
    <w:rsid w:val="0025521C"/>
    <w:rsid w:val="00256CCB"/>
    <w:rsid w:val="00257AAC"/>
    <w:rsid w:val="00271564"/>
    <w:rsid w:val="002750BD"/>
    <w:rsid w:val="00285FDA"/>
    <w:rsid w:val="00293CD1"/>
    <w:rsid w:val="002B2FAE"/>
    <w:rsid w:val="002B3857"/>
    <w:rsid w:val="002C4FB0"/>
    <w:rsid w:val="002C6184"/>
    <w:rsid w:val="002E29C0"/>
    <w:rsid w:val="002E5755"/>
    <w:rsid w:val="003155A6"/>
    <w:rsid w:val="00333852"/>
    <w:rsid w:val="003468B6"/>
    <w:rsid w:val="00352BD3"/>
    <w:rsid w:val="003640FE"/>
    <w:rsid w:val="0037681E"/>
    <w:rsid w:val="00386486"/>
    <w:rsid w:val="00387359"/>
    <w:rsid w:val="003A01AB"/>
    <w:rsid w:val="003B0E2B"/>
    <w:rsid w:val="003B47FA"/>
    <w:rsid w:val="003E2AED"/>
    <w:rsid w:val="003E31B5"/>
    <w:rsid w:val="003F3AAF"/>
    <w:rsid w:val="004027A6"/>
    <w:rsid w:val="0041544A"/>
    <w:rsid w:val="00496884"/>
    <w:rsid w:val="004A1D1B"/>
    <w:rsid w:val="004E51A4"/>
    <w:rsid w:val="005200F2"/>
    <w:rsid w:val="005711E4"/>
    <w:rsid w:val="005910C3"/>
    <w:rsid w:val="005C0F11"/>
    <w:rsid w:val="005C5EBE"/>
    <w:rsid w:val="005F03E5"/>
    <w:rsid w:val="006012AD"/>
    <w:rsid w:val="00606B92"/>
    <w:rsid w:val="0062776E"/>
    <w:rsid w:val="00635BCF"/>
    <w:rsid w:val="0064042A"/>
    <w:rsid w:val="0064069A"/>
    <w:rsid w:val="00673343"/>
    <w:rsid w:val="00677F90"/>
    <w:rsid w:val="00691143"/>
    <w:rsid w:val="00691702"/>
    <w:rsid w:val="00694DD0"/>
    <w:rsid w:val="006C0B6F"/>
    <w:rsid w:val="006C4987"/>
    <w:rsid w:val="006D2548"/>
    <w:rsid w:val="006F5AE9"/>
    <w:rsid w:val="007417C5"/>
    <w:rsid w:val="007433B3"/>
    <w:rsid w:val="007461B3"/>
    <w:rsid w:val="007550E9"/>
    <w:rsid w:val="00761535"/>
    <w:rsid w:val="00765FD4"/>
    <w:rsid w:val="0076747C"/>
    <w:rsid w:val="00791332"/>
    <w:rsid w:val="007D4B33"/>
    <w:rsid w:val="007E6ADD"/>
    <w:rsid w:val="007F6AED"/>
    <w:rsid w:val="00800F76"/>
    <w:rsid w:val="00817BB5"/>
    <w:rsid w:val="00834436"/>
    <w:rsid w:val="00853DFB"/>
    <w:rsid w:val="00861AC8"/>
    <w:rsid w:val="0088759C"/>
    <w:rsid w:val="008A2C15"/>
    <w:rsid w:val="008B02E2"/>
    <w:rsid w:val="008B04CD"/>
    <w:rsid w:val="008B123B"/>
    <w:rsid w:val="00920868"/>
    <w:rsid w:val="00922735"/>
    <w:rsid w:val="00942D82"/>
    <w:rsid w:val="00966E8E"/>
    <w:rsid w:val="009715CF"/>
    <w:rsid w:val="00980DA7"/>
    <w:rsid w:val="0098302B"/>
    <w:rsid w:val="00985DED"/>
    <w:rsid w:val="00994346"/>
    <w:rsid w:val="009B3510"/>
    <w:rsid w:val="009C6247"/>
    <w:rsid w:val="009F313C"/>
    <w:rsid w:val="00A04C3D"/>
    <w:rsid w:val="00A12F82"/>
    <w:rsid w:val="00A450A5"/>
    <w:rsid w:val="00A51E26"/>
    <w:rsid w:val="00A54C28"/>
    <w:rsid w:val="00A6656A"/>
    <w:rsid w:val="00AB4364"/>
    <w:rsid w:val="00AC2593"/>
    <w:rsid w:val="00AD134E"/>
    <w:rsid w:val="00AD56D6"/>
    <w:rsid w:val="00AF01D3"/>
    <w:rsid w:val="00B25D0E"/>
    <w:rsid w:val="00B3017E"/>
    <w:rsid w:val="00B54444"/>
    <w:rsid w:val="00B6423A"/>
    <w:rsid w:val="00B740B4"/>
    <w:rsid w:val="00B82094"/>
    <w:rsid w:val="00BA4DCE"/>
    <w:rsid w:val="00BB1E30"/>
    <w:rsid w:val="00BD5B62"/>
    <w:rsid w:val="00BF5C63"/>
    <w:rsid w:val="00C1505D"/>
    <w:rsid w:val="00C22354"/>
    <w:rsid w:val="00C55DC7"/>
    <w:rsid w:val="00C63E9E"/>
    <w:rsid w:val="00C8666A"/>
    <w:rsid w:val="00CA0EB0"/>
    <w:rsid w:val="00CD0CCA"/>
    <w:rsid w:val="00CD0FB0"/>
    <w:rsid w:val="00D0223E"/>
    <w:rsid w:val="00D0654E"/>
    <w:rsid w:val="00D171CA"/>
    <w:rsid w:val="00D20485"/>
    <w:rsid w:val="00D26B1F"/>
    <w:rsid w:val="00D340B7"/>
    <w:rsid w:val="00D63C50"/>
    <w:rsid w:val="00D6750D"/>
    <w:rsid w:val="00D754AD"/>
    <w:rsid w:val="00DC3E67"/>
    <w:rsid w:val="00DF3346"/>
    <w:rsid w:val="00E04014"/>
    <w:rsid w:val="00E256B7"/>
    <w:rsid w:val="00E36F14"/>
    <w:rsid w:val="00E5208C"/>
    <w:rsid w:val="00E666B8"/>
    <w:rsid w:val="00E75C1D"/>
    <w:rsid w:val="00ED295A"/>
    <w:rsid w:val="00EE4707"/>
    <w:rsid w:val="00F03959"/>
    <w:rsid w:val="00F07CD9"/>
    <w:rsid w:val="00F1130F"/>
    <w:rsid w:val="00F21695"/>
    <w:rsid w:val="00F311C6"/>
    <w:rsid w:val="00F420D2"/>
    <w:rsid w:val="00F44509"/>
    <w:rsid w:val="00F45630"/>
    <w:rsid w:val="00F705F2"/>
    <w:rsid w:val="00F73852"/>
    <w:rsid w:val="00F8075E"/>
    <w:rsid w:val="00F81C69"/>
    <w:rsid w:val="00FA1E57"/>
    <w:rsid w:val="00FB61B5"/>
    <w:rsid w:val="0807F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984E2"/>
  <w15:docId w15:val="{30FD4C39-07E8-4486-B6AA-0B1ABE1A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"/>
    <w:semiHidden/>
    <w:rsid w:val="00685B07"/>
    <w:rPr>
      <w:rFonts w:ascii="Cambria" w:eastAsia="Times New Roman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paragraph" w:customStyle="1" w:styleId="Default">
    <w:name w:val="Default"/>
    <w:uiPriority w:val="99"/>
    <w:rsid w:val="0005335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numbering" w:customStyle="1" w:styleId="Opmaakprofiel1">
    <w:name w:val="Opmaakprofiel1"/>
    <w:rsid w:val="00685B07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C63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customXml" Target="../customXml/item4.xml"/><Relationship Id="rId5" Type="http://schemas.openxmlformats.org/officeDocument/2006/relationships/styles" Target="styles.xml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C0AE1C2-A477-407A-B265-2B105CD7743E}"/>
      </w:docPartPr>
      <w:docPartBody>
        <w:p w:rsidR="00D171CA" w:rsidRDefault="00D171CA">
          <w:r w:rsidRPr="00C6693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71CA"/>
    <w:rsid w:val="00032DD9"/>
    <w:rsid w:val="0036790D"/>
    <w:rsid w:val="008F7D8B"/>
    <w:rsid w:val="00C25D7E"/>
    <w:rsid w:val="00D171CA"/>
    <w:rsid w:val="00F3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71C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https://gemeenschapsonderwijs.sharepoint.com/sites/prodoc/_layouts/15/DocIdRedir.aspx?ID=GOPRO-1830562155-17371</Url>
      <Description>GOPRO-1830562155-17371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DC1B0A-8D06-4D29-B504-DEF2AE31EB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2C8F35-FB7E-4FEE-B383-95B4C8317629}"/>
</file>

<file path=customXml/itemProps3.xml><?xml version="1.0" encoding="utf-8"?>
<ds:datastoreItem xmlns:ds="http://schemas.openxmlformats.org/officeDocument/2006/customXml" ds:itemID="{0497F74A-853C-4455-A866-39894988610F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21110E95-98E6-4D96-8A2E-20FE6904A597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506</Words>
  <Characters>2785</Characters>
  <Application>Microsoft Office Word</Application>
  <DocSecurity>0</DocSecurity>
  <Lines>23</Lines>
  <Paragraphs>6</Paragraphs>
  <ScaleCrop>false</ScaleCrop>
  <Company>GO!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Lintzaagmachine</dc:title>
  <dc:creator>Luc</dc:creator>
  <cp:lastModifiedBy>Robrecht Van Loo</cp:lastModifiedBy>
  <cp:revision>9</cp:revision>
  <cp:lastPrinted>2014-05-13T18:07:00Z</cp:lastPrinted>
  <dcterms:created xsi:type="dcterms:W3CDTF">2014-10-31T13:32:00Z</dcterms:created>
  <dcterms:modified xsi:type="dcterms:W3CDTF">2024-01-30T09:58:00Z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773590a2-2df0-4d7f-9159-9e3cd4dfbdec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