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DDF60" w14:textId="77777777" w:rsidR="003974A4" w:rsidRPr="003974A4" w:rsidRDefault="00E83236" w:rsidP="003974A4">
      <w:pPr>
        <w:pStyle w:val="Koptekst"/>
        <w:tabs>
          <w:tab w:val="right" w:pos="9072"/>
        </w:tabs>
        <w:rPr>
          <w:rFonts w:asciiTheme="minorHAnsi" w:hAnsiTheme="minorHAnsi"/>
        </w:rPr>
      </w:pP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68480" behindDoc="1" locked="0" layoutInCell="1" allowOverlap="1" wp14:anchorId="6769C08B" wp14:editId="0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4BB76717">
              <v:shape id="AutoShape 2" style="position:absolute;margin-left:-8.05pt;margin-top:14.4pt;width:583.95pt;height:76.8pt;rotation:-3;z-index:-25164800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72tA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zx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Ieqe9rQFAABLHgAADgAAAAAAAAAAAAAAAAAuAgAAZHJzL2Uyb0Rv&#10;Yy54bWxQSwECLQAUAAYACAAAACEAQMvjRuAAAAALAQAADwAAAAAAAAAAAAAAAAAOCAAAZHJzL2Rv&#10;d25yZXYueG1sUEsFBgAAAAAEAAQA8wAAABsJAAAAAA==&#10;" w14:anchorId="78CED283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D2C381A" wp14:editId="0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5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7A1722B9">
              <v:shape id="AutoShape 1" style="position:absolute;margin-left:-14pt;margin-top:8.7pt;width:583.65pt;height:82.75pt;rotation:-2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DOr3QUAAKseAAAOAAAAZHJzL2Uyb0RvYy54bWy8Wdtu20YQfS/Qf1jwsYAt3i+C5cCV7KJA&#10;2gZICqSPK5ISiVJcdklZdor+e2eHlDz0TRO5jR9kUjtnz1zOkN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0RAzq90FAACrHgAADgAAAAAAAAAAAAAAAAAuAgAAZHJzL2Uyb0RvYy54bWxQSwECLQAUAAYA&#10;CAAAACEASI/UEOEAAAALAQAADwAAAAAAAAAAAAAAAAA3CAAAZHJzL2Rvd25yZXYueG1sUEsFBgAA&#10;AAAEAAQA8wAAAEUJAAAAAA==&#10;" w14:anchorId="73DDABD6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="003974A4" w:rsidRPr="003974A4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67456" behindDoc="1" locked="0" layoutInCell="1" allowOverlap="1" wp14:anchorId="4DCF32AF" wp14:editId="0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asciiTheme="minorHAnsi" w:hAnsiTheme="minorHAnsi" w:cs="Arial"/>
        </w:rPr>
        <w:id w:val="1228347146"/>
        <w:lock w:val="contentLocked"/>
        <w:placeholder>
          <w:docPart w:val="DefaultPlaceholder_1082065158"/>
        </w:placeholder>
        <w:group/>
      </w:sdtPr>
      <w:sdtEndPr/>
      <w:sdtContent>
        <w:p w14:paraId="45A6A303" w14:textId="77777777" w:rsidR="007B53AB" w:rsidRPr="003974A4" w:rsidRDefault="007B53AB" w:rsidP="00F07CD9">
          <w:pPr>
            <w:rPr>
              <w:rFonts w:asciiTheme="minorHAnsi" w:hAnsiTheme="minorHAnsi" w:cs="Arial"/>
            </w:rPr>
          </w:pPr>
          <w:r w:rsidRPr="003974A4">
            <w:rPr>
              <w:rFonts w:asciiTheme="minorHAnsi" w:hAnsiTheme="minorHAnsi" w:cs="Arial"/>
            </w:rPr>
            <w:t>Gemeenschappelijke preventiedienst</w:t>
          </w:r>
        </w:p>
        <w:p w14:paraId="4E29D17F" w14:textId="77777777" w:rsidR="007B53AB" w:rsidRPr="003974A4" w:rsidRDefault="007B53AB" w:rsidP="00F1130F">
          <w:pPr>
            <w:rPr>
              <w:rFonts w:asciiTheme="minorHAnsi" w:hAnsiTheme="minorHAnsi" w:cs="Arial"/>
              <w:b/>
            </w:rPr>
          </w:pPr>
          <w:r w:rsidRPr="003974A4">
            <w:rPr>
              <w:rFonts w:asciiTheme="minorHAnsi" w:hAnsiTheme="minorHAnsi" w:cs="Arial"/>
            </w:rPr>
            <w:t>Veiligheidsinstructiekaart</w:t>
          </w:r>
        </w:p>
      </w:sdtContent>
    </w:sdt>
    <w:p w14:paraId="672A6659" w14:textId="77777777" w:rsidR="007B53AB" w:rsidRPr="003974A4" w:rsidRDefault="007B53AB" w:rsidP="00677F90">
      <w:pPr>
        <w:rPr>
          <w:rFonts w:asciiTheme="minorHAnsi" w:hAnsiTheme="minorHAnsi" w:cs="Arial"/>
        </w:rPr>
      </w:pPr>
    </w:p>
    <w:p w14:paraId="0A37501D" w14:textId="77777777" w:rsidR="007B53AB" w:rsidRPr="003974A4" w:rsidRDefault="007B53AB" w:rsidP="00F1130F">
      <w:pPr>
        <w:tabs>
          <w:tab w:val="left" w:pos="8580"/>
        </w:tabs>
        <w:rPr>
          <w:rFonts w:asciiTheme="minorHAnsi" w:hAnsiTheme="minorHAnsi" w:cs="Arial"/>
        </w:rPr>
      </w:pPr>
      <w:r w:rsidRPr="003974A4">
        <w:rPr>
          <w:rFonts w:asciiTheme="minorHAnsi" w:hAnsiTheme="minorHAnsi" w:cs="Arial"/>
        </w:rPr>
        <w:tab/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885"/>
        <w:gridCol w:w="2587"/>
        <w:gridCol w:w="1996"/>
        <w:gridCol w:w="591"/>
        <w:gridCol w:w="2642"/>
        <w:gridCol w:w="17"/>
      </w:tblGrid>
      <w:tr w:rsidR="007B53AB" w:rsidRPr="003974A4" w14:paraId="2F10EFE2" w14:textId="77777777" w:rsidTr="00EC68F6">
        <w:trPr>
          <w:trHeight w:hRule="exact" w:val="754"/>
        </w:trPr>
        <w:tc>
          <w:tcPr>
            <w:tcW w:w="10420" w:type="dxa"/>
            <w:gridSpan w:val="7"/>
            <w:shd w:val="clear" w:color="auto" w:fill="C3004A"/>
            <w:vAlign w:val="center"/>
          </w:tcPr>
          <w:p w14:paraId="43EB99E7" w14:textId="41C9BE9A" w:rsidR="007B53AB" w:rsidRPr="003974A4" w:rsidRDefault="00586355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B3017E">
              <w:rPr>
                <w:rFonts w:cs="Arial"/>
                <w:b/>
                <w:color w:val="FFFFFF"/>
                <w:sz w:val="20"/>
              </w:rPr>
              <w:t xml:space="preserve">VEILIGHEIDSINSTRUCTIEKAART </w:t>
            </w:r>
            <w:bookmarkStart w:id="0" w:name="_GoBack"/>
            <w:bookmarkEnd w:id="0"/>
            <w:r w:rsidRPr="00B3017E">
              <w:rPr>
                <w:rFonts w:cs="Arial"/>
                <w:b/>
                <w:color w:val="FFFFFF"/>
                <w:sz w:val="20"/>
              </w:rPr>
              <w:t>A1</w:t>
            </w:r>
            <w:r>
              <w:rPr>
                <w:rFonts w:cs="Arial"/>
                <w:b/>
                <w:color w:val="FFFFFF"/>
                <w:sz w:val="20"/>
              </w:rPr>
              <w:t>2</w:t>
            </w:r>
            <w:r w:rsidRPr="00B3017E">
              <w:rPr>
                <w:rFonts w:cs="Arial"/>
                <w:b/>
                <w:color w:val="FFFFFF"/>
                <w:sz w:val="20"/>
              </w:rPr>
              <w:t xml:space="preserve"> </w:t>
            </w:r>
          </w:p>
          <w:p w14:paraId="5B36A909" w14:textId="5AB98670" w:rsidR="007B53AB" w:rsidRPr="003974A4" w:rsidRDefault="00427DA6" w:rsidP="0052503F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 w:rsidRPr="003974A4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Lijmpistool</w:t>
            </w:r>
          </w:p>
        </w:tc>
      </w:tr>
      <w:tr w:rsidR="007B53AB" w:rsidRPr="003974A4" w14:paraId="36A2F395" w14:textId="77777777" w:rsidTr="00EC68F6">
        <w:trPr>
          <w:trHeight w:hRule="exact" w:val="339"/>
        </w:trPr>
        <w:tc>
          <w:tcPr>
            <w:tcW w:w="1702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73242435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55EA19D6" w14:textId="77777777" w:rsidR="007B53AB" w:rsidRPr="003974A4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974A4">
                  <w:rPr>
                    <w:rFonts w:asciiTheme="minorHAnsi" w:hAnsiTheme="minorHAnsi" w:cs="Arial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468" w:type="dxa"/>
            <w:gridSpan w:val="3"/>
            <w:shd w:val="pct10" w:color="auto" w:fill="auto"/>
            <w:vAlign w:val="center"/>
          </w:tcPr>
          <w:p w14:paraId="5DAB6C7B" w14:textId="77777777" w:rsidR="007B53AB" w:rsidRPr="003974A4" w:rsidRDefault="007B53AB" w:rsidP="005F03E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3250" w:type="dxa"/>
            <w:gridSpan w:val="3"/>
            <w:vMerge w:val="restart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7836110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1867B20" w14:textId="77777777" w:rsidR="007B53AB" w:rsidRDefault="00503BBD" w:rsidP="005C4B53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>
                  <w:rPr>
                    <w:rFonts w:asciiTheme="minorHAnsi" w:hAnsiTheme="minorHAnsi" w:cs="Arial"/>
                    <w:b/>
                    <w:szCs w:val="22"/>
                  </w:rPr>
                  <w:t>F</w:t>
                </w:r>
                <w:r w:rsidR="00F52F38" w:rsidRPr="005C4B53">
                  <w:rPr>
                    <w:rFonts w:asciiTheme="minorHAnsi" w:hAnsiTheme="minorHAnsi" w:cs="Arial"/>
                    <w:b/>
                    <w:szCs w:val="22"/>
                  </w:rPr>
                  <w:t>oto van de machine</w:t>
                </w:r>
                <w:r w:rsidR="001A6AE1" w:rsidRPr="005C4B53">
                  <w:rPr>
                    <w:rFonts w:asciiTheme="minorHAnsi" w:hAnsiTheme="minorHAnsi" w:cs="Arial"/>
                    <w:b/>
                    <w:noProof/>
                    <w:szCs w:val="22"/>
                    <w:lang w:val="nl-BE" w:eastAsia="nl-BE"/>
                  </w:rPr>
                  <w:drawing>
                    <wp:anchor distT="0" distB="0" distL="114300" distR="114300" simplePos="0" relativeHeight="251659264" behindDoc="0" locked="0" layoutInCell="1" allowOverlap="1" wp14:anchorId="5B56FF2F" wp14:editId="338884C4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="005C4B53" w:rsidRPr="005C4B53">
                  <w:rPr>
                    <w:rFonts w:asciiTheme="minorHAnsi" w:hAnsiTheme="minorHAnsi" w:cs="Arial"/>
                    <w:b/>
                    <w:szCs w:val="22"/>
                  </w:rPr>
                  <w:t>:</w:t>
                </w:r>
              </w:p>
            </w:sdtContent>
          </w:sdt>
          <w:p w14:paraId="02EB378F" w14:textId="77777777" w:rsidR="005C4B53" w:rsidRDefault="005C4B53" w:rsidP="005C4B53">
            <w:pPr>
              <w:rPr>
                <w:rFonts w:asciiTheme="minorHAnsi" w:hAnsiTheme="minorHAnsi" w:cs="Arial"/>
                <w:b/>
                <w:szCs w:val="22"/>
              </w:rPr>
            </w:pPr>
          </w:p>
          <w:p w14:paraId="6A05A809" w14:textId="77777777" w:rsidR="005C4B53" w:rsidRDefault="005C4B53" w:rsidP="005C4B53">
            <w:pPr>
              <w:rPr>
                <w:rFonts w:asciiTheme="minorHAnsi" w:hAnsiTheme="minorHAnsi" w:cs="Arial"/>
                <w:b/>
                <w:szCs w:val="22"/>
              </w:rPr>
            </w:pPr>
          </w:p>
          <w:p w14:paraId="5A39BBE3" w14:textId="77777777" w:rsidR="005C4B53" w:rsidRPr="003974A4" w:rsidRDefault="005C4B53" w:rsidP="005C4B53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3974A4" w14:paraId="25CD8202" w14:textId="77777777" w:rsidTr="00EC68F6">
        <w:trPr>
          <w:trHeight w:hRule="exact" w:val="301"/>
        </w:trPr>
        <w:tc>
          <w:tcPr>
            <w:tcW w:w="1702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76651072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14BBD63B" w14:textId="77777777" w:rsidR="007B53AB" w:rsidRPr="003974A4" w:rsidRDefault="007B53AB" w:rsidP="00985DED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974A4">
                  <w:rPr>
                    <w:rFonts w:asciiTheme="minorHAnsi" w:hAnsiTheme="minorHAnsi" w:cs="Arial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468" w:type="dxa"/>
            <w:gridSpan w:val="3"/>
            <w:shd w:val="pct10" w:color="auto" w:fill="auto"/>
          </w:tcPr>
          <w:p w14:paraId="41C8F396" w14:textId="77777777" w:rsidR="007B53AB" w:rsidRPr="003974A4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50" w:type="dxa"/>
            <w:gridSpan w:val="3"/>
            <w:vMerge/>
          </w:tcPr>
          <w:p w14:paraId="72A3D3EC" w14:textId="77777777" w:rsidR="007B53AB" w:rsidRPr="003974A4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3974A4" w14:paraId="09B5A3B2" w14:textId="77777777" w:rsidTr="00EC68F6">
        <w:trPr>
          <w:trHeight w:hRule="exact" w:val="277"/>
        </w:trPr>
        <w:tc>
          <w:tcPr>
            <w:tcW w:w="1702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116852582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BDCE058" w14:textId="77777777" w:rsidR="007B53AB" w:rsidRPr="003974A4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974A4">
                  <w:rPr>
                    <w:rFonts w:asciiTheme="minorHAnsi" w:hAnsiTheme="minorHAnsi" w:cs="Arial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468" w:type="dxa"/>
            <w:gridSpan w:val="3"/>
            <w:shd w:val="pct10" w:color="auto" w:fill="auto"/>
          </w:tcPr>
          <w:p w14:paraId="0D0B940D" w14:textId="77777777" w:rsidR="007B53AB" w:rsidRPr="003974A4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50" w:type="dxa"/>
            <w:gridSpan w:val="3"/>
            <w:vMerge/>
          </w:tcPr>
          <w:p w14:paraId="0E27B00A" w14:textId="77777777" w:rsidR="007B53AB" w:rsidRPr="003974A4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3974A4" w14:paraId="042744F8" w14:textId="77777777" w:rsidTr="00EC68F6">
        <w:trPr>
          <w:trHeight w:hRule="exact" w:val="355"/>
        </w:trPr>
        <w:tc>
          <w:tcPr>
            <w:tcW w:w="1702" w:type="dxa"/>
            <w:vAlign w:val="center"/>
          </w:tcPr>
          <w:p w14:paraId="40226980" w14:textId="77777777" w:rsidR="007B53AB" w:rsidRPr="003974A4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proofErr w:type="gramStart"/>
            <w:r w:rsidRPr="003974A4">
              <w:rPr>
                <w:rFonts w:asciiTheme="minorHAnsi" w:hAnsiTheme="minorHAnsi" w:cs="Arial"/>
                <w:b/>
                <w:szCs w:val="22"/>
              </w:rPr>
              <w:t>Lokaal /</w:t>
            </w:r>
            <w:proofErr w:type="gramEnd"/>
            <w:r w:rsidRPr="003974A4">
              <w:rPr>
                <w:rFonts w:asciiTheme="minorHAnsi" w:hAnsiTheme="minorHAnsi" w:cs="Arial"/>
                <w:b/>
                <w:szCs w:val="22"/>
              </w:rPr>
              <w:t xml:space="preserve"> locatie:</w:t>
            </w:r>
          </w:p>
        </w:tc>
        <w:tc>
          <w:tcPr>
            <w:tcW w:w="5468" w:type="dxa"/>
            <w:gridSpan w:val="3"/>
            <w:shd w:val="pct10" w:color="auto" w:fill="auto"/>
          </w:tcPr>
          <w:p w14:paraId="60061E4C" w14:textId="77777777" w:rsidR="007B53AB" w:rsidRPr="003974A4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50" w:type="dxa"/>
            <w:gridSpan w:val="3"/>
            <w:vMerge/>
          </w:tcPr>
          <w:p w14:paraId="44EAFD9C" w14:textId="77777777" w:rsidR="007B53AB" w:rsidRPr="003974A4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sdt>
        <w:sdtPr>
          <w:rPr>
            <w:rFonts w:asciiTheme="minorHAnsi" w:hAnsiTheme="minorHAnsi" w:cs="Arial"/>
            <w:b/>
            <w:szCs w:val="22"/>
          </w:rPr>
          <w:id w:val="-2119431289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3974A4" w14:paraId="2E4EC8F3" w14:textId="77777777" w:rsidTr="00EC68F6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20" w:type="dxa"/>
                <w:gridSpan w:val="7"/>
              </w:tcPr>
              <w:p w14:paraId="0DAAAB17" w14:textId="77777777" w:rsidR="00B00F6F" w:rsidRPr="003974A4" w:rsidRDefault="00F43563" w:rsidP="00B00F6F">
                <w:pPr>
                  <w:jc w:val="center"/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974A4">
                  <w:rPr>
                    <w:rFonts w:asciiTheme="minorHAnsi" w:hAnsiTheme="minorHAnsi" w:cs="Arial"/>
                    <w:b/>
                    <w:szCs w:val="22"/>
                  </w:rPr>
                  <w:t>Uitsluitend te gebruiken voor</w:t>
                </w:r>
                <w:r w:rsidR="00B00F6F" w:rsidRPr="003974A4">
                  <w:rPr>
                    <w:rFonts w:asciiTheme="minorHAnsi" w:hAnsiTheme="minorHAnsi" w:cs="Arial"/>
                    <w:b/>
                    <w:szCs w:val="22"/>
                  </w:rPr>
                  <w:t xml:space="preserve"> werkzaamheden die bepaald zijn in de gebruikershandleiding.</w:t>
                </w:r>
              </w:p>
              <w:p w14:paraId="7A951CDD" w14:textId="77777777" w:rsidR="007B53AB" w:rsidRPr="003974A4" w:rsidRDefault="00B00F6F" w:rsidP="004A4E3C">
                <w:pPr>
                  <w:jc w:val="center"/>
                  <w:rPr>
                    <w:rFonts w:asciiTheme="minorHAnsi" w:hAnsiTheme="minorHAnsi" w:cs="Arial"/>
                    <w:szCs w:val="22"/>
                  </w:rPr>
                </w:pPr>
                <w:r w:rsidRPr="003974A4">
                  <w:rPr>
                    <w:rFonts w:asciiTheme="minorHAnsi" w:hAnsiTheme="minorHAnsi" w:cs="Arial"/>
                    <w:b/>
                    <w:szCs w:val="22"/>
                  </w:rPr>
                  <w:t>Deze veiligheidsinstructiekaart is opgemaakt voor werknemer</w:t>
                </w:r>
                <w:r w:rsidR="004A4E3C" w:rsidRPr="003974A4">
                  <w:rPr>
                    <w:rFonts w:asciiTheme="minorHAnsi" w:hAnsiTheme="minorHAnsi" w:cs="Arial"/>
                    <w:b/>
                    <w:szCs w:val="22"/>
                  </w:rPr>
                  <w:t>s</w:t>
                </w:r>
                <w:r w:rsidRPr="003974A4">
                  <w:rPr>
                    <w:rFonts w:asciiTheme="minorHAnsi" w:hAnsiTheme="minorHAnsi" w:cs="Arial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w:rsidR="00F43563" w:rsidRPr="003974A4" w14:paraId="2C064148" w14:textId="77777777" w:rsidTr="00EC6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7" w:type="dxa"/>
          <w:trHeight w:hRule="exact" w:val="340"/>
        </w:trPr>
        <w:tc>
          <w:tcPr>
            <w:tcW w:w="10403" w:type="dxa"/>
            <w:gridSpan w:val="6"/>
            <w:shd w:val="clear" w:color="auto" w:fill="C3004A"/>
          </w:tcPr>
          <w:p w14:paraId="74495EB6" w14:textId="77777777" w:rsidR="00F43563" w:rsidRPr="003974A4" w:rsidRDefault="00F43563" w:rsidP="00606B92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3974A4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F43563" w:rsidRPr="003974A4" w14:paraId="4305017F" w14:textId="77777777" w:rsidTr="00EC6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7" w:type="dxa"/>
          <w:trHeight w:val="1206"/>
        </w:trPr>
        <w:tc>
          <w:tcPr>
            <w:tcW w:w="2587" w:type="dxa"/>
            <w:gridSpan w:val="2"/>
            <w:vAlign w:val="center"/>
          </w:tcPr>
          <w:p w14:paraId="11FC0C86" w14:textId="77777777" w:rsidR="00F43563" w:rsidRPr="003974A4" w:rsidRDefault="00F43563" w:rsidP="00F43563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3974A4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65408" behindDoc="0" locked="0" layoutInCell="1" allowOverlap="1" wp14:anchorId="4AA600EB" wp14:editId="5D7E030C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5715</wp:posOffset>
                  </wp:positionV>
                  <wp:extent cx="746125" cy="633095"/>
                  <wp:effectExtent l="0" t="0" r="0" b="0"/>
                  <wp:wrapNone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633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87" w:type="dxa"/>
            <w:vAlign w:val="center"/>
          </w:tcPr>
          <w:p w14:paraId="4B94D5A5" w14:textId="77777777" w:rsidR="00F43563" w:rsidRPr="003974A4" w:rsidRDefault="00F43563" w:rsidP="00F43563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974A4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distT="0" distB="0" distL="0" distR="0" wp14:anchorId="4647CEBB" wp14:editId="4BD2C0F0">
                  <wp:extent cx="612000" cy="612000"/>
                  <wp:effectExtent l="0" t="0" r="0" b="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7" w:type="dxa"/>
            <w:gridSpan w:val="2"/>
            <w:vAlign w:val="center"/>
          </w:tcPr>
          <w:p w14:paraId="3DEEC669" w14:textId="77777777" w:rsidR="00F43563" w:rsidRPr="003974A4" w:rsidRDefault="00F43563" w:rsidP="00F43563">
            <w:pPr>
              <w:ind w:right="249"/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3974A4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distT="0" distB="0" distL="0" distR="0" wp14:anchorId="6F408B54" wp14:editId="1A2E150C">
                  <wp:extent cx="612000" cy="612000"/>
                  <wp:effectExtent l="0" t="0" r="0" b="0"/>
                  <wp:docPr id="1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2" w:type="dxa"/>
            <w:vAlign w:val="center"/>
          </w:tcPr>
          <w:p w14:paraId="3656B9AB" w14:textId="77777777" w:rsidR="00F43563" w:rsidRPr="003974A4" w:rsidRDefault="00F43563" w:rsidP="00F43563">
            <w:pPr>
              <w:ind w:right="249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974A4">
              <w:rPr>
                <w:rFonts w:asciiTheme="minorHAnsi" w:hAnsiTheme="minorHAnsi"/>
                <w:noProof/>
                <w:lang w:val="nl-BE" w:eastAsia="nl-BE"/>
              </w:rPr>
              <w:drawing>
                <wp:inline distT="0" distB="0" distL="0" distR="0" wp14:anchorId="74EA26AD" wp14:editId="55DAB953">
                  <wp:extent cx="612000" cy="612000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3563" w:rsidRPr="003974A4" w14:paraId="3AB99467" w14:textId="77777777" w:rsidTr="00EC6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7" w:type="dxa"/>
          <w:trHeight w:val="381"/>
        </w:trPr>
        <w:tc>
          <w:tcPr>
            <w:tcW w:w="2587" w:type="dxa"/>
            <w:gridSpan w:val="2"/>
            <w:vAlign w:val="center"/>
          </w:tcPr>
          <w:p w14:paraId="0C7C06B4" w14:textId="77777777" w:rsidR="00F43563" w:rsidRPr="003974A4" w:rsidRDefault="00F43563" w:rsidP="00F43563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3974A4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2587" w:type="dxa"/>
            <w:vAlign w:val="center"/>
          </w:tcPr>
          <w:p w14:paraId="1425D0F7" w14:textId="77777777" w:rsidR="00F43563" w:rsidRPr="003974A4" w:rsidRDefault="00F43563" w:rsidP="00F43563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3974A4">
              <w:rPr>
                <w:rFonts w:asciiTheme="minorHAnsi" w:hAnsiTheme="minorHAnsi" w:cs="Arial"/>
                <w:sz w:val="18"/>
                <w:szCs w:val="18"/>
              </w:rPr>
              <w:t>Geschikte werkkledij</w:t>
            </w:r>
          </w:p>
        </w:tc>
        <w:tc>
          <w:tcPr>
            <w:tcW w:w="2587" w:type="dxa"/>
            <w:gridSpan w:val="2"/>
            <w:vAlign w:val="center"/>
          </w:tcPr>
          <w:p w14:paraId="3EF8F6E4" w14:textId="77777777" w:rsidR="00F43563" w:rsidRPr="003974A4" w:rsidRDefault="00F43563" w:rsidP="00F43563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3974A4">
              <w:rPr>
                <w:rFonts w:asciiTheme="minorHAnsi" w:hAnsiTheme="minorHAnsi" w:cs="Arial"/>
                <w:sz w:val="18"/>
                <w:szCs w:val="18"/>
              </w:rPr>
              <w:t>Veiligheidsbril</w:t>
            </w:r>
          </w:p>
        </w:tc>
        <w:tc>
          <w:tcPr>
            <w:tcW w:w="2642" w:type="dxa"/>
            <w:vAlign w:val="center"/>
          </w:tcPr>
          <w:p w14:paraId="74CB1A89" w14:textId="77777777" w:rsidR="00F43563" w:rsidRPr="003974A4" w:rsidRDefault="00F43563" w:rsidP="00F43563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3974A4">
              <w:rPr>
                <w:rFonts w:asciiTheme="minorHAnsi" w:hAnsiTheme="minorHAnsi" w:cs="Arial"/>
                <w:sz w:val="18"/>
                <w:szCs w:val="18"/>
              </w:rPr>
              <w:t>Handschoenen</w:t>
            </w:r>
          </w:p>
        </w:tc>
      </w:tr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-2119446084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3974A4" w14:paraId="47EA770B" w14:textId="77777777" w:rsidTr="00EC68F6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7" w:type="dxa"/>
              <w:trHeight w:hRule="exact" w:val="454"/>
            </w:trPr>
            <w:tc>
              <w:tcPr>
                <w:tcW w:w="10403" w:type="dxa"/>
                <w:gridSpan w:val="6"/>
                <w:shd w:val="clear" w:color="auto" w:fill="C3004A"/>
                <w:vAlign w:val="center"/>
              </w:tcPr>
              <w:p w14:paraId="50BCBE2B" w14:textId="77777777" w:rsidR="007B53AB" w:rsidRPr="003974A4" w:rsidRDefault="007B53AB" w:rsidP="00EE4707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3974A4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1571070214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7B53AB" w:rsidRPr="003974A4" w14:paraId="647F1B91" w14:textId="77777777" w:rsidTr="00EC68F6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7" w:type="dxa"/>
            </w:trPr>
            <w:tc>
              <w:tcPr>
                <w:tcW w:w="1702" w:type="dxa"/>
                <w:vAlign w:val="center"/>
              </w:tcPr>
              <w:p w14:paraId="77EA6A95" w14:textId="77777777" w:rsidR="007B53AB" w:rsidRPr="003974A4" w:rsidRDefault="007B53AB" w:rsidP="00CA0EB0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3974A4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Algemene</w:t>
                </w:r>
              </w:p>
              <w:p w14:paraId="4725B37E" w14:textId="77777777" w:rsidR="007B53AB" w:rsidRPr="003974A4" w:rsidRDefault="007B53AB" w:rsidP="00B90B69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3974A4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 xml:space="preserve"> </w:t>
                </w:r>
                <w:r w:rsidR="00EC68F6" w:rsidRPr="003974A4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</w:t>
                </w:r>
                <w:r w:rsidRPr="003974A4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eiligheids</w:t>
                </w:r>
                <w:r w:rsidR="00EC68F6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-</w:t>
                </w:r>
                <w:r w:rsidRPr="003974A4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701" w:type="dxa"/>
                <w:gridSpan w:val="5"/>
              </w:tcPr>
              <w:p w14:paraId="0C2437ED" w14:textId="77777777" w:rsidR="00B90B69" w:rsidRPr="006C3541" w:rsidRDefault="00FE261D" w:rsidP="00B90B69">
                <w:pPr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6C3541">
                  <w:rPr>
                    <w:rFonts w:asciiTheme="minorHAnsi" w:hAnsiTheme="minorHAnsi" w:cs="Arial"/>
                    <w:sz w:val="20"/>
                  </w:rPr>
                  <w:t>Toestel</w:t>
                </w:r>
                <w:r w:rsidR="00B90B69" w:rsidRPr="006C3541">
                  <w:rPr>
                    <w:rFonts w:asciiTheme="minorHAnsi" w:hAnsiTheme="minorHAnsi" w:cs="Arial"/>
                    <w:sz w:val="20"/>
                  </w:rPr>
                  <w:t xml:space="preserve"> uitsluitend te bedienen door 1 persoon met voldoende opleiding en onder toezicht.</w:t>
                </w:r>
              </w:p>
              <w:p w14:paraId="11E75F16" w14:textId="77777777" w:rsidR="00B90B69" w:rsidRPr="006C3541" w:rsidRDefault="00B90B69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6C3541">
                  <w:rPr>
                    <w:rFonts w:asciiTheme="minorHAnsi" w:hAnsiTheme="minorHAnsi" w:cs="Arial"/>
                    <w:sz w:val="20"/>
                  </w:rPr>
                  <w:t>Lees aandachtig de handleiding en volg de door de leverancier aanbevolen veiligheids- en onderhoudsrichtlijnen.</w:t>
                </w:r>
              </w:p>
              <w:p w14:paraId="3369D5D5" w14:textId="77777777" w:rsidR="00B90B69" w:rsidRPr="006C3541" w:rsidRDefault="00B90B69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6C3541">
                  <w:rPr>
                    <w:rFonts w:asciiTheme="minorHAnsi" w:hAnsiTheme="minorHAnsi" w:cs="Arial"/>
                    <w:sz w:val="20"/>
                  </w:rPr>
                  <w:t>De handleiding en veiligheidsinstructiekaart vormen steeds één geheel.</w:t>
                </w:r>
              </w:p>
              <w:p w14:paraId="54436D49" w14:textId="77777777" w:rsidR="00B90B69" w:rsidRPr="006C3541" w:rsidRDefault="00DF17C6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6C3541">
                  <w:rPr>
                    <w:rFonts w:asciiTheme="minorHAnsi" w:hAnsiTheme="minorHAnsi" w:cs="Arial"/>
                    <w:sz w:val="20"/>
                  </w:rPr>
                  <w:t>Controleer v</w:t>
                </w:r>
                <w:r w:rsidR="00B90B69" w:rsidRPr="006C3541">
                  <w:rPr>
                    <w:rFonts w:asciiTheme="minorHAnsi" w:hAnsiTheme="minorHAnsi" w:cs="Arial"/>
                    <w:sz w:val="20"/>
                  </w:rPr>
                  <w:t xml:space="preserve">oor elk gebruik </w:t>
                </w:r>
                <w:r w:rsidR="0098437D" w:rsidRPr="006C3541">
                  <w:rPr>
                    <w:rFonts w:asciiTheme="minorHAnsi" w:hAnsiTheme="minorHAnsi" w:cs="Arial"/>
                    <w:sz w:val="20"/>
                  </w:rPr>
                  <w:t>het toestel</w:t>
                </w:r>
                <w:r w:rsidR="00B90B69" w:rsidRPr="006C3541">
                  <w:rPr>
                    <w:rFonts w:asciiTheme="minorHAnsi" w:hAnsiTheme="minorHAnsi" w:cs="Arial"/>
                    <w:sz w:val="20"/>
                  </w:rPr>
                  <w:t xml:space="preserve"> op mogelijke zichtbare gebreken. Bij twijfel niet </w:t>
                </w:r>
                <w:r w:rsidR="003074A5" w:rsidRPr="006C3541">
                  <w:rPr>
                    <w:rFonts w:asciiTheme="minorHAnsi" w:hAnsiTheme="minorHAnsi" w:cs="Arial"/>
                    <w:sz w:val="20"/>
                  </w:rPr>
                  <w:t>gebruiken</w:t>
                </w:r>
                <w:r w:rsidR="00B90B69" w:rsidRPr="006C3541">
                  <w:rPr>
                    <w:rFonts w:asciiTheme="minorHAnsi" w:hAnsiTheme="minorHAnsi" w:cs="Arial"/>
                    <w:sz w:val="20"/>
                  </w:rPr>
                  <w:t xml:space="preserve"> en advies inwinnen</w:t>
                </w:r>
                <w:r w:rsidR="009A20B9" w:rsidRPr="006C3541">
                  <w:rPr>
                    <w:rFonts w:asciiTheme="minorHAnsi" w:hAnsiTheme="minorHAnsi" w:cs="Arial"/>
                    <w:sz w:val="20"/>
                  </w:rPr>
                  <w:t xml:space="preserve"> bij </w:t>
                </w:r>
                <w:r w:rsidRPr="006C3541">
                  <w:rPr>
                    <w:rFonts w:asciiTheme="minorHAnsi" w:hAnsiTheme="minorHAnsi" w:cs="Arial"/>
                    <w:sz w:val="20"/>
                  </w:rPr>
                  <w:t xml:space="preserve">een </w:t>
                </w:r>
                <w:r w:rsidR="009A20B9" w:rsidRPr="006C3541">
                  <w:rPr>
                    <w:rFonts w:asciiTheme="minorHAnsi" w:hAnsiTheme="minorHAnsi" w:cs="Arial"/>
                    <w:sz w:val="20"/>
                  </w:rPr>
                  <w:t>bevoegd persoon</w:t>
                </w:r>
                <w:r w:rsidR="00B90B69" w:rsidRPr="006C3541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26B33BD3" w14:textId="77777777" w:rsidR="00F70548" w:rsidRPr="00EC68F6" w:rsidRDefault="00B90B69" w:rsidP="00EC68F6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6C3541">
                  <w:rPr>
                    <w:rFonts w:asciiTheme="minorHAnsi" w:hAnsiTheme="minorHAnsi" w:cs="Arial"/>
                    <w:sz w:val="20"/>
                  </w:rPr>
                  <w:t>Zorg voor een voldoende verlichte werkpost.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1332569909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7B53AB" w:rsidRPr="003974A4" w14:paraId="35485910" w14:textId="77777777" w:rsidTr="00EC68F6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7" w:type="dxa"/>
              <w:trHeight w:val="449"/>
            </w:trPr>
            <w:tc>
              <w:tcPr>
                <w:tcW w:w="1702" w:type="dxa"/>
                <w:vAlign w:val="center"/>
              </w:tcPr>
              <w:p w14:paraId="159DC049" w14:textId="77777777" w:rsidR="007B53AB" w:rsidRPr="003974A4" w:rsidRDefault="007B53AB" w:rsidP="00CA0EB0">
                <w:pPr>
                  <w:jc w:val="center"/>
                  <w:rPr>
                    <w:rFonts w:asciiTheme="minorHAnsi" w:hAnsiTheme="minorHAnsi" w:cs="Arial"/>
                    <w:color w:val="101339"/>
                    <w:sz w:val="24"/>
                    <w:szCs w:val="24"/>
                  </w:rPr>
                </w:pPr>
                <w:r w:rsidRPr="003974A4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701" w:type="dxa"/>
                <w:gridSpan w:val="5"/>
              </w:tcPr>
              <w:p w14:paraId="07073A33" w14:textId="77777777" w:rsidR="007B53AB" w:rsidRPr="00EC68F6" w:rsidRDefault="00DF17C6" w:rsidP="00EC68F6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6C3541">
                  <w:rPr>
                    <w:rFonts w:asciiTheme="minorHAnsi" w:hAnsiTheme="minorHAnsi"/>
                    <w:sz w:val="20"/>
                  </w:rPr>
                  <w:t>Laat het t</w:t>
                </w:r>
                <w:r w:rsidR="0098437D" w:rsidRPr="006C3541">
                  <w:rPr>
                    <w:rFonts w:asciiTheme="minorHAnsi" w:hAnsiTheme="minorHAnsi"/>
                    <w:sz w:val="20"/>
                  </w:rPr>
                  <w:t>oestel afkoelen voor</w:t>
                </w:r>
                <w:r w:rsidRPr="006C3541">
                  <w:rPr>
                    <w:rFonts w:asciiTheme="minorHAnsi" w:hAnsiTheme="minorHAnsi"/>
                    <w:sz w:val="20"/>
                  </w:rPr>
                  <w:t xml:space="preserve"> je het </w:t>
                </w:r>
                <w:r w:rsidR="0098437D" w:rsidRPr="006C3541">
                  <w:rPr>
                    <w:rFonts w:asciiTheme="minorHAnsi" w:hAnsiTheme="minorHAnsi"/>
                    <w:sz w:val="20"/>
                  </w:rPr>
                  <w:t>o</w:t>
                </w:r>
                <w:r w:rsidRPr="006C3541">
                  <w:rPr>
                    <w:rFonts w:asciiTheme="minorHAnsi" w:hAnsiTheme="minorHAnsi"/>
                    <w:sz w:val="20"/>
                  </w:rPr>
                  <w:t>pbergt</w:t>
                </w:r>
                <w:r w:rsidR="0098437D" w:rsidRPr="006C3541">
                  <w:rPr>
                    <w:rFonts w:asciiTheme="minorHAnsi" w:hAnsiTheme="minorHAnsi"/>
                    <w:sz w:val="20"/>
                  </w:rPr>
                  <w:t xml:space="preserve"> in</w:t>
                </w:r>
                <w:r w:rsidR="0098437D" w:rsidRPr="003974A4">
                  <w:rPr>
                    <w:rFonts w:asciiTheme="minorHAnsi" w:hAnsiTheme="minorHAnsi"/>
                    <w:sz w:val="20"/>
                  </w:rPr>
                  <w:t xml:space="preserve"> een geschikte opbergkist.</w:t>
                </w:r>
              </w:p>
            </w:tc>
          </w:tr>
        </w:sdtContent>
      </w:sdt>
    </w:tbl>
    <w:sdt>
      <w:sdtPr>
        <w:rPr>
          <w:rFonts w:asciiTheme="minorHAnsi" w:hAnsiTheme="minorHAnsi" w:cs="Arial"/>
          <w:b/>
          <w:sz w:val="24"/>
          <w:szCs w:val="24"/>
        </w:rPr>
        <w:id w:val="-237631696"/>
        <w:lock w:val="contentLocked"/>
        <w:placeholder>
          <w:docPart w:val="DefaultPlaceholder_1082065158"/>
        </w:placeholder>
        <w:group/>
      </w:sdtPr>
      <w:sdtEndPr>
        <w:rPr>
          <w:rFonts w:ascii="Arial" w:hAnsi="Arial" w:cs="Times New Roman"/>
          <w:b w:val="0"/>
          <w:sz w:val="22"/>
          <w:szCs w:val="20"/>
        </w:rPr>
      </w:sdtEndPr>
      <w:sdtContent>
        <w:tbl>
          <w:tblPr>
            <w:tblW w:w="10402" w:type="dxa"/>
            <w:tblInd w:w="-72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blBorders>
            <w:tblLayout w:type="fixed"/>
            <w:tblCellMar>
              <w:left w:w="70" w:type="dxa"/>
              <w:right w:w="70" w:type="dxa"/>
            </w:tblCellMar>
            <w:tblLook w:val="00A0" w:firstRow="1" w:lastRow="0" w:firstColumn="1" w:lastColumn="0" w:noHBand="0" w:noVBand="0"/>
          </w:tblPr>
          <w:tblGrid>
            <w:gridCol w:w="1702"/>
            <w:gridCol w:w="8700"/>
          </w:tblGrid>
          <w:tr w:rsidR="007B53AB" w:rsidRPr="003974A4" w14:paraId="2B9E390E" w14:textId="77777777" w:rsidTr="00EC68F6">
            <w:trPr>
              <w:trHeight w:val="823"/>
            </w:trPr>
            <w:tc>
              <w:tcPr>
                <w:tcW w:w="1702" w:type="dxa"/>
                <w:vAlign w:val="center"/>
              </w:tcPr>
              <w:p w14:paraId="2B2E5E52" w14:textId="77777777" w:rsidR="007B53AB" w:rsidRPr="003974A4" w:rsidRDefault="007B53AB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3974A4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700" w:type="dxa"/>
              </w:tcPr>
              <w:p w14:paraId="3D769C2F" w14:textId="77777777" w:rsidR="006B7CFC" w:rsidRPr="006C3541" w:rsidRDefault="001F3FBA" w:rsidP="001F3FB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C3541">
                  <w:rPr>
                    <w:rFonts w:asciiTheme="minorHAnsi" w:hAnsiTheme="minorHAnsi" w:cs="Arial"/>
                    <w:sz w:val="20"/>
                  </w:rPr>
                  <w:t xml:space="preserve">Controleer </w:t>
                </w:r>
                <w:r w:rsidR="00DF17C6" w:rsidRPr="006C3541">
                  <w:rPr>
                    <w:rFonts w:asciiTheme="minorHAnsi" w:hAnsiTheme="minorHAnsi" w:cs="Arial"/>
                    <w:sz w:val="20"/>
                  </w:rPr>
                  <w:t xml:space="preserve">of </w:t>
                </w:r>
                <w:r w:rsidRPr="006C3541">
                  <w:rPr>
                    <w:rFonts w:asciiTheme="minorHAnsi" w:hAnsiTheme="minorHAnsi" w:cs="Arial"/>
                    <w:sz w:val="20"/>
                  </w:rPr>
                  <w:t>de doorvoerhendel van de lijmsticks</w:t>
                </w:r>
                <w:r w:rsidR="00DF17C6" w:rsidRPr="006C3541">
                  <w:rPr>
                    <w:rFonts w:asciiTheme="minorHAnsi" w:hAnsiTheme="minorHAnsi" w:cs="Arial"/>
                    <w:sz w:val="20"/>
                  </w:rPr>
                  <w:t xml:space="preserve"> goed werkt</w:t>
                </w:r>
                <w:r w:rsidRPr="006C3541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292C4C3C" w14:textId="77777777" w:rsidR="001F3FBA" w:rsidRPr="006C3541" w:rsidRDefault="00DF17C6" w:rsidP="001F3FB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C3541">
                  <w:rPr>
                    <w:rFonts w:asciiTheme="minorHAnsi" w:hAnsiTheme="minorHAnsi" w:cs="Arial"/>
                    <w:sz w:val="20"/>
                  </w:rPr>
                  <w:t xml:space="preserve">Gebruik een spuitmond die geschikt is voor </w:t>
                </w:r>
                <w:r w:rsidR="001F3FBA" w:rsidRPr="006C3541">
                  <w:rPr>
                    <w:rFonts w:asciiTheme="minorHAnsi" w:hAnsiTheme="minorHAnsi" w:cs="Arial"/>
                    <w:sz w:val="20"/>
                  </w:rPr>
                  <w:t>het uit te voeren werk.</w:t>
                </w:r>
              </w:p>
              <w:p w14:paraId="121833DD" w14:textId="77777777" w:rsidR="000D397C" w:rsidRPr="003974A4" w:rsidRDefault="001F3FBA" w:rsidP="00DF17C6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C3541">
                  <w:rPr>
                    <w:rFonts w:asciiTheme="minorHAnsi" w:hAnsiTheme="minorHAnsi" w:cs="Arial"/>
                    <w:sz w:val="20"/>
                  </w:rPr>
                  <w:t xml:space="preserve">Gebruik </w:t>
                </w:r>
                <w:r w:rsidR="00DF17C6" w:rsidRPr="006C3541">
                  <w:rPr>
                    <w:rFonts w:asciiTheme="minorHAnsi" w:hAnsiTheme="minorHAnsi" w:cs="Arial"/>
                    <w:sz w:val="20"/>
                  </w:rPr>
                  <w:t xml:space="preserve">lijmsticks die geschikt zijn voor </w:t>
                </w:r>
                <w:r w:rsidRPr="006C3541">
                  <w:rPr>
                    <w:rFonts w:asciiTheme="minorHAnsi" w:hAnsiTheme="minorHAnsi" w:cs="Arial"/>
                    <w:sz w:val="20"/>
                  </w:rPr>
                  <w:t>het toestel en het uit te vo</w:t>
                </w:r>
                <w:r w:rsidR="00F43563" w:rsidRPr="006C3541">
                  <w:rPr>
                    <w:rFonts w:asciiTheme="minorHAnsi" w:hAnsiTheme="minorHAnsi" w:cs="Arial"/>
                    <w:sz w:val="20"/>
                  </w:rPr>
                  <w:t>eren wer</w:t>
                </w:r>
                <w:r w:rsidR="00F43563" w:rsidRPr="00A83CF5">
                  <w:rPr>
                    <w:rFonts w:asciiTheme="minorHAnsi" w:hAnsiTheme="minorHAnsi" w:cs="Arial"/>
                    <w:sz w:val="20"/>
                  </w:rPr>
                  <w:t>k</w:t>
                </w:r>
                <w:r w:rsidRPr="00A83CF5">
                  <w:rPr>
                    <w:rFonts w:asciiTheme="minorHAnsi" w:hAnsiTheme="minorHAnsi" w:cs="Arial"/>
                    <w:sz w:val="20"/>
                  </w:rPr>
                  <w:t>.</w:t>
                </w:r>
                <w:r w:rsidRPr="003974A4">
                  <w:rPr>
                    <w:rFonts w:asciiTheme="minorHAnsi" w:hAnsiTheme="minorHAnsi" w:cs="Arial"/>
                    <w:sz w:val="20"/>
                  </w:rPr>
                  <w:t xml:space="preserve"> </w:t>
                </w:r>
              </w:p>
            </w:tc>
          </w:tr>
          <w:tr w:rsidR="007B53AB" w:rsidRPr="003974A4" w14:paraId="411CC430" w14:textId="77777777" w:rsidTr="00EC68F6">
            <w:trPr>
              <w:trHeight w:val="536"/>
            </w:trPr>
            <w:tc>
              <w:tcPr>
                <w:tcW w:w="1702" w:type="dxa"/>
                <w:vAlign w:val="center"/>
              </w:tcPr>
              <w:p w14:paraId="0322AA3E" w14:textId="77777777" w:rsidR="007B53AB" w:rsidRPr="003974A4" w:rsidRDefault="007B53AB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3974A4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700" w:type="dxa"/>
              </w:tcPr>
              <w:p w14:paraId="3A00DA7B" w14:textId="77777777" w:rsidR="00BB1A34" w:rsidRPr="003974A4" w:rsidRDefault="001F3FBA" w:rsidP="0052503F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3974A4">
                  <w:rPr>
                    <w:rFonts w:asciiTheme="minorHAnsi" w:hAnsiTheme="minorHAnsi"/>
                    <w:sz w:val="20"/>
                  </w:rPr>
                  <w:t>Geen personen in de nabijheid.</w:t>
                </w:r>
              </w:p>
              <w:p w14:paraId="31E1C1A3" w14:textId="77777777" w:rsidR="001F3FBA" w:rsidRPr="00A83CF5" w:rsidRDefault="00BB165A" w:rsidP="0052503F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83CF5">
                  <w:rPr>
                    <w:rFonts w:asciiTheme="minorHAnsi" w:hAnsiTheme="minorHAnsi"/>
                    <w:sz w:val="20"/>
                  </w:rPr>
                  <w:t xml:space="preserve">Gebruik geen </w:t>
                </w:r>
                <w:r w:rsidR="001F3FBA" w:rsidRPr="00A83CF5">
                  <w:rPr>
                    <w:rFonts w:asciiTheme="minorHAnsi" w:hAnsiTheme="minorHAnsi"/>
                    <w:sz w:val="20"/>
                  </w:rPr>
                  <w:t>ontvlambare producten bij het reinigen van de werkstukken.</w:t>
                </w:r>
              </w:p>
              <w:p w14:paraId="32F23291" w14:textId="77777777" w:rsidR="001F3FBA" w:rsidRPr="00A83CF5" w:rsidRDefault="00BB165A" w:rsidP="0052503F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83CF5">
                  <w:rPr>
                    <w:rFonts w:asciiTheme="minorHAnsi" w:hAnsiTheme="minorHAnsi"/>
                    <w:sz w:val="20"/>
                  </w:rPr>
                  <w:t xml:space="preserve">Plaats het </w:t>
                </w:r>
                <w:r w:rsidR="001F3FBA" w:rsidRPr="00A83CF5">
                  <w:rPr>
                    <w:rFonts w:asciiTheme="minorHAnsi" w:hAnsiTheme="minorHAnsi"/>
                    <w:sz w:val="20"/>
                  </w:rPr>
                  <w:t>toestel stabiel op de steunbeugel</w:t>
                </w:r>
                <w:r w:rsidRPr="00A83CF5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0F50051E" w14:textId="77777777" w:rsidR="00254022" w:rsidRPr="00EC68F6" w:rsidRDefault="001F3FBA" w:rsidP="00EC68F6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3974A4">
                  <w:rPr>
                    <w:rFonts w:asciiTheme="minorHAnsi" w:hAnsiTheme="minorHAnsi"/>
                    <w:sz w:val="20"/>
                  </w:rPr>
                  <w:t>Meld slechte werking.</w:t>
                </w:r>
              </w:p>
            </w:tc>
          </w:tr>
        </w:tbl>
      </w:sdtContent>
    </w:sdt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1680"/>
        <w:gridCol w:w="3600"/>
        <w:gridCol w:w="3420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-2115440703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7B53AB" w:rsidRPr="003974A4" w14:paraId="1C64DA5C" w14:textId="77777777" w:rsidTr="00EC68F6">
            <w:trPr>
              <w:trHeight w:val="521"/>
            </w:trPr>
            <w:tc>
              <w:tcPr>
                <w:tcW w:w="1702" w:type="dxa"/>
                <w:vAlign w:val="center"/>
              </w:tcPr>
              <w:p w14:paraId="7FF7BA5B" w14:textId="77777777" w:rsidR="007B53AB" w:rsidRPr="003974A4" w:rsidRDefault="007B53AB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3974A4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700" w:type="dxa"/>
                <w:gridSpan w:val="3"/>
              </w:tcPr>
              <w:p w14:paraId="272A4E97" w14:textId="77777777" w:rsidR="001F3FBA" w:rsidRPr="003974A4" w:rsidRDefault="001F3FBA" w:rsidP="001F3FBA">
                <w:pPr>
                  <w:pStyle w:val="Lijstalinea"/>
                  <w:numPr>
                    <w:ilvl w:val="0"/>
                    <w:numId w:val="26"/>
                  </w:numPr>
                  <w:jc w:val="both"/>
                  <w:rPr>
                    <w:rFonts w:asciiTheme="minorHAnsi" w:hAnsiTheme="minorHAnsi"/>
                    <w:sz w:val="20"/>
                  </w:rPr>
                </w:pPr>
                <w:r w:rsidRPr="003974A4">
                  <w:rPr>
                    <w:rFonts w:asciiTheme="minorHAnsi" w:hAnsiTheme="minorHAnsi"/>
                    <w:sz w:val="20"/>
                  </w:rPr>
                  <w:t>Verwijder de stekker.</w:t>
                </w:r>
              </w:p>
              <w:p w14:paraId="2C3B044D" w14:textId="77777777" w:rsidR="00BB1A34" w:rsidRPr="00A83CF5" w:rsidRDefault="001F3FBA" w:rsidP="001F3FBA">
                <w:pPr>
                  <w:pStyle w:val="Lijstalinea"/>
                  <w:numPr>
                    <w:ilvl w:val="0"/>
                    <w:numId w:val="26"/>
                  </w:numPr>
                  <w:jc w:val="both"/>
                  <w:rPr>
                    <w:rFonts w:asciiTheme="minorHAnsi" w:hAnsiTheme="minorHAnsi"/>
                    <w:sz w:val="20"/>
                  </w:rPr>
                </w:pPr>
                <w:r w:rsidRPr="00A83CF5">
                  <w:rPr>
                    <w:rFonts w:asciiTheme="minorHAnsi" w:hAnsiTheme="minorHAnsi"/>
                    <w:sz w:val="20"/>
                  </w:rPr>
                  <w:t>Laat het toestel voldoende afkoelen voor</w:t>
                </w:r>
                <w:r w:rsidR="00BB165A" w:rsidRPr="00A83CF5">
                  <w:rPr>
                    <w:rFonts w:asciiTheme="minorHAnsi" w:hAnsiTheme="minorHAnsi"/>
                    <w:sz w:val="20"/>
                  </w:rPr>
                  <w:t xml:space="preserve"> je het opbergt </w:t>
                </w:r>
                <w:r w:rsidRPr="00A83CF5">
                  <w:rPr>
                    <w:rFonts w:asciiTheme="minorHAnsi" w:hAnsiTheme="minorHAnsi"/>
                    <w:sz w:val="20"/>
                  </w:rPr>
                  <w:t>in een geschikte opbergkist.</w:t>
                </w:r>
              </w:p>
              <w:p w14:paraId="4FBD09C3" w14:textId="77777777" w:rsidR="007B53AB" w:rsidRPr="00EC68F6" w:rsidRDefault="00BB165A" w:rsidP="00EC68F6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83CF5">
                  <w:rPr>
                    <w:rFonts w:asciiTheme="minorHAnsi" w:hAnsiTheme="minorHAnsi"/>
                    <w:sz w:val="20"/>
                  </w:rPr>
                  <w:t>Ruim de w</w:t>
                </w:r>
                <w:r w:rsidR="00254022" w:rsidRPr="00A83CF5">
                  <w:rPr>
                    <w:rFonts w:asciiTheme="minorHAnsi" w:hAnsiTheme="minorHAnsi"/>
                    <w:sz w:val="20"/>
                  </w:rPr>
                  <w:t>erkpost op.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339197035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7B53AB" w:rsidRPr="003974A4" w14:paraId="4D2C8BFD" w14:textId="77777777" w:rsidTr="00EC68F6">
            <w:trPr>
              <w:trHeight w:val="413"/>
            </w:trPr>
            <w:tc>
              <w:tcPr>
                <w:tcW w:w="1702" w:type="dxa"/>
                <w:vAlign w:val="center"/>
              </w:tcPr>
              <w:p w14:paraId="370EBC9A" w14:textId="77777777" w:rsidR="007B53AB" w:rsidRPr="00A83CF5" w:rsidRDefault="008E7DA7" w:rsidP="000D397C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A83CF5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700" w:type="dxa"/>
                <w:gridSpan w:val="3"/>
              </w:tcPr>
              <w:p w14:paraId="3FFB64CB" w14:textId="77777777" w:rsidR="007B53AB" w:rsidRPr="00A83CF5" w:rsidRDefault="007B53AB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83CF5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14:paraId="44044125" w14:textId="77777777" w:rsidR="007B53AB" w:rsidRPr="00EC68F6" w:rsidRDefault="001F3FBA" w:rsidP="00EC68F6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83CF5">
                  <w:rPr>
                    <w:rFonts w:asciiTheme="minorHAnsi" w:hAnsiTheme="minorHAnsi"/>
                    <w:sz w:val="20"/>
                  </w:rPr>
                  <w:t>Verwijder de stekker uit het stopcontact voor</w:t>
                </w:r>
                <w:r w:rsidR="00BB165A" w:rsidRPr="00A83CF5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A83CF5">
                  <w:rPr>
                    <w:rFonts w:asciiTheme="minorHAnsi" w:hAnsiTheme="minorHAnsi"/>
                    <w:sz w:val="20"/>
                  </w:rPr>
                  <w:t>onderhoudswerken uit</w:t>
                </w:r>
                <w:r w:rsidR="00BB165A" w:rsidRPr="00A83CF5">
                  <w:rPr>
                    <w:rFonts w:asciiTheme="minorHAnsi" w:hAnsiTheme="minorHAnsi"/>
                    <w:sz w:val="20"/>
                  </w:rPr>
                  <w:t>voert</w:t>
                </w:r>
                <w:r w:rsidRPr="00A83CF5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6BE1B04B" w14:textId="77777777" w:rsidR="007B53AB" w:rsidRPr="00A83CF5" w:rsidRDefault="007B53AB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83CF5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="009B2F16" w:rsidRPr="00A83CF5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A83CF5">
                  <w:rPr>
                    <w:rFonts w:asciiTheme="minorHAnsi" w:hAnsiTheme="minorHAnsi"/>
                    <w:sz w:val="20"/>
                  </w:rPr>
                  <w:t>/</w:t>
                </w:r>
                <w:r w:rsidR="009B2F16" w:rsidRPr="00A83CF5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A83CF5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14:paraId="0DD998A3" w14:textId="77777777" w:rsidR="00F43563" w:rsidRPr="00EC68F6" w:rsidRDefault="00BB165A" w:rsidP="00EC68F6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83CF5">
                  <w:rPr>
                    <w:rFonts w:asciiTheme="minorHAnsi" w:hAnsiTheme="minorHAnsi"/>
                    <w:sz w:val="20"/>
                  </w:rPr>
                  <w:t>Houd een r</w:t>
                </w:r>
                <w:r w:rsidR="007B53AB" w:rsidRPr="00A83CF5">
                  <w:rPr>
                    <w:rFonts w:asciiTheme="minorHAnsi" w:hAnsiTheme="minorHAnsi"/>
                    <w:sz w:val="20"/>
                  </w:rPr>
                  <w:t>egister van onde</w:t>
                </w:r>
                <w:r w:rsidR="00F43563" w:rsidRPr="00A83CF5">
                  <w:rPr>
                    <w:rFonts w:asciiTheme="minorHAnsi" w:hAnsiTheme="minorHAnsi"/>
                    <w:sz w:val="20"/>
                  </w:rPr>
                  <w:t>rhoud en herstelling bij.</w:t>
                </w:r>
              </w:p>
            </w:tc>
          </w:tr>
        </w:sdtContent>
      </w:sdt>
      <w:tr w:rsidR="007B53AB" w:rsidRPr="003974A4" w14:paraId="7AE615C8" w14:textId="77777777" w:rsidTr="00EC6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402" w:type="dxa"/>
            <w:gridSpan w:val="4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-101214221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83779A9" w14:textId="77777777" w:rsidR="007B53AB" w:rsidRPr="003974A4" w:rsidRDefault="007B53AB" w:rsidP="00985DED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3974A4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="007B53AB" w:rsidRPr="003974A4" w14:paraId="70FB3A61" w14:textId="77777777" w:rsidTr="00EC6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863"/>
        </w:trPr>
        <w:tc>
          <w:tcPr>
            <w:tcW w:w="3382" w:type="dxa"/>
            <w:gridSpan w:val="2"/>
          </w:tcPr>
          <w:sdt>
            <w:sdtPr>
              <w:rPr>
                <w:rFonts w:asciiTheme="minorHAnsi" w:hAnsiTheme="minorHAnsi" w:cs="Arial"/>
                <w:sz w:val="20"/>
              </w:rPr>
              <w:id w:val="4817360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23C895E" w14:textId="77777777" w:rsidR="007B53AB" w:rsidRPr="003974A4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3974A4">
                  <w:rPr>
                    <w:rFonts w:asciiTheme="minorHAnsi" w:hAnsiTheme="minorHAnsi" w:cs="Arial"/>
                    <w:sz w:val="20"/>
                  </w:rPr>
                  <w:t>Hiërarchische lijn</w:t>
                </w:r>
              </w:p>
              <w:p w14:paraId="1DB13E44" w14:textId="77777777" w:rsidR="00697907" w:rsidRPr="003974A4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3974A4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</w:tcPr>
          <w:sdt>
            <w:sdtPr>
              <w:rPr>
                <w:rFonts w:asciiTheme="minorHAnsi" w:hAnsiTheme="minorHAnsi" w:cs="Arial"/>
                <w:sz w:val="20"/>
              </w:rPr>
              <w:id w:val="84267174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2A0564E" w14:textId="77777777" w:rsidR="007B53AB" w:rsidRPr="003974A4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3974A4">
                  <w:rPr>
                    <w:rFonts w:asciiTheme="minorHAnsi" w:hAnsiTheme="minorHAnsi" w:cs="Arial"/>
                    <w:sz w:val="20"/>
                  </w:rPr>
                  <w:t>Preventieadviseur-</w:t>
                </w:r>
                <w:r w:rsidR="001F221A" w:rsidRPr="003974A4">
                  <w:rPr>
                    <w:rFonts w:asciiTheme="minorHAnsi" w:hAnsiTheme="minorHAnsi" w:cs="Arial"/>
                    <w:sz w:val="20"/>
                  </w:rPr>
                  <w:t>a</w:t>
                </w:r>
                <w:r w:rsidR="00EC68F6">
                  <w:rPr>
                    <w:rFonts w:asciiTheme="minorHAnsi" w:hAnsiTheme="minorHAnsi" w:cs="Arial"/>
                    <w:sz w:val="20"/>
                  </w:rPr>
                  <w:t>rbeidsarts</w:t>
                </w:r>
              </w:p>
              <w:p w14:paraId="0448C27D" w14:textId="77777777" w:rsidR="00697907" w:rsidRPr="003974A4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3974A4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</w:tcPr>
          <w:sdt>
            <w:sdtPr>
              <w:rPr>
                <w:rFonts w:asciiTheme="minorHAnsi" w:hAnsiTheme="minorHAnsi" w:cs="Arial"/>
                <w:sz w:val="20"/>
              </w:rPr>
              <w:id w:val="31330026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0A4CC438" w14:textId="77777777" w:rsidR="007B53AB" w:rsidRPr="003974A4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3974A4">
                  <w:rPr>
                    <w:rFonts w:asciiTheme="minorHAnsi" w:hAnsiTheme="minorHAnsi" w:cs="Arial"/>
                    <w:sz w:val="20"/>
                  </w:rPr>
                  <w:t>Preventieadviseur</w:t>
                </w:r>
              </w:p>
              <w:p w14:paraId="5EB1138E" w14:textId="77777777" w:rsidR="00697907" w:rsidRPr="003974A4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3974A4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</w:tr>
      <w:tr w:rsidR="007B53AB" w:rsidRPr="003974A4" w14:paraId="18140C6A" w14:textId="77777777" w:rsidTr="00EC6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21"/>
        </w:trPr>
        <w:tc>
          <w:tcPr>
            <w:tcW w:w="3382" w:type="dxa"/>
            <w:gridSpan w:val="2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212954023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1D1233A6" w14:textId="77777777" w:rsidR="007B53AB" w:rsidRPr="003974A4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3974A4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3974A4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45FB0818" w14:textId="77777777" w:rsidR="0034340B" w:rsidRPr="003974A4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049F31CB" w14:textId="77777777" w:rsidR="0034340B" w:rsidRPr="003974A4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53128261" w14:textId="77777777" w:rsidR="0034340B" w:rsidRPr="003974A4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61921851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381F6417" w14:textId="77777777" w:rsidR="007B53AB" w:rsidRPr="003974A4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3974A4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3974A4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62486C05" w14:textId="77777777" w:rsidR="0034340B" w:rsidRPr="003974A4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4101652C" w14:textId="77777777" w:rsidR="0034340B" w:rsidRPr="003974A4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44515886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BCFF643" w14:textId="77777777" w:rsidR="007B53AB" w:rsidRPr="003974A4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3974A4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3974A4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4B99056E" w14:textId="77777777" w:rsidR="0034340B" w:rsidRPr="003974A4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1299C43A" w14:textId="77777777" w:rsidR="0034340B" w:rsidRPr="003974A4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4DDBEF00" w14:textId="77777777" w:rsidR="007B53AB" w:rsidRPr="003974A4" w:rsidRDefault="007B53AB" w:rsidP="0034340B">
      <w:pPr>
        <w:rPr>
          <w:rFonts w:asciiTheme="minorHAnsi" w:hAnsiTheme="minorHAnsi"/>
        </w:rPr>
      </w:pPr>
    </w:p>
    <w:sectPr w:rsidR="007B53AB" w:rsidRPr="003974A4" w:rsidSect="002C4FB0">
      <w:headerReference w:type="default" r:id="rId17"/>
      <w:footerReference w:type="default" r:id="rId1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D33A7A" w14:textId="77777777" w:rsidR="008C47F9" w:rsidRDefault="008C47F9" w:rsidP="00F21695">
      <w:r>
        <w:separator/>
      </w:r>
    </w:p>
  </w:endnote>
  <w:endnote w:type="continuationSeparator" w:id="0">
    <w:p w14:paraId="5789FA95" w14:textId="77777777" w:rsidR="008C47F9" w:rsidRDefault="008C47F9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73A0E" w14:textId="77777777" w:rsidR="006C3541" w:rsidRDefault="006C3541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="009D018E"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="009D018E" w:rsidRPr="00B3017E">
      <w:rPr>
        <w:rFonts w:cs="Arial"/>
        <w:b/>
        <w:sz w:val="18"/>
        <w:szCs w:val="18"/>
      </w:rPr>
      <w:fldChar w:fldCharType="separate"/>
    </w:r>
    <w:r w:rsidR="00F339CA">
      <w:rPr>
        <w:rFonts w:cs="Arial"/>
        <w:b/>
        <w:noProof/>
        <w:sz w:val="18"/>
        <w:szCs w:val="18"/>
      </w:rPr>
      <w:t>1</w:t>
    </w:r>
    <w:r w:rsidR="009D018E"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="009D018E"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="009D018E" w:rsidRPr="00B3017E">
      <w:rPr>
        <w:rFonts w:cs="Arial"/>
        <w:b/>
        <w:sz w:val="18"/>
        <w:szCs w:val="18"/>
      </w:rPr>
      <w:fldChar w:fldCharType="separate"/>
    </w:r>
    <w:r w:rsidR="00F339CA">
      <w:rPr>
        <w:rFonts w:cs="Arial"/>
        <w:b/>
        <w:noProof/>
        <w:sz w:val="18"/>
        <w:szCs w:val="18"/>
      </w:rPr>
      <w:t>1</w:t>
    </w:r>
    <w:r w:rsidR="009D018E" w:rsidRPr="00B3017E">
      <w:rPr>
        <w:rFonts w:cs="Arial"/>
        <w:b/>
        <w:sz w:val="18"/>
        <w:szCs w:val="18"/>
      </w:rPr>
      <w:fldChar w:fldCharType="end"/>
    </w:r>
  </w:p>
  <w:p w14:paraId="46423461" w14:textId="77777777" w:rsidR="00F339CA" w:rsidRPr="00B3017E" w:rsidRDefault="00F339CA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w14:paraId="0562CB0E" w14:textId="77777777" w:rsidR="006C3541" w:rsidRPr="00B3017E" w:rsidRDefault="006C3541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9D15EE" w14:textId="77777777" w:rsidR="008C47F9" w:rsidRDefault="008C47F9" w:rsidP="00F21695">
      <w:r>
        <w:separator/>
      </w:r>
    </w:p>
  </w:footnote>
  <w:footnote w:type="continuationSeparator" w:id="0">
    <w:p w14:paraId="08D624C2" w14:textId="77777777" w:rsidR="008C47F9" w:rsidRDefault="008C47F9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B824A72" w14:paraId="1C701147" w14:textId="77777777" w:rsidTr="0B824A72">
      <w:trPr>
        <w:trHeight w:val="300"/>
      </w:trPr>
      <w:tc>
        <w:tcPr>
          <w:tcW w:w="3400" w:type="dxa"/>
        </w:tcPr>
        <w:p w14:paraId="704D8C59" w14:textId="6AB1FC0D" w:rsidR="0B824A72" w:rsidRDefault="0B824A72" w:rsidP="0B824A72">
          <w:pPr>
            <w:pStyle w:val="Koptekst"/>
            <w:ind w:left="-115"/>
          </w:pPr>
        </w:p>
      </w:tc>
      <w:tc>
        <w:tcPr>
          <w:tcW w:w="3400" w:type="dxa"/>
        </w:tcPr>
        <w:p w14:paraId="389849A8" w14:textId="1B33ED45" w:rsidR="0B824A72" w:rsidRDefault="0B824A72" w:rsidP="0B824A72">
          <w:pPr>
            <w:pStyle w:val="Koptekst"/>
            <w:jc w:val="center"/>
          </w:pPr>
        </w:p>
      </w:tc>
      <w:tc>
        <w:tcPr>
          <w:tcW w:w="3400" w:type="dxa"/>
        </w:tcPr>
        <w:p w14:paraId="190C888D" w14:textId="4899862B" w:rsidR="0B824A72" w:rsidRDefault="0B824A72" w:rsidP="0B824A72">
          <w:pPr>
            <w:pStyle w:val="Koptekst"/>
            <w:ind w:right="-115"/>
            <w:jc w:val="right"/>
          </w:pPr>
        </w:p>
      </w:tc>
    </w:tr>
  </w:tbl>
  <w:p w14:paraId="2EFC294A" w14:textId="7B623F2D" w:rsidR="0B824A72" w:rsidRDefault="0B824A72" w:rsidP="0B824A72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D806F6E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26A14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7099"/>
    <w:rsid w:val="00150C47"/>
    <w:rsid w:val="00162936"/>
    <w:rsid w:val="00186A83"/>
    <w:rsid w:val="001936D5"/>
    <w:rsid w:val="001A6049"/>
    <w:rsid w:val="001A6AE1"/>
    <w:rsid w:val="001F221A"/>
    <w:rsid w:val="001F3FBA"/>
    <w:rsid w:val="0023545B"/>
    <w:rsid w:val="00236FED"/>
    <w:rsid w:val="00241B68"/>
    <w:rsid w:val="00254022"/>
    <w:rsid w:val="002541D5"/>
    <w:rsid w:val="0025521C"/>
    <w:rsid w:val="00271564"/>
    <w:rsid w:val="002750BD"/>
    <w:rsid w:val="00293CD1"/>
    <w:rsid w:val="002B3857"/>
    <w:rsid w:val="002B5107"/>
    <w:rsid w:val="002B526A"/>
    <w:rsid w:val="002C4FB0"/>
    <w:rsid w:val="002E29C0"/>
    <w:rsid w:val="00300A43"/>
    <w:rsid w:val="00301333"/>
    <w:rsid w:val="00301BFA"/>
    <w:rsid w:val="00306DBF"/>
    <w:rsid w:val="003074A5"/>
    <w:rsid w:val="003155A6"/>
    <w:rsid w:val="00325F38"/>
    <w:rsid w:val="0034340B"/>
    <w:rsid w:val="00352BD3"/>
    <w:rsid w:val="0037681E"/>
    <w:rsid w:val="003858D6"/>
    <w:rsid w:val="00387359"/>
    <w:rsid w:val="003974A4"/>
    <w:rsid w:val="003B0E2B"/>
    <w:rsid w:val="003B47FA"/>
    <w:rsid w:val="003C1142"/>
    <w:rsid w:val="003E2AED"/>
    <w:rsid w:val="003E31B5"/>
    <w:rsid w:val="0041544A"/>
    <w:rsid w:val="00427DA6"/>
    <w:rsid w:val="00446778"/>
    <w:rsid w:val="00447DB7"/>
    <w:rsid w:val="00456F2E"/>
    <w:rsid w:val="00492C42"/>
    <w:rsid w:val="00496884"/>
    <w:rsid w:val="004A4E3C"/>
    <w:rsid w:val="004D51F8"/>
    <w:rsid w:val="00503BBD"/>
    <w:rsid w:val="005246C9"/>
    <w:rsid w:val="0052503F"/>
    <w:rsid w:val="00545E9C"/>
    <w:rsid w:val="0056566F"/>
    <w:rsid w:val="005711E4"/>
    <w:rsid w:val="00584938"/>
    <w:rsid w:val="00586355"/>
    <w:rsid w:val="005A145F"/>
    <w:rsid w:val="005B326F"/>
    <w:rsid w:val="005B453E"/>
    <w:rsid w:val="005C0F11"/>
    <w:rsid w:val="005C4B53"/>
    <w:rsid w:val="005F03E5"/>
    <w:rsid w:val="005F1440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7CFC"/>
    <w:rsid w:val="006C160D"/>
    <w:rsid w:val="006C3541"/>
    <w:rsid w:val="006C4987"/>
    <w:rsid w:val="006D2548"/>
    <w:rsid w:val="00731663"/>
    <w:rsid w:val="007461B3"/>
    <w:rsid w:val="007550E9"/>
    <w:rsid w:val="00761535"/>
    <w:rsid w:val="007763BA"/>
    <w:rsid w:val="00791332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B02E2"/>
    <w:rsid w:val="008B123B"/>
    <w:rsid w:val="008B5FE1"/>
    <w:rsid w:val="008C47F9"/>
    <w:rsid w:val="008D590D"/>
    <w:rsid w:val="008E7DA7"/>
    <w:rsid w:val="008F1DCD"/>
    <w:rsid w:val="00920868"/>
    <w:rsid w:val="00954100"/>
    <w:rsid w:val="00966E8E"/>
    <w:rsid w:val="00973C4F"/>
    <w:rsid w:val="00977B20"/>
    <w:rsid w:val="00980DA7"/>
    <w:rsid w:val="0098437D"/>
    <w:rsid w:val="00985DED"/>
    <w:rsid w:val="009A20B9"/>
    <w:rsid w:val="009B2F16"/>
    <w:rsid w:val="009B3510"/>
    <w:rsid w:val="009C0D1F"/>
    <w:rsid w:val="009D018E"/>
    <w:rsid w:val="009F313C"/>
    <w:rsid w:val="00A00010"/>
    <w:rsid w:val="00A04C3D"/>
    <w:rsid w:val="00A25B29"/>
    <w:rsid w:val="00A5208F"/>
    <w:rsid w:val="00A612BD"/>
    <w:rsid w:val="00A6656A"/>
    <w:rsid w:val="00A83CF5"/>
    <w:rsid w:val="00A93D09"/>
    <w:rsid w:val="00AC2593"/>
    <w:rsid w:val="00AC66BE"/>
    <w:rsid w:val="00AE63CE"/>
    <w:rsid w:val="00AF01D3"/>
    <w:rsid w:val="00B00F6F"/>
    <w:rsid w:val="00B12BDC"/>
    <w:rsid w:val="00B3017E"/>
    <w:rsid w:val="00B357E5"/>
    <w:rsid w:val="00B53669"/>
    <w:rsid w:val="00B54444"/>
    <w:rsid w:val="00B740B4"/>
    <w:rsid w:val="00B90B69"/>
    <w:rsid w:val="00B91DA0"/>
    <w:rsid w:val="00BB165A"/>
    <w:rsid w:val="00BB1A34"/>
    <w:rsid w:val="00BB1E30"/>
    <w:rsid w:val="00BC6CB1"/>
    <w:rsid w:val="00BD6DB9"/>
    <w:rsid w:val="00BF5C63"/>
    <w:rsid w:val="00C10100"/>
    <w:rsid w:val="00C23204"/>
    <w:rsid w:val="00C6172C"/>
    <w:rsid w:val="00C8666A"/>
    <w:rsid w:val="00C93A14"/>
    <w:rsid w:val="00CA0EB0"/>
    <w:rsid w:val="00CC3EB4"/>
    <w:rsid w:val="00CD0FB0"/>
    <w:rsid w:val="00CE2340"/>
    <w:rsid w:val="00CE392D"/>
    <w:rsid w:val="00D0223E"/>
    <w:rsid w:val="00D20485"/>
    <w:rsid w:val="00D26B1F"/>
    <w:rsid w:val="00D340B7"/>
    <w:rsid w:val="00D56C7A"/>
    <w:rsid w:val="00D615CB"/>
    <w:rsid w:val="00D63C50"/>
    <w:rsid w:val="00D6750D"/>
    <w:rsid w:val="00D754AD"/>
    <w:rsid w:val="00D92046"/>
    <w:rsid w:val="00DB7BEB"/>
    <w:rsid w:val="00DE16E0"/>
    <w:rsid w:val="00DF17C6"/>
    <w:rsid w:val="00E0391E"/>
    <w:rsid w:val="00E04014"/>
    <w:rsid w:val="00E219F9"/>
    <w:rsid w:val="00E2537D"/>
    <w:rsid w:val="00E256B7"/>
    <w:rsid w:val="00E36F14"/>
    <w:rsid w:val="00E5208C"/>
    <w:rsid w:val="00E83236"/>
    <w:rsid w:val="00E95C89"/>
    <w:rsid w:val="00EA35A7"/>
    <w:rsid w:val="00EB5EA7"/>
    <w:rsid w:val="00EC68F6"/>
    <w:rsid w:val="00ED295A"/>
    <w:rsid w:val="00ED5408"/>
    <w:rsid w:val="00EE4707"/>
    <w:rsid w:val="00F00D45"/>
    <w:rsid w:val="00F07CD9"/>
    <w:rsid w:val="00F1130F"/>
    <w:rsid w:val="00F1691D"/>
    <w:rsid w:val="00F21695"/>
    <w:rsid w:val="00F339CA"/>
    <w:rsid w:val="00F43563"/>
    <w:rsid w:val="00F4363E"/>
    <w:rsid w:val="00F45630"/>
    <w:rsid w:val="00F52F38"/>
    <w:rsid w:val="00F70548"/>
    <w:rsid w:val="00F727F9"/>
    <w:rsid w:val="00F84986"/>
    <w:rsid w:val="00F97ED9"/>
    <w:rsid w:val="00FA1E57"/>
    <w:rsid w:val="00FA48C5"/>
    <w:rsid w:val="00FE261D"/>
    <w:rsid w:val="0B82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809D8E"/>
  <w15:docId w15:val="{A8902AE1-CC6C-457A-AE26-E6F4013D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E832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customXml" Target="../customXml/item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C84332A-74E5-4EDF-BCA7-3D24814F0E84}"/>
      </w:docPartPr>
      <w:docPartBody>
        <w:p w:rsidR="0060636A" w:rsidRDefault="00456F2E"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6F2E"/>
    <w:rsid w:val="000D2B75"/>
    <w:rsid w:val="00456F2E"/>
    <w:rsid w:val="005E4F7C"/>
    <w:rsid w:val="0060636A"/>
    <w:rsid w:val="00856D6D"/>
    <w:rsid w:val="009A7BF3"/>
    <w:rsid w:val="00A7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456F2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https://gemeenschapsonderwijs.sharepoint.com/sites/prodoc/_layouts/15/DocIdRedir.aspx?ID=GOPRO-1830562155-17370</Url>
      <Description>GOPRO-1830562155-17370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766C449-8928-417B-9A49-31AFD22D6437}"/>
</file>

<file path=customXml/itemProps2.xml><?xml version="1.0" encoding="utf-8"?>
<ds:datastoreItem xmlns:ds="http://schemas.openxmlformats.org/officeDocument/2006/customXml" ds:itemID="{4895DB63-A928-4B7F-9BB3-19E9FB52AFC8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3.xml><?xml version="1.0" encoding="utf-8"?>
<ds:datastoreItem xmlns:ds="http://schemas.openxmlformats.org/officeDocument/2006/customXml" ds:itemID="{A6CF7EA9-E4B2-4F45-938F-3E3B7622E1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9B4AE1-CB01-344B-A6BE-973921956CC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44BFC8C-3454-4C8E-B7DA-DCD98940F05F}"/>
</file>

<file path=docProps/app.xml><?xml version="1.0" encoding="utf-8"?>
<Properties xmlns="http://schemas.openxmlformats.org/officeDocument/2006/extended-properties" xmlns:vt="http://schemas.openxmlformats.org/officeDocument/2006/docPropsVTypes">
  <Template>C:\Users\Luc\AppData\Local\Microsoft\Windows\Temporary Internet Files\Content.Outlook\IOIAEGSJ\VIK Blanco (Stramien)_V2.dotx</Template>
  <TotalTime>0</TotalTime>
  <Pages>2</Pages>
  <Words>325</Words>
  <Characters>1792</Characters>
  <Application>Microsoft Office Word</Application>
  <DocSecurity>0</DocSecurity>
  <Lines>14</Lines>
  <Paragraphs>4</Paragraphs>
  <ScaleCrop>false</ScaleCrop>
  <Company>GO!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Lijmpistool </dc:title>
  <dc:creator>Luc</dc:creator>
  <cp:lastModifiedBy>Robrecht Van Loo</cp:lastModifiedBy>
  <cp:revision>8</cp:revision>
  <cp:lastPrinted>2014-05-14T08:20:00Z</cp:lastPrinted>
  <dcterms:created xsi:type="dcterms:W3CDTF">2014-10-31T12:20:00Z</dcterms:created>
  <dcterms:modified xsi:type="dcterms:W3CDTF">2024-01-30T09:56:00Z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66ab183a-4186-4aa3-911c-d81e7bc8773c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