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EE51D2" w:rsidR="00982385" w:rsidP="006E64DE" w:rsidRDefault="006E64DE" w14:paraId="4D5DDF60" wp14:textId="77777777">
      <w:pPr>
        <w:pStyle w:val="Koptekst"/>
        <w:tabs>
          <w:tab w:val="right" w:pos="9072"/>
        </w:tabs>
        <w:rPr>
          <w:rFonts w:cs="Arial"/>
        </w:rPr>
      </w:pPr>
      <w:r w:rsidRPr="00EE51D2">
        <w:rPr>
          <w:rFonts w:cs="Arial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57728" behindDoc="1" locked="0" layoutInCell="1" allowOverlap="1" wp14:anchorId="171D50AB" wp14:editId="5AAC63B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536636F">
              <v:shape id="AutoShape 2" style="position:absolute;margin-left:-8.05pt;margin-top:14.4pt;width:583.95pt;height:76.8pt;rotation:-3;z-index:-25165875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454477C3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EE51D2">
        <w:rPr>
          <w:rFonts w:cs="Arial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8752" behindDoc="1" locked="0" layoutInCell="1" allowOverlap="1" wp14:anchorId="227B75FF" wp14:editId="756A88C8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6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867CAAF">
              <v:shape id="AutoShape 1" style="position:absolute;margin-left:-14pt;margin-top:8.7pt;width:583.65pt;height:82.75pt;rotation:-2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Oi3w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Q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vvaOi3wUAAKseAAAOAAAAAAAAAAAAAAAAAC4CAABkcnMvZTJvRG9jLnhtbFBLAQItABQA&#10;BgAIAAAAIQBIj9QQ4QAAAAsBAAAPAAAAAAAAAAAAAAAAADkIAABkcnMvZG93bnJldi54bWxQSwUG&#10;AAAAAAQABADzAAAARwkAAAAA&#10;" w14:anchorId="45C9C530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EE51D2">
        <w:rPr>
          <w:rFonts w:cs="Arial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56704" behindDoc="1" locked="0" layoutInCell="1" allowOverlap="1" wp14:anchorId="130E55FF" wp14:editId="2805DC59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E51D2" w:rsidR="00982385">
        <w:rPr>
          <w:rFonts w:cs="Arial"/>
          <w:noProof/>
          <w:lang w:eastAsia="nl-BE"/>
        </w:rPr>
        <w:tab/>
      </w:r>
    </w:p>
    <w:p xmlns:wp14="http://schemas.microsoft.com/office/word/2010/wordml" w:rsidRPr="00341E11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341E11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341E11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341E11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341E11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341E11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341E11">
        <w:rPr>
          <w:rFonts w:cs="Arial" w:asciiTheme="minorHAnsi" w:hAnsiTheme="minorHAnsi"/>
        </w:rPr>
        <w:tab/>
      </w:r>
    </w:p>
    <w:p xmlns:wp14="http://schemas.microsoft.com/office/word/2010/wordml" w:rsidRPr="00341E11" w:rsidR="00982385" w:rsidP="00F1130F" w:rsidRDefault="00982385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10488" w:type="dxa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25"/>
        <w:gridCol w:w="6379"/>
        <w:gridCol w:w="1984"/>
      </w:tblGrid>
      <w:tr xmlns:wp14="http://schemas.microsoft.com/office/word/2010/wordml" w:rsidRPr="00341E11" w:rsidR="007B53AB" w:rsidTr="46490ADD" w14:paraId="0C49CA44" wp14:textId="77777777">
        <w:trPr>
          <w:trHeight w:val="754" w:hRule="exact"/>
        </w:trPr>
        <w:tc>
          <w:tcPr>
            <w:tcW w:w="10488" w:type="dxa"/>
            <w:gridSpan w:val="3"/>
            <w:shd w:val="clear" w:color="auto" w:fill="C3004A"/>
            <w:tcMar/>
            <w:vAlign w:val="center"/>
          </w:tcPr>
          <w:p w:rsidRPr="00341E11" w:rsidR="008C31AA" w:rsidP="46490ADD" w:rsidRDefault="008C31AA" w14:paraId="165D4DB4" wp14:textId="4D06536C">
            <w:pPr>
              <w:tabs>
                <w:tab w:val="left" w:pos="1410"/>
              </w:tabs>
              <w:jc w:val="center"/>
              <w:rPr>
                <w:rFonts w:ascii="Calibri" w:hAnsi="Calibri" w:cs="Arial" w:asciiTheme="minorAscii" w:hAnsiTheme="minorAscii"/>
                <w:b w:val="1"/>
                <w:bCs w:val="1"/>
                <w:color w:val="FFFFFF"/>
                <w:sz w:val="20"/>
                <w:szCs w:val="20"/>
              </w:rPr>
            </w:pPr>
            <w:r w:rsidRPr="46490ADD" w:rsidR="008C31AA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VEILIGHEIDSINSTRUCTIEKAART</w:t>
            </w:r>
            <w:r w:rsidRPr="46490ADD" w:rsidR="00341E11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 </w:t>
            </w:r>
            <w:r w:rsidRPr="46490ADD" w:rsidR="007B53AB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A1</w:t>
            </w:r>
            <w:r w:rsidRPr="46490ADD" w:rsidR="00FD40BB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2</w:t>
            </w:r>
          </w:p>
          <w:p w:rsidRPr="00341E11" w:rsidR="007B53AB" w:rsidP="008C31AA" w:rsidRDefault="009A504A" w14:paraId="06DFF433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 w:rsidRPr="00341E11">
              <w:rPr>
                <w:rFonts w:cs="Arial" w:asciiTheme="minorHAnsi" w:hAnsiTheme="minorHAnsi"/>
                <w:b/>
                <w:color w:val="FFFFFF"/>
                <w:sz w:val="24"/>
                <w:szCs w:val="24"/>
                <w:lang w:val="nl"/>
              </w:rPr>
              <w:t>Elektrische laspost</w:t>
            </w:r>
          </w:p>
        </w:tc>
      </w:tr>
      <w:tr xmlns:wp14="http://schemas.microsoft.com/office/word/2010/wordml" w:rsidRPr="00341E11" w:rsidR="00341E11" w:rsidTr="46490ADD" w14:paraId="6C03EDE1" wp14:textId="77777777">
        <w:trPr>
          <w:trHeight w:val="397" w:hRule="exact"/>
        </w:trPr>
        <w:tc>
          <w:tcPr>
            <w:tcW w:w="2125" w:type="dxa"/>
            <w:tcMar/>
            <w:vAlign w:val="center"/>
          </w:tcPr>
          <w:p w:rsidRPr="00341E11" w:rsidR="00341E11" w:rsidP="008D221D" w:rsidRDefault="00341E11" w14:paraId="55EA19D6" wp14:textId="77777777">
            <w:pPr>
              <w:rPr>
                <w:rFonts w:cs="Arial" w:asciiTheme="minorHAnsi" w:hAnsiTheme="minorHAnsi"/>
                <w:b/>
                <w:sz w:val="20"/>
                <w:szCs w:val="22"/>
              </w:rPr>
            </w:pPr>
            <w:r w:rsidRPr="00341E11">
              <w:rPr>
                <w:rFonts w:cs="Arial" w:asciiTheme="minorHAnsi" w:hAnsiTheme="minorHAnsi"/>
                <w:b/>
                <w:sz w:val="20"/>
                <w:szCs w:val="22"/>
              </w:rPr>
              <w:t>Merk:</w:t>
            </w:r>
          </w:p>
        </w:tc>
        <w:tc>
          <w:tcPr>
            <w:tcW w:w="6379" w:type="dxa"/>
            <w:shd w:val="clear" w:color="auto" w:fill="auto"/>
            <w:tcMar/>
            <w:vAlign w:val="center"/>
          </w:tcPr>
          <w:p w:rsidRPr="00341E11" w:rsidR="00341E11" w:rsidP="008D221D" w:rsidRDefault="00341E11" w14:paraId="02EB378F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1984" w:type="dxa"/>
            <w:vMerge w:val="restart"/>
            <w:tcMar/>
          </w:tcPr>
          <w:p w:rsidRPr="00341E11" w:rsidR="00341E11" w:rsidP="00341E11" w:rsidRDefault="00341E11" w14:paraId="360F08AC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341E11">
              <w:rPr>
                <w:rFonts w:cs="Arial" w:asciiTheme="minorHAnsi" w:hAnsiTheme="minorHAnsi"/>
                <w:b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7968" behindDoc="0" locked="0" layoutInCell="1" allowOverlap="1" wp14:anchorId="30CFF333" wp14:editId="34B1A9B8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xmlns:wp14="http://schemas.microsoft.com/office/word/2010/wordml" w:rsidRPr="00341E11" w:rsidR="00341E11" w:rsidTr="46490ADD" w14:paraId="25CD8202" wp14:textId="77777777">
        <w:trPr>
          <w:trHeight w:val="397" w:hRule="exact"/>
        </w:trPr>
        <w:tc>
          <w:tcPr>
            <w:tcW w:w="2125" w:type="dxa"/>
            <w:tcMar/>
            <w:vAlign w:val="center"/>
          </w:tcPr>
          <w:p w:rsidRPr="00341E11" w:rsidR="00341E11" w:rsidP="008D221D" w:rsidRDefault="00341E11" w14:paraId="14BBD63B" wp14:textId="77777777">
            <w:pPr>
              <w:rPr>
                <w:rFonts w:cs="Arial" w:asciiTheme="minorHAnsi" w:hAnsiTheme="minorHAnsi"/>
                <w:b/>
                <w:sz w:val="20"/>
                <w:szCs w:val="22"/>
              </w:rPr>
            </w:pPr>
            <w:r w:rsidRPr="00341E11">
              <w:rPr>
                <w:rFonts w:cs="Arial" w:asciiTheme="minorHAnsi" w:hAnsiTheme="minorHAnsi"/>
                <w:b/>
                <w:sz w:val="20"/>
                <w:szCs w:val="22"/>
              </w:rPr>
              <w:t>Type:</w:t>
            </w:r>
          </w:p>
        </w:tc>
        <w:tc>
          <w:tcPr>
            <w:tcW w:w="6379" w:type="dxa"/>
            <w:shd w:val="clear" w:color="auto" w:fill="auto"/>
            <w:tcMar/>
            <w:vAlign w:val="center"/>
          </w:tcPr>
          <w:p w:rsidRPr="00341E11" w:rsidR="00341E11" w:rsidP="008D221D" w:rsidRDefault="00341E11" w14:paraId="6A05A809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  <w:tc>
          <w:tcPr>
            <w:tcW w:w="1984" w:type="dxa"/>
            <w:vMerge/>
            <w:tcMar/>
          </w:tcPr>
          <w:p w:rsidRPr="00341E11" w:rsidR="00341E11" w:rsidP="00677F90" w:rsidRDefault="00341E11" w14:paraId="5A39BBE3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341E11" w:rsidR="00341E11" w:rsidTr="46490ADD" w14:paraId="17A3592E" wp14:textId="77777777">
        <w:trPr>
          <w:trHeight w:val="397" w:hRule="exact"/>
        </w:trPr>
        <w:tc>
          <w:tcPr>
            <w:tcW w:w="2125" w:type="dxa"/>
            <w:tcMar/>
            <w:vAlign w:val="center"/>
          </w:tcPr>
          <w:p w:rsidRPr="00341E11" w:rsidR="00341E11" w:rsidP="008D221D" w:rsidRDefault="00341E11" w14:paraId="2E2CDB5A" wp14:textId="77777777">
            <w:pPr>
              <w:rPr>
                <w:rFonts w:cs="Arial" w:asciiTheme="minorHAnsi" w:hAnsiTheme="minorHAnsi"/>
                <w:b/>
                <w:sz w:val="20"/>
                <w:szCs w:val="22"/>
              </w:rPr>
            </w:pPr>
            <w:r w:rsidRPr="00341E11">
              <w:rPr>
                <w:rFonts w:cs="Arial" w:asciiTheme="minorHAnsi" w:hAnsiTheme="minorHAnsi"/>
                <w:b/>
                <w:sz w:val="20"/>
                <w:szCs w:val="22"/>
              </w:rPr>
              <w:t>Serienummer:</w:t>
            </w:r>
          </w:p>
        </w:tc>
        <w:tc>
          <w:tcPr>
            <w:tcW w:w="6379" w:type="dxa"/>
            <w:shd w:val="clear" w:color="auto" w:fill="auto"/>
            <w:tcMar/>
            <w:vAlign w:val="center"/>
          </w:tcPr>
          <w:p w:rsidRPr="00341E11" w:rsidR="00341E11" w:rsidP="008D221D" w:rsidRDefault="00341E11" w14:paraId="41C8F396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  <w:tc>
          <w:tcPr>
            <w:tcW w:w="1984" w:type="dxa"/>
            <w:vMerge/>
            <w:tcMar/>
          </w:tcPr>
          <w:p w:rsidRPr="00341E11" w:rsidR="00341E11" w:rsidP="00677F90" w:rsidRDefault="00341E11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341E11" w:rsidR="00341E11" w:rsidTr="46490ADD" w14:paraId="042744F8" wp14:textId="77777777">
        <w:trPr>
          <w:trHeight w:val="407" w:hRule="exact"/>
        </w:trPr>
        <w:tc>
          <w:tcPr>
            <w:tcW w:w="2125" w:type="dxa"/>
            <w:tcMar/>
            <w:vAlign w:val="center"/>
          </w:tcPr>
          <w:p w:rsidRPr="00341E11" w:rsidR="00341E11" w:rsidP="00DC6F47" w:rsidRDefault="00341E11" w14:paraId="40226980" wp14:textId="77777777">
            <w:pPr>
              <w:rPr>
                <w:rFonts w:cs="Arial" w:asciiTheme="minorHAnsi" w:hAnsiTheme="minorHAnsi"/>
                <w:b/>
                <w:sz w:val="20"/>
                <w:szCs w:val="22"/>
              </w:rPr>
            </w:pPr>
            <w:r w:rsidRPr="00341E11">
              <w:rPr>
                <w:rFonts w:cs="Arial" w:asciiTheme="minorHAnsi" w:hAnsiTheme="minorHAnsi"/>
                <w:b/>
                <w:sz w:val="20"/>
                <w:szCs w:val="22"/>
              </w:rPr>
              <w:t>Lokaal / locatie:</w:t>
            </w:r>
          </w:p>
        </w:tc>
        <w:tc>
          <w:tcPr>
            <w:tcW w:w="6379" w:type="dxa"/>
            <w:shd w:val="clear" w:color="auto" w:fill="auto"/>
            <w:tcMar/>
            <w:vAlign w:val="center"/>
          </w:tcPr>
          <w:p w:rsidRPr="00341E11" w:rsidR="00341E11" w:rsidP="00DC6F47" w:rsidRDefault="00341E11" w14:paraId="0D0B940D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  <w:tc>
          <w:tcPr>
            <w:tcW w:w="1984" w:type="dxa"/>
            <w:vMerge/>
            <w:tcMar/>
          </w:tcPr>
          <w:p w:rsidRPr="00341E11" w:rsidR="00341E11" w:rsidP="00DC6F47" w:rsidRDefault="00341E11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341E11" w:rsidR="00341E11" w:rsidTr="46490ADD" w14:paraId="09B5A3B2" wp14:textId="77777777">
        <w:trPr>
          <w:trHeight w:val="397" w:hRule="exact"/>
        </w:trPr>
        <w:tc>
          <w:tcPr>
            <w:tcW w:w="2125" w:type="dxa"/>
            <w:tcMar/>
            <w:vAlign w:val="center"/>
          </w:tcPr>
          <w:p w:rsidRPr="00341E11" w:rsidR="00341E11" w:rsidP="008D221D" w:rsidRDefault="00341E11" w14:paraId="4BDCE058" wp14:textId="77777777">
            <w:pPr>
              <w:rPr>
                <w:rFonts w:cs="Arial" w:asciiTheme="minorHAnsi" w:hAnsiTheme="minorHAnsi"/>
                <w:b/>
                <w:sz w:val="20"/>
                <w:szCs w:val="22"/>
              </w:rPr>
            </w:pPr>
            <w:r w:rsidRPr="00341E11">
              <w:rPr>
                <w:rFonts w:cs="Arial" w:asciiTheme="minorHAnsi" w:hAnsiTheme="minorHAnsi"/>
                <w:b/>
                <w:sz w:val="20"/>
                <w:szCs w:val="22"/>
              </w:rPr>
              <w:t>Afdeling:</w:t>
            </w:r>
          </w:p>
        </w:tc>
        <w:tc>
          <w:tcPr>
            <w:tcW w:w="6379" w:type="dxa"/>
            <w:shd w:val="clear" w:color="auto" w:fill="auto"/>
            <w:tcMar/>
            <w:vAlign w:val="center"/>
          </w:tcPr>
          <w:p w:rsidRPr="00341E11" w:rsidR="00341E11" w:rsidP="008D221D" w:rsidRDefault="00341E11" w14:paraId="60061E4C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  <w:tc>
          <w:tcPr>
            <w:tcW w:w="1984" w:type="dxa"/>
            <w:vMerge/>
            <w:tcMar/>
          </w:tcPr>
          <w:p w:rsidRPr="00341E11" w:rsidR="00341E11" w:rsidP="00677F90" w:rsidRDefault="00341E11" w14:paraId="44EAFD9C" wp14:textId="77777777">
            <w:pPr>
              <w:rPr>
                <w:rFonts w:cs="Arial" w:asciiTheme="minorHAnsi" w:hAnsiTheme="minorHAnsi"/>
              </w:rPr>
            </w:pPr>
          </w:p>
        </w:tc>
      </w:tr>
    </w:tbl>
    <w:tbl>
      <w:tblPr>
        <w:tblpPr w:leftFromText="141" w:rightFromText="141" w:vertAnchor="text" w:horzAnchor="margin" w:tblpXSpec="center" w:tblpY="27"/>
        <w:tblOverlap w:val="never"/>
        <w:tblW w:w="104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418"/>
        <w:gridCol w:w="1275"/>
        <w:gridCol w:w="1276"/>
        <w:gridCol w:w="1276"/>
        <w:gridCol w:w="1276"/>
        <w:gridCol w:w="1275"/>
        <w:gridCol w:w="1276"/>
      </w:tblGrid>
      <w:tr xmlns:wp14="http://schemas.microsoft.com/office/word/2010/wordml" w:rsidRPr="00341E11" w:rsidR="00341E11" w:rsidTr="46490ADD" w14:paraId="7E444ADF" wp14:textId="77777777">
        <w:trPr>
          <w:trHeight w:val="565"/>
          <w:jc w:val="center"/>
        </w:trPr>
        <w:tc>
          <w:tcPr>
            <w:tcW w:w="1041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tcMar/>
            <w:vAlign w:val="center"/>
            <w:hideMark/>
          </w:tcPr>
          <w:p w:rsidRPr="00341E11" w:rsidR="00341E11" w:rsidP="00341E11" w:rsidRDefault="00341E11" w14:paraId="4B3AFC02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P</w:t>
            </w:r>
            <w:r w:rsidRPr="00341E11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ictogrammen</w:t>
            </w:r>
          </w:p>
        </w:tc>
      </w:tr>
      <w:tr xmlns:wp14="http://schemas.microsoft.com/office/word/2010/wordml" w:rsidRPr="00341E11" w:rsidR="00341E11" w:rsidTr="46490ADD" w14:paraId="4CE8EAE4" wp14:textId="77777777">
        <w:trPr>
          <w:trHeight w:val="1459"/>
          <w:jc w:val="center"/>
        </w:trPr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4B94D5A5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341E1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828B3A1" wp14:editId="3C7FE3F5">
                  <wp:extent cx="552450" cy="552450"/>
                  <wp:effectExtent l="0" t="0" r="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3EF8F6E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341E11">
              <w:rPr>
                <w:rFonts w:cs="Arial" w:asciiTheme="minorHAnsi" w:hAnsiTheme="minorHAnsi"/>
                <w:sz w:val="18"/>
                <w:szCs w:val="18"/>
              </w:rPr>
              <w:t>Veiligheidsbril</w:t>
            </w:r>
          </w:p>
          <w:p w:rsidRPr="00341E11" w:rsidR="00341E11" w:rsidP="00341E11" w:rsidRDefault="00341E11" w14:paraId="09759B7D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341E11">
              <w:rPr>
                <w:rFonts w:cs="Arial" w:asciiTheme="minorHAnsi" w:hAnsiTheme="minorHAnsi"/>
                <w:sz w:val="18"/>
                <w:szCs w:val="18"/>
              </w:rPr>
              <w:t>Bij het opkuisen van de lasnaad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3DEEC669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341E1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158F7E3" wp14:editId="1D2A76B0">
                  <wp:extent cx="552450" cy="552450"/>
                  <wp:effectExtent l="0" t="0" r="0" b="0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41E11" w:rsidR="00341E11" w:rsidP="00341E11" w:rsidRDefault="00341E11" w14:paraId="3656B9AB" wp14:textId="77777777">
            <w:pPr>
              <w:ind w:right="-75"/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341E11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011812C3" wp14:editId="139467A2">
                  <wp:extent cx="552450" cy="552450"/>
                  <wp:effectExtent l="0" t="0" r="0" b="0"/>
                  <wp:docPr id="14" name="Afbeelding 14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45FB0818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341E1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F586C72" wp14:editId="3E453867">
                  <wp:extent cx="552450" cy="552450"/>
                  <wp:effectExtent l="0" t="0" r="0" b="0"/>
                  <wp:docPr id="15" name="Afbeelding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41E11" w:rsidR="00341E11" w:rsidP="00341E11" w:rsidRDefault="00341E11" w14:paraId="049F31CB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341E11">
              <w:rPr>
                <w:rFonts w:cs="Arial" w:asciiTheme="minorHAnsi" w:hAnsiTheme="minorHAnsi"/>
                <w:b/>
                <w:noProof/>
                <w:sz w:val="16"/>
                <w:szCs w:val="16"/>
                <w:lang w:val="nl-BE" w:eastAsia="nl-BE"/>
              </w:rPr>
              <w:drawing>
                <wp:inline xmlns:wp14="http://schemas.microsoft.com/office/word/2010/wordprocessingDrawing" distT="0" distB="0" distL="0" distR="0" wp14:anchorId="0091A7A1" wp14:editId="6ED887A7">
                  <wp:extent cx="600075" cy="600075"/>
                  <wp:effectExtent l="0" t="0" r="9525" b="9525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5E7E7A4A" wp14:textId="77777777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341E11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5920" behindDoc="0" locked="0" layoutInCell="1" allowOverlap="1" wp14:anchorId="03D90C68" wp14:editId="38BD9EAA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274955</wp:posOffset>
                  </wp:positionV>
                  <wp:extent cx="673100" cy="571500"/>
                  <wp:effectExtent l="0" t="0" r="0" b="0"/>
                  <wp:wrapSquare wrapText="bothSides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41E11" w:rsidR="00341E11" w:rsidP="00341E11" w:rsidRDefault="00341E11" w14:paraId="53128261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341E11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D7CB207" wp14:editId="13C6A152">
                  <wp:extent cx="523875" cy="523875"/>
                  <wp:effectExtent l="0" t="0" r="9525" b="9525"/>
                  <wp:docPr id="17" name="Afbeelding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341E11" w:rsidR="00341E11" w:rsidTr="46490ADD" w14:paraId="26C0753E" wp14:textId="77777777">
        <w:trPr>
          <w:trHeight w:val="1139" w:hRule="exact"/>
          <w:jc w:val="center"/>
        </w:trPr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1425D0F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341E11">
              <w:rPr>
                <w:rFonts w:cs="Arial" w:asciiTheme="minorHAnsi" w:hAnsiTheme="minorHAnsi"/>
                <w:sz w:val="18"/>
                <w:szCs w:val="18"/>
              </w:rPr>
              <w:t>Geschikte werkkledij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62486C05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341E1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627740C" wp14:editId="729BBF1B">
                  <wp:extent cx="600075" cy="600075"/>
                  <wp:effectExtent l="0" t="0" r="9525" b="9525"/>
                  <wp:docPr id="18" name="Afbeelding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4EFB2560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341E11">
              <w:rPr>
                <w:rFonts w:cs="Arial" w:asciiTheme="minorHAnsi" w:hAnsiTheme="minorHAnsi"/>
                <w:sz w:val="18"/>
                <w:szCs w:val="18"/>
              </w:rPr>
              <w:t>Veiligheids-</w:t>
            </w:r>
          </w:p>
          <w:p w:rsidRPr="00341E11" w:rsidR="00341E11" w:rsidP="00341E11" w:rsidRDefault="00341E11" w14:paraId="7E3CB853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341E11">
              <w:rPr>
                <w:rFonts w:cs="Arial" w:asciiTheme="minorHAnsi" w:hAnsiTheme="minorHAnsi"/>
                <w:sz w:val="18"/>
                <w:szCs w:val="18"/>
              </w:rPr>
              <w:t>Schoen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41E11" w:rsidR="00341E11" w:rsidP="00341E11" w:rsidRDefault="00341E11" w14:paraId="0C972745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341E11">
              <w:rPr>
                <w:rFonts w:cs="Arial" w:asciiTheme="minorHAnsi" w:hAnsiTheme="minorHAnsi"/>
                <w:sz w:val="18"/>
                <w:szCs w:val="18"/>
              </w:rPr>
              <w:t>Haarnet verplicht / samenbinden van lange haren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04E1CBA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341E11">
              <w:rPr>
                <w:rFonts w:cs="Arial" w:asciiTheme="minorHAnsi" w:hAnsiTheme="minorHAnsi"/>
                <w:sz w:val="18"/>
                <w:szCs w:val="18"/>
              </w:rPr>
              <w:t>Gehoor-bescherming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27DC17D6" wp14:textId="77777777">
            <w:pPr>
              <w:jc w:val="center"/>
              <w:rPr>
                <w:rFonts w:cs="Arial" w:asciiTheme="minorHAnsi" w:hAnsiTheme="minorHAnsi"/>
                <w:sz w:val="16"/>
                <w:szCs w:val="16"/>
              </w:rPr>
            </w:pPr>
            <w:r w:rsidRPr="00341E11">
              <w:rPr>
                <w:rFonts w:cs="Arial" w:asciiTheme="minorHAnsi" w:hAnsiTheme="minorHAnsi"/>
                <w:sz w:val="18"/>
                <w:szCs w:val="18"/>
              </w:rPr>
              <w:t>Laskap dragen tijdens lassen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341E11" w:rsidR="00341E11" w:rsidP="00341E11" w:rsidRDefault="00341E11" w14:paraId="5522547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341E11">
              <w:rPr>
                <w:rFonts w:cs="Arial" w:asciiTheme="minorHAnsi" w:hAnsiTheme="minorHAnsi"/>
                <w:sz w:val="18"/>
                <w:szCs w:val="18"/>
              </w:rPr>
              <w:t>Handleiding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41E11" w:rsidR="00341E11" w:rsidP="00341E11" w:rsidRDefault="00341E11" w14:paraId="50E0D68A" wp14:textId="77777777">
            <w:pPr>
              <w:jc w:val="center"/>
              <w:rPr>
                <w:rFonts w:asciiTheme="minorHAnsi" w:hAnsiTheme="minorHAnsi"/>
              </w:rPr>
            </w:pPr>
            <w:r w:rsidRPr="00341E11">
              <w:rPr>
                <w:rFonts w:cs="Arial" w:asciiTheme="minorHAnsi" w:hAnsiTheme="minorHAnsi"/>
                <w:b/>
                <w:sz w:val="16"/>
                <w:szCs w:val="16"/>
              </w:rPr>
              <w:t>Geschikte handschoenen</w:t>
            </w:r>
          </w:p>
        </w:tc>
      </w:tr>
      <w:tr xmlns:wp14="http://schemas.microsoft.com/office/word/2010/wordml" w:rsidRPr="00341E11" w:rsidR="00341E11" w:rsidTr="46490ADD" w14:paraId="33FB6FC6" wp14:textId="77777777">
        <w:trPr>
          <w:trHeight w:val="1222" w:hRule="exact"/>
          <w:jc w:val="center"/>
        </w:trPr>
        <w:tc>
          <w:tcPr>
            <w:tcW w:w="1041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41E11" w:rsidR="00341E11" w:rsidP="46490ADD" w:rsidRDefault="00341E11" w14:paraId="2C6D8FD2" wp14:textId="136D09C5">
            <w:pPr>
              <w:jc w:val="center"/>
              <w:rPr>
                <w:rFonts w:ascii="Calibri" w:hAnsi="Calibri" w:cs="Arial" w:asciiTheme="minorAscii" w:hAnsiTheme="minorAscii"/>
                <w:b w:val="1"/>
                <w:bCs w:val="1"/>
                <w:color w:val="FF0000"/>
                <w:sz w:val="24"/>
                <w:szCs w:val="24"/>
              </w:rPr>
            </w:pPr>
            <w:r w:rsidRPr="46490ADD" w:rsidR="00341E11">
              <w:rPr>
                <w:rFonts w:ascii="Calibri" w:hAnsi="Calibri" w:cs="Arial" w:asciiTheme="minorAscii" w:hAnsiTheme="minorAscii"/>
                <w:b w:val="1"/>
                <w:bCs w:val="1"/>
                <w:color w:val="FF0000"/>
                <w:sz w:val="24"/>
                <w:szCs w:val="24"/>
              </w:rPr>
              <w:t>OPGELET:</w:t>
            </w:r>
          </w:p>
          <w:p w:rsidRPr="00341E11" w:rsidR="00341E11" w:rsidP="00341E11" w:rsidRDefault="00341E11" w14:paraId="1D86D88B" wp14:textId="77777777">
            <w:pPr>
              <w:jc w:val="center"/>
              <w:rPr>
                <w:rFonts w:cs="Arial" w:asciiTheme="minorHAnsi" w:hAnsiTheme="minorHAnsi"/>
                <w:color w:val="FF0000"/>
                <w:sz w:val="24"/>
                <w:szCs w:val="24"/>
              </w:rPr>
            </w:pPr>
            <w:r w:rsidRPr="00341E11">
              <w:rPr>
                <w:rFonts w:cs="Arial" w:asciiTheme="minorHAnsi" w:hAnsiTheme="minorHAnsi"/>
                <w:color w:val="FF0000"/>
                <w:sz w:val="24"/>
                <w:szCs w:val="24"/>
              </w:rPr>
              <w:t xml:space="preserve">Dragers van actieve implantaten, - pacemakers </w:t>
            </w:r>
            <w:r w:rsidRPr="00341E11" w:rsidR="000F422E">
              <w:rPr>
                <w:rFonts w:cs="Arial" w:asciiTheme="minorHAnsi" w:hAnsiTheme="minorHAnsi"/>
                <w:color w:val="FF0000"/>
                <w:sz w:val="24"/>
                <w:szCs w:val="24"/>
              </w:rPr>
              <w:t>defibrillatoren</w:t>
            </w:r>
            <w:r w:rsidRPr="00341E11">
              <w:rPr>
                <w:rFonts w:cs="Arial" w:asciiTheme="minorHAnsi" w:hAnsiTheme="minorHAnsi"/>
                <w:color w:val="FF0000"/>
                <w:sz w:val="24"/>
                <w:szCs w:val="24"/>
              </w:rPr>
              <w:t>, insulinepompen e.d. mogen niet met het lasapparaat werken.</w:t>
            </w:r>
          </w:p>
          <w:p w:rsidRPr="00341E11" w:rsidR="00341E11" w:rsidP="46490ADD" w:rsidRDefault="00341E11" w14:paraId="33442082" wp14:textId="56BCB056">
            <w:pPr>
              <w:jc w:val="center"/>
              <w:rPr>
                <w:rFonts w:ascii="Calibri" w:hAnsi="Calibri" w:cs="Arial" w:asciiTheme="minorAscii" w:hAnsiTheme="minorAscii"/>
                <w:b w:val="1"/>
                <w:bCs w:val="1"/>
                <w:sz w:val="16"/>
                <w:szCs w:val="16"/>
              </w:rPr>
            </w:pPr>
            <w:r w:rsidRPr="46490ADD" w:rsidR="00341E11">
              <w:rPr>
                <w:rFonts w:ascii="Calibri" w:hAnsi="Calibri" w:cs="Arial" w:asciiTheme="minorAscii" w:hAnsiTheme="minorAscii"/>
                <w:color w:val="FF0000"/>
                <w:sz w:val="24"/>
                <w:szCs w:val="24"/>
              </w:rPr>
              <w:t>Draag bij gebruik van dit toestel geen metalen ringen,</w:t>
            </w:r>
            <w:r w:rsidRPr="46490ADD" w:rsidR="000F422E">
              <w:rPr>
                <w:rFonts w:ascii="Calibri" w:hAnsi="Calibri" w:cs="Arial" w:asciiTheme="minorAscii" w:hAnsiTheme="minorAscii"/>
                <w:color w:val="FF0000"/>
                <w:sz w:val="24"/>
                <w:szCs w:val="24"/>
              </w:rPr>
              <w:t xml:space="preserve"> </w:t>
            </w:r>
            <w:bookmarkStart w:name="_GoBack" w:id="0"/>
            <w:bookmarkEnd w:id="0"/>
            <w:r w:rsidRPr="46490ADD" w:rsidR="00341E11">
              <w:rPr>
                <w:rFonts w:ascii="Calibri" w:hAnsi="Calibri" w:cs="Arial" w:asciiTheme="minorAscii" w:hAnsiTheme="minorAscii"/>
                <w:color w:val="FF0000"/>
                <w:sz w:val="24"/>
                <w:szCs w:val="24"/>
              </w:rPr>
              <w:t>uurwerken,</w:t>
            </w:r>
            <w:r w:rsidRPr="46490ADD" w:rsidR="58F4883D">
              <w:rPr>
                <w:rFonts w:ascii="Calibri" w:hAnsi="Calibri" w:cs="Arial" w:asciiTheme="minorAscii" w:hAnsiTheme="minorAscii"/>
                <w:color w:val="FF0000"/>
                <w:sz w:val="24"/>
                <w:szCs w:val="24"/>
              </w:rPr>
              <w:t xml:space="preserve"> </w:t>
            </w:r>
            <w:r w:rsidRPr="46490ADD" w:rsidR="00341E11">
              <w:rPr>
                <w:rFonts w:ascii="Calibri" w:hAnsi="Calibri" w:cs="Arial" w:asciiTheme="minorAscii" w:hAnsiTheme="minorAscii"/>
                <w:color w:val="FF0000"/>
                <w:sz w:val="28"/>
                <w:szCs w:val="28"/>
              </w:rPr>
              <w:t>…</w:t>
            </w:r>
          </w:p>
        </w:tc>
      </w:tr>
    </w:tbl>
    <w:tbl>
      <w:tblPr>
        <w:tblW w:w="10490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276"/>
        <w:gridCol w:w="9214"/>
      </w:tblGrid>
      <w:tr xmlns:wp14="http://schemas.microsoft.com/office/word/2010/wordml" w:rsidRPr="00341E11" w:rsidR="007B53AB" w:rsidTr="00341E11" w14:paraId="47EA770B" wp14:textId="77777777">
        <w:trPr>
          <w:trHeight w:val="454" w:hRule="exact"/>
        </w:trPr>
        <w:tc>
          <w:tcPr>
            <w:tcW w:w="10490" w:type="dxa"/>
            <w:gridSpan w:val="2"/>
            <w:shd w:val="clear" w:color="auto" w:fill="C3004A"/>
            <w:vAlign w:val="center"/>
          </w:tcPr>
          <w:p w:rsidRPr="00341E11" w:rsidR="007B53AB" w:rsidP="00EE4707" w:rsidRDefault="007B53AB" w14:paraId="50BCBE2B" wp14:textId="77777777">
            <w:pPr>
              <w:jc w:val="center"/>
              <w:rPr>
                <w:rFonts w:asciiTheme="minorHAnsi" w:hAnsiTheme="minorHAnsi" w:cstheme="minorHAnsi"/>
                <w:b/>
                <w:color w:val="FFFFFF"/>
                <w:sz w:val="32"/>
                <w:szCs w:val="32"/>
              </w:rPr>
            </w:pPr>
            <w:r w:rsidRPr="00341E11">
              <w:rPr>
                <w:rFonts w:asciiTheme="minorHAnsi" w:hAnsiTheme="minorHAnsi" w:cstheme="minorHAnsi"/>
                <w:b/>
                <w:color w:val="FFFFFF"/>
                <w:sz w:val="32"/>
                <w:szCs w:val="32"/>
              </w:rPr>
              <w:t>Voorkomingsmaatregelen</w:t>
            </w:r>
          </w:p>
        </w:tc>
      </w:tr>
      <w:tr xmlns:wp14="http://schemas.microsoft.com/office/word/2010/wordml" w:rsidRPr="00341E11" w:rsidR="007B53AB" w:rsidTr="00341E11" w14:paraId="3F9060BB" wp14:textId="77777777">
        <w:tc>
          <w:tcPr>
            <w:tcW w:w="1276" w:type="dxa"/>
            <w:vAlign w:val="center"/>
          </w:tcPr>
          <w:p w:rsidRPr="00341E11" w:rsidR="007B53AB" w:rsidP="00341E11" w:rsidRDefault="007B53AB" w14:paraId="7CD829A7" wp14:textId="777777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341E11">
              <w:rPr>
                <w:rFonts w:asciiTheme="minorHAnsi" w:hAnsiTheme="minorHAnsi" w:cstheme="minorHAnsi"/>
                <w:b/>
                <w:sz w:val="20"/>
              </w:rPr>
              <w:t>Algeme</w:t>
            </w:r>
            <w:r w:rsidRPr="00341E11" w:rsidR="00A41CFD">
              <w:rPr>
                <w:rFonts w:asciiTheme="minorHAnsi" w:hAnsiTheme="minorHAnsi" w:cstheme="minorHAnsi"/>
                <w:b/>
                <w:sz w:val="20"/>
              </w:rPr>
              <w:t>en</w:t>
            </w:r>
          </w:p>
        </w:tc>
        <w:tc>
          <w:tcPr>
            <w:tcW w:w="9214" w:type="dxa"/>
          </w:tcPr>
          <w:p w:rsidRPr="00341E11" w:rsidR="0051117F" w:rsidP="0036542E" w:rsidRDefault="0051117F" w14:paraId="779EFFEA" wp14:textId="77777777">
            <w:pPr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Deze apparatuur moet gebr</w:t>
            </w:r>
            <w:r w:rsidRPr="00341E11" w:rsidR="00205885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uikt worden door personen met d</w:t>
            </w:r>
            <w:r w:rsidRPr="00341E11" w:rsidR="008C31AA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e nodige kwalificatie/opleiding</w:t>
            </w:r>
            <w:r w:rsidR="00341E11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.</w:t>
            </w:r>
          </w:p>
          <w:p w:rsidRPr="00341E11" w:rsidR="00A234E7" w:rsidP="0036542E" w:rsidRDefault="00A234E7" w14:paraId="6FE57C69" wp14:textId="77777777">
            <w:pPr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 xml:space="preserve">Raak </w:t>
            </w:r>
            <w:r w:rsidRPr="00341E11" w:rsidR="00C31850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 xml:space="preserve">nooit </w:t>
            </w:r>
            <w:r w:rsidRPr="00341E11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de elektrode, werkstukk</w:t>
            </w:r>
            <w:r w:rsidRPr="00341E11" w:rsidR="008C31AA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lem en aangesloten werkstuk aan</w:t>
            </w:r>
            <w:r w:rsidR="00341E11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.</w:t>
            </w:r>
          </w:p>
          <w:p w:rsidRPr="00341E11" w:rsidR="00C31850" w:rsidP="0036542E" w:rsidRDefault="0027480E" w14:paraId="0B419855" wp14:textId="77777777">
            <w:pPr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Bij bepaalde lasprocédés zijn drukhouders met gassen nodig. Wees voorzichtig en bescherm deze drukhoude</w:t>
            </w:r>
            <w:r w:rsidRPr="00341E11" w:rsidR="008C31AA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rs tegen de warmte en omvallen.</w:t>
            </w:r>
          </w:p>
          <w:p w:rsidRPr="00341E11" w:rsidR="0027480E" w:rsidP="0036542E" w:rsidRDefault="00C31850" w14:paraId="69BE3C10" wp14:textId="77777777">
            <w:pPr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Gebruik nooit b</w:t>
            </w:r>
            <w:r w:rsidRPr="00341E11" w:rsidR="008C31AA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eschadigde drukhouders</w:t>
            </w:r>
            <w:r w:rsidR="00341E11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.</w:t>
            </w:r>
          </w:p>
          <w:p w:rsidRPr="00341E11" w:rsidR="00205885" w:rsidP="0036542E" w:rsidRDefault="00205885" w14:paraId="139E6EF4" wp14:textId="77777777">
            <w:pPr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 xml:space="preserve">Personen met een pacemaker dienen een arts te raadplegen alvorens met het lassen </w:t>
            </w:r>
            <w:r w:rsidRPr="00341E11" w:rsidR="008C31AA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te beginnen</w:t>
            </w:r>
            <w:r w:rsidR="00341E11">
              <w:rPr>
                <w:rFonts w:eastAsia="Calibri" w:asciiTheme="minorHAnsi" w:hAnsiTheme="minorHAnsi" w:cstheme="minorHAnsi"/>
                <w:sz w:val="20"/>
                <w:lang w:val="nl-BE" w:eastAsia="nl-BE"/>
              </w:rPr>
              <w:t>.</w:t>
            </w:r>
          </w:p>
          <w:p w:rsidRPr="00341E11" w:rsidR="0036542E" w:rsidP="0036542E" w:rsidRDefault="0036542E" w14:paraId="11E75F16" wp14:textId="77777777">
            <w:pPr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Lees aandachtig de handleiding en volg de door de leverancier aanbevolen veilig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heids- en onderhoudsrichtlijnen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6542E" w:rsidP="0036542E" w:rsidRDefault="0036542E" w14:paraId="3369D5D5" wp14:textId="77777777">
            <w:pPr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De handleiding en veiligheidsinstructi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ekaart vormen steeds één geheel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6542E" w:rsidP="0036542E" w:rsidRDefault="0036542E" w14:paraId="4BFFC5F8" wp14:textId="77777777">
            <w:pPr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Controleer voor elk gebruik de machine op mogelijke zichtbare gebreken. Bij twijfel de machine niet opstarten en advies inwinnen bij een bevoegde persoon.</w:t>
            </w:r>
          </w:p>
          <w:p w:rsidRPr="00341E11" w:rsidR="0036542E" w:rsidP="0036542E" w:rsidRDefault="0036542E" w14:paraId="1DE3F7B4" wp14:textId="77777777">
            <w:pPr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 xml:space="preserve">Zorg voor een voldoende verlichte </w:t>
            </w:r>
            <w:r w:rsidRPr="00341E11" w:rsidR="00C31850">
              <w:rPr>
                <w:rFonts w:asciiTheme="minorHAnsi" w:hAnsiTheme="minorHAnsi" w:cstheme="minorHAnsi"/>
                <w:sz w:val="20"/>
              </w:rPr>
              <w:t>werkpost en z</w:t>
            </w:r>
            <w:r w:rsidRPr="00341E11" w:rsidR="00205885">
              <w:rPr>
                <w:rFonts w:asciiTheme="minorHAnsi" w:hAnsiTheme="minorHAnsi" w:cstheme="minorHAnsi"/>
                <w:sz w:val="20"/>
              </w:rPr>
              <w:t xml:space="preserve">org voor </w:t>
            </w:r>
            <w:r w:rsidRPr="00341E11" w:rsidR="00C31850">
              <w:rPr>
                <w:rFonts w:asciiTheme="minorHAnsi" w:hAnsiTheme="minorHAnsi" w:cstheme="minorHAnsi"/>
                <w:sz w:val="20"/>
              </w:rPr>
              <w:t xml:space="preserve">een goed werkend </w:t>
            </w:r>
            <w:r w:rsidRPr="00341E11" w:rsidR="00205885">
              <w:rPr>
                <w:rFonts w:asciiTheme="minorHAnsi" w:hAnsiTheme="minorHAnsi" w:cstheme="minorHAnsi"/>
                <w:sz w:val="20"/>
              </w:rPr>
              <w:t>afzuigsysteem om rook en gassen bij de lasser</w:t>
            </w:r>
            <w:r w:rsidRPr="00341E11" w:rsidR="00C31850">
              <w:rPr>
                <w:rFonts w:asciiTheme="minorHAnsi" w:hAnsiTheme="minorHAnsi" w:cstheme="minorHAnsi"/>
                <w:sz w:val="20"/>
              </w:rPr>
              <w:t xml:space="preserve"> af</w:t>
            </w:r>
            <w:r w:rsidR="00341E11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341E11" w:rsidR="00C31850">
              <w:rPr>
                <w:rFonts w:asciiTheme="minorHAnsi" w:hAnsiTheme="minorHAnsi" w:cstheme="minorHAnsi"/>
                <w:sz w:val="20"/>
              </w:rPr>
              <w:t>te voeren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F33024" w:rsidP="0036542E" w:rsidRDefault="00F33024" w14:paraId="55241D24" wp14:textId="77777777">
            <w:pPr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 xml:space="preserve">Gebruik handschoenen en/of tangen om het werkstuk 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vast te nemen of te verplaatsen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6542E" w:rsidP="0036542E" w:rsidRDefault="0036542E" w14:paraId="3B79563A" wp14:textId="77777777">
            <w:pPr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Bind lang haar op of draag een haarnetje</w:t>
            </w:r>
            <w:r w:rsidRPr="00341E11" w:rsidR="00205885">
              <w:rPr>
                <w:rFonts w:asciiTheme="minorHAnsi" w:hAnsiTheme="minorHAnsi" w:cstheme="minorHAnsi"/>
                <w:sz w:val="20"/>
              </w:rPr>
              <w:t>/las</w:t>
            </w:r>
            <w:r w:rsidR="00341E11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341E11" w:rsidR="00205885">
              <w:rPr>
                <w:rFonts w:asciiTheme="minorHAnsi" w:hAnsiTheme="minorHAnsi" w:cstheme="minorHAnsi"/>
                <w:sz w:val="20"/>
              </w:rPr>
              <w:t>muts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6542E" w:rsidP="0036542E" w:rsidRDefault="008C31AA" w14:paraId="4B97AA37" wp14:textId="77777777">
            <w:pPr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Draag geen sieraden</w:t>
            </w:r>
            <w:r w:rsidRPr="00341E11"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6542E" w:rsidP="0036542E" w:rsidRDefault="0036542E" w14:paraId="60599D64" wp14:textId="77777777">
            <w:pPr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 xml:space="preserve">Draag nauw aansluitende </w:t>
            </w:r>
            <w:r w:rsidRPr="00341E11" w:rsidR="00C31850">
              <w:rPr>
                <w:rFonts w:asciiTheme="minorHAnsi" w:hAnsiTheme="minorHAnsi" w:cstheme="minorHAnsi"/>
                <w:sz w:val="20"/>
              </w:rPr>
              <w:t xml:space="preserve">en brandvertragende 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werkkledij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6542E" w:rsidP="00C31850" w:rsidRDefault="00A55324" w14:paraId="023FE7ED" wp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 xml:space="preserve">Draag </w:t>
            </w:r>
            <w:r w:rsidRPr="00341E11" w:rsidR="00C31850">
              <w:rPr>
                <w:rFonts w:asciiTheme="minorHAnsi" w:hAnsiTheme="minorHAnsi" w:cstheme="minorHAnsi"/>
                <w:sz w:val="20"/>
              </w:rPr>
              <w:t>aangepaste schoenen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</w:tbl>
    <w:p xmlns:wp14="http://schemas.microsoft.com/office/word/2010/wordml" w:rsidRPr="00341E11" w:rsidR="007B53AB" w:rsidP="00677F90" w:rsidRDefault="007B53AB" w14:paraId="4101652C" wp14:textId="77777777">
      <w:pPr>
        <w:rPr>
          <w:rFonts w:asciiTheme="minorHAnsi" w:hAnsiTheme="minorHAnsi" w:cstheme="minorHAnsi"/>
          <w:sz w:val="20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276"/>
        <w:gridCol w:w="2106"/>
        <w:gridCol w:w="3600"/>
        <w:gridCol w:w="3420"/>
      </w:tblGrid>
      <w:tr xmlns:wp14="http://schemas.microsoft.com/office/word/2010/wordml" w:rsidRPr="00341E11" w:rsidR="007B53AB" w:rsidTr="00341E11" w14:paraId="3EE0FB72" wp14:textId="77777777">
        <w:trPr>
          <w:trHeight w:val="883"/>
        </w:trPr>
        <w:tc>
          <w:tcPr>
            <w:tcW w:w="1276" w:type="dxa"/>
            <w:vAlign w:val="center"/>
          </w:tcPr>
          <w:p w:rsidRPr="00341E11" w:rsidR="007B53AB" w:rsidP="00CA0EB0" w:rsidRDefault="007B53AB" w14:paraId="2B2E5E52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0"/>
              </w:rPr>
            </w:pPr>
            <w:r w:rsidRPr="00341E11">
              <w:rPr>
                <w:rFonts w:asciiTheme="minorHAnsi" w:hAnsiTheme="minorHAnsi" w:cstheme="minorHAnsi"/>
                <w:b/>
                <w:sz w:val="20"/>
              </w:rPr>
              <w:t>Vóór het gebruik</w:t>
            </w:r>
          </w:p>
        </w:tc>
        <w:tc>
          <w:tcPr>
            <w:tcW w:w="9126" w:type="dxa"/>
            <w:gridSpan w:val="3"/>
          </w:tcPr>
          <w:p w:rsidRPr="00341E11" w:rsidR="00B843F9" w:rsidP="003E2D48" w:rsidRDefault="00B843F9" w14:paraId="0A8AB761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 xml:space="preserve">Gebruik </w:t>
            </w:r>
            <w:r w:rsidRPr="00341E11" w:rsidR="00A41CFD">
              <w:rPr>
                <w:rFonts w:asciiTheme="minorHAnsi" w:hAnsiTheme="minorHAnsi" w:cstheme="minorHAnsi"/>
                <w:sz w:val="20"/>
              </w:rPr>
              <w:t xml:space="preserve">steeds een </w:t>
            </w:r>
            <w:r w:rsidRPr="00341E11">
              <w:rPr>
                <w:rFonts w:asciiTheme="minorHAnsi" w:hAnsiTheme="minorHAnsi" w:cstheme="minorHAnsi"/>
                <w:sz w:val="20"/>
              </w:rPr>
              <w:t>lasscherm met de juiste lasglazen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  <w:r w:rsidRPr="00341E11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:rsidRPr="00341E11" w:rsidR="006F12D5" w:rsidP="003E2D48" w:rsidRDefault="006F12D5" w14:paraId="14B0FA55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 xml:space="preserve">Controleer de goede werking </w:t>
            </w:r>
            <w:r w:rsidRPr="00341E11" w:rsidR="003E2D48">
              <w:rPr>
                <w:rFonts w:asciiTheme="minorHAnsi" w:hAnsiTheme="minorHAnsi" w:cstheme="minorHAnsi"/>
                <w:sz w:val="20"/>
              </w:rPr>
              <w:t>van het toestel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B8534D" w:rsidP="003E2D48" w:rsidRDefault="006F12D5" w14:paraId="7D48097C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 xml:space="preserve">Controleer de goede </w:t>
            </w:r>
            <w:r w:rsidRPr="00341E11" w:rsidR="00A234E7">
              <w:rPr>
                <w:rFonts w:asciiTheme="minorHAnsi" w:hAnsiTheme="minorHAnsi" w:cstheme="minorHAnsi"/>
                <w:sz w:val="20"/>
              </w:rPr>
              <w:t>staat van het toestel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E2D48" w:rsidP="003E2D48" w:rsidRDefault="003E2D48" w14:paraId="6DCF5139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Het is verboden de machine te gebruiken met een geo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pende/gedemonteerde beschermkap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E2D48" w:rsidP="003E2D48" w:rsidRDefault="003E2D48" w14:paraId="5E9784DE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Het toestel niet gebruik indien er zich onbevoegde personen in de werkzone bevinden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  <w:r w:rsidRPr="00341E11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:rsidRPr="00341E11" w:rsidR="003E2D48" w:rsidP="003E2D48" w:rsidRDefault="003E2D48" w14:paraId="3D0957F6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 xml:space="preserve">Vermijd op natte en modderige grond te werken en 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bij slechte weersomstandigheden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E2D48" w:rsidP="00341E11" w:rsidRDefault="003E2D48" w14:paraId="4CF1CFFA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Zorg dat de drukhouders niet warm krijgen e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n voldoende bescherming krijgen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341E11" w:rsidR="007B53AB" w:rsidTr="00341E11" w14:paraId="0B088474" wp14:textId="77777777">
        <w:trPr>
          <w:trHeight w:val="536"/>
        </w:trPr>
        <w:tc>
          <w:tcPr>
            <w:tcW w:w="1276" w:type="dxa"/>
            <w:vAlign w:val="center"/>
          </w:tcPr>
          <w:p w:rsidRPr="00341E11" w:rsidR="007B53AB" w:rsidP="00CA0EB0" w:rsidRDefault="007B53AB" w14:paraId="0322AA3E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0"/>
              </w:rPr>
            </w:pPr>
            <w:r w:rsidRPr="00341E11">
              <w:rPr>
                <w:rFonts w:asciiTheme="minorHAnsi" w:hAnsiTheme="minorHAnsi" w:cstheme="minorHAnsi"/>
                <w:b/>
                <w:sz w:val="20"/>
              </w:rPr>
              <w:t>Tijdens het gebruik</w:t>
            </w:r>
          </w:p>
        </w:tc>
        <w:tc>
          <w:tcPr>
            <w:tcW w:w="9126" w:type="dxa"/>
            <w:gridSpan w:val="3"/>
          </w:tcPr>
          <w:p w:rsidRPr="00341E11" w:rsidR="00F34E89" w:rsidP="00F34E89" w:rsidRDefault="009D4D64" w14:paraId="70B9704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R</w:t>
            </w:r>
            <w:r w:rsidRPr="00341E11" w:rsidR="00F34E89">
              <w:rPr>
                <w:rFonts w:asciiTheme="minorHAnsi" w:hAnsiTheme="minorHAnsi" w:cstheme="minorHAnsi"/>
                <w:sz w:val="20"/>
              </w:rPr>
              <w:t xml:space="preserve">aak geen onderdelen aan die door het 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gebruik heet zijn geworden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E2D48" w:rsidP="003E2D48" w:rsidRDefault="003E2D48" w14:paraId="68BE5F2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Ne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em een stabiele werkhouding aan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E2D48" w:rsidP="003E2D48" w:rsidRDefault="003E2D48" w14:paraId="4E5BA8D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Het toestel mag slechts door één o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pgeleid persoon gebruikt worden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E2D48" w:rsidP="003E2D48" w:rsidRDefault="003E2D48" w14:paraId="796ED02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Steek nooit lichaamsdelen tussen de lasstiften/electrode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3E2D48" w:rsidP="003E2D48" w:rsidRDefault="003E2D48" w14:paraId="226C892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Houd de handen verwijderd van de lasstiften/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electrode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46732B" w:rsidP="00341E11" w:rsidRDefault="003E2D48" w14:paraId="0478398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Gebruik geschikte hulpmiddele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n om werkstukken vast te houden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341E11" w:rsidR="007B53AB" w:rsidTr="00341E11" w14:paraId="0187CE61" wp14:textId="77777777">
        <w:trPr>
          <w:trHeight w:val="521"/>
        </w:trPr>
        <w:tc>
          <w:tcPr>
            <w:tcW w:w="1276" w:type="dxa"/>
            <w:vAlign w:val="center"/>
          </w:tcPr>
          <w:p w:rsidRPr="00341E11" w:rsidR="007B53AB" w:rsidP="00CA0EB0" w:rsidRDefault="007B53AB" w14:paraId="7FF7BA5B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0"/>
              </w:rPr>
            </w:pPr>
            <w:r w:rsidRPr="00341E11">
              <w:rPr>
                <w:rFonts w:asciiTheme="minorHAnsi" w:hAnsiTheme="minorHAnsi" w:cstheme="minorHAnsi"/>
                <w:b/>
                <w:sz w:val="20"/>
              </w:rPr>
              <w:t>Na het gebruik</w:t>
            </w:r>
          </w:p>
        </w:tc>
        <w:tc>
          <w:tcPr>
            <w:tcW w:w="9126" w:type="dxa"/>
            <w:gridSpan w:val="3"/>
          </w:tcPr>
          <w:p w:rsidRPr="00341E11" w:rsidR="00CF0F09" w:rsidP="001F17C8" w:rsidRDefault="00CF0F09" w14:paraId="2540BBF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 xml:space="preserve">Laat </w:t>
            </w:r>
            <w:r w:rsidRPr="00341E11" w:rsidR="00A234E7">
              <w:rPr>
                <w:rFonts w:asciiTheme="minorHAnsi" w:hAnsiTheme="minorHAnsi" w:cstheme="minorHAnsi"/>
                <w:sz w:val="20"/>
              </w:rPr>
              <w:t>het toestel</w:t>
            </w:r>
            <w:r w:rsidRPr="00341E11">
              <w:rPr>
                <w:rFonts w:asciiTheme="minorHAnsi" w:hAnsiTheme="minorHAnsi" w:cstheme="minorHAnsi"/>
                <w:sz w:val="20"/>
              </w:rPr>
              <w:t xml:space="preserve"> eerst afkoelen alvorens deze in e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en gesloten ruimte op te bergen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27480E" w:rsidP="001F17C8" w:rsidRDefault="0027480E" w14:paraId="1458827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Zet het toestel uit met de schakelaar en trek de stekker zo</w:t>
            </w:r>
            <w:r w:rsidRPr="00341E11" w:rsidR="008D221D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nodig uit het stopcontact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4E2BB1" w:rsidP="008D221D" w:rsidRDefault="0027480E" w14:paraId="299629D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Zet de gaskraan dicht van de bijhorende drukhouder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341E11" w:rsidR="007B53AB" w:rsidTr="00341E11" w14:paraId="2817252F" wp14:textId="77777777">
        <w:trPr>
          <w:trHeight w:val="644"/>
        </w:trPr>
        <w:tc>
          <w:tcPr>
            <w:tcW w:w="1276" w:type="dxa"/>
            <w:vAlign w:val="center"/>
          </w:tcPr>
          <w:p w:rsidRPr="00341E11" w:rsidR="007B53AB" w:rsidP="000D397C" w:rsidRDefault="008E7DA7" w14:paraId="370EBC9A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0"/>
              </w:rPr>
            </w:pPr>
            <w:r w:rsidRPr="00341E11">
              <w:rPr>
                <w:rFonts w:asciiTheme="minorHAnsi" w:hAnsiTheme="minorHAnsi" w:cstheme="minorHAnsi"/>
                <w:b/>
                <w:sz w:val="20"/>
              </w:rPr>
              <w:t>Onderhoud en herstelling</w:t>
            </w:r>
          </w:p>
        </w:tc>
        <w:tc>
          <w:tcPr>
            <w:tcW w:w="9126" w:type="dxa"/>
            <w:gridSpan w:val="3"/>
          </w:tcPr>
          <w:p w:rsidRPr="00341E11" w:rsidR="00D43C1E" w:rsidP="00ED1651" w:rsidRDefault="00A234E7" w14:paraId="37D8251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Zet</w:t>
            </w:r>
            <w:r w:rsidRPr="00341E11" w:rsidR="00972E5A">
              <w:rPr>
                <w:rFonts w:asciiTheme="minorHAnsi" w:hAnsiTheme="minorHAnsi" w:cstheme="minorHAnsi"/>
                <w:sz w:val="20"/>
              </w:rPr>
              <w:t xml:space="preserve"> het toestel </w:t>
            </w:r>
            <w:r w:rsidRPr="00341E11">
              <w:rPr>
                <w:rFonts w:asciiTheme="minorHAnsi" w:hAnsiTheme="minorHAnsi" w:cstheme="minorHAnsi"/>
                <w:sz w:val="20"/>
              </w:rPr>
              <w:t>uit</w:t>
            </w:r>
            <w:r w:rsidRPr="00341E11" w:rsidR="00B87639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341E11" w:rsidR="000D68CB">
              <w:rPr>
                <w:rFonts w:asciiTheme="minorHAnsi" w:hAnsiTheme="minorHAnsi" w:cstheme="minorHAnsi"/>
                <w:sz w:val="20"/>
              </w:rPr>
              <w:t>,</w:t>
            </w:r>
            <w:r w:rsidRPr="00341E11" w:rsidR="00B87639">
              <w:rPr>
                <w:rFonts w:asciiTheme="minorHAnsi" w:hAnsiTheme="minorHAnsi" w:cstheme="minorHAnsi"/>
                <w:sz w:val="20"/>
              </w:rPr>
              <w:t xml:space="preserve"> ontkoppel 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de stekker uit het stopcontact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D43C1E" w:rsidP="00ED1651" w:rsidRDefault="000D68CB" w14:paraId="4307EAF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 xml:space="preserve">Controleer na ieder gebruik 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of er geen beschadigingen zijn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BB1A34" w:rsidP="00ED1651" w:rsidRDefault="00A5399B" w14:paraId="4D771AA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Gebruik enkel de vervangonderd</w:t>
            </w:r>
            <w:r w:rsidRPr="00341E11" w:rsidR="0046732B">
              <w:rPr>
                <w:rFonts w:asciiTheme="minorHAnsi" w:hAnsiTheme="minorHAnsi" w:cstheme="minorHAnsi"/>
                <w:sz w:val="20"/>
              </w:rPr>
              <w:t xml:space="preserve">elen die door de fabrikant zijn 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voorgeschreven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EB1CE2" w:rsidP="00ED1651" w:rsidRDefault="00BD7C40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Houd een r</w:t>
            </w:r>
            <w:r w:rsidRPr="00341E11" w:rsidR="007B53AB">
              <w:rPr>
                <w:rFonts w:asciiTheme="minorHAnsi" w:hAnsiTheme="minorHAnsi" w:cstheme="minorHAnsi"/>
                <w:sz w:val="20"/>
              </w:rPr>
              <w:t>egister van onde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rhoud en herstelling bij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686726" w:rsidP="00ED1651" w:rsidRDefault="00686726" w14:paraId="03BEC1F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Alleen die onderhouds- en reparatiewerkzaamheden uitvoeren die in de handleiding staan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  <w:r w:rsidRPr="00341E11">
              <w:rPr>
                <w:rFonts w:asciiTheme="minorHAnsi" w:hAnsiTheme="minorHAnsi" w:cstheme="minorHAnsi"/>
                <w:sz w:val="20"/>
              </w:rPr>
              <w:t xml:space="preserve"> beschreven, deze worden uitge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voerd door een bevoegd persoon.</w:t>
            </w:r>
          </w:p>
          <w:p w:rsidRPr="00341E11" w:rsidR="00686726" w:rsidP="00ED1651" w:rsidRDefault="00686726" w14:paraId="2925E85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Alle andere werkzaamheden laten uitvoeren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 xml:space="preserve"> door een geautoriseerde dealer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686726" w:rsidP="00ED1651" w:rsidRDefault="00686726" w14:paraId="237F34D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Er mogen geen wijzigingen aan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 xml:space="preserve"> het toestel worden aangebracht</w:t>
            </w:r>
            <w:r w:rsidR="00341E11">
              <w:rPr>
                <w:rFonts w:asciiTheme="minorHAnsi" w:hAnsiTheme="minorHAnsi" w:cstheme="minorHAnsi"/>
                <w:sz w:val="20"/>
              </w:rPr>
              <w:t>.</w:t>
            </w:r>
          </w:p>
          <w:p w:rsidRPr="00341E11" w:rsidR="0018128E" w:rsidP="00A234E7" w:rsidRDefault="009612E6" w14:paraId="23690B7C" wp14:textId="77777777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341E11">
              <w:rPr>
                <w:rFonts w:asciiTheme="minorHAnsi" w:hAnsiTheme="minorHAnsi" w:cstheme="minorHAnsi"/>
                <w:sz w:val="20"/>
                <w:szCs w:val="20"/>
              </w:rPr>
              <w:t>Wacht tot de machine volledig is afgekoeld vooraleer enige werk</w:t>
            </w:r>
            <w:r w:rsidRPr="00341E11" w:rsidR="008C31AA">
              <w:rPr>
                <w:rFonts w:asciiTheme="minorHAnsi" w:hAnsiTheme="minorHAnsi" w:cstheme="minorHAnsi"/>
                <w:sz w:val="20"/>
                <w:szCs w:val="20"/>
              </w:rPr>
              <w:t>en aan de machine uit te voeren</w:t>
            </w:r>
            <w:r w:rsidR="00341E1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341E11">
              <w:rPr>
                <w:rFonts w:asciiTheme="minorHAnsi" w:hAnsiTheme="minorHAnsi" w:cstheme="minorHAnsi"/>
                <w:sz w:val="20"/>
                <w:szCs w:val="20"/>
                <w:lang w:val="nl"/>
              </w:rPr>
              <w:t xml:space="preserve"> </w:t>
            </w:r>
          </w:p>
        </w:tc>
      </w:tr>
      <w:tr xmlns:wp14="http://schemas.microsoft.com/office/word/2010/wordml" w:rsidRPr="00341E11" w:rsidR="007B53AB" w:rsidTr="00341E11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02" w:type="dxa"/>
            <w:gridSpan w:val="4"/>
            <w:shd w:val="clear" w:color="auto" w:fill="C3004A"/>
            <w:vAlign w:val="center"/>
          </w:tcPr>
          <w:p w:rsidRPr="00341E11" w:rsidR="007B53AB" w:rsidP="00985DED" w:rsidRDefault="007B53AB" w14:paraId="483779A9" wp14:textId="77777777">
            <w:pPr>
              <w:jc w:val="center"/>
              <w:rPr>
                <w:rFonts w:asciiTheme="minorHAnsi" w:hAnsiTheme="minorHAnsi" w:cstheme="minorHAnsi"/>
                <w:b/>
                <w:color w:val="FFFFFF"/>
                <w:sz w:val="32"/>
                <w:szCs w:val="32"/>
              </w:rPr>
            </w:pPr>
            <w:r w:rsidRPr="00341E11">
              <w:rPr>
                <w:rFonts w:asciiTheme="minorHAnsi" w:hAnsiTheme="minorHAnsi" w:cstheme="minorHAnsi"/>
                <w:b/>
                <w:color w:val="FFFFFF"/>
                <w:sz w:val="32"/>
                <w:szCs w:val="32"/>
              </w:rPr>
              <w:t>Visum</w:t>
            </w:r>
          </w:p>
        </w:tc>
      </w:tr>
      <w:tr xmlns:wp14="http://schemas.microsoft.com/office/word/2010/wordml" w:rsidRPr="00341E11" w:rsidR="007B53AB" w:rsidTr="00341E11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382" w:type="dxa"/>
            <w:gridSpan w:val="2"/>
          </w:tcPr>
          <w:p w:rsidRPr="00341E11" w:rsidR="007B53AB" w:rsidP="00677F90" w:rsidRDefault="007B53AB" w14:paraId="223C895E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Hiërarchische lijn</w:t>
            </w:r>
          </w:p>
          <w:p w:rsidRPr="00341E11" w:rsidR="00697907" w:rsidP="00677F90" w:rsidRDefault="00697907" w14:paraId="1DB13E44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Handtekening:</w:t>
            </w:r>
          </w:p>
        </w:tc>
        <w:tc>
          <w:tcPr>
            <w:tcW w:w="3600" w:type="dxa"/>
          </w:tcPr>
          <w:p w:rsidRPr="00341E11" w:rsidR="007B53AB" w:rsidP="00677F90" w:rsidRDefault="007B53AB" w14:paraId="42A0564E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Preventieadviseur-</w:t>
            </w:r>
            <w:r w:rsidRPr="00341E11" w:rsidR="001F221A">
              <w:rPr>
                <w:rFonts w:asciiTheme="minorHAnsi" w:hAnsiTheme="minorHAnsi" w:cstheme="minorHAnsi"/>
                <w:sz w:val="20"/>
              </w:rPr>
              <w:t>a</w:t>
            </w:r>
            <w:r w:rsidRPr="00341E11" w:rsidR="008C31AA">
              <w:rPr>
                <w:rFonts w:asciiTheme="minorHAnsi" w:hAnsiTheme="minorHAnsi" w:cstheme="minorHAnsi"/>
                <w:sz w:val="20"/>
              </w:rPr>
              <w:t>rbeidsarts</w:t>
            </w:r>
          </w:p>
          <w:p w:rsidRPr="00341E11" w:rsidR="00697907" w:rsidP="00677F90" w:rsidRDefault="00697907" w14:paraId="0448C27D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Handtekening:</w:t>
            </w:r>
          </w:p>
        </w:tc>
        <w:tc>
          <w:tcPr>
            <w:tcW w:w="3420" w:type="dxa"/>
          </w:tcPr>
          <w:p w:rsidRPr="00341E11" w:rsidR="007B53AB" w:rsidP="00677F90" w:rsidRDefault="007B53AB" w14:paraId="0A4CC438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Preventieadviseur</w:t>
            </w:r>
          </w:p>
          <w:p w:rsidRPr="00341E11" w:rsidR="00697907" w:rsidP="00677F90" w:rsidRDefault="00697907" w14:paraId="5EB1138E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Handtekening:</w:t>
            </w:r>
          </w:p>
        </w:tc>
      </w:tr>
      <w:tr xmlns:wp14="http://schemas.microsoft.com/office/word/2010/wordml" w:rsidRPr="00341E11" w:rsidR="007B53AB" w:rsidTr="00341E11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382" w:type="dxa"/>
            <w:gridSpan w:val="2"/>
            <w:vAlign w:val="center"/>
          </w:tcPr>
          <w:p w:rsidRPr="00341E11" w:rsidR="007B53AB" w:rsidP="00694DD0" w:rsidRDefault="00697907" w14:paraId="1D1233A6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Naam</w:t>
            </w:r>
            <w:r w:rsidRPr="00341E11" w:rsidR="007B53AB">
              <w:rPr>
                <w:rFonts w:asciiTheme="minorHAnsi" w:hAnsiTheme="minorHAnsi" w:cstheme="minorHAnsi"/>
                <w:sz w:val="20"/>
              </w:rPr>
              <w:t>:</w:t>
            </w:r>
          </w:p>
          <w:p w:rsidRPr="00341E11" w:rsidR="0034340B" w:rsidP="00694DD0" w:rsidRDefault="0034340B" w14:paraId="4B99056E" wp14:textId="77777777">
            <w:pPr>
              <w:rPr>
                <w:rFonts w:asciiTheme="minorHAnsi" w:hAnsiTheme="minorHAnsi" w:cstheme="minorHAnsi"/>
                <w:sz w:val="20"/>
              </w:rPr>
            </w:pPr>
          </w:p>
          <w:p w:rsidRPr="00341E11" w:rsidR="0034340B" w:rsidP="00694DD0" w:rsidRDefault="0034340B" w14:paraId="1299C43A" wp14:textId="77777777">
            <w:pPr>
              <w:rPr>
                <w:rFonts w:asciiTheme="minorHAnsi" w:hAnsiTheme="minorHAnsi" w:cstheme="minorHAnsi"/>
                <w:sz w:val="20"/>
              </w:rPr>
            </w:pPr>
          </w:p>
          <w:p w:rsidRPr="00341E11" w:rsidR="0034340B" w:rsidP="00694DD0" w:rsidRDefault="0034340B" w14:paraId="4DDBEF00" wp14:textId="7777777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p w:rsidRPr="00341E11" w:rsidR="007B53AB" w:rsidP="00694DD0" w:rsidRDefault="00697907" w14:paraId="381F6417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Naam</w:t>
            </w:r>
            <w:r w:rsidRPr="00341E11" w:rsidR="007B53AB">
              <w:rPr>
                <w:rFonts w:asciiTheme="minorHAnsi" w:hAnsiTheme="minorHAnsi" w:cstheme="minorHAnsi"/>
                <w:sz w:val="20"/>
              </w:rPr>
              <w:t>:</w:t>
            </w:r>
          </w:p>
          <w:p w:rsidRPr="00341E11" w:rsidR="0034340B" w:rsidP="00694DD0" w:rsidRDefault="0034340B" w14:paraId="3461D779" wp14:textId="77777777">
            <w:pPr>
              <w:rPr>
                <w:rFonts w:asciiTheme="minorHAnsi" w:hAnsiTheme="minorHAnsi" w:cstheme="minorHAnsi"/>
                <w:sz w:val="20"/>
              </w:rPr>
            </w:pPr>
          </w:p>
          <w:p w:rsidRPr="00341E11" w:rsidR="0034340B" w:rsidP="00694DD0" w:rsidRDefault="0034340B" w14:paraId="3CF2D8B6" wp14:textId="7777777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p w:rsidRPr="00341E11" w:rsidR="007B53AB" w:rsidP="00694DD0" w:rsidRDefault="00697907" w14:paraId="2BCFF643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341E11">
              <w:rPr>
                <w:rFonts w:asciiTheme="minorHAnsi" w:hAnsiTheme="minorHAnsi" w:cstheme="minorHAnsi"/>
                <w:sz w:val="20"/>
              </w:rPr>
              <w:t>Naam</w:t>
            </w:r>
            <w:r w:rsidRPr="00341E11" w:rsidR="007B53AB">
              <w:rPr>
                <w:rFonts w:asciiTheme="minorHAnsi" w:hAnsiTheme="minorHAnsi" w:cstheme="minorHAnsi"/>
                <w:sz w:val="20"/>
              </w:rPr>
              <w:t>:</w:t>
            </w:r>
          </w:p>
          <w:p w:rsidRPr="00341E11" w:rsidR="0034340B" w:rsidP="00694DD0" w:rsidRDefault="0034340B" w14:paraId="0FB78278" wp14:textId="77777777">
            <w:pPr>
              <w:rPr>
                <w:rFonts w:asciiTheme="minorHAnsi" w:hAnsiTheme="minorHAnsi" w:cstheme="minorHAnsi"/>
                <w:sz w:val="20"/>
              </w:rPr>
            </w:pPr>
          </w:p>
          <w:p w:rsidRPr="00341E11" w:rsidR="0034340B" w:rsidP="00694DD0" w:rsidRDefault="0034340B" w14:paraId="1FC39945" wp14:textId="77777777">
            <w:pPr>
              <w:rPr>
                <w:rFonts w:asciiTheme="minorHAnsi" w:hAnsiTheme="minorHAnsi" w:cstheme="minorHAnsi"/>
                <w:sz w:val="20"/>
              </w:rPr>
            </w:pPr>
          </w:p>
        </w:tc>
      </w:tr>
    </w:tbl>
    <w:p xmlns:wp14="http://schemas.microsoft.com/office/word/2010/wordml" w:rsidRPr="00341E11" w:rsidR="007B53AB" w:rsidP="0034340B" w:rsidRDefault="007B53AB" w14:paraId="0562CB0E" wp14:textId="77777777">
      <w:pPr>
        <w:rPr>
          <w:rFonts w:cs="Arial" w:asciiTheme="minorHAnsi" w:hAnsiTheme="minorHAnsi"/>
        </w:rPr>
      </w:pPr>
    </w:p>
    <w:sectPr w:rsidRPr="00341E11" w:rsidR="007B53AB" w:rsidSect="002C4FB0">
      <w:footerReference w:type="default" r:id="rId21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c4de7f641f104a0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282B6B" w:rsidP="00F21695" w:rsidRDefault="00282B6B" w14:paraId="62EBF3C5" wp14:textId="77777777">
      <w:r>
        <w:separator/>
      </w:r>
    </w:p>
  </w:endnote>
  <w:endnote w:type="continuationSeparator" w:id="0">
    <w:p xmlns:wp14="http://schemas.microsoft.com/office/word/2010/wordml" w:rsidR="00282B6B" w:rsidP="00F21695" w:rsidRDefault="00282B6B" w14:paraId="6D98A12B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CF0F09" w:rsidRDefault="00CF0F09" w14:paraId="0CF64F31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0F422E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0F422E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8C31AA" w:rsidRDefault="008C31AA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CF0F09" w:rsidRDefault="00CF0F09" w14:paraId="34CE0A41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282B6B" w:rsidP="00F21695" w:rsidRDefault="00282B6B" w14:paraId="2946DB82" wp14:textId="77777777">
      <w:r>
        <w:separator/>
      </w:r>
    </w:p>
  </w:footnote>
  <w:footnote w:type="continuationSeparator" w:id="0">
    <w:p xmlns:wp14="http://schemas.microsoft.com/office/word/2010/wordml" w:rsidR="00282B6B" w:rsidP="00F21695" w:rsidRDefault="00282B6B" w14:paraId="5997CC1D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65781B11" w:rsidTr="65781B11" w14:paraId="208B09E5">
      <w:trPr>
        <w:trHeight w:val="300"/>
      </w:trPr>
      <w:tc>
        <w:tcPr>
          <w:tcW w:w="3400" w:type="dxa"/>
          <w:tcMar/>
        </w:tcPr>
        <w:p w:rsidR="65781B11" w:rsidP="65781B11" w:rsidRDefault="65781B11" w14:paraId="2B4AB20C" w14:textId="04F0971F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65781B11" w:rsidP="65781B11" w:rsidRDefault="65781B11" w14:paraId="1CAB1466" w14:textId="33298D0A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65781B11" w:rsidP="65781B11" w:rsidRDefault="65781B11" w14:paraId="7E031B7D" w14:textId="3889E96B">
          <w:pPr>
            <w:pStyle w:val="Koptekst"/>
            <w:bidi w:val="0"/>
            <w:ind w:right="-115"/>
            <w:jc w:val="right"/>
          </w:pPr>
        </w:p>
      </w:tc>
    </w:tr>
  </w:tbl>
  <w:p w:rsidR="65781B11" w:rsidP="65781B11" w:rsidRDefault="65781B11" w14:paraId="488F99E8" w14:textId="2CFA63C1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2"/>
  </w:num>
  <w:num w:numId="2">
    <w:abstractNumId w:val="18"/>
  </w:num>
  <w:num w:numId="3">
    <w:abstractNumId w:val="24"/>
  </w:num>
  <w:num w:numId="4">
    <w:abstractNumId w:val="20"/>
  </w:num>
  <w:num w:numId="5">
    <w:abstractNumId w:val="14"/>
  </w:num>
  <w:num w:numId="6">
    <w:abstractNumId w:val="11"/>
  </w:num>
  <w:num w:numId="7">
    <w:abstractNumId w:val="2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3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9"/>
  </w:num>
  <w:num w:numId="25">
    <w:abstractNumId w:val="12"/>
  </w:num>
  <w:num w:numId="26">
    <w:abstractNumId w:val="17"/>
  </w:num>
  <w:num w:numId="27">
    <w:abstractNumId w:val="16"/>
  </w:num>
  <w:num w:numId="28">
    <w:abstractNumId w:val="17"/>
  </w:num>
  <w:num w:numId="29">
    <w:abstractNumId w:val="1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8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21A9D"/>
    <w:rsid w:val="00041845"/>
    <w:rsid w:val="00041E01"/>
    <w:rsid w:val="00050BF9"/>
    <w:rsid w:val="00071E42"/>
    <w:rsid w:val="0007498B"/>
    <w:rsid w:val="00090239"/>
    <w:rsid w:val="00090263"/>
    <w:rsid w:val="00097772"/>
    <w:rsid w:val="000B1DD1"/>
    <w:rsid w:val="000B37CF"/>
    <w:rsid w:val="000B483B"/>
    <w:rsid w:val="000B570B"/>
    <w:rsid w:val="000C0A5C"/>
    <w:rsid w:val="000D01FB"/>
    <w:rsid w:val="000D397C"/>
    <w:rsid w:val="000D592D"/>
    <w:rsid w:val="000D68CB"/>
    <w:rsid w:val="000D730C"/>
    <w:rsid w:val="000F422E"/>
    <w:rsid w:val="000F7099"/>
    <w:rsid w:val="00101C6E"/>
    <w:rsid w:val="00105AC7"/>
    <w:rsid w:val="00110938"/>
    <w:rsid w:val="00113CCD"/>
    <w:rsid w:val="00150C47"/>
    <w:rsid w:val="00162936"/>
    <w:rsid w:val="0018128E"/>
    <w:rsid w:val="00186A83"/>
    <w:rsid w:val="001936D5"/>
    <w:rsid w:val="001A6049"/>
    <w:rsid w:val="001A6AE1"/>
    <w:rsid w:val="001F17C8"/>
    <w:rsid w:val="001F221A"/>
    <w:rsid w:val="00202B68"/>
    <w:rsid w:val="00205885"/>
    <w:rsid w:val="00206E4F"/>
    <w:rsid w:val="00214E9A"/>
    <w:rsid w:val="0023545B"/>
    <w:rsid w:val="00236FED"/>
    <w:rsid w:val="00241B68"/>
    <w:rsid w:val="0025059B"/>
    <w:rsid w:val="00254022"/>
    <w:rsid w:val="002541D5"/>
    <w:rsid w:val="0025521C"/>
    <w:rsid w:val="00271564"/>
    <w:rsid w:val="0027440D"/>
    <w:rsid w:val="0027480E"/>
    <w:rsid w:val="002750BD"/>
    <w:rsid w:val="002805DA"/>
    <w:rsid w:val="00282B6B"/>
    <w:rsid w:val="002901D4"/>
    <w:rsid w:val="00293CD1"/>
    <w:rsid w:val="002B3857"/>
    <w:rsid w:val="002B5107"/>
    <w:rsid w:val="002C3C1C"/>
    <w:rsid w:val="002C4FB0"/>
    <w:rsid w:val="002C7796"/>
    <w:rsid w:val="002E29C0"/>
    <w:rsid w:val="00300A43"/>
    <w:rsid w:val="00306DBF"/>
    <w:rsid w:val="003074A5"/>
    <w:rsid w:val="003155A6"/>
    <w:rsid w:val="00341E11"/>
    <w:rsid w:val="0034340B"/>
    <w:rsid w:val="00352BD3"/>
    <w:rsid w:val="003569B5"/>
    <w:rsid w:val="0036542E"/>
    <w:rsid w:val="0037681E"/>
    <w:rsid w:val="003858D6"/>
    <w:rsid w:val="00387359"/>
    <w:rsid w:val="003B0E2B"/>
    <w:rsid w:val="003B47FA"/>
    <w:rsid w:val="003C1142"/>
    <w:rsid w:val="003E2AED"/>
    <w:rsid w:val="003E2D48"/>
    <w:rsid w:val="003E31B5"/>
    <w:rsid w:val="004001AA"/>
    <w:rsid w:val="0041544A"/>
    <w:rsid w:val="00421980"/>
    <w:rsid w:val="00446778"/>
    <w:rsid w:val="004472B8"/>
    <w:rsid w:val="00464208"/>
    <w:rsid w:val="00464693"/>
    <w:rsid w:val="0046533E"/>
    <w:rsid w:val="0046732B"/>
    <w:rsid w:val="00492C42"/>
    <w:rsid w:val="00494FB4"/>
    <w:rsid w:val="00496884"/>
    <w:rsid w:val="004A45E8"/>
    <w:rsid w:val="004A4E3C"/>
    <w:rsid w:val="004B0FD3"/>
    <w:rsid w:val="004C70C3"/>
    <w:rsid w:val="004D51F8"/>
    <w:rsid w:val="004E2BB1"/>
    <w:rsid w:val="00501F95"/>
    <w:rsid w:val="00503323"/>
    <w:rsid w:val="0051117F"/>
    <w:rsid w:val="00521E55"/>
    <w:rsid w:val="0052207C"/>
    <w:rsid w:val="005246C9"/>
    <w:rsid w:val="0052503F"/>
    <w:rsid w:val="0054682C"/>
    <w:rsid w:val="0056566F"/>
    <w:rsid w:val="005711E4"/>
    <w:rsid w:val="005B3CCC"/>
    <w:rsid w:val="005B453E"/>
    <w:rsid w:val="005C0F11"/>
    <w:rsid w:val="005F03E5"/>
    <w:rsid w:val="00603503"/>
    <w:rsid w:val="00606B92"/>
    <w:rsid w:val="0062776E"/>
    <w:rsid w:val="00635118"/>
    <w:rsid w:val="00635BCF"/>
    <w:rsid w:val="00641792"/>
    <w:rsid w:val="00677F90"/>
    <w:rsid w:val="006809EC"/>
    <w:rsid w:val="00686726"/>
    <w:rsid w:val="00694DD0"/>
    <w:rsid w:val="00697907"/>
    <w:rsid w:val="006B4A48"/>
    <w:rsid w:val="006B7CFC"/>
    <w:rsid w:val="006C160D"/>
    <w:rsid w:val="006C3E24"/>
    <w:rsid w:val="006C4987"/>
    <w:rsid w:val="006D08F8"/>
    <w:rsid w:val="006D2548"/>
    <w:rsid w:val="006E64DE"/>
    <w:rsid w:val="006E72FC"/>
    <w:rsid w:val="006F12D5"/>
    <w:rsid w:val="00704E8C"/>
    <w:rsid w:val="00717C1C"/>
    <w:rsid w:val="00731663"/>
    <w:rsid w:val="00742BE4"/>
    <w:rsid w:val="007461B3"/>
    <w:rsid w:val="007550E9"/>
    <w:rsid w:val="00761535"/>
    <w:rsid w:val="00767D39"/>
    <w:rsid w:val="007763BA"/>
    <w:rsid w:val="00791332"/>
    <w:rsid w:val="00793C1D"/>
    <w:rsid w:val="007A21D3"/>
    <w:rsid w:val="007B53AB"/>
    <w:rsid w:val="007B7735"/>
    <w:rsid w:val="007D4B33"/>
    <w:rsid w:val="007E6ADD"/>
    <w:rsid w:val="00802976"/>
    <w:rsid w:val="00805E49"/>
    <w:rsid w:val="00817BB5"/>
    <w:rsid w:val="00821A61"/>
    <w:rsid w:val="0082635C"/>
    <w:rsid w:val="00844C62"/>
    <w:rsid w:val="00853DFB"/>
    <w:rsid w:val="008734BA"/>
    <w:rsid w:val="008756A3"/>
    <w:rsid w:val="00882D68"/>
    <w:rsid w:val="008B02E2"/>
    <w:rsid w:val="008B123B"/>
    <w:rsid w:val="008B1D86"/>
    <w:rsid w:val="008B5FE1"/>
    <w:rsid w:val="008C31AA"/>
    <w:rsid w:val="008D221D"/>
    <w:rsid w:val="008E5362"/>
    <w:rsid w:val="008E7DA7"/>
    <w:rsid w:val="008F1DCD"/>
    <w:rsid w:val="00920868"/>
    <w:rsid w:val="009612E6"/>
    <w:rsid w:val="00963C75"/>
    <w:rsid w:val="00966E8E"/>
    <w:rsid w:val="00972E5A"/>
    <w:rsid w:val="00977B20"/>
    <w:rsid w:val="00980DA7"/>
    <w:rsid w:val="00982385"/>
    <w:rsid w:val="0098437D"/>
    <w:rsid w:val="00985DED"/>
    <w:rsid w:val="00987ADF"/>
    <w:rsid w:val="009A20B9"/>
    <w:rsid w:val="009A504A"/>
    <w:rsid w:val="009B2F16"/>
    <w:rsid w:val="009B3510"/>
    <w:rsid w:val="009C0D1F"/>
    <w:rsid w:val="009D1CF3"/>
    <w:rsid w:val="009D4D64"/>
    <w:rsid w:val="009E50AD"/>
    <w:rsid w:val="009F313C"/>
    <w:rsid w:val="009F457D"/>
    <w:rsid w:val="009F762C"/>
    <w:rsid w:val="009F7A50"/>
    <w:rsid w:val="00A04C3D"/>
    <w:rsid w:val="00A04C60"/>
    <w:rsid w:val="00A2228F"/>
    <w:rsid w:val="00A234E7"/>
    <w:rsid w:val="00A25B29"/>
    <w:rsid w:val="00A3467A"/>
    <w:rsid w:val="00A41CFD"/>
    <w:rsid w:val="00A5208F"/>
    <w:rsid w:val="00A5399B"/>
    <w:rsid w:val="00A55324"/>
    <w:rsid w:val="00A612BD"/>
    <w:rsid w:val="00A6656A"/>
    <w:rsid w:val="00A72562"/>
    <w:rsid w:val="00A846FE"/>
    <w:rsid w:val="00A93D09"/>
    <w:rsid w:val="00A93EAB"/>
    <w:rsid w:val="00A96910"/>
    <w:rsid w:val="00AC2593"/>
    <w:rsid w:val="00AC66BE"/>
    <w:rsid w:val="00AE63CE"/>
    <w:rsid w:val="00AF01D3"/>
    <w:rsid w:val="00B00F6F"/>
    <w:rsid w:val="00B12BDC"/>
    <w:rsid w:val="00B13997"/>
    <w:rsid w:val="00B23699"/>
    <w:rsid w:val="00B3017E"/>
    <w:rsid w:val="00B357E5"/>
    <w:rsid w:val="00B41C6F"/>
    <w:rsid w:val="00B42BAD"/>
    <w:rsid w:val="00B44EE6"/>
    <w:rsid w:val="00B54444"/>
    <w:rsid w:val="00B66CEC"/>
    <w:rsid w:val="00B740B4"/>
    <w:rsid w:val="00B843F9"/>
    <w:rsid w:val="00B8534D"/>
    <w:rsid w:val="00B87639"/>
    <w:rsid w:val="00B90B69"/>
    <w:rsid w:val="00B95E7D"/>
    <w:rsid w:val="00B963E0"/>
    <w:rsid w:val="00BB1A34"/>
    <w:rsid w:val="00BB1E30"/>
    <w:rsid w:val="00BC6CB1"/>
    <w:rsid w:val="00BD6DB9"/>
    <w:rsid w:val="00BD7C40"/>
    <w:rsid w:val="00BF5C63"/>
    <w:rsid w:val="00C10100"/>
    <w:rsid w:val="00C23204"/>
    <w:rsid w:val="00C31850"/>
    <w:rsid w:val="00C42F66"/>
    <w:rsid w:val="00C520D8"/>
    <w:rsid w:val="00C53A87"/>
    <w:rsid w:val="00C66E96"/>
    <w:rsid w:val="00C80BD2"/>
    <w:rsid w:val="00C8666A"/>
    <w:rsid w:val="00CA0EB0"/>
    <w:rsid w:val="00CB28B6"/>
    <w:rsid w:val="00CB7BF2"/>
    <w:rsid w:val="00CC0EE6"/>
    <w:rsid w:val="00CD0FB0"/>
    <w:rsid w:val="00CD376E"/>
    <w:rsid w:val="00CE2340"/>
    <w:rsid w:val="00CE392D"/>
    <w:rsid w:val="00CF0724"/>
    <w:rsid w:val="00CF0F09"/>
    <w:rsid w:val="00D0223E"/>
    <w:rsid w:val="00D20485"/>
    <w:rsid w:val="00D25846"/>
    <w:rsid w:val="00D26B1F"/>
    <w:rsid w:val="00D340B7"/>
    <w:rsid w:val="00D43C1E"/>
    <w:rsid w:val="00D56C7A"/>
    <w:rsid w:val="00D57129"/>
    <w:rsid w:val="00D615CB"/>
    <w:rsid w:val="00D619B9"/>
    <w:rsid w:val="00D63C50"/>
    <w:rsid w:val="00D6750D"/>
    <w:rsid w:val="00D754AD"/>
    <w:rsid w:val="00D80216"/>
    <w:rsid w:val="00D92046"/>
    <w:rsid w:val="00DD36A0"/>
    <w:rsid w:val="00DE16E0"/>
    <w:rsid w:val="00E0391E"/>
    <w:rsid w:val="00E04014"/>
    <w:rsid w:val="00E219F9"/>
    <w:rsid w:val="00E2537D"/>
    <w:rsid w:val="00E256B7"/>
    <w:rsid w:val="00E36F14"/>
    <w:rsid w:val="00E51264"/>
    <w:rsid w:val="00E5208C"/>
    <w:rsid w:val="00E6588F"/>
    <w:rsid w:val="00E802AC"/>
    <w:rsid w:val="00E90F23"/>
    <w:rsid w:val="00E95C89"/>
    <w:rsid w:val="00EA35A7"/>
    <w:rsid w:val="00EB1CE2"/>
    <w:rsid w:val="00EB5EA7"/>
    <w:rsid w:val="00ED1651"/>
    <w:rsid w:val="00ED295A"/>
    <w:rsid w:val="00ED52B5"/>
    <w:rsid w:val="00ED5408"/>
    <w:rsid w:val="00EE4707"/>
    <w:rsid w:val="00EE51D2"/>
    <w:rsid w:val="00EF2583"/>
    <w:rsid w:val="00F00D45"/>
    <w:rsid w:val="00F02724"/>
    <w:rsid w:val="00F06675"/>
    <w:rsid w:val="00F07CD9"/>
    <w:rsid w:val="00F1130F"/>
    <w:rsid w:val="00F1691D"/>
    <w:rsid w:val="00F21695"/>
    <w:rsid w:val="00F2188C"/>
    <w:rsid w:val="00F33024"/>
    <w:rsid w:val="00F34E89"/>
    <w:rsid w:val="00F4052A"/>
    <w:rsid w:val="00F4363E"/>
    <w:rsid w:val="00F45630"/>
    <w:rsid w:val="00F52F38"/>
    <w:rsid w:val="00F54018"/>
    <w:rsid w:val="00F54A2A"/>
    <w:rsid w:val="00F61B1D"/>
    <w:rsid w:val="00F70548"/>
    <w:rsid w:val="00F97ED9"/>
    <w:rsid w:val="00FA1E57"/>
    <w:rsid w:val="00FA48C5"/>
    <w:rsid w:val="00FC0DE6"/>
    <w:rsid w:val="00FD222A"/>
    <w:rsid w:val="00FD2F80"/>
    <w:rsid w:val="00FD40BB"/>
    <w:rsid w:val="00FE261D"/>
    <w:rsid w:val="46490ADD"/>
    <w:rsid w:val="58F4883D"/>
    <w:rsid w:val="6578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4D4072"/>
  <w15:docId w15:val="{DE56F6CD-068D-4CAE-A683-0E82B1B87D9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742BE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42BE4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742BE4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42BE4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742BE4"/>
    <w:rPr>
      <w:rFonts w:ascii="Arial" w:hAnsi="Arial" w:eastAsia="Times New Roman"/>
      <w:b/>
      <w:bCs/>
      <w:sz w:val="20"/>
      <w:szCs w:val="20"/>
      <w:lang w:val="nl-NL" w:eastAsia="nl-NL"/>
    </w:rPr>
  </w:style>
  <w:style w:type="paragraph" w:styleId="Default" w:customStyle="1">
    <w:name w:val="Default"/>
    <w:rsid w:val="009612E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raster1" w:customStyle="1">
    <w:name w:val="Tabelraster1"/>
    <w:basedOn w:val="Standaardtabel"/>
    <w:next w:val="Tabelraster"/>
    <w:uiPriority w:val="99"/>
    <w:rsid w:val="00A41CFD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41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wmf"/><Relationship Id="rId18" Type="http://schemas.openxmlformats.org/officeDocument/2006/relationships/image" Target="media/image8.png"/><Relationship Id="Rc4de7f641f104a01" Type="http://schemas.openxmlformats.org/officeDocument/2006/relationships/header" Target="header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w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GOPRO-1830562155-17368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https://gemeenschapsonderwijs.sharepoint.com/sites/prodoc/_layouts/15/DocIdRedir.aspx?ID=GOPRO-1830562155-17368</Url>
      <Description>GOPRO-1830562155-17368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9FF0507-768D-4458-8E47-24405D03BAA7}"/>
</file>

<file path=customXml/itemProps2.xml><?xml version="1.0" encoding="utf-8"?>
<ds:datastoreItem xmlns:ds="http://schemas.openxmlformats.org/officeDocument/2006/customXml" ds:itemID="{0064B70C-AACA-41F0-8544-712CD9ED357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22310A2-155F-4F3B-837E-D2467FE6B8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5C95DF8-673E-4B7A-9051-70F5169FD11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D34B142-2E63-45E4-982C-46CDE437589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Lastoestel - elektrisch</dc:title>
  <dc:creator>Luc</dc:creator>
  <cp:lastModifiedBy>Robrecht Van Loo</cp:lastModifiedBy>
  <cp:revision>18</cp:revision>
  <cp:lastPrinted>2015-11-30T08:54:00Z</cp:lastPrinted>
  <dcterms:created xsi:type="dcterms:W3CDTF">2017-09-12T11:42:00Z</dcterms:created>
  <dcterms:modified xsi:type="dcterms:W3CDTF">2024-01-30T09:53:15Z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6b1c5cd0-7410-42cb-b9a2-eca32d9a9eb9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