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glossary/fontTable.xml" ContentType="application/vnd.openxmlformats-officedocument.wordprocessingml.fontTable+xml"/>
  <Override PartName="/word/header.xml" ContentType="application/vnd.openxmlformats-officedocument.wordprocessingml.header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1284535577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F97BA1" w:rsidR="00F97BA1" w:rsidP="00F97BA1" w:rsidRDefault="00F97BA1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7456" behindDoc="1" locked="0" layoutInCell="1" allowOverlap="1" wp14:anchorId="417F95F6" wp14:editId="56A8C852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1E8808BA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3A5B14B6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8480" behindDoc="1" locked="0" layoutInCell="1" allowOverlap="1" wp14:anchorId="2419D658" wp14:editId="0E40BEAB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0CD3720F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462161D6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64DF71A6" wp14:editId="6B17CABD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F97BA1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F97BA1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F97BA1" w:rsidR="007B53AB" w:rsidP="00677F90" w:rsidRDefault="00433412" w14:paraId="672A6659" wp14:textId="77777777">
          <w:pPr>
            <w:rPr>
              <w:rFonts w:cs="Arial" w:asciiTheme="minorHAnsi" w:hAnsiTheme="minorHAnsi"/>
            </w:rPr>
          </w:pPr>
        </w:p>
      </w:sdtContent>
    </w:sdt>
    <w:p xmlns:wp14="http://schemas.microsoft.com/office/word/2010/wordml" w:rsidRPr="00F97BA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p xmlns:wp14="http://schemas.microsoft.com/office/word/2010/wordml" w:rsidRPr="00F97BA1" w:rsidR="00282452" w:rsidP="00F1130F" w:rsidRDefault="00282452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47"/>
      </w:tblGrid>
      <w:tr xmlns:wp14="http://schemas.microsoft.com/office/word/2010/wordml" w:rsidRPr="00F97BA1" w:rsidR="007B53AB" w:rsidTr="00A101A5" w14:paraId="56AA4CF7" wp14:textId="77777777">
        <w:trPr>
          <w:trHeight w:val="754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365361953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F97BA1" w:rsidR="007B53AB" w:rsidP="00985DED" w:rsidRDefault="00FB4B2B" w14:paraId="3612A70B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 w:rsidRPr="00B3017E">
                  <w:rPr>
                    <w:rFonts w:cs="Arial"/>
                    <w:b/>
                    <w:color w:val="FFFFFF"/>
                    <w:sz w:val="20"/>
                  </w:rPr>
                  <w:t>VEILIGHEIDSINSTRUCTIEKAART  A1</w:t>
                </w:r>
                <w:r>
                  <w:rPr>
                    <w:rFonts w:cs="Arial"/>
                    <w:b/>
                    <w:color w:val="FFFFFF"/>
                    <w:sz w:val="20"/>
                  </w:rPr>
                  <w:t>2</w:t>
                </w:r>
                <w:r w:rsidRPr="00B3017E">
                  <w:rPr>
                    <w:rFonts w:cs="Arial"/>
                    <w:b/>
                    <w:color w:val="FFFFFF"/>
                    <w:sz w:val="20"/>
                  </w:rPr>
                  <w:t xml:space="preserve"> </w:t>
                </w:r>
              </w:p>
              <w:p w:rsidRPr="00F97BA1" w:rsidR="007B53AB" w:rsidP="00343D2D" w:rsidRDefault="00343D2D" w14:paraId="4EA86FAB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Autogeen</w:t>
                </w:r>
                <w:r w:rsidR="00460EB5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lassen</w:t>
                </w:r>
              </w:p>
            </w:sdtContent>
          </w:sdt>
        </w:tc>
      </w:tr>
      <w:tr xmlns:wp14="http://schemas.microsoft.com/office/word/2010/wordml" w:rsidRPr="00F97BA1" w:rsidR="007B53AB" w:rsidTr="00A101A5" w14:paraId="36A2F395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95907536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F97BA1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47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94257209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05E9D" w:rsidRDefault="00505E9D" w14:paraId="21867B20" wp14:textId="77777777">
                <w:pPr>
                  <w:rPr>
                    <w:rFonts w:cs="Arial" w:asciiTheme="minorHAnsi" w:hAnsiTheme="minorHAnsi"/>
                    <w:szCs w:val="22"/>
                  </w:rPr>
                </w:pPr>
                <w:r w:rsidRPr="00505E9D">
                  <w:rPr>
                    <w:rFonts w:cs="Arial" w:asciiTheme="minorHAnsi" w:hAnsiTheme="minorHAnsi"/>
                    <w:b/>
                    <w:szCs w:val="22"/>
                  </w:rPr>
                  <w:t>F</w:t>
                </w:r>
                <w:r w:rsidRPr="00505E9D" w:rsidR="00F52F38">
                  <w:rPr>
                    <w:rFonts w:cs="Arial" w:asciiTheme="minorHAnsi" w:hAnsiTheme="minorHAnsi"/>
                    <w:b/>
                    <w:szCs w:val="22"/>
                  </w:rPr>
                  <w:t>oto van de machine</w:t>
                </w:r>
                <w:r w:rsidRPr="00505E9D" w:rsidR="001A6AE1">
                  <w:rPr>
                    <w:rFonts w:cs="Arial"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5028442C" wp14:editId="33CC2646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Pr="00505E9D"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</w:tc>
      </w:tr>
      <w:tr xmlns:wp14="http://schemas.microsoft.com/office/word/2010/wordml" w:rsidRPr="00F97BA1" w:rsidR="007B53AB" w:rsidTr="00A101A5" w14:paraId="25CD8202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45429346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6A05A80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7B53AB" w:rsidP="00677F90" w:rsidRDefault="007B53AB" w14:paraId="5A39BBE3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A101A5" w14:paraId="17A3592E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27169793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A101A5" w14:paraId="09B5A3B2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58032206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F97BA1" w:rsidR="007B53AB" w:rsidTr="00A101A5" w14:paraId="042744F8" wp14:textId="77777777">
        <w:trPr>
          <w:trHeight w:val="397" w:hRule="exact"/>
        </w:trPr>
        <w:tc>
          <w:tcPr>
            <w:tcW w:w="1948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39897964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F97BA1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F97BA1" w:rsidR="007B53AB" w:rsidP="00677F90" w:rsidRDefault="007B53AB" w14:paraId="4B94D5A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7" w:type="dxa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7"/>
      </w:tblGrid>
      <w:sdt>
        <w:sdtPr>
          <w:rPr>
            <w:rFonts w:cs="Arial" w:asciiTheme="minorHAnsi" w:hAnsiTheme="minorHAnsi"/>
            <w:b/>
            <w:szCs w:val="22"/>
          </w:rPr>
          <w:id w:val="1877118264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A101A5" w14:paraId="2E4EC8F3" wp14:textId="77777777">
            <w:tc>
              <w:tcPr>
                <w:tcW w:w="10417" w:type="dxa"/>
              </w:tcPr>
              <w:p w:rsidRPr="00F97BA1" w:rsidR="00B00F6F" w:rsidP="00B00F6F" w:rsidRDefault="00282452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xmlns:wp14="http://schemas.microsoft.com/office/word/2010/wordml" w:rsidRPr="00F97BA1" w:rsidR="007B53AB" w:rsidP="00677F90" w:rsidRDefault="007B53AB" w14:paraId="3DEEC66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pPr w:leftFromText="141" w:rightFromText="141" w:vertAnchor="text" w:tblpX="-70" w:tblpY="1"/>
        <w:tblOverlap w:val="never"/>
        <w:tblW w:w="5143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6"/>
      </w:tblGrid>
      <w:sdt>
        <w:sdtPr>
          <w:rPr>
            <w:rFonts w:cs="Arial" w:asciiTheme="minorHAnsi" w:hAnsiTheme="minorHAnsi"/>
            <w:b/>
            <w:color w:val="FFFFFF"/>
            <w:sz w:val="32"/>
            <w:szCs w:val="32"/>
          </w:rPr>
          <w:id w:val="341445813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536427" w:rsidTr="00476C8D" w14:paraId="2C064148" wp14:textId="77777777">
            <w:trPr>
              <w:trHeight w:val="565" w:hRule="exact"/>
            </w:trPr>
            <w:tc>
              <w:tcPr>
                <w:tcW w:w="5000" w:type="pct"/>
                <w:shd w:val="clear" w:color="auto" w:fill="C3004A"/>
              </w:tcPr>
              <w:p w:rsidRPr="00F97BA1" w:rsidR="00536427" w:rsidP="00505E9D" w:rsidRDefault="00536427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</w:sdtContent>
      </w:sdt>
    </w:tbl>
    <w:sdt>
      <w:sdtPr>
        <w:rPr>
          <w:rFonts w:asciiTheme="minorHAnsi" w:hAnsiTheme="minorHAnsi"/>
          <w:b/>
          <w:noProof/>
          <w:lang w:val="nl-BE" w:eastAsia="nl-BE"/>
        </w:rPr>
        <w:id w:val="-499665556"/>
        <w:lock w:val="contentLocked"/>
        <w:placeholder>
          <w:docPart w:val="DefaultPlaceholder_1082065158"/>
        </w:placeholder>
        <w:group/>
      </w:sdtPr>
      <w:sdtEndPr>
        <w:rPr>
          <w:rFonts w:cs="Arial"/>
          <w:b w:val="0"/>
          <w:noProof w:val="0"/>
          <w:sz w:val="18"/>
          <w:szCs w:val="18"/>
          <w:lang w:val="nl-NL" w:eastAsia="nl-NL"/>
        </w:rPr>
      </w:sdtEndPr>
      <w:sdtContent>
        <w:tbl>
          <w:tblPr>
            <w:tblW w:w="10417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083"/>
            <w:gridCol w:w="2083"/>
            <w:gridCol w:w="2084"/>
            <w:gridCol w:w="2083"/>
            <w:gridCol w:w="2084"/>
          </w:tblGrid>
          <w:tr xmlns:wp14="http://schemas.microsoft.com/office/word/2010/wordml" w:rsidRPr="0049758D" w:rsidR="00FA7770" w:rsidTr="00476C8D" w14:paraId="635B49B3" wp14:textId="77777777">
            <w:trPr>
              <w:trHeight w:val="1201"/>
            </w:trPr>
            <w:tc>
              <w:tcPr>
                <w:tcW w:w="2083" w:type="dxa"/>
              </w:tcPr>
              <w:p w:rsidRPr="0049758D" w:rsidR="00FA7770" w:rsidP="00FA7770" w:rsidRDefault="00FA7770" w14:paraId="67A295B6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49758D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95104" behindDoc="0" locked="0" layoutInCell="1" allowOverlap="1" wp14:anchorId="1E548EF7" wp14:editId="2CFD4D22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107315</wp:posOffset>
                      </wp:positionV>
                      <wp:extent cx="848046" cy="720000"/>
                      <wp:effectExtent l="0" t="0" r="0" b="4445"/>
                      <wp:wrapNone/>
                      <wp:docPr id="9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48046" cy="7200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2083" w:type="dxa"/>
                <w:vAlign w:val="center"/>
              </w:tcPr>
              <w:p w:rsidRPr="0049758D" w:rsidR="00FA7770" w:rsidP="00FA7770" w:rsidRDefault="00FA7770" w14:paraId="3656B9AB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49758D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C84DC0F" wp14:editId="5FFAE298">
                      <wp:extent cx="612000" cy="612000"/>
                      <wp:effectExtent l="0" t="0" r="0" b="0"/>
                      <wp:docPr id="11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084" w:type="dxa"/>
                <w:vAlign w:val="center"/>
              </w:tcPr>
              <w:p w:rsidRPr="00F97BA1" w:rsidR="00FA7770" w:rsidP="00FA7770" w:rsidRDefault="00FA7770" w14:paraId="01F390DA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F97BA1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97152" behindDoc="0" locked="0" layoutInCell="1" allowOverlap="1" wp14:anchorId="36D3D56F" wp14:editId="77AFD298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46990</wp:posOffset>
                      </wp:positionV>
                      <wp:extent cx="611505" cy="611505"/>
                      <wp:effectExtent l="0" t="0" r="0" b="0"/>
                      <wp:wrapNone/>
                      <wp:docPr id="12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2083" w:type="dxa"/>
                <w:vAlign w:val="center"/>
              </w:tcPr>
              <w:p w:rsidR="00FA7770" w:rsidP="00FA7770" w:rsidRDefault="00FA7770" w14:paraId="45FB0818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</w:p>
              <w:p w:rsidRPr="005D2189" w:rsidR="00FA7770" w:rsidP="00FA7770" w:rsidRDefault="00FA7770" w14:paraId="049F31CB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5D2189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2F2F182A" wp14:editId="3CBEE258">
                      <wp:extent cx="612000" cy="612000"/>
                      <wp:effectExtent l="0" t="0" r="0" b="0"/>
                      <wp:docPr id="15" name="irc_ilrp_mut" descr="https://encrypted-tbn1.gstatic.com/images?q=tbn:ANd9GcQjcDab0VbJf89TcqiJvB7D9ndkl6-bv3LU3QnNrpfF8Gf4Da-HlyIpkA">
                        <a:hlinkClick xmlns:a="http://schemas.openxmlformats.org/drawingml/2006/main" r:id="rId1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rc_ilrp_mut" descr="https://encrypted-tbn1.gstatic.com/images?q=tbn:ANd9GcQjcDab0VbJf89TcqiJvB7D9ndkl6-bv3LU3QnNrpfF8Gf4Da-HlyIpkA">
                                <a:hlinkClick r:id="rId1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Pr="00F97BA1" w:rsidR="00FA7770" w:rsidP="00FA7770" w:rsidRDefault="00FA7770" w14:paraId="53128261" wp14:textId="77777777">
                <w:pPr>
                  <w:ind w:right="249"/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</w:p>
            </w:tc>
            <w:tc>
              <w:tcPr>
                <w:tcW w:w="2084" w:type="dxa"/>
                <w:vAlign w:val="center"/>
              </w:tcPr>
              <w:p w:rsidRPr="0049758D" w:rsidR="00FA7770" w:rsidP="00FA7770" w:rsidRDefault="00FA7770" w14:paraId="05B564D7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49758D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96128" behindDoc="0" locked="0" layoutInCell="1" allowOverlap="1" wp14:anchorId="01FE10B5" wp14:editId="0AD38EDA">
                      <wp:simplePos x="0" y="0"/>
                      <wp:positionH relativeFrom="column">
                        <wp:posOffset>247015</wp:posOffset>
                      </wp:positionH>
                      <wp:positionV relativeFrom="paragraph">
                        <wp:posOffset>8890</wp:posOffset>
                      </wp:positionV>
                      <wp:extent cx="611505" cy="611505"/>
                      <wp:effectExtent l="0" t="0" r="0" b="0"/>
                      <wp:wrapNone/>
                      <wp:docPr id="14" name="Afbeelding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  <w:tr xmlns:wp14="http://schemas.microsoft.com/office/word/2010/wordml" w:rsidRPr="0049758D" w:rsidR="00FA7770" w:rsidTr="00476C8D" w14:paraId="509B2196" wp14:textId="77777777">
            <w:trPr>
              <w:trHeight w:val="968"/>
            </w:trPr>
            <w:tc>
              <w:tcPr>
                <w:tcW w:w="2083" w:type="dxa"/>
                <w:vAlign w:val="center"/>
              </w:tcPr>
              <w:p w:rsidRPr="0049758D" w:rsidR="00FA7770" w:rsidP="00FA7770" w:rsidRDefault="00FA7770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9758D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2083" w:type="dxa"/>
                <w:vAlign w:val="center"/>
              </w:tcPr>
              <w:p w:rsidRPr="0049758D" w:rsidR="00FA7770" w:rsidP="00FA7770" w:rsidRDefault="00FA7770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9758D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2084" w:type="dxa"/>
                <w:vAlign w:val="center"/>
              </w:tcPr>
              <w:p w:rsidRPr="00F97BA1" w:rsidR="00FA7770" w:rsidP="00FA7770" w:rsidRDefault="00FA7770" w14:paraId="015FBA52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F97BA1">
                  <w:rPr>
                    <w:rFonts w:cs="Arial" w:asciiTheme="minorHAnsi" w:hAnsiTheme="minorHAnsi"/>
                    <w:sz w:val="18"/>
                    <w:szCs w:val="18"/>
                  </w:rPr>
                  <w:t>Veiligheidsschoenen</w:t>
                </w:r>
              </w:p>
            </w:tc>
            <w:tc>
              <w:tcPr>
                <w:tcW w:w="2083" w:type="dxa"/>
                <w:vAlign w:val="center"/>
              </w:tcPr>
              <w:p w:rsidRPr="00F97BA1" w:rsidR="00FA7770" w:rsidP="00FA7770" w:rsidRDefault="00FA7770" w14:paraId="3AB18BD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>
                  <w:rPr>
                    <w:rFonts w:cs="Arial" w:asciiTheme="minorHAnsi" w:hAnsiTheme="minorHAnsi"/>
                    <w:sz w:val="18"/>
                    <w:szCs w:val="18"/>
                  </w:rPr>
                  <w:t>Geschikte lasbril</w:t>
                </w:r>
              </w:p>
            </w:tc>
            <w:tc>
              <w:tcPr>
                <w:tcW w:w="2084" w:type="dxa"/>
                <w:vAlign w:val="center"/>
              </w:tcPr>
              <w:p w:rsidRPr="0049758D" w:rsidR="00FA7770" w:rsidP="00FA7770" w:rsidRDefault="00FA7770" w14:paraId="34924898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>
                  <w:rPr>
                    <w:rFonts w:cs="Arial" w:asciiTheme="minorHAnsi" w:hAnsiTheme="minorHAnsi"/>
                    <w:sz w:val="18"/>
                    <w:szCs w:val="18"/>
                  </w:rPr>
                  <w:t>Warmtebestendige h</w:t>
                </w:r>
                <w:r w:rsidRPr="0049758D">
                  <w:rPr>
                    <w:rFonts w:cs="Arial" w:asciiTheme="minorHAnsi" w:hAnsiTheme="minorHAnsi"/>
                    <w:sz w:val="18"/>
                    <w:szCs w:val="18"/>
                  </w:rPr>
                  <w:t>andschoenen</w:t>
                </w:r>
              </w:p>
            </w:tc>
          </w:tr>
        </w:tbl>
      </w:sdtContent>
    </w:sdt>
    <w:p xmlns:wp14="http://schemas.microsoft.com/office/word/2010/wordml" w:rsidRPr="00F97BA1" w:rsidR="007B53AB" w:rsidP="00D340B7" w:rsidRDefault="007B53AB" w14:paraId="62486C05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-1596549960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F97BA1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F97BA1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F97BA1" w:rsidR="007B53AB" w:rsidP="00677F90" w:rsidRDefault="007B53AB" w14:paraId="4101652C" wp14:textId="77777777">
      <w:pPr>
        <w:rPr>
          <w:rFonts w:cs="Arial" w:asciiTheme="minorHAnsi" w:hAnsiTheme="minorHAnsi"/>
          <w:sz w:val="16"/>
          <w:szCs w:val="16"/>
        </w:rPr>
      </w:pPr>
    </w:p>
    <w:sdt>
      <w:sdtPr>
        <w:rPr>
          <w:rFonts w:cs="Arial" w:asciiTheme="minorHAnsi" w:hAnsiTheme="minorHAnsi"/>
          <w:b/>
          <w:sz w:val="24"/>
          <w:szCs w:val="24"/>
        </w:rPr>
        <w:id w:val="-149905106"/>
        <w:lock w:val="contentLocked"/>
        <w:placeholder>
          <w:docPart w:val="DefaultPlaceholder_1082065158"/>
        </w:placeholder>
        <w:group/>
      </w:sdtPr>
      <w:sdtEndPr>
        <w:rPr>
          <w:rFonts w:cs="Times New Roman"/>
          <w:b w:val="0"/>
          <w:sz w:val="20"/>
          <w:szCs w:val="20"/>
        </w:rPr>
      </w:sdtEndPr>
      <w:sdtContent>
        <w:tbl>
          <w:tblPr>
            <w:tblW w:w="10402" w:type="dxa"/>
            <w:tblInd w:w="-72" w:type="dxa"/>
            <w:tbl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insideH w:val="single" w:color="000000" w:sz="6" w:space="0"/>
              <w:insideV w:val="single" w:color="000000" w:sz="6" w:space="0"/>
            </w:tblBorders>
            <w:tblLayout w:type="fixed"/>
            <w:tblCellMar>
              <w:left w:w="70" w:type="dxa"/>
              <w:right w:w="70" w:type="dxa"/>
            </w:tblCellMar>
            <w:tblLook w:val="00A0" w:firstRow="1" w:lastRow="0" w:firstColumn="1" w:lastColumn="0" w:noHBand="0" w:noVBand="0"/>
          </w:tblPr>
          <w:tblGrid>
            <w:gridCol w:w="1765"/>
            <w:gridCol w:w="8637"/>
          </w:tblGrid>
          <w:tr xmlns:wp14="http://schemas.microsoft.com/office/word/2010/wordml" w:rsidRPr="00F97BA1" w:rsidR="007B53AB" w:rsidTr="00476C8D" w14:paraId="7C38C578" wp14:textId="77777777">
            <w:tc>
              <w:tcPr>
                <w:tcW w:w="1765" w:type="dxa"/>
                <w:vAlign w:val="center"/>
              </w:tcPr>
              <w:p w:rsidRPr="00F97BA1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F97BA1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proofErr w:type="spellStart"/>
                <w:r w:rsidR="00476C8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476C8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  <w:proofErr w:type="spellEnd"/>
              </w:p>
            </w:tc>
            <w:tc>
              <w:tcPr>
                <w:tcW w:w="8637" w:type="dxa"/>
              </w:tcPr>
              <w:p w:rsidRPr="009E04DA" w:rsidR="00492C42" w:rsidP="00B90B69" w:rsidRDefault="00536427" w14:paraId="24D2C345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>
                  <w:rPr>
                    <w:rFonts w:cs="Arial" w:asciiTheme="minorHAnsi" w:hAnsiTheme="minorHAnsi"/>
                    <w:sz w:val="20"/>
                  </w:rPr>
                  <w:t xml:space="preserve">Voer </w:t>
                </w:r>
                <w:r w:rsidRPr="009E04DA">
                  <w:rPr>
                    <w:rFonts w:cs="Arial" w:asciiTheme="minorHAnsi" w:hAnsiTheme="minorHAnsi"/>
                    <w:sz w:val="20"/>
                  </w:rPr>
                  <w:t xml:space="preserve">periodiek </w:t>
                </w:r>
                <w:r w:rsidRPr="009E04DA" w:rsidR="00446F97">
                  <w:rPr>
                    <w:rFonts w:cs="Arial" w:asciiTheme="minorHAnsi" w:hAnsiTheme="minorHAnsi"/>
                    <w:sz w:val="20"/>
                  </w:rPr>
                  <w:t xml:space="preserve">een lekcontrole </w:t>
                </w:r>
                <w:r w:rsidRPr="009E04DA">
                  <w:rPr>
                    <w:rFonts w:cs="Arial" w:asciiTheme="minorHAnsi" w:hAnsiTheme="minorHAnsi"/>
                    <w:sz w:val="20"/>
                  </w:rPr>
                  <w:t>op de slangen uit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E04DA" w:rsidR="00B90B69" w:rsidP="00B90B69" w:rsidRDefault="00536427" w14:paraId="6B616B57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Behandel de flessen met de nodige zorg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E04DA" w:rsidR="00536427" w:rsidP="00B90B69" w:rsidRDefault="00536427" w14:paraId="44550384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Opslag van flessen:</w:t>
                </w:r>
              </w:p>
              <w:p w:rsidRPr="009E04DA" w:rsidR="00AC66BE" w:rsidP="00536427" w:rsidRDefault="009E04DA" w14:paraId="692A5DA0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s</w:t>
                </w:r>
                <w:r w:rsidRPr="009E04DA" w:rsidR="00446F97">
                  <w:rPr>
                    <w:rFonts w:cs="Arial" w:asciiTheme="minorHAnsi" w:hAnsiTheme="minorHAnsi"/>
                    <w:sz w:val="20"/>
                  </w:rPr>
                  <w:t>la flessen altijd</w:t>
                </w:r>
                <w:r w:rsidRPr="009E04DA" w:rsidR="00536427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9E04DA" w:rsidR="00AD2856">
                  <w:rPr>
                    <w:rFonts w:cs="Arial" w:asciiTheme="minorHAnsi" w:hAnsiTheme="minorHAnsi"/>
                    <w:sz w:val="20"/>
                  </w:rPr>
                  <w:t xml:space="preserve">in een hiervoor geschikte ruimte </w:t>
                </w:r>
                <w:r w:rsidRPr="009E04DA" w:rsidR="00536427">
                  <w:rPr>
                    <w:rFonts w:cs="Arial" w:asciiTheme="minorHAnsi" w:hAnsiTheme="minorHAnsi"/>
                    <w:sz w:val="20"/>
                  </w:rPr>
                  <w:t>uit de zon op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9E04DA" w:rsidR="00536427" w:rsidP="00536427" w:rsidRDefault="009E04DA" w14:paraId="7B9F2E5F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l</w:t>
                </w:r>
                <w:r w:rsidRPr="009E04DA" w:rsidR="00536427">
                  <w:rPr>
                    <w:rFonts w:cs="Arial" w:asciiTheme="minorHAnsi" w:hAnsiTheme="minorHAnsi"/>
                    <w:sz w:val="20"/>
                  </w:rPr>
                  <w:t xml:space="preserve">et erop dat de afschermkap </w:t>
                </w:r>
                <w:r w:rsidRPr="009E04DA" w:rsidR="00446F97">
                  <w:rPr>
                    <w:rFonts w:cs="Arial" w:asciiTheme="minorHAnsi" w:hAnsiTheme="minorHAnsi"/>
                    <w:sz w:val="20"/>
                  </w:rPr>
                  <w:t>altijd</w:t>
                </w:r>
                <w:r w:rsidRPr="009E04DA" w:rsidR="00AD2856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9E04DA" w:rsidR="00536427">
                  <w:rPr>
                    <w:rFonts w:cs="Arial" w:asciiTheme="minorHAnsi" w:hAnsiTheme="minorHAnsi"/>
                    <w:sz w:val="20"/>
                  </w:rPr>
                  <w:t xml:space="preserve">op de fles </w:t>
                </w:r>
                <w:r w:rsidRPr="009E04DA" w:rsidR="00446F97">
                  <w:rPr>
                    <w:rFonts w:cs="Arial" w:asciiTheme="minorHAnsi" w:hAnsiTheme="minorHAnsi"/>
                    <w:sz w:val="20"/>
                  </w:rPr>
                  <w:t>zit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9E04DA" w:rsidR="00536427" w:rsidP="00536427" w:rsidRDefault="009E04DA" w14:paraId="1E953DB2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s</w:t>
                </w:r>
                <w:r w:rsidRPr="009E04DA" w:rsidR="006F2D5F">
                  <w:rPr>
                    <w:rFonts w:cs="Arial" w:asciiTheme="minorHAnsi" w:hAnsiTheme="minorHAnsi"/>
                    <w:sz w:val="20"/>
                  </w:rPr>
                  <w:t>la l</w:t>
                </w:r>
                <w:r w:rsidRPr="009E04DA" w:rsidR="00536427">
                  <w:rPr>
                    <w:rFonts w:cs="Arial" w:asciiTheme="minorHAnsi" w:hAnsiTheme="minorHAnsi"/>
                    <w:sz w:val="20"/>
                  </w:rPr>
                  <w:t>ege en volle flessen zo op dat ze niet kunnen omvallen</w:t>
                </w:r>
                <w:r w:rsidRPr="009E04DA" w:rsidR="00A90A1D">
                  <w:rPr>
                    <w:rFonts w:cs="Arial" w:asciiTheme="minorHAnsi" w:hAnsiTheme="minorHAnsi"/>
                    <w:sz w:val="20"/>
                  </w:rPr>
                  <w:t xml:space="preserve"> en van elkaar gescheiden zijn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9E04DA" w:rsidR="00536427" w:rsidP="00536427" w:rsidRDefault="009E04DA" w14:paraId="19A287BD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s</w:t>
                </w:r>
                <w:r w:rsidRPr="009E04DA" w:rsidR="006F2D5F">
                  <w:rPr>
                    <w:rFonts w:cs="Arial" w:asciiTheme="minorHAnsi" w:hAnsiTheme="minorHAnsi"/>
                    <w:sz w:val="20"/>
                  </w:rPr>
                  <w:t>la z</w:t>
                </w:r>
                <w:r w:rsidRPr="009E04DA" w:rsidR="00536427">
                  <w:rPr>
                    <w:rFonts w:cs="Arial" w:asciiTheme="minorHAnsi" w:hAnsiTheme="minorHAnsi"/>
                    <w:sz w:val="20"/>
                  </w:rPr>
                  <w:t>uurstofflessen gescheiden van acetyleenflessen op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E04DA" w:rsidR="00B90B69" w:rsidP="00B90B69" w:rsidRDefault="00AD2856" w14:paraId="1E1D8C32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Smeer nooit vet op de schroefdraadaansluiting van de zuurstoffles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E04DA" w:rsidR="00AD2856" w:rsidP="00B90B69" w:rsidRDefault="006F2D5F" w14:paraId="795C6381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Plaats f</w:t>
                </w:r>
                <w:r w:rsidRPr="009E04DA" w:rsidR="00AD2856">
                  <w:rPr>
                    <w:rFonts w:cs="Arial" w:asciiTheme="minorHAnsi" w:hAnsiTheme="minorHAnsi"/>
                    <w:sz w:val="20"/>
                  </w:rPr>
                  <w:t>lessen of flessenwagen</w:t>
                </w:r>
                <w:r w:rsidRPr="009E04DA">
                  <w:rPr>
                    <w:rFonts w:cs="Arial" w:asciiTheme="minorHAnsi" w:hAnsiTheme="minorHAnsi"/>
                    <w:sz w:val="20"/>
                  </w:rPr>
                  <w:t>s</w:t>
                </w:r>
                <w:r w:rsidRPr="009E04DA" w:rsidR="00AD2856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9E04DA">
                  <w:rPr>
                    <w:rFonts w:cs="Arial" w:asciiTheme="minorHAnsi" w:hAnsiTheme="minorHAnsi"/>
                    <w:sz w:val="20"/>
                  </w:rPr>
                  <w:t xml:space="preserve">altijd </w:t>
                </w:r>
                <w:r w:rsidR="00343D2D">
                  <w:rPr>
                    <w:rFonts w:cs="Arial" w:asciiTheme="minorHAnsi" w:hAnsiTheme="minorHAnsi"/>
                    <w:sz w:val="20"/>
                  </w:rPr>
                  <w:t>verticaal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E04DA" w:rsidR="004F1E8A" w:rsidP="00B90B69" w:rsidRDefault="004F1E8A" w14:paraId="4CCA25C0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Plaats de terugslagkleppe</w:t>
                </w:r>
                <w:r w:rsidR="00343D2D">
                  <w:rPr>
                    <w:rFonts w:cs="Arial" w:asciiTheme="minorHAnsi" w:hAnsiTheme="minorHAnsi"/>
                    <w:sz w:val="20"/>
                  </w:rPr>
                  <w:t>n zo dicht mogelijk bij de fles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E04DA" w:rsidR="004F1E8A" w:rsidP="00B90B69" w:rsidRDefault="006F2D5F" w14:paraId="73B36FEC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Als</w:t>
                </w:r>
                <w:r w:rsidRPr="009E04DA" w:rsidR="004F1E8A">
                  <w:rPr>
                    <w:rFonts w:cs="Arial" w:asciiTheme="minorHAnsi" w:hAnsiTheme="minorHAnsi"/>
                    <w:sz w:val="20"/>
                  </w:rPr>
                  <w:t xml:space="preserve"> een fles vuur vat, tracht </w:t>
                </w:r>
                <w:r w:rsidRPr="009E04DA" w:rsidR="00E80C1D">
                  <w:rPr>
                    <w:rFonts w:cs="Arial" w:asciiTheme="minorHAnsi" w:hAnsiTheme="minorHAnsi"/>
                    <w:sz w:val="20"/>
                  </w:rPr>
                  <w:t xml:space="preserve">dan </w:t>
                </w:r>
                <w:r w:rsidRPr="009E04DA" w:rsidR="004F1E8A">
                  <w:rPr>
                    <w:rFonts w:cs="Arial" w:asciiTheme="minorHAnsi" w:hAnsiTheme="minorHAnsi"/>
                    <w:sz w:val="20"/>
                  </w:rPr>
                  <w:t>de kraan dicht te draai</w:t>
                </w:r>
                <w:r w:rsidR="00343D2D">
                  <w:rPr>
                    <w:rFonts w:cs="Arial" w:asciiTheme="minorHAnsi" w:hAnsiTheme="minorHAnsi"/>
                    <w:sz w:val="20"/>
                  </w:rPr>
                  <w:t>en en waarschuw de hulpdiensten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E04DA" w:rsidR="00B90B69" w:rsidP="00B90B69" w:rsidRDefault="00B90B69" w14:paraId="5D1A145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De handleiding</w:t>
                </w:r>
                <w:r w:rsidRPr="009E04DA" w:rsidR="004F1E8A">
                  <w:rPr>
                    <w:rFonts w:cs="Arial" w:asciiTheme="minorHAnsi" w:hAnsiTheme="minorHAnsi"/>
                    <w:sz w:val="20"/>
                  </w:rPr>
                  <w:t xml:space="preserve"> van de brander</w:t>
                </w:r>
                <w:r w:rsidRPr="009E04DA">
                  <w:rPr>
                    <w:rFonts w:cs="Arial" w:asciiTheme="minorHAnsi" w:hAnsiTheme="minorHAnsi"/>
                    <w:sz w:val="20"/>
                  </w:rPr>
                  <w:t xml:space="preserve"> en </w:t>
                </w:r>
                <w:r w:rsidRPr="009E04DA" w:rsidR="004F1E8A">
                  <w:rPr>
                    <w:rFonts w:cs="Arial" w:asciiTheme="minorHAnsi" w:hAnsiTheme="minorHAnsi"/>
                    <w:sz w:val="20"/>
                  </w:rPr>
                  <w:t xml:space="preserve">de </w:t>
                </w:r>
                <w:r w:rsidRPr="009E04DA">
                  <w:rPr>
                    <w:rFonts w:cs="Arial" w:asciiTheme="minorHAnsi" w:hAnsiTheme="minorHAnsi"/>
                    <w:sz w:val="20"/>
                  </w:rPr>
                  <w:t xml:space="preserve">veiligheidsinstructiekaart vormen </w:t>
                </w:r>
                <w:r w:rsidRPr="009E04DA" w:rsidR="00E80C1D">
                  <w:rPr>
                    <w:rFonts w:cs="Arial" w:asciiTheme="minorHAnsi" w:hAnsiTheme="minorHAnsi"/>
                    <w:sz w:val="20"/>
                  </w:rPr>
                  <w:t>altijd</w:t>
                </w:r>
                <w:r w:rsidR="00343D2D">
                  <w:rPr>
                    <w:rFonts w:cs="Arial" w:asciiTheme="minorHAnsi" w:hAnsiTheme="minorHAnsi"/>
                    <w:sz w:val="20"/>
                  </w:rPr>
                  <w:t xml:space="preserve"> één geheel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9E04DA" w:rsidR="004F1E8A" w:rsidP="00B90B69" w:rsidRDefault="001573DF" w14:paraId="061475A1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E04DA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9E04DA" w:rsidR="00B90B69">
                  <w:rPr>
                    <w:rFonts w:cs="Arial" w:asciiTheme="minorHAnsi" w:hAnsiTheme="minorHAnsi"/>
                    <w:sz w:val="20"/>
                  </w:rPr>
                  <w:t>oor elk gebruik</w:t>
                </w:r>
                <w:r w:rsidRPr="009E04DA" w:rsidR="004F1E8A">
                  <w:rPr>
                    <w:rFonts w:cs="Arial" w:asciiTheme="minorHAnsi" w:hAnsiTheme="minorHAnsi"/>
                    <w:sz w:val="20"/>
                  </w:rPr>
                  <w:t xml:space="preserve"> de </w:t>
                </w:r>
                <w:r w:rsidRPr="009E04DA" w:rsidR="00270AE7">
                  <w:rPr>
                    <w:rFonts w:cs="Arial" w:asciiTheme="minorHAnsi" w:hAnsiTheme="minorHAnsi"/>
                    <w:sz w:val="20"/>
                  </w:rPr>
                  <w:t>slangen</w:t>
                </w:r>
                <w:r w:rsidRPr="009E04DA" w:rsidR="004F1E8A">
                  <w:rPr>
                    <w:rFonts w:cs="Arial" w:asciiTheme="minorHAnsi" w:hAnsiTheme="minorHAnsi"/>
                    <w:sz w:val="20"/>
                  </w:rPr>
                  <w:t xml:space="preserve"> op</w:t>
                </w:r>
                <w:r w:rsidRPr="009E04DA" w:rsidR="00B90B69">
                  <w:rPr>
                    <w:rFonts w:cs="Arial" w:asciiTheme="minorHAnsi" w:hAnsiTheme="minorHAnsi"/>
                    <w:sz w:val="20"/>
                  </w:rPr>
                  <w:t xml:space="preserve"> mogelijke zichtbare gebreken</w:t>
                </w:r>
                <w:r w:rsidRPr="009E04DA" w:rsidR="00270AE7">
                  <w:rPr>
                    <w:rFonts w:cs="Arial" w:asciiTheme="minorHAnsi" w:hAnsiTheme="minorHAnsi"/>
                    <w:sz w:val="20"/>
                  </w:rPr>
                  <w:t xml:space="preserve"> en vervaldatum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F97BA1" w:rsidR="009E04DA" w:rsidP="00343D2D" w:rsidRDefault="004F1E8A" w14:paraId="28DDEB0B" wp14:textId="77777777">
                <w:pPr>
                  <w:numPr>
                    <w:ilvl w:val="0"/>
                    <w:numId w:val="25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cs="Arial" w:asciiTheme="minorHAnsi" w:hAnsiTheme="minorHAnsi"/>
                    <w:sz w:val="20"/>
                  </w:rPr>
                  <w:t xml:space="preserve">Voer nooit zelf reparaties uit aan </w:t>
                </w:r>
                <w:r w:rsidR="00343D2D">
                  <w:rPr>
                    <w:rFonts w:cs="Arial" w:asciiTheme="minorHAnsi" w:hAnsiTheme="minorHAnsi"/>
                    <w:sz w:val="20"/>
                  </w:rPr>
                  <w:t>de brander of slangen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</w:tc>
          </w:tr>
          <w:tr xmlns:wp14="http://schemas.microsoft.com/office/word/2010/wordml" w:rsidRPr="00F97BA1" w:rsidR="007B53AB" w:rsidTr="00476C8D" w14:paraId="76202E89" wp14:textId="77777777">
            <w:trPr>
              <w:trHeight w:val="434"/>
            </w:trPr>
            <w:tc>
              <w:tcPr>
                <w:tcW w:w="1765" w:type="dxa"/>
                <w:vAlign w:val="center"/>
              </w:tcPr>
              <w:p w:rsidRPr="00F97BA1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637" w:type="dxa"/>
              </w:tcPr>
              <w:p w:rsidRPr="00F97BA1" w:rsidR="007B53AB" w:rsidP="00E80C1D" w:rsidRDefault="00E80C1D" w14:paraId="54A444C6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>Vervoer f</w:t>
                </w:r>
                <w:r w:rsidRPr="00000331" w:rsidR="004F1E8A">
                  <w:rPr>
                    <w:rFonts w:asciiTheme="minorHAnsi" w:hAnsiTheme="minorHAnsi"/>
                    <w:sz w:val="20"/>
                  </w:rPr>
                  <w:t xml:space="preserve">lessen </w:t>
                </w:r>
                <w:r w:rsidRPr="00000331">
                  <w:rPr>
                    <w:rFonts w:asciiTheme="minorHAnsi" w:hAnsiTheme="minorHAnsi"/>
                    <w:sz w:val="20"/>
                  </w:rPr>
                  <w:t>altijd</w:t>
                </w:r>
                <w:r w:rsidR="00343D2D">
                  <w:rPr>
                    <w:rFonts w:asciiTheme="minorHAnsi" w:hAnsiTheme="minorHAnsi"/>
                    <w:sz w:val="20"/>
                  </w:rPr>
                  <w:t xml:space="preserve"> met een</w:t>
                </w:r>
                <w:bookmarkStart w:name="_GoBack" w:id="0"/>
                <w:bookmarkEnd w:id="0"/>
                <w:r w:rsidR="00343D2D">
                  <w:rPr>
                    <w:rFonts w:asciiTheme="minorHAnsi" w:hAnsiTheme="minorHAnsi"/>
                    <w:sz w:val="20"/>
                  </w:rPr>
                  <w:t xml:space="preserve"> geschikte flessenwagen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tbl>
      </w:sdtContent>
    </w:sdt>
    <w:p xmlns:wp14="http://schemas.microsoft.com/office/word/2010/wordml" w:rsidRPr="00F97BA1" w:rsidR="007B53AB" w:rsidP="00677F90" w:rsidRDefault="007B53AB" w14:paraId="4B99056E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8637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21780013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xmlns:wp14="http://schemas.microsoft.com/office/word/2010/wordml" w:rsidRPr="00F97BA1" w:rsidR="007B53AB" w:rsidTr="00476C8D" w14:paraId="44C4CB32" wp14:textId="77777777">
            <w:trPr>
              <w:trHeight w:val="1194"/>
            </w:trPr>
            <w:tc>
              <w:tcPr>
                <w:tcW w:w="1765" w:type="dxa"/>
                <w:vAlign w:val="center"/>
              </w:tcPr>
              <w:p w:rsidRPr="00F97BA1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637" w:type="dxa"/>
              </w:tcPr>
              <w:p w:rsidRPr="00000331" w:rsidR="004F1E8A" w:rsidP="00D05714" w:rsidRDefault="006B7CFC" w14:paraId="0CDBD164" wp14:textId="77777777">
                <w:pPr>
                  <w:pStyle w:val="Lijstalinea"/>
                  <w:numPr>
                    <w:ilvl w:val="0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cs="Arial" w:asciiTheme="minorHAnsi" w:hAnsiTheme="minorHAnsi"/>
                    <w:sz w:val="20"/>
                  </w:rPr>
                  <w:t>Controleer</w:t>
                </w:r>
                <w:r w:rsidRPr="00000331" w:rsidR="00D05714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000331" w:rsidR="00282452">
                  <w:rPr>
                    <w:rFonts w:cs="Arial" w:asciiTheme="minorHAnsi" w:hAnsiTheme="minorHAnsi"/>
                    <w:sz w:val="20"/>
                  </w:rPr>
                  <w:t>o</w:t>
                </w:r>
                <w:r w:rsidRPr="00000331" w:rsidR="000B1DD1">
                  <w:rPr>
                    <w:rFonts w:cs="Arial" w:asciiTheme="minorHAnsi" w:hAnsiTheme="minorHAnsi"/>
                    <w:sz w:val="20"/>
                  </w:rPr>
                  <w:t>f</w:t>
                </w:r>
                <w:r w:rsidRPr="00000331" w:rsidR="004F1E8A">
                  <w:rPr>
                    <w:rFonts w:cs="Arial" w:asciiTheme="minorHAnsi" w:hAnsiTheme="minorHAnsi"/>
                    <w:sz w:val="20"/>
                  </w:rPr>
                  <w:t>:</w:t>
                </w:r>
              </w:p>
              <w:p w:rsidRPr="00000331" w:rsidR="004F1E8A" w:rsidP="004F1E8A" w:rsidRDefault="000B1DD1" w14:paraId="16D0FB09" wp14:textId="77777777">
                <w:pPr>
                  <w:pStyle w:val="Lijstalinea"/>
                  <w:numPr>
                    <w:ilvl w:val="1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cs="Arial" w:asciiTheme="minorHAnsi" w:hAnsiTheme="minorHAnsi"/>
                    <w:sz w:val="20"/>
                  </w:rPr>
                  <w:t xml:space="preserve">de werkzone vrij is van </w:t>
                </w:r>
                <w:r w:rsidRPr="00000331" w:rsidR="004F1E8A">
                  <w:rPr>
                    <w:rFonts w:cs="Arial" w:asciiTheme="minorHAnsi" w:hAnsiTheme="minorHAnsi"/>
                    <w:sz w:val="20"/>
                  </w:rPr>
                  <w:t>brandbare materialen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000331" w:rsidR="006B7CFC" w:rsidP="004F1E8A" w:rsidRDefault="00E80C1D" w14:paraId="795FAC70" wp14:textId="77777777">
                <w:pPr>
                  <w:pStyle w:val="Lijstalinea"/>
                  <w:numPr>
                    <w:ilvl w:val="1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cs="Arial" w:asciiTheme="minorHAnsi" w:hAnsiTheme="minorHAnsi"/>
                    <w:sz w:val="20"/>
                  </w:rPr>
                  <w:t>h</w:t>
                </w:r>
                <w:r w:rsidRPr="00000331" w:rsidR="004F1E8A">
                  <w:rPr>
                    <w:rFonts w:cs="Arial" w:asciiTheme="minorHAnsi" w:hAnsiTheme="minorHAnsi"/>
                    <w:sz w:val="20"/>
                  </w:rPr>
                  <w:t>et werkstuk vrij is van verf en olie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F97BA1" w:rsidR="000D397C" w:rsidP="00AC51BF" w:rsidRDefault="00E80C1D" w14:paraId="01F67FE5" wp14:textId="77777777">
                <w:pPr>
                  <w:pStyle w:val="Lijstalinea"/>
                  <w:numPr>
                    <w:ilvl w:val="1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cs="Arial" w:asciiTheme="minorHAnsi" w:hAnsiTheme="minorHAnsi"/>
                    <w:sz w:val="20"/>
                  </w:rPr>
                  <w:t>h</w:t>
                </w:r>
                <w:r w:rsidRPr="00000331" w:rsidR="004F1E8A">
                  <w:rPr>
                    <w:rFonts w:cs="Arial" w:asciiTheme="minorHAnsi" w:hAnsiTheme="minorHAnsi"/>
                    <w:sz w:val="20"/>
                  </w:rPr>
                  <w:t>et werkstuk</w:t>
                </w:r>
                <w:r w:rsidR="004F1E8A">
                  <w:rPr>
                    <w:rFonts w:cs="Arial" w:asciiTheme="minorHAnsi" w:hAnsiTheme="minorHAnsi"/>
                    <w:sz w:val="20"/>
                  </w:rPr>
                  <w:t xml:space="preserve"> stabiel geplaatst is</w:t>
                </w:r>
                <w:r w:rsidR="00476C8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F97BA1" w:rsidR="00282452" w:rsidP="00677F90" w:rsidRDefault="00282452" w14:paraId="1299C43A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8637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147395751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F97BA1" w:rsidR="007B53AB" w:rsidTr="00476C8D" w14:paraId="28DBDA82" wp14:textId="77777777">
            <w:trPr>
              <w:trHeight w:val="536"/>
            </w:trPr>
            <w:tc>
              <w:tcPr>
                <w:tcW w:w="1765" w:type="dxa"/>
                <w:vAlign w:val="center"/>
              </w:tcPr>
              <w:p w:rsidRPr="00F97BA1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637" w:type="dxa"/>
              </w:tcPr>
              <w:p w:rsidRPr="00000331" w:rsidR="0034340B" w:rsidP="0052503F" w:rsidRDefault="00E80C1D" w14:paraId="68BE5F2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000331" w:rsidR="004F1E8A">
                  <w:rPr>
                    <w:rFonts w:asciiTheme="minorHAnsi" w:hAnsiTheme="minorHAnsi"/>
                    <w:sz w:val="20"/>
                  </w:rPr>
                  <w:t>een stabiele werkhouding</w:t>
                </w:r>
                <w:r w:rsidRPr="00000331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="00B031CE" w:rsidP="0052503F" w:rsidRDefault="004F1E8A" w14:paraId="3EAA9BB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Let erop dat de slangen geen bijkomend val-en struikelgevaar oplever</w:t>
                </w:r>
                <w:r w:rsidR="00B031CE">
                  <w:rPr>
                    <w:rFonts w:asciiTheme="minorHAnsi" w:hAnsiTheme="minorHAnsi"/>
                    <w:sz w:val="20"/>
                  </w:rPr>
                  <w:t>e</w:t>
                </w:r>
                <w:r>
                  <w:rPr>
                    <w:rFonts w:asciiTheme="minorHAnsi" w:hAnsiTheme="minorHAnsi"/>
                    <w:sz w:val="20"/>
                  </w:rPr>
                  <w:t>n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476C8D" w:rsidR="00254022" w:rsidP="00476C8D" w:rsidRDefault="00B031CE" w14:paraId="5C6C52F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 xml:space="preserve">Sla pas gelaste stukken </w:t>
                </w:r>
                <w:r w:rsidR="00343D2D">
                  <w:rPr>
                    <w:rFonts w:asciiTheme="minorHAnsi" w:hAnsiTheme="minorHAnsi"/>
                    <w:sz w:val="20"/>
                  </w:rPr>
                  <w:t>op een brandvrije ondergrond op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F97BA1" w:rsidR="00282452" w:rsidP="00677F90" w:rsidRDefault="00282452" w14:paraId="4DDBEF00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8637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72863316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F97BA1" w:rsidR="007B53AB" w:rsidTr="00476C8D" w14:paraId="052465B6" wp14:textId="77777777">
            <w:trPr>
              <w:trHeight w:val="521"/>
            </w:trPr>
            <w:tc>
              <w:tcPr>
                <w:tcW w:w="1765" w:type="dxa"/>
                <w:vAlign w:val="center"/>
              </w:tcPr>
              <w:p w:rsidRPr="00F97BA1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637" w:type="dxa"/>
              </w:tcPr>
              <w:p w:rsidRPr="00B031CE" w:rsidR="00B031CE" w:rsidP="003B47FA" w:rsidRDefault="00B031CE" w14:paraId="02BEFFE7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 xml:space="preserve">Draai de kraan </w:t>
                </w:r>
                <w:r w:rsidR="00343D2D">
                  <w:rPr>
                    <w:rFonts w:asciiTheme="minorHAnsi" w:hAnsiTheme="minorHAnsi"/>
                    <w:sz w:val="20"/>
                  </w:rPr>
                  <w:t>van zuurstof en acetyleen dicht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476C8D" w:rsidR="007B53AB" w:rsidP="00476C8D" w:rsidRDefault="004B3152" w14:paraId="4FBD09C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>Ruim de w</w:t>
                </w:r>
                <w:r w:rsidRPr="00000331" w:rsidR="00254022">
                  <w:rPr>
                    <w:rFonts w:asciiTheme="minorHAnsi" w:hAnsiTheme="minorHAnsi"/>
                    <w:sz w:val="20"/>
                  </w:rPr>
                  <w:t>erkpost</w:t>
                </w:r>
                <w:r w:rsidR="00343D2D">
                  <w:rPr>
                    <w:rFonts w:asciiTheme="minorHAnsi" w:hAnsiTheme="minorHAnsi"/>
                    <w:sz w:val="20"/>
                  </w:rPr>
                  <w:t xml:space="preserve"> op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4A6382" w:rsidR="007B53AB" w:rsidP="0034340B" w:rsidRDefault="007B53AB" w14:paraId="3461D779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65"/>
        <w:gridCol w:w="8637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843460156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F97BA1" w:rsidR="007B53AB" w:rsidTr="00476C8D" w14:paraId="4639846B" wp14:textId="77777777">
            <w:trPr>
              <w:trHeight w:val="644"/>
            </w:trPr>
            <w:tc>
              <w:tcPr>
                <w:tcW w:w="1765" w:type="dxa"/>
                <w:vAlign w:val="center"/>
              </w:tcPr>
              <w:p w:rsidRPr="00F97BA1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637" w:type="dxa"/>
              </w:tcPr>
              <w:p w:rsidRPr="00F97BA1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Enkel uit t</w:t>
                </w:r>
                <w:r w:rsidR="00343D2D">
                  <w:rPr>
                    <w:rFonts w:asciiTheme="minorHAnsi" w:hAnsiTheme="minorHAnsi"/>
                    <w:sz w:val="20"/>
                  </w:rPr>
                  <w:t>e voeren door bevoegd personeel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00331" w:rsidR="007B53AB" w:rsidP="003B47FA" w:rsidRDefault="00334E51" w14:paraId="7632632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 xml:space="preserve">Respecteer de kleurencode bij het </w:t>
                </w:r>
                <w:r w:rsidRPr="00000331" w:rsidR="00B031CE">
                  <w:rPr>
                    <w:rFonts w:asciiTheme="minorHAnsi" w:hAnsiTheme="minorHAnsi"/>
                    <w:sz w:val="20"/>
                  </w:rPr>
                  <w:t>vervang</w:t>
                </w:r>
                <w:r w:rsidRPr="00000331">
                  <w:rPr>
                    <w:rFonts w:asciiTheme="minorHAnsi" w:hAnsiTheme="minorHAnsi"/>
                    <w:sz w:val="20"/>
                  </w:rPr>
                  <w:t>en</w:t>
                </w:r>
                <w:r w:rsidR="00343D2D">
                  <w:rPr>
                    <w:rFonts w:asciiTheme="minorHAnsi" w:hAnsiTheme="minorHAnsi"/>
                    <w:sz w:val="20"/>
                  </w:rPr>
                  <w:t xml:space="preserve"> van slangen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00331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>Gebruik enkel de vervangonderdelen die door d</w:t>
                </w:r>
                <w:r w:rsidR="00343D2D">
                  <w:rPr>
                    <w:rFonts w:asciiTheme="minorHAnsi" w:hAnsiTheme="minorHAnsi"/>
                    <w:sz w:val="20"/>
                  </w:rPr>
                  <w:t>e fabrikant zijn voorgeschreven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476C8D" w:rsidR="00000331" w:rsidP="00476C8D" w:rsidRDefault="004B3152" w14:paraId="0DD998A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0331">
                  <w:rPr>
                    <w:rFonts w:asciiTheme="minorHAnsi" w:hAnsiTheme="minorHAnsi"/>
                    <w:sz w:val="20"/>
                  </w:rPr>
                  <w:t>Houd een r</w:t>
                </w:r>
                <w:r w:rsidRPr="00000331" w:rsidR="007B53AB">
                  <w:rPr>
                    <w:rFonts w:asciiTheme="minorHAnsi" w:hAnsiTheme="minorHAnsi"/>
                    <w:sz w:val="20"/>
                  </w:rPr>
                  <w:t>egister v</w:t>
                </w:r>
                <w:r w:rsidR="00343D2D">
                  <w:rPr>
                    <w:rFonts w:asciiTheme="minorHAnsi" w:hAnsiTheme="minorHAnsi"/>
                    <w:sz w:val="20"/>
                  </w:rPr>
                  <w:t>an onderhoud en herstelling bij</w:t>
                </w:r>
                <w:r w:rsidR="00476C8D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F97BA1" w:rsidR="00282452" w:rsidP="00677F90" w:rsidRDefault="00282452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4"/>
        <w:gridCol w:w="3555"/>
        <w:gridCol w:w="3377"/>
      </w:tblGrid>
      <w:tr xmlns:wp14="http://schemas.microsoft.com/office/word/2010/wordml" w:rsidRPr="00F97BA1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195809882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F97BA1" w:rsidR="007B53AB" w:rsidTr="009115E3" w14:paraId="70FB3A61" wp14:textId="77777777">
        <w:trPr>
          <w:trHeight w:val="1197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22406187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01110475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343D2D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85525029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F97BA1" w:rsidR="007B53AB" w:rsidTr="009115E3" w14:paraId="18140C6A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54012556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0FB78278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1FC39945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0562CB0E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2618331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34CE0A41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62EBF3C5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12053939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6D98A12B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2946DB82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5997CC1D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20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addf093ccf18428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433412" w:rsidP="00F21695" w:rsidRDefault="00433412" w14:paraId="6B699379" wp14:textId="77777777">
      <w:r>
        <w:separator/>
      </w:r>
    </w:p>
  </w:endnote>
  <w:endnote w:type="continuationSeparator" w:id="0">
    <w:p xmlns:wp14="http://schemas.microsoft.com/office/word/2010/wordml" w:rsidR="00433412" w:rsidP="00F21695" w:rsidRDefault="00433412" w14:paraId="3FE9F23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9115E3" w:rsidRDefault="009115E3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476C8D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476C8D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343D2D" w:rsidRDefault="00343D2D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9115E3" w:rsidRDefault="009115E3" w14:paraId="110FFD37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433412" w:rsidP="00F21695" w:rsidRDefault="00433412" w14:paraId="1F72F646" wp14:textId="77777777">
      <w:r>
        <w:separator/>
      </w:r>
    </w:p>
  </w:footnote>
  <w:footnote w:type="continuationSeparator" w:id="0">
    <w:p xmlns:wp14="http://schemas.microsoft.com/office/word/2010/wordml" w:rsidR="00433412" w:rsidP="00F21695" w:rsidRDefault="00433412" w14:paraId="08CE6F91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952A4C9" w:rsidTr="0952A4C9" w14:paraId="6F8C624C">
      <w:trPr>
        <w:trHeight w:val="300"/>
      </w:trPr>
      <w:tc>
        <w:tcPr>
          <w:tcW w:w="3400" w:type="dxa"/>
          <w:tcMar/>
        </w:tcPr>
        <w:p w:rsidR="0952A4C9" w:rsidP="0952A4C9" w:rsidRDefault="0952A4C9" w14:paraId="46A57C62" w14:textId="1C70266B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0952A4C9" w:rsidP="0952A4C9" w:rsidRDefault="0952A4C9" w14:paraId="61CCC6B1" w14:textId="68A87A58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0952A4C9" w:rsidP="0952A4C9" w:rsidRDefault="0952A4C9" w14:paraId="4D3216DF" w14:textId="0E2BC012">
          <w:pPr>
            <w:pStyle w:val="Koptekst"/>
            <w:bidi w:val="0"/>
            <w:ind w:right="-115"/>
            <w:jc w:val="right"/>
          </w:pPr>
        </w:p>
      </w:tc>
    </w:tr>
  </w:tbl>
  <w:p w:rsidR="0952A4C9" w:rsidP="0952A4C9" w:rsidRDefault="0952A4C9" w14:paraId="3CBE8CB8" w14:textId="72F7944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CFE63F2C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0331"/>
    <w:rsid w:val="00002115"/>
    <w:rsid w:val="00016C91"/>
    <w:rsid w:val="00041E01"/>
    <w:rsid w:val="00050BF9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E0BA4"/>
    <w:rsid w:val="000F618D"/>
    <w:rsid w:val="000F7099"/>
    <w:rsid w:val="00150C47"/>
    <w:rsid w:val="001573DF"/>
    <w:rsid w:val="00162936"/>
    <w:rsid w:val="00172F3D"/>
    <w:rsid w:val="00186A83"/>
    <w:rsid w:val="001936D5"/>
    <w:rsid w:val="001A6049"/>
    <w:rsid w:val="001A6AE1"/>
    <w:rsid w:val="001F221A"/>
    <w:rsid w:val="0023545B"/>
    <w:rsid w:val="00236FED"/>
    <w:rsid w:val="00241B68"/>
    <w:rsid w:val="00254022"/>
    <w:rsid w:val="002541D5"/>
    <w:rsid w:val="0025521C"/>
    <w:rsid w:val="00270AE7"/>
    <w:rsid w:val="00271564"/>
    <w:rsid w:val="002750BD"/>
    <w:rsid w:val="00282452"/>
    <w:rsid w:val="00293CD1"/>
    <w:rsid w:val="002B3857"/>
    <w:rsid w:val="002C4FB0"/>
    <w:rsid w:val="002E29C0"/>
    <w:rsid w:val="00300A43"/>
    <w:rsid w:val="00306DBF"/>
    <w:rsid w:val="003155A6"/>
    <w:rsid w:val="00334E51"/>
    <w:rsid w:val="00341FE6"/>
    <w:rsid w:val="0034340B"/>
    <w:rsid w:val="00343D2D"/>
    <w:rsid w:val="003441CA"/>
    <w:rsid w:val="00352BD3"/>
    <w:rsid w:val="0037681E"/>
    <w:rsid w:val="003858D6"/>
    <w:rsid w:val="00387359"/>
    <w:rsid w:val="00396606"/>
    <w:rsid w:val="003A45A2"/>
    <w:rsid w:val="003B0E2B"/>
    <w:rsid w:val="003B47FA"/>
    <w:rsid w:val="003C1142"/>
    <w:rsid w:val="003E2AED"/>
    <w:rsid w:val="003E31B5"/>
    <w:rsid w:val="0041544A"/>
    <w:rsid w:val="00433412"/>
    <w:rsid w:val="00446F97"/>
    <w:rsid w:val="00460EB5"/>
    <w:rsid w:val="00467CAD"/>
    <w:rsid w:val="00476C8D"/>
    <w:rsid w:val="00492C42"/>
    <w:rsid w:val="00496884"/>
    <w:rsid w:val="004A4E3C"/>
    <w:rsid w:val="004A6382"/>
    <w:rsid w:val="004B3152"/>
    <w:rsid w:val="004D35BD"/>
    <w:rsid w:val="004D51F8"/>
    <w:rsid w:val="004F1E8A"/>
    <w:rsid w:val="00505E9D"/>
    <w:rsid w:val="005246C9"/>
    <w:rsid w:val="005246CF"/>
    <w:rsid w:val="0052503F"/>
    <w:rsid w:val="00536427"/>
    <w:rsid w:val="0056566F"/>
    <w:rsid w:val="005711E4"/>
    <w:rsid w:val="005B453E"/>
    <w:rsid w:val="005C0F11"/>
    <w:rsid w:val="005D2189"/>
    <w:rsid w:val="005F03E5"/>
    <w:rsid w:val="005F53A3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3B96"/>
    <w:rsid w:val="006B7CFC"/>
    <w:rsid w:val="006C160D"/>
    <w:rsid w:val="006C4987"/>
    <w:rsid w:val="006D2548"/>
    <w:rsid w:val="006F2D5F"/>
    <w:rsid w:val="00731663"/>
    <w:rsid w:val="007461B3"/>
    <w:rsid w:val="007550E9"/>
    <w:rsid w:val="00761535"/>
    <w:rsid w:val="00765EFB"/>
    <w:rsid w:val="007763BA"/>
    <w:rsid w:val="00791332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B02E2"/>
    <w:rsid w:val="008B123B"/>
    <w:rsid w:val="008B5FE1"/>
    <w:rsid w:val="008D5395"/>
    <w:rsid w:val="008E7DA7"/>
    <w:rsid w:val="008F1DCD"/>
    <w:rsid w:val="009115E3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B3956"/>
    <w:rsid w:val="009C0D1F"/>
    <w:rsid w:val="009E04DA"/>
    <w:rsid w:val="009F313C"/>
    <w:rsid w:val="00A04C3D"/>
    <w:rsid w:val="00A07B77"/>
    <w:rsid w:val="00A101A5"/>
    <w:rsid w:val="00A5208F"/>
    <w:rsid w:val="00A612BD"/>
    <w:rsid w:val="00A6656A"/>
    <w:rsid w:val="00A90A1D"/>
    <w:rsid w:val="00A93D09"/>
    <w:rsid w:val="00A97152"/>
    <w:rsid w:val="00AB31DB"/>
    <w:rsid w:val="00AC2593"/>
    <w:rsid w:val="00AC51BF"/>
    <w:rsid w:val="00AC66BE"/>
    <w:rsid w:val="00AD2856"/>
    <w:rsid w:val="00AF01D3"/>
    <w:rsid w:val="00B00F6F"/>
    <w:rsid w:val="00B031CE"/>
    <w:rsid w:val="00B12BDC"/>
    <w:rsid w:val="00B3017E"/>
    <w:rsid w:val="00B377A9"/>
    <w:rsid w:val="00B54444"/>
    <w:rsid w:val="00B71744"/>
    <w:rsid w:val="00B740B4"/>
    <w:rsid w:val="00B90B69"/>
    <w:rsid w:val="00BB1E30"/>
    <w:rsid w:val="00BC6CB1"/>
    <w:rsid w:val="00BD6DB9"/>
    <w:rsid w:val="00BF5C63"/>
    <w:rsid w:val="00C10100"/>
    <w:rsid w:val="00C23204"/>
    <w:rsid w:val="00C8666A"/>
    <w:rsid w:val="00CA0EB0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3686"/>
    <w:rsid w:val="00D340B7"/>
    <w:rsid w:val="00D615CB"/>
    <w:rsid w:val="00D63C50"/>
    <w:rsid w:val="00D6750D"/>
    <w:rsid w:val="00D754AD"/>
    <w:rsid w:val="00D92046"/>
    <w:rsid w:val="00DB3FCB"/>
    <w:rsid w:val="00DE16E0"/>
    <w:rsid w:val="00E0391E"/>
    <w:rsid w:val="00E04014"/>
    <w:rsid w:val="00E219F9"/>
    <w:rsid w:val="00E2537D"/>
    <w:rsid w:val="00E256B7"/>
    <w:rsid w:val="00E36F14"/>
    <w:rsid w:val="00E5208C"/>
    <w:rsid w:val="00E80C1D"/>
    <w:rsid w:val="00EA35A7"/>
    <w:rsid w:val="00EB5EA7"/>
    <w:rsid w:val="00ED295A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7BA1"/>
    <w:rsid w:val="00FA1E57"/>
    <w:rsid w:val="00FA48C5"/>
    <w:rsid w:val="00FA7770"/>
    <w:rsid w:val="00FB4B2B"/>
    <w:rsid w:val="00FE261D"/>
    <w:rsid w:val="0952A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7FA944"/>
  <w15:docId w15:val="{098AADCB-7D4D-4EF3-A261-303003332C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172F3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image" Target="media/image6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://www.google.be/url?sa=i&amp;rct=j&amp;q=&amp;esrc=s&amp;source=images&amp;cd=&amp;cad=rja&amp;uact=8&amp;ved=0CAQQjRw&amp;url=http://www.beswic.be/nl/topics/cbm-pbm/pbm/front-page&amp;ei=v0wRVIyuBJLy7AbBmoDICg&amp;bvm=bv.74894050,d.ZGU&amp;psig=AFQjCNERSv8JRNlN_8R9_SklKUiCoHd--A&amp;ust=1410506303235436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addf093ccf184289" Type="http://schemas.openxmlformats.org/officeDocument/2006/relationships/header" Target="header.xml"/><Relationship Id="rId24" Type="http://schemas.openxmlformats.org/officeDocument/2006/relationships/customXml" Target="../customXml/item6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7.wmf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9ABF8FB-96A3-4B7A-BEF6-AF8AB76617DF}"/>
      </w:docPartPr>
      <w:docPartBody>
        <w:p xmlns:wp14="http://schemas.microsoft.com/office/word/2010/wordml" w:rsidR="00467CAD" w:rsidRDefault="00467CAD" w14:paraId="06820EF5" wp14:textId="77777777">
          <w:r w:rsidRPr="00104A4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CAD"/>
    <w:rsid w:val="00467CAD"/>
    <w:rsid w:val="008C0AAD"/>
    <w:rsid w:val="00A10185"/>
    <w:rsid w:val="00EA5046"/>
    <w:rsid w:val="00FD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467CA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5edcdd67-fc9d-49c3-bb9e-68c8dc6df091" ContentTypeId="0x0101004F68F29EB5C0584E8441CCD89310A7A7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GOPRO-1830562155-17367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https://gemeenschapsonderwijs.sharepoint.com/sites/prodoc/_layouts/15/DocIdRedir.aspx?ID=GOPRO-1830562155-17367</Url>
      <Description>GOPRO-1830562155-17367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2E3141E-6DF9-478D-A62B-DE3DA54C492A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9F1846F-8B18-4887-BEC5-0E14507959D4}">
  <ds:schemaRefs>
    <ds:schemaRef ds:uri="http://schemas.microsoft.com/office/2006/metadata/properties"/>
    <ds:schemaRef ds:uri="http://schemas.microsoft.com/office/infopath/2007/PartnerControls"/>
    <ds:schemaRef ds:uri="a5d50ec6-4f68-42b2-af89-bec3c735f1b3"/>
  </ds:schemaRefs>
</ds:datastoreItem>
</file>

<file path=customXml/itemProps3.xml><?xml version="1.0" encoding="utf-8"?>
<ds:datastoreItem xmlns:ds="http://schemas.openxmlformats.org/officeDocument/2006/customXml" ds:itemID="{2C3B9635-3EF6-452C-B9B1-BE8129DE6D26}"/>
</file>

<file path=customXml/itemProps4.xml><?xml version="1.0" encoding="utf-8"?>
<ds:datastoreItem xmlns:ds="http://schemas.openxmlformats.org/officeDocument/2006/customXml" ds:itemID="{F1B8E1B9-8EC9-4B3C-A7B7-FC16641EB12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B043EC0-B830-4957-9B1F-9F4DC29A35B0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9637B0A1-11BF-49FD-BF82-132AAA9085A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Lastoestel - autogeen</dc:title>
  <dc:creator>Luc</dc:creator>
  <cp:lastModifiedBy>bart Devos</cp:lastModifiedBy>
  <cp:revision>4</cp:revision>
  <cp:lastPrinted>2014-10-24T15:10:00Z</cp:lastPrinted>
  <dcterms:created xsi:type="dcterms:W3CDTF">2019-09-27T09:27:00Z</dcterms:created>
  <dcterms:modified xsi:type="dcterms:W3CDTF">2023-11-20T15:33:23Z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2824;#Lassen|99036839-ab99-43bb-bc71-f25657b477cf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</vt:lpwstr>
  </property>
  <property fmtid="{D5CDD505-2E9C-101B-9397-08002B2CF9AE}" pid="6" name="Algemeen">
    <vt:lpwstr/>
  </property>
  <property fmtid="{D5CDD505-2E9C-101B-9397-08002B2CF9AE}" pid="7" name="Onderhoud">
    <vt:lpwstr/>
  </property>
  <property fmtid="{D5CDD505-2E9C-101B-9397-08002B2CF9AE}" pid="8" name="Autotechniek">
    <vt:lpwstr/>
  </property>
  <property fmtid="{D5CDD505-2E9C-101B-9397-08002B2CF9AE}" pid="9" name="Veiligheidseisen">
    <vt:lpwstr/>
  </property>
  <property fmtid="{D5CDD505-2E9C-101B-9397-08002B2CF9AE}" pid="10" name="Werkpostfiches">
    <vt:lpwstr/>
  </property>
  <property fmtid="{D5CDD505-2E9C-101B-9397-08002B2CF9AE}" pid="11" name="Metaalbewerking">
    <vt:lpwstr/>
  </property>
  <property fmtid="{D5CDD505-2E9C-101B-9397-08002B2CF9AE}" pid="12" name="GOProPublicatiestatus">
    <vt:lpwstr>1;#Online|5d773375-47c0-4896-afa8-6eac5ed3e165</vt:lpwstr>
  </property>
  <property fmtid="{D5CDD505-2E9C-101B-9397-08002B2CF9AE}" pid="13" name="_dlc_DocIdItemGuid">
    <vt:lpwstr>c308b9e2-dca8-4cc3-8401-8ebd6faae9a9</vt:lpwstr>
  </property>
  <property fmtid="{D5CDD505-2E9C-101B-9397-08002B2CF9AE}" pid="14" name="GOProOnderwijsniveaus">
    <vt:lpwstr>14;#Alle onderwijsniveaus|2fe7c676-0ce6-4fab-b265-4b19c15279a5</vt:lpwstr>
  </property>
  <property fmtid="{D5CDD505-2E9C-101B-9397-08002B2CF9AE}" pid="15" name="MediaServiceImageTags">
    <vt:lpwstr/>
  </property>
  <property fmtid="{D5CDD505-2E9C-101B-9397-08002B2CF9AE}" pid="16" name="GOProOorsprong">
    <vt:lpwstr/>
  </property>
  <property fmtid="{D5CDD505-2E9C-101B-9397-08002B2CF9AE}" pid="17" name="GOProThemas">
    <vt:lpwstr>27;#Preventie|00aa7f27-fbf1-4e92-ba0a-40ec8d784003</vt:lpwstr>
  </property>
  <property fmtid="{D5CDD505-2E9C-101B-9397-08002B2CF9AE}" pid="18" name="GOProSchooljaar">
    <vt:lpwstr/>
  </property>
  <property fmtid="{D5CDD505-2E9C-101B-9397-08002B2CF9AE}" pid="19" name="GOProJaar">
    <vt:lpwstr/>
  </property>
</Properties>
</file>