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word/glossary/styles.xml" ContentType="application/vnd.openxmlformats-officedocument.wordprocessingml.styles+xml"/>
  <Override PartName="/customXml/itemProps3.xml" ContentType="application/vnd.openxmlformats-officedocument.customXmlProperti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1709644585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w14:paraId="4D5DDF60" w14:textId="77777777" w:rsidR="00F97BA1" w:rsidRPr="00F97BA1" w:rsidRDefault="00F97BA1" w:rsidP="00F97BA1">
          <w:pPr>
            <w:pStyle w:val="Header"/>
            <w:tabs>
              <w:tab w:val="right" w:pos="9072"/>
            </w:tabs>
            <w:rPr>
              <w:rFonts w:asciiTheme="minorHAnsi" w:hAnsiTheme="minorHAnsi"/>
            </w:rPr>
          </w:pP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distT="0" distB="180340" distL="114300" distR="114300" simplePos="0" relativeHeight="251658241" behindDoc="1" locked="0" layoutInCell="1" allowOverlap="1" wp14:anchorId="3FD16603" wp14:editId="5F4357B5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Freeform: 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arto="http://schemas.microsoft.com/office/word/2006/arto" xmlns:a="http://schemas.openxmlformats.org/drawingml/2006/main" xmlns:a14="http://schemas.microsoft.com/office/drawing/2010/main" xmlns:pic="http://schemas.openxmlformats.org/drawingml/2006/picture" xmlns:wp14="http://schemas.microsoft.com/office/word/2010/wordml">
                <w:pict w14:anchorId="0BADEA82">
    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0B298807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distT="0" distB="0" distL="114300" distR="114300" simplePos="0" relativeHeight="251658242" behindDoc="1" locked="0" layoutInCell="1" allowOverlap="1" wp14:anchorId="358893B2" wp14:editId="5396DE71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Freeform: Shape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arto="http://schemas.microsoft.com/office/word/2006/arto" xmlns:a="http://schemas.openxmlformats.org/drawingml/2006/main" xmlns:a14="http://schemas.microsoft.com/office/drawing/2010/main" xmlns:pic="http://schemas.openxmlformats.org/drawingml/2006/picture" xmlns:wp14="http://schemas.microsoft.com/office/word/2010/wordml">
                <w:pict w14:anchorId="093CE75E">
    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5995776A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w:drawing>
              <wp:anchor distT="0" distB="0" distL="114300" distR="114300" simplePos="0" relativeHeight="251658240" behindDoc="1" locked="0" layoutInCell="1" allowOverlap="1" wp14:anchorId="5DE07987" wp14:editId="07A32024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Pictur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14:paraId="45A6A303" w14:textId="77777777" w:rsidR="007B53AB" w:rsidRPr="00F97BA1" w:rsidRDefault="007B53AB" w:rsidP="00F07CD9">
          <w:pPr>
            <w:rPr>
              <w:rFonts w:asciiTheme="minorHAnsi" w:hAnsiTheme="minorHAnsi" w:cs="Arial"/>
            </w:rPr>
          </w:pPr>
          <w:r w:rsidRPr="00F97BA1">
            <w:rPr>
              <w:rFonts w:asciiTheme="minorHAnsi" w:hAnsiTheme="minorHAnsi" w:cs="Arial"/>
            </w:rPr>
            <w:t>Gemeenschappelijke preventiedienst</w:t>
          </w:r>
        </w:p>
        <w:p w14:paraId="4E29D17F" w14:textId="77777777" w:rsidR="007B53AB" w:rsidRPr="00F97BA1" w:rsidRDefault="007B53AB" w:rsidP="00F1130F">
          <w:pPr>
            <w:rPr>
              <w:rFonts w:asciiTheme="minorHAnsi" w:hAnsiTheme="minorHAnsi" w:cs="Arial"/>
              <w:b/>
            </w:rPr>
          </w:pPr>
          <w:r w:rsidRPr="00F97BA1">
            <w:rPr>
              <w:rFonts w:asciiTheme="minorHAnsi" w:hAnsiTheme="minorHAnsi" w:cs="Arial"/>
            </w:rPr>
            <w:t>Veiligheidsinstructiekaart</w:t>
          </w:r>
        </w:p>
      </w:sdtContent>
    </w:sdt>
    <w:p w14:paraId="672A6659" w14:textId="77777777" w:rsidR="007B53AB" w:rsidRDefault="007B53AB" w:rsidP="00677F90">
      <w:pPr>
        <w:rPr>
          <w:rFonts w:asciiTheme="minorHAnsi" w:hAnsiTheme="minorHAnsi" w:cs="Arial"/>
        </w:rPr>
      </w:pPr>
    </w:p>
    <w:p w14:paraId="0A37501D" w14:textId="77777777" w:rsidR="00455167" w:rsidRPr="00F97BA1" w:rsidRDefault="00455167" w:rsidP="00677F90">
      <w:pPr>
        <w:rPr>
          <w:rFonts w:asciiTheme="minorHAnsi" w:hAnsiTheme="minorHAnsi" w:cs="Arial"/>
        </w:rPr>
      </w:pPr>
    </w:p>
    <w:sdt>
      <w:sdtPr>
        <w:rPr>
          <w:rFonts w:cs="Arial"/>
          <w:b/>
          <w:color w:val="FFFFFF"/>
          <w:sz w:val="32"/>
          <w:szCs w:val="32"/>
        </w:rPr>
        <w:id w:val="708758266"/>
        <w:lock w:val="contentLocked"/>
        <w:placeholder>
          <w:docPart w:val="DefaultPlaceholder_1082065158"/>
        </w:placeholder>
        <w:group/>
      </w:sdtPr>
      <w:sdtEndPr>
        <w:rPr>
          <w:rFonts w:asciiTheme="minorHAnsi" w:hAnsiTheme="minorHAnsi"/>
          <w:b w:val="0"/>
          <w:color w:val="auto"/>
          <w:sz w:val="18"/>
          <w:szCs w:val="18"/>
        </w:rPr>
      </w:sdtEndPr>
      <w:sdtContent>
        <w:tbl>
          <w:tblPr>
            <w:tblW w:w="0" w:type="auto"/>
            <w:tblInd w:w="-34" w:type="dxa"/>
            <w:tbl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  <w:insideH w:val="single" w:sz="4" w:space="0" w:color="000000" w:themeColor="text1"/>
              <w:insideV w:val="single" w:sz="4" w:space="0" w:color="000000" w:themeColor="text1"/>
            </w:tblBorders>
            <w:tblLayout w:type="fixed"/>
            <w:tblLook w:val="00A0" w:firstRow="1" w:lastRow="0" w:firstColumn="1" w:lastColumn="0" w:noHBand="0" w:noVBand="0"/>
            <w:tblCaption w:val="VEILIGHEIDSINSTRUCTIEKAART V12"/>
          </w:tblPr>
          <w:tblGrid>
            <w:gridCol w:w="1486"/>
            <w:gridCol w:w="357"/>
            <w:gridCol w:w="105"/>
            <w:gridCol w:w="1024"/>
            <w:gridCol w:w="410"/>
            <w:gridCol w:w="1076"/>
            <w:gridCol w:w="1486"/>
            <w:gridCol w:w="1038"/>
            <w:gridCol w:w="186"/>
            <w:gridCol w:w="262"/>
            <w:gridCol w:w="1486"/>
            <w:gridCol w:w="1487"/>
            <w:gridCol w:w="15"/>
          </w:tblGrid>
          <w:tr w:rsidR="00636D86" w:rsidRPr="00F21695" w14:paraId="31BF81EA" w14:textId="77777777" w:rsidTr="24208B48">
            <w:trPr>
              <w:trHeight w:hRule="exact" w:val="754"/>
            </w:trPr>
            <w:tc>
              <w:tcPr>
                <w:tcW w:w="10415" w:type="dxa"/>
                <w:gridSpan w:val="13"/>
                <w:shd w:val="clear" w:color="auto" w:fill="C3004A"/>
                <w:vAlign w:val="center"/>
              </w:tcPr>
              <w:p w14:paraId="26123A71" w14:textId="1387532B" w:rsidR="00636D86" w:rsidRPr="00B3017E" w:rsidRDefault="00636D86" w:rsidP="00636D86">
                <w:pPr>
                  <w:tabs>
                    <w:tab w:val="left" w:pos="1410"/>
                  </w:tabs>
                  <w:jc w:val="center"/>
                  <w:rPr>
                    <w:rFonts w:cs="Arial"/>
                    <w:b/>
                    <w:color w:val="FFFFFF"/>
                    <w:sz w:val="20"/>
                  </w:rPr>
                </w:pPr>
                <w:r w:rsidRPr="00B3017E">
                  <w:rPr>
                    <w:rFonts w:cs="Arial"/>
                    <w:b/>
                    <w:color w:val="FFFFFF"/>
                    <w:sz w:val="20"/>
                  </w:rPr>
                  <w:t xml:space="preserve">VEILIGHEIDSINSTRUCTIEKAART </w:t>
                </w:r>
                <w:bookmarkStart w:id="0" w:name="_GoBack"/>
                <w:bookmarkEnd w:id="0"/>
                <w:r w:rsidRPr="00B3017E">
                  <w:rPr>
                    <w:rFonts w:cs="Arial"/>
                    <w:b/>
                    <w:color w:val="FFFFFF"/>
                    <w:sz w:val="20"/>
                  </w:rPr>
                  <w:t>A1</w:t>
                </w:r>
                <w:r>
                  <w:rPr>
                    <w:rFonts w:cs="Arial"/>
                    <w:b/>
                    <w:color w:val="FFFFFF"/>
                    <w:sz w:val="20"/>
                  </w:rPr>
                  <w:t>2</w:t>
                </w:r>
              </w:p>
              <w:p w14:paraId="3F3C90EA" w14:textId="763DBA22" w:rsidR="00636D86" w:rsidRPr="00F21695" w:rsidRDefault="00636D86" w:rsidP="00636D86">
                <w:pPr>
                  <w:tabs>
                    <w:tab w:val="left" w:pos="1410"/>
                  </w:tabs>
                  <w:jc w:val="center"/>
                  <w:rPr>
                    <w:rFonts w:cs="Arial"/>
                    <w:b/>
                    <w:sz w:val="40"/>
                    <w:szCs w:val="40"/>
                  </w:rPr>
                </w:pPr>
                <w:proofErr w:type="spellStart"/>
                <w:r>
                  <w:rPr>
                    <w:rFonts w:cs="Arial"/>
                    <w:b/>
                    <w:color w:val="FFFFFF"/>
                    <w:sz w:val="40"/>
                    <w:szCs w:val="40"/>
                  </w:rPr>
                  <w:t>Langgatboormachine</w:t>
                </w:r>
                <w:proofErr w:type="spellEnd"/>
              </w:p>
            </w:tc>
          </w:tr>
          <w:tr w:rsidR="00636D86" w:rsidRPr="00F21695" w14:paraId="36A2F395" w14:textId="77777777" w:rsidTr="24208B48">
            <w:trPr>
              <w:trHeight w:hRule="exact" w:val="397"/>
            </w:trPr>
            <w:tc>
              <w:tcPr>
                <w:tcW w:w="1948" w:type="dxa"/>
                <w:gridSpan w:val="3"/>
                <w:vAlign w:val="center"/>
              </w:tcPr>
              <w:sdt>
                <w:sdtPr>
                  <w:rPr>
                    <w:rFonts w:cs="Arial"/>
                    <w:b/>
                    <w:szCs w:val="22"/>
                  </w:rPr>
                  <w:id w:val="172000439"/>
                  <w:lock w:val="contentLocked"/>
                  <w:placeholder>
                    <w:docPart w:val="DefaultPlaceholder_1082065158"/>
                  </w:placeholder>
                  <w:group/>
                </w:sdtPr>
                <w:sdtContent>
                  <w:p w14:paraId="55EA19D6" w14:textId="77777777" w:rsidR="00636D86" w:rsidRPr="00B3017E" w:rsidRDefault="00636D86" w:rsidP="00636D86">
                    <w:pPr>
                      <w:rPr>
                        <w:rFonts w:cs="Arial"/>
                        <w:b/>
                        <w:szCs w:val="22"/>
                      </w:rPr>
                    </w:pPr>
                    <w:r>
                      <w:rPr>
                        <w:rFonts w:cs="Arial"/>
                        <w:b/>
                        <w:szCs w:val="22"/>
                      </w:rPr>
                      <w:t>Merk</w:t>
                    </w:r>
                    <w:r w:rsidRPr="00B3017E">
                      <w:rPr>
                        <w:rFonts w:cs="Arial"/>
                        <w:b/>
                        <w:szCs w:val="22"/>
                      </w:rPr>
                      <w:t>:</w:t>
                    </w:r>
                  </w:p>
                </w:sdtContent>
              </w:sdt>
            </w:tc>
            <w:tc>
              <w:tcPr>
                <w:tcW w:w="5220" w:type="dxa"/>
                <w:gridSpan w:val="6"/>
                <w:shd w:val="clear" w:color="auto" w:fill="auto"/>
                <w:vAlign w:val="center"/>
              </w:tcPr>
              <w:p w14:paraId="5DAB6C7B" w14:textId="77777777" w:rsidR="00636D86" w:rsidRPr="00A04C3D" w:rsidRDefault="00636D86" w:rsidP="00636D86">
                <w:pPr>
                  <w:rPr>
                    <w:rFonts w:cs="Arial"/>
                    <w:b/>
                    <w:sz w:val="16"/>
                    <w:szCs w:val="16"/>
                  </w:rPr>
                </w:pPr>
              </w:p>
            </w:tc>
            <w:tc>
              <w:tcPr>
                <w:tcW w:w="3247" w:type="dxa"/>
                <w:gridSpan w:val="4"/>
                <w:vMerge w:val="restart"/>
              </w:tcPr>
              <w:sdt>
                <w:sdtPr>
                  <w:rPr>
                    <w:rFonts w:cs="Arial"/>
                    <w:b/>
                    <w:szCs w:val="22"/>
                  </w:rPr>
                  <w:id w:val="180015561"/>
                  <w:lock w:val="contentLocked"/>
                  <w:placeholder>
                    <w:docPart w:val="DefaultPlaceholder_1082065158"/>
                  </w:placeholder>
                  <w:group/>
                </w:sdtPr>
                <w:sdtContent>
                  <w:p w14:paraId="21867B20" w14:textId="77777777" w:rsidR="00636D86" w:rsidRPr="00F21695" w:rsidRDefault="00C6272B" w:rsidP="00C6272B">
                    <w:pPr>
                      <w:rPr>
                        <w:rFonts w:cs="Arial"/>
                        <w:szCs w:val="22"/>
                      </w:rPr>
                    </w:pPr>
                    <w:r w:rsidRPr="00C6272B">
                      <w:rPr>
                        <w:rFonts w:cs="Arial"/>
                        <w:b/>
                        <w:szCs w:val="22"/>
                      </w:rPr>
                      <w:t>F</w:t>
                    </w:r>
                    <w:r w:rsidR="00636D86" w:rsidRPr="00C6272B">
                      <w:rPr>
                        <w:rFonts w:cs="Arial"/>
                        <w:b/>
                        <w:szCs w:val="22"/>
                      </w:rPr>
                      <w:t>oto van de machine</w:t>
                    </w:r>
                    <w:r w:rsidR="00636D86" w:rsidRPr="00C6272B">
                      <w:rPr>
                        <w:rFonts w:cs="Arial"/>
                        <w:b/>
                        <w:noProof/>
                        <w:szCs w:val="22"/>
                        <w:lang w:val="nl-BE" w:eastAsia="nl-BE"/>
                      </w:rPr>
                      <w:drawing>
                        <wp:anchor distT="0" distB="0" distL="114300" distR="114300" simplePos="0" relativeHeight="251658243" behindDoc="0" locked="0" layoutInCell="1" allowOverlap="1" wp14:anchorId="0E5A7B7F" wp14:editId="40407F38">
                          <wp:simplePos x="0" y="0"/>
                          <wp:positionH relativeFrom="column">
                            <wp:posOffset>5112385</wp:posOffset>
                          </wp:positionH>
                          <wp:positionV relativeFrom="paragraph">
                            <wp:posOffset>1797685</wp:posOffset>
                          </wp:positionV>
                          <wp:extent cx="1533525" cy="984250"/>
                          <wp:effectExtent l="0" t="0" r="9525" b="6350"/>
                          <wp:wrapNone/>
                          <wp:docPr id="4" name="Picture 4" descr="Metabo Boormachin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Afbeelding 1" descr="Metabo Boormachine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2">
                                    <a:grayscl/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33525" cy="984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pic:spPr>
                              </pic:pic>
                            </a:graphicData>
                          </a:graphic>
                        </wp:anchor>
                      </w:drawing>
                    </w:r>
                    <w:r w:rsidRPr="00C6272B">
                      <w:rPr>
                        <w:rFonts w:cs="Arial"/>
                        <w:b/>
                        <w:szCs w:val="22"/>
                      </w:rPr>
                      <w:t>:</w:t>
                    </w:r>
                  </w:p>
                </w:sdtContent>
              </w:sdt>
            </w:tc>
          </w:tr>
          <w:tr w:rsidR="00636D86" w:rsidRPr="00F21695" w14:paraId="25CD8202" w14:textId="77777777" w:rsidTr="24208B48">
            <w:trPr>
              <w:trHeight w:hRule="exact" w:val="397"/>
            </w:trPr>
            <w:tc>
              <w:tcPr>
                <w:tcW w:w="1948" w:type="dxa"/>
                <w:gridSpan w:val="3"/>
                <w:vAlign w:val="center"/>
              </w:tcPr>
              <w:sdt>
                <w:sdtPr>
                  <w:rPr>
                    <w:rFonts w:cs="Arial"/>
                    <w:b/>
                    <w:szCs w:val="22"/>
                  </w:rPr>
                  <w:id w:val="1245295403"/>
                  <w:lock w:val="contentLocked"/>
                  <w:placeholder>
                    <w:docPart w:val="DefaultPlaceholder_1082065158"/>
                  </w:placeholder>
                  <w:group/>
                </w:sdtPr>
                <w:sdtContent>
                  <w:p w14:paraId="14BBD63B" w14:textId="77777777" w:rsidR="00636D86" w:rsidRPr="00B3017E" w:rsidRDefault="00636D86" w:rsidP="00636D86">
                    <w:pPr>
                      <w:rPr>
                        <w:rFonts w:cs="Arial"/>
                        <w:b/>
                        <w:szCs w:val="22"/>
                      </w:rPr>
                    </w:pPr>
                    <w:r>
                      <w:rPr>
                        <w:rFonts w:cs="Arial"/>
                        <w:b/>
                        <w:szCs w:val="22"/>
                      </w:rPr>
                      <w:t>T</w:t>
                    </w:r>
                    <w:r w:rsidRPr="00B3017E">
                      <w:rPr>
                        <w:rFonts w:cs="Arial"/>
                        <w:b/>
                        <w:szCs w:val="22"/>
                      </w:rPr>
                      <w:t>ype:</w:t>
                    </w:r>
                  </w:p>
                </w:sdtContent>
              </w:sdt>
            </w:tc>
            <w:tc>
              <w:tcPr>
                <w:tcW w:w="5220" w:type="dxa"/>
                <w:gridSpan w:val="6"/>
                <w:shd w:val="clear" w:color="auto" w:fill="auto"/>
              </w:tcPr>
              <w:p w14:paraId="02EB378F" w14:textId="77777777" w:rsidR="00636D86" w:rsidRPr="00F21695" w:rsidRDefault="00636D86" w:rsidP="00636D86">
                <w:pPr>
                  <w:rPr>
                    <w:szCs w:val="22"/>
                  </w:rPr>
                </w:pPr>
              </w:p>
            </w:tc>
            <w:tc>
              <w:tcPr>
                <w:tcW w:w="3247" w:type="dxa"/>
                <w:gridSpan w:val="4"/>
                <w:vMerge/>
              </w:tcPr>
              <w:p w14:paraId="6A05A809" w14:textId="77777777" w:rsidR="00636D86" w:rsidRPr="00F21695" w:rsidRDefault="00636D86" w:rsidP="00636D86">
                <w:pPr>
                  <w:rPr>
                    <w:rFonts w:cs="Arial"/>
                  </w:rPr>
                </w:pPr>
              </w:p>
            </w:tc>
          </w:tr>
          <w:tr w:rsidR="00636D86" w:rsidRPr="00F21695" w14:paraId="17A3592E" w14:textId="77777777" w:rsidTr="24208B48">
            <w:trPr>
              <w:trHeight w:hRule="exact" w:val="397"/>
            </w:trPr>
            <w:tc>
              <w:tcPr>
                <w:tcW w:w="1948" w:type="dxa"/>
                <w:gridSpan w:val="3"/>
                <w:vAlign w:val="center"/>
              </w:tcPr>
              <w:sdt>
                <w:sdtPr>
                  <w:rPr>
                    <w:rFonts w:cs="Arial"/>
                    <w:b/>
                    <w:szCs w:val="22"/>
                  </w:rPr>
                  <w:id w:val="899099400"/>
                  <w:lock w:val="contentLocked"/>
                  <w:placeholder>
                    <w:docPart w:val="DefaultPlaceholder_1082065158"/>
                  </w:placeholder>
                  <w:group/>
                </w:sdtPr>
                <w:sdtContent>
                  <w:p w14:paraId="2E2CDB5A" w14:textId="77777777" w:rsidR="00636D86" w:rsidRPr="00B3017E" w:rsidRDefault="00636D86" w:rsidP="00636D86">
                    <w:pPr>
                      <w:rPr>
                        <w:rFonts w:cs="Arial"/>
                        <w:b/>
                        <w:szCs w:val="22"/>
                      </w:rPr>
                    </w:pPr>
                    <w:r>
                      <w:rPr>
                        <w:rFonts w:cs="Arial"/>
                        <w:b/>
                        <w:szCs w:val="22"/>
                      </w:rPr>
                      <w:t>Serienummer:</w:t>
                    </w:r>
                  </w:p>
                </w:sdtContent>
              </w:sdt>
            </w:tc>
            <w:tc>
              <w:tcPr>
                <w:tcW w:w="5220" w:type="dxa"/>
                <w:gridSpan w:val="6"/>
                <w:shd w:val="clear" w:color="auto" w:fill="auto"/>
              </w:tcPr>
              <w:p w14:paraId="5A39BBE3" w14:textId="77777777" w:rsidR="00636D86" w:rsidRPr="00F21695" w:rsidRDefault="00636D86" w:rsidP="00636D86">
                <w:pPr>
                  <w:rPr>
                    <w:szCs w:val="22"/>
                  </w:rPr>
                </w:pPr>
              </w:p>
            </w:tc>
            <w:tc>
              <w:tcPr>
                <w:tcW w:w="3247" w:type="dxa"/>
                <w:gridSpan w:val="4"/>
                <w:vMerge/>
              </w:tcPr>
              <w:p w14:paraId="41C8F396" w14:textId="77777777" w:rsidR="00636D86" w:rsidRPr="00F21695" w:rsidRDefault="00636D86" w:rsidP="00636D86">
                <w:pPr>
                  <w:rPr>
                    <w:rFonts w:cs="Arial"/>
                  </w:rPr>
                </w:pPr>
              </w:p>
            </w:tc>
          </w:tr>
          <w:tr w:rsidR="00636D86" w:rsidRPr="00F21695" w14:paraId="09B5A3B2" w14:textId="77777777" w:rsidTr="24208B48">
            <w:trPr>
              <w:trHeight w:hRule="exact" w:val="397"/>
            </w:trPr>
            <w:tc>
              <w:tcPr>
                <w:tcW w:w="1948" w:type="dxa"/>
                <w:gridSpan w:val="3"/>
                <w:vAlign w:val="center"/>
              </w:tcPr>
              <w:sdt>
                <w:sdtPr>
                  <w:rPr>
                    <w:rFonts w:cs="Arial"/>
                    <w:b/>
                    <w:szCs w:val="22"/>
                  </w:rPr>
                  <w:id w:val="-57396802"/>
                  <w:lock w:val="contentLocked"/>
                  <w:placeholder>
                    <w:docPart w:val="DefaultPlaceholder_1082065158"/>
                  </w:placeholder>
                  <w:group/>
                </w:sdtPr>
                <w:sdtContent>
                  <w:p w14:paraId="4BDCE058" w14:textId="77777777" w:rsidR="00636D86" w:rsidRDefault="00636D86" w:rsidP="00636D86">
                    <w:pPr>
                      <w:rPr>
                        <w:rFonts w:cs="Arial"/>
                        <w:b/>
                        <w:szCs w:val="22"/>
                      </w:rPr>
                    </w:pPr>
                    <w:r>
                      <w:rPr>
                        <w:rFonts w:cs="Arial"/>
                        <w:b/>
                        <w:szCs w:val="22"/>
                      </w:rPr>
                      <w:t>Afdeling:</w:t>
                    </w:r>
                  </w:p>
                </w:sdtContent>
              </w:sdt>
            </w:tc>
            <w:tc>
              <w:tcPr>
                <w:tcW w:w="5220" w:type="dxa"/>
                <w:gridSpan w:val="6"/>
                <w:shd w:val="clear" w:color="auto" w:fill="auto"/>
              </w:tcPr>
              <w:p w14:paraId="72A3D3EC" w14:textId="77777777" w:rsidR="00636D86" w:rsidRDefault="00636D86" w:rsidP="00636D86">
                <w:pPr>
                  <w:rPr>
                    <w:szCs w:val="22"/>
                  </w:rPr>
                </w:pPr>
              </w:p>
            </w:tc>
            <w:tc>
              <w:tcPr>
                <w:tcW w:w="3247" w:type="dxa"/>
                <w:gridSpan w:val="4"/>
                <w:vMerge/>
              </w:tcPr>
              <w:p w14:paraId="0D0B940D" w14:textId="77777777" w:rsidR="00636D86" w:rsidRPr="00F21695" w:rsidRDefault="00636D86" w:rsidP="00636D86">
                <w:pPr>
                  <w:rPr>
                    <w:rFonts w:cs="Arial"/>
                  </w:rPr>
                </w:pPr>
              </w:p>
            </w:tc>
          </w:tr>
          <w:tr w:rsidR="00636D86" w:rsidRPr="00F21695" w14:paraId="042744F8" w14:textId="77777777" w:rsidTr="24208B48">
            <w:trPr>
              <w:trHeight w:hRule="exact" w:val="397"/>
            </w:trPr>
            <w:tc>
              <w:tcPr>
                <w:tcW w:w="1948" w:type="dxa"/>
                <w:gridSpan w:val="3"/>
                <w:vAlign w:val="center"/>
              </w:tcPr>
              <w:sdt>
                <w:sdtPr>
                  <w:rPr>
                    <w:rFonts w:cs="Arial"/>
                    <w:b/>
                    <w:szCs w:val="22"/>
                  </w:rPr>
                  <w:id w:val="393242901"/>
                  <w:lock w:val="contentLocked"/>
                  <w:placeholder>
                    <w:docPart w:val="DefaultPlaceholder_1082065158"/>
                  </w:placeholder>
                  <w:group/>
                </w:sdtPr>
                <w:sdtContent>
                  <w:p w14:paraId="40226980" w14:textId="77777777" w:rsidR="00636D86" w:rsidRDefault="00636D86" w:rsidP="00636D86">
                    <w:pPr>
                      <w:rPr>
                        <w:rFonts w:cs="Arial"/>
                        <w:b/>
                        <w:szCs w:val="22"/>
                      </w:rPr>
                    </w:pPr>
                    <w:r>
                      <w:rPr>
                        <w:rFonts w:cs="Arial"/>
                        <w:b/>
                        <w:szCs w:val="22"/>
                      </w:rPr>
                      <w:t>Lokaal / locatie:</w:t>
                    </w:r>
                  </w:p>
                </w:sdtContent>
              </w:sdt>
            </w:tc>
            <w:tc>
              <w:tcPr>
                <w:tcW w:w="5220" w:type="dxa"/>
                <w:gridSpan w:val="6"/>
                <w:shd w:val="clear" w:color="auto" w:fill="auto"/>
              </w:tcPr>
              <w:p w14:paraId="0E27B00A" w14:textId="77777777" w:rsidR="00636D86" w:rsidRDefault="00636D86" w:rsidP="00636D86">
                <w:pPr>
                  <w:rPr>
                    <w:szCs w:val="22"/>
                  </w:rPr>
                </w:pPr>
              </w:p>
            </w:tc>
            <w:tc>
              <w:tcPr>
                <w:tcW w:w="3247" w:type="dxa"/>
                <w:gridSpan w:val="4"/>
                <w:vMerge/>
              </w:tcPr>
              <w:p w14:paraId="60061E4C" w14:textId="77777777" w:rsidR="00636D86" w:rsidRPr="00F21695" w:rsidRDefault="00636D86" w:rsidP="00636D86">
                <w:pPr>
                  <w:rPr>
                    <w:rFonts w:cs="Arial"/>
                  </w:rPr>
                </w:pPr>
              </w:p>
            </w:tc>
          </w:tr>
          <w:sdt>
            <w:sdtPr>
              <w:rPr>
                <w:rFonts w:cs="Arial"/>
                <w:b/>
                <w:szCs w:val="22"/>
              </w:rPr>
              <w:id w:val="-2118910161"/>
              <w:lock w:val="contentLocked"/>
              <w:placeholder>
                <w:docPart w:val="DefaultPlaceholder_1082065158"/>
              </w:placeholder>
              <w:group/>
            </w:sdtPr>
            <w:sdtContent>
              <w:tr w:rsidR="00636D86" w:rsidRPr="00F21695" w14:paraId="1170A808" w14:textId="77777777" w:rsidTr="00455167">
                <w:tblPrEx>
                  <w:tblCellMar>
                    <w:left w:w="68" w:type="dxa"/>
                    <w:right w:w="68" w:type="dxa"/>
                  </w:tblCellMar>
                </w:tblPrEx>
                <w:tc>
                  <w:tcPr>
                    <w:tcW w:w="10417" w:type="dxa"/>
                    <w:gridSpan w:val="13"/>
                  </w:tcPr>
                  <w:p w14:paraId="404EB14B" w14:textId="77777777" w:rsidR="00636D86" w:rsidRDefault="00636D86" w:rsidP="00636D86">
                    <w:pPr>
                      <w:jc w:val="center"/>
                      <w:rPr>
                        <w:rFonts w:cs="Arial"/>
                        <w:b/>
                        <w:szCs w:val="22"/>
                      </w:rPr>
                    </w:pPr>
                    <w:r>
                      <w:rPr>
                        <w:rFonts w:cs="Arial"/>
                        <w:b/>
                        <w:szCs w:val="22"/>
                      </w:rPr>
                      <w:t>Uitsluitend te gebruiken voor  werkzaamheden die bepaald zijn in de gebruikershandleiding.</w:t>
                    </w:r>
                  </w:p>
                  <w:p w14:paraId="7A951CDD" w14:textId="77777777" w:rsidR="00636D86" w:rsidRPr="00F21695" w:rsidRDefault="00636D86" w:rsidP="00636D86">
                    <w:pPr>
                      <w:jc w:val="center"/>
                      <w:rPr>
                        <w:rFonts w:cs="Arial"/>
                        <w:szCs w:val="22"/>
                      </w:rPr>
                    </w:pPr>
                    <w:r>
                      <w:rPr>
                        <w:rFonts w:cs="Arial"/>
                        <w:b/>
                        <w:szCs w:val="22"/>
                      </w:rPr>
                      <w:t xml:space="preserve">Deze veiligheidsinstructiekaart is opgemaakt voor werknemers + gelijkgestelden. </w:t>
                    </w:r>
                  </w:p>
                </w:tc>
              </w:tr>
            </w:sdtContent>
          </w:sdt>
          <w:tr w:rsidR="00636D86" w14:paraId="2C064148" w14:textId="77777777" w:rsidTr="00C6272B">
            <w:tblPrEx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Ex>
            <w:trPr>
              <w:gridAfter w:val="1"/>
              <w:wAfter w:w="14" w:type="dxa"/>
              <w:trHeight w:hRule="exact" w:val="565"/>
            </w:trPr>
            <w:tc>
              <w:tcPr>
                <w:tcW w:w="10403" w:type="dxa"/>
                <w:gridSpan w:val="12"/>
                <w:shd w:val="clear" w:color="auto" w:fill="C3004A"/>
              </w:tcPr>
              <w:p w14:paraId="74495EB6" w14:textId="77777777" w:rsidR="00636D86" w:rsidRPr="00B3017E" w:rsidRDefault="00636D86" w:rsidP="00636D86">
                <w:pPr>
                  <w:jc w:val="center"/>
                  <w:rPr>
                    <w:rFonts w:cs="Arial"/>
                    <w:b/>
                    <w:color w:val="FFFFFF"/>
                    <w:sz w:val="32"/>
                    <w:szCs w:val="32"/>
                  </w:rPr>
                </w:pPr>
                <w:r w:rsidRPr="00B3017E">
                  <w:rPr>
                    <w:rFonts w:cs="Arial"/>
                    <w:b/>
                    <w:color w:val="FFFFFF"/>
                    <w:sz w:val="32"/>
                    <w:szCs w:val="32"/>
                  </w:rPr>
                  <w:t>Toepasselijke pictogrammen</w:t>
                </w:r>
              </w:p>
            </w:tc>
          </w:tr>
          <w:tr w:rsidR="00636D86" w14:paraId="0F0049B5" w14:textId="77777777" w:rsidTr="00455167">
            <w:tblPrEx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Ex>
            <w:trPr>
              <w:gridAfter w:val="1"/>
              <w:wAfter w:w="14" w:type="dxa"/>
              <w:trHeight w:val="1161"/>
            </w:trPr>
            <w:tc>
              <w:tcPr>
                <w:tcW w:w="1486" w:type="dxa"/>
                <w:vAlign w:val="center"/>
              </w:tcPr>
              <w:p w14:paraId="1DAB016F" w14:textId="77777777" w:rsidR="00636D86" w:rsidRPr="00635BCF" w:rsidRDefault="00636D86" w:rsidP="00AD34D4">
                <w:pPr>
                  <w:ind w:right="-2"/>
                  <w:jc w:val="center"/>
                  <w:rPr>
                    <w:rFonts w:cs="Arial"/>
                    <w:b/>
                    <w:sz w:val="16"/>
                    <w:szCs w:val="16"/>
                  </w:rPr>
                </w:pPr>
                <w:r>
                  <w:rPr>
                    <w:noProof/>
                    <w:lang w:val="nl-BE" w:eastAsia="nl-BE"/>
                  </w:rPr>
                  <w:drawing>
                    <wp:anchor distT="0" distB="0" distL="114300" distR="114300" simplePos="0" relativeHeight="251658244" behindDoc="0" locked="0" layoutInCell="1" allowOverlap="1" wp14:anchorId="10C7A2C5" wp14:editId="55BC0EEC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-720090</wp:posOffset>
                      </wp:positionV>
                      <wp:extent cx="745200" cy="633600"/>
                      <wp:effectExtent l="0" t="0" r="0" b="0"/>
                      <wp:wrapSquare wrapText="bothSides"/>
                      <wp:docPr id="5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3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45200" cy="63360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1486" w:type="dxa"/>
                <w:gridSpan w:val="3"/>
                <w:vAlign w:val="center"/>
              </w:tcPr>
              <w:p w14:paraId="44EAFD9C" w14:textId="77777777" w:rsidR="00636D86" w:rsidRPr="00635BCF" w:rsidRDefault="00636D86" w:rsidP="00636D86">
                <w:pPr>
                  <w:jc w:val="center"/>
                  <w:rPr>
                    <w:rFonts w:cs="Arial"/>
                    <w:b/>
                    <w:sz w:val="16"/>
                    <w:szCs w:val="16"/>
                  </w:rPr>
                </w:pPr>
                <w:r>
                  <w:rPr>
                    <w:b/>
                    <w:noProof/>
                    <w:lang w:val="nl-BE" w:eastAsia="nl-BE"/>
                  </w:rPr>
                  <w:drawing>
                    <wp:inline distT="0" distB="0" distL="0" distR="0" wp14:anchorId="2A9545C8" wp14:editId="3BA2DF86">
                      <wp:extent cx="612000" cy="612000"/>
                      <wp:effectExtent l="0" t="0" r="0" b="0"/>
                      <wp:docPr id="6" name="Pictur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86" w:type="dxa"/>
                <w:gridSpan w:val="2"/>
                <w:vAlign w:val="center"/>
              </w:tcPr>
              <w:p w14:paraId="4B94D5A5" w14:textId="77777777" w:rsidR="00636D86" w:rsidRPr="00635BCF" w:rsidRDefault="00636D86" w:rsidP="00AD34D4">
                <w:pPr>
                  <w:tabs>
                    <w:tab w:val="left" w:pos="1277"/>
                  </w:tabs>
                  <w:ind w:right="-7"/>
                  <w:jc w:val="center"/>
                  <w:rPr>
                    <w:rFonts w:cs="Arial"/>
                    <w:b/>
                    <w:sz w:val="16"/>
                    <w:szCs w:val="16"/>
                  </w:rPr>
                </w:pPr>
                <w:r>
                  <w:rPr>
                    <w:b/>
                    <w:noProof/>
                    <w:lang w:val="nl-BE" w:eastAsia="nl-BE"/>
                  </w:rPr>
                  <w:drawing>
                    <wp:inline distT="0" distB="0" distL="0" distR="0" wp14:anchorId="7265F7A9" wp14:editId="4CDB0262">
                      <wp:extent cx="612000" cy="612000"/>
                      <wp:effectExtent l="0" t="0" r="0" b="0"/>
                      <wp:docPr id="7" name="Picture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86" w:type="dxa"/>
                <w:vAlign w:val="center"/>
              </w:tcPr>
              <w:p w14:paraId="3DEEC669" w14:textId="77777777" w:rsidR="00636D86" w:rsidRDefault="00636D86" w:rsidP="00AD34D4">
                <w:pPr>
                  <w:ind w:right="-70"/>
                  <w:jc w:val="center"/>
                  <w:rPr>
                    <w:b/>
                    <w:noProof/>
                    <w:lang w:val="nl-BE" w:eastAsia="nl-BE"/>
                  </w:rPr>
                </w:pPr>
                <w:r>
                  <w:rPr>
                    <w:noProof/>
                    <w:lang w:val="nl-BE" w:eastAsia="nl-BE"/>
                  </w:rPr>
                  <w:drawing>
                    <wp:inline distT="0" distB="0" distL="0" distR="0" wp14:anchorId="08F74A56" wp14:editId="11EB8BD4">
                      <wp:extent cx="612000" cy="612000"/>
                      <wp:effectExtent l="0" t="0" r="0" b="0"/>
                      <wp:docPr id="8" name="Picture 8" descr="https://encrypted-tbn2.gstatic.com/images?q=tbn:ANd9GcRvJH9HazTaZgV0HyGQ6aJFvdbpTrsduLyZDJwGrY0zNE6hHFwO1w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rg_hi" descr="https://encrypted-tbn2.gstatic.com/images?q=tbn:ANd9GcRvJH9HazTaZgV0HyGQ6aJFvdbpTrsduLyZDJwGrY0zNE6hHFwO1w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86" w:type="dxa"/>
                <w:gridSpan w:val="3"/>
                <w:vAlign w:val="center"/>
              </w:tcPr>
              <w:p w14:paraId="3656B9AB" w14:textId="77777777" w:rsidR="00636D86" w:rsidRPr="00635BCF" w:rsidRDefault="00636D86" w:rsidP="00636D86">
                <w:pPr>
                  <w:jc w:val="center"/>
                  <w:rPr>
                    <w:rFonts w:cs="Arial"/>
                    <w:b/>
                    <w:sz w:val="16"/>
                    <w:szCs w:val="16"/>
                  </w:rPr>
                </w:pPr>
                <w:r>
                  <w:rPr>
                    <w:b/>
                    <w:noProof/>
                    <w:lang w:val="nl-BE" w:eastAsia="nl-BE"/>
                  </w:rPr>
                  <w:drawing>
                    <wp:inline distT="0" distB="0" distL="0" distR="0" wp14:anchorId="145FFB8A" wp14:editId="4141A776">
                      <wp:extent cx="612000" cy="612000"/>
                      <wp:effectExtent l="0" t="0" r="0" b="0"/>
                      <wp:docPr id="9" name="Picture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86" w:type="dxa"/>
                <w:vAlign w:val="center"/>
              </w:tcPr>
              <w:p w14:paraId="0EB3DEE0" w14:textId="77777777" w:rsidR="00636D86" w:rsidRPr="00455167" w:rsidRDefault="00636D86" w:rsidP="00636D86">
                <w:pPr>
                  <w:jc w:val="center"/>
                  <w:rPr>
                    <w:rFonts w:cs="Arial"/>
                    <w:sz w:val="20"/>
                  </w:rPr>
                </w:pPr>
                <w:r w:rsidRPr="00455167">
                  <w:rPr>
                    <w:rFonts w:cs="Arial"/>
                    <w:sz w:val="20"/>
                  </w:rPr>
                  <w:t>Bij stilstand</w:t>
                </w:r>
              </w:p>
              <w:p w14:paraId="45868FD4" w14:textId="77777777" w:rsidR="00636D86" w:rsidRPr="008A66E6" w:rsidRDefault="00636D86" w:rsidP="00636D86">
                <w:pPr>
                  <w:jc w:val="center"/>
                  <w:rPr>
                    <w:rFonts w:ascii="Arial Narrow" w:hAnsi="Arial Narrow" w:cs="Arial"/>
                    <w:b/>
                    <w:sz w:val="16"/>
                    <w:szCs w:val="16"/>
                  </w:rPr>
                </w:pPr>
                <w:r w:rsidRPr="00455167">
                  <w:rPr>
                    <w:rFonts w:ascii="Arial Narrow" w:hAnsi="Arial Narrow" w:cs="Arial"/>
                    <w:sz w:val="16"/>
                    <w:szCs w:val="16"/>
                  </w:rPr>
                  <w:t>Inzetten en vervangen boor</w:t>
                </w:r>
              </w:p>
            </w:tc>
            <w:tc>
              <w:tcPr>
                <w:tcW w:w="1487" w:type="dxa"/>
                <w:vAlign w:val="center"/>
              </w:tcPr>
              <w:p w14:paraId="45FB0818" w14:textId="77777777" w:rsidR="00636D86" w:rsidRPr="00635BCF" w:rsidRDefault="00636D86" w:rsidP="00636D86">
                <w:pPr>
                  <w:jc w:val="center"/>
                  <w:rPr>
                    <w:b/>
                    <w:noProof/>
                    <w:lang w:val="nl-BE" w:eastAsia="nl-BE"/>
                  </w:rPr>
                </w:pPr>
                <w:r>
                  <w:rPr>
                    <w:b/>
                    <w:noProof/>
                    <w:lang w:val="nl-BE" w:eastAsia="nl-BE"/>
                  </w:rPr>
                  <w:drawing>
                    <wp:inline distT="0" distB="0" distL="0" distR="0" wp14:anchorId="0EC23AE7" wp14:editId="4C5A6C03">
                      <wp:extent cx="612000" cy="612000"/>
                      <wp:effectExtent l="0" t="0" r="0" b="0"/>
                      <wp:docPr id="1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  <w:tr w:rsidR="00636D86" w:rsidRPr="003B0E2B" w14:paraId="2BB5C677" w14:textId="77777777" w:rsidTr="00455167">
            <w:tblPrEx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Ex>
            <w:trPr>
              <w:gridAfter w:val="1"/>
              <w:wAfter w:w="14" w:type="dxa"/>
              <w:trHeight w:val="1108"/>
            </w:trPr>
            <w:tc>
              <w:tcPr>
                <w:tcW w:w="1486" w:type="dxa"/>
                <w:vAlign w:val="center"/>
              </w:tcPr>
              <w:p w14:paraId="2C77CE8C" w14:textId="77777777" w:rsidR="00636D86" w:rsidRPr="007076C1" w:rsidRDefault="00E8573F" w:rsidP="00E8573F">
                <w:pPr>
                  <w:jc w:val="center"/>
                  <w:rPr>
                    <w:rFonts w:asciiTheme="minorHAnsi" w:hAnsiTheme="minorHAnsi" w:cs="Arial"/>
                    <w:sz w:val="18"/>
                    <w:szCs w:val="18"/>
                  </w:rPr>
                </w:pPr>
                <w:r>
                  <w:rPr>
                    <w:rFonts w:asciiTheme="minorHAnsi" w:hAnsiTheme="minorHAnsi" w:cs="Arial"/>
                    <w:sz w:val="18"/>
                    <w:szCs w:val="18"/>
                  </w:rPr>
                  <w:t>Lees de h</w:t>
                </w:r>
                <w:r w:rsidR="00636D86" w:rsidRPr="007076C1">
                  <w:rPr>
                    <w:rFonts w:asciiTheme="minorHAnsi" w:hAnsiTheme="minorHAnsi" w:cs="Arial"/>
                    <w:sz w:val="18"/>
                    <w:szCs w:val="18"/>
                  </w:rPr>
                  <w:t xml:space="preserve">andleiding </w:t>
                </w:r>
              </w:p>
            </w:tc>
            <w:tc>
              <w:tcPr>
                <w:tcW w:w="1486" w:type="dxa"/>
                <w:gridSpan w:val="3"/>
                <w:vAlign w:val="center"/>
              </w:tcPr>
              <w:p w14:paraId="3EF8F6E4" w14:textId="77777777" w:rsidR="00636D86" w:rsidRPr="007076C1" w:rsidRDefault="00636D86" w:rsidP="00636D86">
                <w:pPr>
                  <w:jc w:val="center"/>
                  <w:rPr>
                    <w:rFonts w:asciiTheme="minorHAnsi" w:hAnsiTheme="minorHAnsi" w:cs="Arial"/>
                    <w:sz w:val="18"/>
                    <w:szCs w:val="18"/>
                  </w:rPr>
                </w:pPr>
                <w:r w:rsidRPr="007076C1">
                  <w:rPr>
                    <w:rFonts w:asciiTheme="minorHAnsi" w:hAnsiTheme="minorHAnsi" w:cs="Arial"/>
                    <w:sz w:val="18"/>
                    <w:szCs w:val="18"/>
                  </w:rPr>
                  <w:t>Veiligheidsbril</w:t>
                </w:r>
              </w:p>
            </w:tc>
            <w:tc>
              <w:tcPr>
                <w:tcW w:w="1486" w:type="dxa"/>
                <w:gridSpan w:val="2"/>
                <w:vAlign w:val="center"/>
              </w:tcPr>
              <w:p w14:paraId="4EFB2560" w14:textId="77777777" w:rsidR="00636D86" w:rsidRPr="007076C1" w:rsidRDefault="00636D86" w:rsidP="00636D86">
                <w:pPr>
                  <w:jc w:val="center"/>
                  <w:rPr>
                    <w:rFonts w:asciiTheme="minorHAnsi" w:hAnsiTheme="minorHAnsi" w:cs="Arial"/>
                    <w:sz w:val="18"/>
                    <w:szCs w:val="18"/>
                  </w:rPr>
                </w:pPr>
                <w:r w:rsidRPr="007076C1">
                  <w:rPr>
                    <w:rFonts w:asciiTheme="minorHAnsi" w:hAnsiTheme="minorHAnsi" w:cs="Arial"/>
                    <w:sz w:val="18"/>
                    <w:szCs w:val="18"/>
                  </w:rPr>
                  <w:t>Veiligheids-</w:t>
                </w:r>
              </w:p>
              <w:p w14:paraId="56529246" w14:textId="77777777" w:rsidR="00636D86" w:rsidRPr="007076C1" w:rsidRDefault="00636D86" w:rsidP="00636D86">
                <w:pPr>
                  <w:jc w:val="center"/>
                  <w:rPr>
                    <w:rFonts w:asciiTheme="minorHAnsi" w:hAnsiTheme="minorHAnsi" w:cs="Arial"/>
                    <w:sz w:val="18"/>
                    <w:szCs w:val="18"/>
                  </w:rPr>
                </w:pPr>
                <w:r w:rsidRPr="007076C1">
                  <w:rPr>
                    <w:rFonts w:asciiTheme="minorHAnsi" w:hAnsiTheme="minorHAnsi" w:cs="Arial"/>
                    <w:sz w:val="18"/>
                    <w:szCs w:val="18"/>
                  </w:rPr>
                  <w:t>schoenen</w:t>
                </w:r>
              </w:p>
            </w:tc>
            <w:tc>
              <w:tcPr>
                <w:tcW w:w="1486" w:type="dxa"/>
                <w:vAlign w:val="center"/>
              </w:tcPr>
              <w:p w14:paraId="5FDEAE3F" w14:textId="77777777" w:rsidR="00636D86" w:rsidRPr="007076C1" w:rsidRDefault="00636D86" w:rsidP="00AD34D4">
                <w:pPr>
                  <w:jc w:val="center"/>
                  <w:rPr>
                    <w:rFonts w:asciiTheme="minorHAnsi" w:hAnsiTheme="minorHAnsi" w:cs="Arial"/>
                    <w:sz w:val="18"/>
                    <w:szCs w:val="18"/>
                  </w:rPr>
                </w:pPr>
                <w:r w:rsidRPr="007076C1">
                  <w:rPr>
                    <w:rFonts w:asciiTheme="minorHAnsi" w:hAnsiTheme="minorHAnsi" w:cs="Arial"/>
                    <w:sz w:val="18"/>
                    <w:szCs w:val="18"/>
                  </w:rPr>
                  <w:t>Haarnet / lange haren samenbinden verplicht</w:t>
                </w:r>
              </w:p>
            </w:tc>
            <w:tc>
              <w:tcPr>
                <w:tcW w:w="1486" w:type="dxa"/>
                <w:gridSpan w:val="3"/>
                <w:vAlign w:val="center"/>
              </w:tcPr>
              <w:p w14:paraId="04E1CBA7" w14:textId="77777777" w:rsidR="00636D86" w:rsidRPr="007076C1" w:rsidRDefault="00636D86" w:rsidP="00636D86">
                <w:pPr>
                  <w:jc w:val="center"/>
                  <w:rPr>
                    <w:rFonts w:asciiTheme="minorHAnsi" w:hAnsiTheme="minorHAnsi" w:cs="Arial"/>
                    <w:sz w:val="18"/>
                    <w:szCs w:val="18"/>
                  </w:rPr>
                </w:pPr>
                <w:r w:rsidRPr="007076C1">
                  <w:rPr>
                    <w:rFonts w:asciiTheme="minorHAnsi" w:hAnsiTheme="minorHAnsi" w:cs="Arial"/>
                    <w:sz w:val="18"/>
                    <w:szCs w:val="18"/>
                  </w:rPr>
                  <w:t>Gehoor-bescherming</w:t>
                </w:r>
              </w:p>
            </w:tc>
            <w:tc>
              <w:tcPr>
                <w:tcW w:w="1486" w:type="dxa"/>
                <w:vAlign w:val="center"/>
              </w:tcPr>
              <w:p w14:paraId="049F31CB" w14:textId="77777777" w:rsidR="00636D86" w:rsidRDefault="00636D86" w:rsidP="00636D86">
                <w:pPr>
                  <w:jc w:val="center"/>
                  <w:rPr>
                    <w:rFonts w:cs="Arial"/>
                    <w:sz w:val="16"/>
                    <w:szCs w:val="16"/>
                  </w:rPr>
                </w:pPr>
                <w:r>
                  <w:rPr>
                    <w:noProof/>
                    <w:lang w:val="nl-BE" w:eastAsia="nl-BE"/>
                  </w:rPr>
                  <w:drawing>
                    <wp:inline distT="0" distB="0" distL="0" distR="0" wp14:anchorId="43EE7C7E" wp14:editId="2F2AB99A">
                      <wp:extent cx="612000" cy="612000"/>
                      <wp:effectExtent l="0" t="0" r="0" b="0"/>
                      <wp:docPr id="12" name="Picture 1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87" w:type="dxa"/>
                <w:vAlign w:val="center"/>
              </w:tcPr>
              <w:p w14:paraId="77820A12" w14:textId="77777777" w:rsidR="00636D86" w:rsidRPr="007076C1" w:rsidRDefault="00636D86" w:rsidP="00636D86">
                <w:pPr>
                  <w:jc w:val="center"/>
                  <w:rPr>
                    <w:rFonts w:asciiTheme="minorHAnsi" w:hAnsiTheme="minorHAnsi" w:cs="Arial"/>
                    <w:sz w:val="18"/>
                    <w:szCs w:val="18"/>
                  </w:rPr>
                </w:pPr>
                <w:r w:rsidRPr="007076C1">
                  <w:rPr>
                    <w:rFonts w:asciiTheme="minorHAnsi" w:hAnsiTheme="minorHAnsi" w:cs="Arial"/>
                    <w:sz w:val="18"/>
                    <w:szCs w:val="18"/>
                  </w:rPr>
                  <w:t>Nauw aansluitende werkkledij</w:t>
                </w:r>
              </w:p>
            </w:tc>
          </w:tr>
          <w:sdt>
            <w:sdtPr>
              <w:rPr>
                <w:rFonts w:cs="Arial"/>
                <w:b/>
                <w:color w:val="FFFFFF"/>
                <w:sz w:val="28"/>
                <w:szCs w:val="28"/>
              </w:rPr>
              <w:id w:val="-161008862"/>
              <w:lock w:val="contentLocked"/>
              <w:placeholder>
                <w:docPart w:val="DefaultPlaceholder_1082065158"/>
              </w:placeholder>
              <w:group/>
            </w:sdtPr>
            <w:sdtContent>
              <w:tr w:rsidR="00636D86" w:rsidRPr="0023545B" w14:paraId="47EA770B" w14:textId="77777777" w:rsidTr="00636D86">
                <w:tblPrEx>
                  <w:tbl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  <w:insideH w:val="single" w:sz="6" w:space="0" w:color="000000"/>
                    <w:insideV w:val="single" w:sz="6" w:space="0" w:color="000000"/>
                  </w:tblBorders>
                  <w:tblCellMar>
                    <w:left w:w="70" w:type="dxa"/>
                    <w:right w:w="70" w:type="dxa"/>
                  </w:tblCellMar>
                </w:tblPrEx>
                <w:trPr>
                  <w:gridAfter w:val="1"/>
                  <w:wAfter w:w="15" w:type="dxa"/>
                  <w:trHeight w:hRule="exact" w:val="454"/>
                </w:trPr>
                <w:tc>
                  <w:tcPr>
                    <w:tcW w:w="10402" w:type="dxa"/>
                    <w:gridSpan w:val="12"/>
                    <w:shd w:val="clear" w:color="auto" w:fill="C3004A"/>
                    <w:vAlign w:val="center"/>
                  </w:tcPr>
                  <w:p w14:paraId="50BCBE2B" w14:textId="77777777" w:rsidR="00636D86" w:rsidRPr="00B3017E" w:rsidRDefault="00636D86" w:rsidP="00636D86">
                    <w:pPr>
                      <w:jc w:val="center"/>
                      <w:rPr>
                        <w:rFonts w:cs="Arial"/>
                        <w:b/>
                        <w:color w:val="FFFFFF"/>
                        <w:sz w:val="28"/>
                        <w:szCs w:val="28"/>
                      </w:rPr>
                    </w:pPr>
                    <w:r w:rsidRPr="00B3017E">
                      <w:rPr>
                        <w:rFonts w:cs="Arial"/>
                        <w:b/>
                        <w:color w:val="FFFFFF"/>
                        <w:sz w:val="28"/>
                        <w:szCs w:val="28"/>
                      </w:rPr>
                      <w:t>Voorkomingsmaatregelen</w:t>
                    </w:r>
                  </w:p>
                </w:tc>
              </w:tr>
            </w:sdtContent>
          </w:sdt>
          <w:sdt>
            <w:sdtPr>
              <w:rPr>
                <w:rFonts w:cs="Arial"/>
                <w:b/>
                <w:sz w:val="24"/>
                <w:szCs w:val="24"/>
              </w:rPr>
              <w:id w:val="890303108"/>
              <w:lock w:val="contentLocked"/>
              <w:placeholder>
                <w:docPart w:val="DefaultPlaceholder_1082065158"/>
              </w:placeholder>
              <w:group/>
            </w:sdtPr>
            <w:sdtEndPr>
              <w:rPr>
                <w:rFonts w:cs="Times New Roman"/>
                <w:b w:val="0"/>
                <w:sz w:val="22"/>
                <w:szCs w:val="20"/>
              </w:rPr>
            </w:sdtEndPr>
            <w:sdtContent>
              <w:tr w:rsidR="00636D86" w:rsidRPr="0023545B" w14:paraId="00F0D0B1" w14:textId="77777777" w:rsidTr="00455167">
                <w:tblPrEx>
                  <w:tbl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  <w:insideH w:val="single" w:sz="6" w:space="0" w:color="000000"/>
                    <w:insideV w:val="single" w:sz="6" w:space="0" w:color="000000"/>
                  </w:tblBorders>
                  <w:tblCellMar>
                    <w:left w:w="70" w:type="dxa"/>
                    <w:right w:w="70" w:type="dxa"/>
                  </w:tblCellMar>
                </w:tblPrEx>
                <w:trPr>
                  <w:gridAfter w:val="1"/>
                  <w:wAfter w:w="15" w:type="dxa"/>
                </w:trPr>
                <w:tc>
                  <w:tcPr>
                    <w:tcW w:w="1843" w:type="dxa"/>
                    <w:gridSpan w:val="2"/>
                    <w:vAlign w:val="center"/>
                  </w:tcPr>
                  <w:p w14:paraId="77EA6A95" w14:textId="77777777" w:rsidR="00636D86" w:rsidRPr="00C23204" w:rsidRDefault="00636D86" w:rsidP="00636D86">
                    <w:pPr>
                      <w:jc w:val="center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C23204">
                      <w:rPr>
                        <w:rFonts w:cs="Arial"/>
                        <w:b/>
                        <w:sz w:val="24"/>
                        <w:szCs w:val="24"/>
                      </w:rPr>
                      <w:t>Algemene</w:t>
                    </w:r>
                  </w:p>
                  <w:p w14:paraId="4725B37E" w14:textId="77777777" w:rsidR="00636D86" w:rsidRPr="00C23204" w:rsidRDefault="00636D86" w:rsidP="00636D86">
                    <w:pPr>
                      <w:jc w:val="center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C23204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 </w:t>
                    </w:r>
                    <w:r w:rsidR="00455167" w:rsidRPr="00C23204">
                      <w:rPr>
                        <w:rFonts w:cs="Arial"/>
                        <w:b/>
                        <w:sz w:val="24"/>
                        <w:szCs w:val="24"/>
                      </w:rPr>
                      <w:t>V</w:t>
                    </w:r>
                    <w:r w:rsidRPr="00C23204">
                      <w:rPr>
                        <w:rFonts w:cs="Arial"/>
                        <w:b/>
                        <w:sz w:val="24"/>
                        <w:szCs w:val="24"/>
                      </w:rPr>
                      <w:t>eiligheids</w:t>
                    </w:r>
                    <w:r w:rsidR="00455167">
                      <w:rPr>
                        <w:rFonts w:cs="Arial"/>
                        <w:b/>
                        <w:sz w:val="24"/>
                        <w:szCs w:val="24"/>
                      </w:rPr>
                      <w:t>-</w:t>
                    </w:r>
                    <w:r w:rsidRPr="00C23204">
                      <w:rPr>
                        <w:rFonts w:cs="Arial"/>
                        <w:b/>
                        <w:sz w:val="24"/>
                        <w:szCs w:val="24"/>
                      </w:rPr>
                      <w:t>voorschriften</w:t>
                    </w:r>
                  </w:p>
                </w:tc>
                <w:tc>
                  <w:tcPr>
                    <w:tcW w:w="8559" w:type="dxa"/>
                    <w:gridSpan w:val="10"/>
                  </w:tcPr>
                  <w:p w14:paraId="6CDA6B75" w14:textId="77777777" w:rsidR="00636D86" w:rsidRPr="00AD2B4B" w:rsidRDefault="00636D86" w:rsidP="00636D86">
                    <w:pPr>
                      <w:numPr>
                        <w:ilvl w:val="0"/>
                        <w:numId w:val="26"/>
                      </w:numPr>
                      <w:rPr>
                        <w:rFonts w:cs="Arial"/>
                        <w:sz w:val="20"/>
                      </w:rPr>
                    </w:pPr>
                    <w:r w:rsidRPr="00B90B69">
                      <w:rPr>
                        <w:rFonts w:cs="Arial"/>
                        <w:sz w:val="20"/>
                      </w:rPr>
                      <w:t>Machine uitsluitend te bedienen</w:t>
                    </w:r>
                    <w:r>
                      <w:rPr>
                        <w:rFonts w:cs="Arial"/>
                        <w:sz w:val="20"/>
                      </w:rPr>
                      <w:t xml:space="preserve"> / af te stellen</w:t>
                    </w:r>
                    <w:r w:rsidRPr="00B90B69">
                      <w:rPr>
                        <w:rFonts w:cs="Arial"/>
                        <w:sz w:val="20"/>
                      </w:rPr>
                      <w:t xml:space="preserve"> door 1 persoon met voldoende opleiding </w:t>
                    </w:r>
                    <w:r w:rsidRPr="00AD2B4B">
                      <w:rPr>
                        <w:rFonts w:cs="Arial"/>
                        <w:sz w:val="20"/>
                      </w:rPr>
                      <w:t>en onder toezicht.</w:t>
                    </w:r>
                  </w:p>
                  <w:p w14:paraId="641363A9" w14:textId="77777777" w:rsidR="00636D86" w:rsidRPr="00AD2B4B" w:rsidRDefault="00636D86" w:rsidP="00636D86">
                    <w:pPr>
                      <w:numPr>
                        <w:ilvl w:val="0"/>
                        <w:numId w:val="26"/>
                      </w:numPr>
                      <w:rPr>
                        <w:rFonts w:cs="Arial"/>
                        <w:sz w:val="20"/>
                      </w:rPr>
                    </w:pPr>
                    <w:r w:rsidRPr="00AD2B4B">
                      <w:rPr>
                        <w:rFonts w:cs="Arial"/>
                        <w:sz w:val="20"/>
                      </w:rPr>
                      <w:t>Gebruik de machine enkel voor die bewerkingen waarvoor ze geschikt is.</w:t>
                    </w:r>
                  </w:p>
                  <w:p w14:paraId="11E75F16" w14:textId="77777777" w:rsidR="00636D86" w:rsidRPr="00AD2B4B" w:rsidRDefault="00636D86" w:rsidP="00636D86">
                    <w:pPr>
                      <w:numPr>
                        <w:ilvl w:val="0"/>
                        <w:numId w:val="25"/>
                      </w:numPr>
                      <w:rPr>
                        <w:rFonts w:cs="Arial"/>
                        <w:sz w:val="20"/>
                      </w:rPr>
                    </w:pPr>
                    <w:r w:rsidRPr="00AD2B4B">
                      <w:rPr>
                        <w:rFonts w:cs="Arial"/>
                        <w:sz w:val="20"/>
                      </w:rPr>
                      <w:t>Lees aandachtig de handleiding en volg de door de leverancier aanbevolen veiligheids- en onderhoudsrichtlijnen.</w:t>
                    </w:r>
                  </w:p>
                  <w:p w14:paraId="3369D5D5" w14:textId="77777777" w:rsidR="00636D86" w:rsidRPr="00AD2B4B" w:rsidRDefault="00636D86" w:rsidP="00636D86">
                    <w:pPr>
                      <w:numPr>
                        <w:ilvl w:val="0"/>
                        <w:numId w:val="25"/>
                      </w:numPr>
                      <w:rPr>
                        <w:rFonts w:cs="Arial"/>
                        <w:sz w:val="20"/>
                      </w:rPr>
                    </w:pPr>
                    <w:r w:rsidRPr="00AD2B4B">
                      <w:rPr>
                        <w:rFonts w:cs="Arial"/>
                        <w:sz w:val="20"/>
                      </w:rPr>
                      <w:t>De handleiding en veiligheidsinstructiekaart vormen steeds één geheel.</w:t>
                    </w:r>
                  </w:p>
                  <w:p w14:paraId="4BFFC5F8" w14:textId="77777777" w:rsidR="00636D86" w:rsidRPr="00AD2B4B" w:rsidRDefault="00636D86" w:rsidP="00636D86">
                    <w:pPr>
                      <w:numPr>
                        <w:ilvl w:val="0"/>
                        <w:numId w:val="25"/>
                      </w:numPr>
                      <w:rPr>
                        <w:rFonts w:cs="Arial"/>
                        <w:sz w:val="20"/>
                      </w:rPr>
                    </w:pPr>
                    <w:r w:rsidRPr="00AD2B4B">
                      <w:rPr>
                        <w:rFonts w:cs="Arial"/>
                        <w:sz w:val="20"/>
                      </w:rPr>
                      <w:t>Controleer voor elk gebruik de machine op mogelijke zichtbare gebreken. Bij twijfel de machine niet opstarten en advies inwinnen bij een bevoegde persoon.</w:t>
                    </w:r>
                  </w:p>
                  <w:p w14:paraId="26B33BD3" w14:textId="77777777" w:rsidR="00636D86" w:rsidRPr="00AD2B4B" w:rsidRDefault="00636D86" w:rsidP="00636D86">
                    <w:pPr>
                      <w:numPr>
                        <w:ilvl w:val="0"/>
                        <w:numId w:val="25"/>
                      </w:numPr>
                      <w:rPr>
                        <w:rFonts w:cs="Arial"/>
                        <w:sz w:val="20"/>
                      </w:rPr>
                    </w:pPr>
                    <w:r w:rsidRPr="00AD2B4B">
                      <w:rPr>
                        <w:rFonts w:cs="Arial"/>
                        <w:sz w:val="20"/>
                      </w:rPr>
                      <w:t>Zorg voor een voldoende verlichte werkpost.</w:t>
                    </w:r>
                  </w:p>
                  <w:p w14:paraId="6F3F1FB9" w14:textId="77777777" w:rsidR="00636D86" w:rsidRPr="00AD2B4B" w:rsidRDefault="00636D86" w:rsidP="00636D86">
                    <w:pPr>
                      <w:numPr>
                        <w:ilvl w:val="0"/>
                        <w:numId w:val="25"/>
                      </w:numPr>
                      <w:rPr>
                        <w:rFonts w:cs="Arial"/>
                        <w:sz w:val="20"/>
                      </w:rPr>
                    </w:pPr>
                    <w:r w:rsidRPr="00AD2B4B">
                      <w:rPr>
                        <w:rFonts w:cs="Arial"/>
                        <w:sz w:val="20"/>
                      </w:rPr>
                      <w:t>Bind lang haar op of draag een haarnetje.</w:t>
                    </w:r>
                  </w:p>
                  <w:p w14:paraId="4B97AA37" w14:textId="77777777" w:rsidR="00636D86" w:rsidRPr="00AD2B4B" w:rsidRDefault="00636D86" w:rsidP="00636D86">
                    <w:pPr>
                      <w:numPr>
                        <w:ilvl w:val="0"/>
                        <w:numId w:val="25"/>
                      </w:numPr>
                      <w:rPr>
                        <w:rFonts w:cs="Arial"/>
                        <w:sz w:val="20"/>
                      </w:rPr>
                    </w:pPr>
                    <w:r w:rsidRPr="00AD2B4B">
                      <w:rPr>
                        <w:rFonts w:cs="Arial"/>
                        <w:sz w:val="20"/>
                      </w:rPr>
                      <w:t>Draag geen sieraden.</w:t>
                    </w:r>
                  </w:p>
                  <w:p w14:paraId="377D57CE" w14:textId="77777777" w:rsidR="00636D86" w:rsidRPr="00455167" w:rsidRDefault="00636D86" w:rsidP="00455167">
                    <w:pPr>
                      <w:pStyle w:val="ListParagraph"/>
                      <w:numPr>
                        <w:ilvl w:val="0"/>
                        <w:numId w:val="26"/>
                      </w:numPr>
                      <w:rPr>
                        <w:sz w:val="20"/>
                      </w:rPr>
                    </w:pPr>
                    <w:r w:rsidRPr="00B90B69">
                      <w:rPr>
                        <w:rFonts w:cs="Arial"/>
                        <w:sz w:val="20"/>
                      </w:rPr>
                      <w:t xml:space="preserve">Draag </w:t>
                    </w:r>
                    <w:r>
                      <w:rPr>
                        <w:rFonts w:cs="Arial"/>
                        <w:sz w:val="20"/>
                      </w:rPr>
                      <w:t>nauw aansluitende werk</w:t>
                    </w:r>
                    <w:r w:rsidRPr="00B90B69">
                      <w:rPr>
                        <w:rFonts w:cs="Arial"/>
                        <w:sz w:val="20"/>
                      </w:rPr>
                      <w:t>kledij.</w:t>
                    </w:r>
                  </w:p>
                </w:tc>
              </w:tr>
            </w:sdtContent>
          </w:sdt>
          <w:sdt>
            <w:sdtPr>
              <w:rPr>
                <w:rFonts w:cs="Arial"/>
                <w:b/>
                <w:sz w:val="24"/>
                <w:szCs w:val="24"/>
              </w:rPr>
              <w:id w:val="199138399"/>
              <w:lock w:val="contentLocked"/>
              <w:placeholder>
                <w:docPart w:val="DefaultPlaceholder_1082065158"/>
              </w:placeholder>
              <w:group/>
            </w:sdtPr>
            <w:sdtEndPr>
              <w:rPr>
                <w:rFonts w:cs="Times New Roman"/>
                <w:b w:val="0"/>
                <w:sz w:val="20"/>
                <w:szCs w:val="20"/>
              </w:rPr>
            </w:sdtEndPr>
            <w:sdtContent>
              <w:tr w:rsidR="00636D86" w:rsidRPr="0023545B" w14:paraId="6F41CCF4" w14:textId="77777777" w:rsidTr="00455167">
                <w:tblPrEx>
                  <w:tbl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  <w:insideH w:val="single" w:sz="6" w:space="0" w:color="000000"/>
                    <w:insideV w:val="single" w:sz="6" w:space="0" w:color="000000"/>
                  </w:tblBorders>
                  <w:tblCellMar>
                    <w:left w:w="70" w:type="dxa"/>
                    <w:right w:w="70" w:type="dxa"/>
                  </w:tblCellMar>
                </w:tblPrEx>
                <w:trPr>
                  <w:gridAfter w:val="1"/>
                  <w:wAfter w:w="15" w:type="dxa"/>
                  <w:trHeight w:val="394"/>
                </w:trPr>
                <w:tc>
                  <w:tcPr>
                    <w:tcW w:w="1843" w:type="dxa"/>
                    <w:gridSpan w:val="2"/>
                    <w:vAlign w:val="center"/>
                  </w:tcPr>
                  <w:p w14:paraId="159DC049" w14:textId="77777777" w:rsidR="00636D86" w:rsidRPr="00C23204" w:rsidRDefault="00636D86" w:rsidP="00636D86">
                    <w:pPr>
                      <w:jc w:val="center"/>
                      <w:rPr>
                        <w:rFonts w:cs="Arial"/>
                        <w:color w:val="101339"/>
                        <w:sz w:val="24"/>
                        <w:szCs w:val="24"/>
                      </w:rPr>
                    </w:pPr>
                    <w:r w:rsidRPr="00C23204">
                      <w:rPr>
                        <w:rFonts w:cs="Arial"/>
                        <w:b/>
                        <w:sz w:val="24"/>
                        <w:szCs w:val="24"/>
                      </w:rPr>
                      <w:t>Transport</w:t>
                    </w:r>
                  </w:p>
                </w:tc>
                <w:tc>
                  <w:tcPr>
                    <w:tcW w:w="8559" w:type="dxa"/>
                    <w:gridSpan w:val="10"/>
                  </w:tcPr>
                  <w:p w14:paraId="67755BFE" w14:textId="77777777" w:rsidR="00636D86" w:rsidRPr="00D340B7" w:rsidRDefault="00636D86" w:rsidP="00636D86">
                    <w:pPr>
                      <w:pStyle w:val="ListParagraph"/>
                      <w:numPr>
                        <w:ilvl w:val="0"/>
                        <w:numId w:val="26"/>
                      </w:numPr>
                      <w:tabs>
                        <w:tab w:val="left" w:pos="4032"/>
                      </w:tabs>
                    </w:pPr>
                    <w:r>
                      <w:rPr>
                        <w:sz w:val="20"/>
                      </w:rPr>
                      <w:t>Niet van toepassing.</w:t>
                    </w:r>
                  </w:p>
                </w:tc>
              </w:tr>
            </w:sdtContent>
          </w:sdt>
          <w:sdt>
            <w:sdtPr>
              <w:rPr>
                <w:rFonts w:ascii="Verdana" w:eastAsia="Calibri" w:hAnsi="Verdana" w:cs="Arial"/>
                <w:b/>
                <w:color w:val="000000"/>
                <w:sz w:val="24"/>
                <w:szCs w:val="24"/>
                <w:lang w:val="nl-BE" w:eastAsia="nl-BE"/>
              </w:rPr>
              <w:id w:val="-1900895082"/>
              <w:lock w:val="contentLocked"/>
              <w:placeholder>
                <w:docPart w:val="DefaultPlaceholder_1082065158"/>
              </w:placeholder>
              <w:group/>
            </w:sdtPr>
            <w:sdtEndPr>
              <w:rPr>
                <w:rFonts w:cs="Verdana"/>
                <w:b w:val="0"/>
              </w:rPr>
            </w:sdtEndPr>
            <w:sdtContent>
              <w:tr w:rsidR="00636D86" w:rsidRPr="0023545B" w14:paraId="32D08127" w14:textId="77777777" w:rsidTr="00455167">
                <w:tblPrEx>
                  <w:tbl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  <w:insideH w:val="single" w:sz="6" w:space="0" w:color="000000"/>
                    <w:insideV w:val="single" w:sz="6" w:space="0" w:color="000000"/>
                  </w:tblBorders>
                  <w:tblCellMar>
                    <w:left w:w="70" w:type="dxa"/>
                    <w:right w:w="70" w:type="dxa"/>
                  </w:tblCellMar>
                </w:tblPrEx>
                <w:trPr>
                  <w:gridAfter w:val="1"/>
                  <w:wAfter w:w="15" w:type="dxa"/>
                  <w:trHeight w:val="1593"/>
                </w:trPr>
                <w:tc>
                  <w:tcPr>
                    <w:tcW w:w="1843" w:type="dxa"/>
                    <w:gridSpan w:val="2"/>
                    <w:vAlign w:val="center"/>
                  </w:tcPr>
                  <w:p w14:paraId="2B2E5E52" w14:textId="77777777" w:rsidR="00636D86" w:rsidRPr="00C23204" w:rsidRDefault="00636D86" w:rsidP="00636D86">
                    <w:pPr>
                      <w:jc w:val="center"/>
                      <w:rPr>
                        <w:color w:val="C3004A"/>
                        <w:sz w:val="24"/>
                        <w:szCs w:val="24"/>
                      </w:rPr>
                    </w:pPr>
                    <w:r w:rsidRPr="00C23204">
                      <w:rPr>
                        <w:rFonts w:cs="Arial"/>
                        <w:b/>
                        <w:sz w:val="24"/>
                        <w:szCs w:val="24"/>
                      </w:rPr>
                      <w:t>Vóór het gebruik</w:t>
                    </w:r>
                  </w:p>
                </w:tc>
                <w:tc>
                  <w:tcPr>
                    <w:tcW w:w="8559" w:type="dxa"/>
                    <w:gridSpan w:val="10"/>
                  </w:tcPr>
                  <w:p w14:paraId="0E5E7F2B" w14:textId="77777777" w:rsidR="00636D86" w:rsidRPr="009B2A54" w:rsidRDefault="00636D86" w:rsidP="00636D86">
                    <w:pPr>
                      <w:pStyle w:val="Default"/>
                      <w:numPr>
                        <w:ilvl w:val="0"/>
                        <w:numId w:val="28"/>
                      </w:numPr>
                      <w:spacing w:after="13"/>
                      <w:rPr>
                        <w:rFonts w:ascii="Arial" w:eastAsia="Times New Roman" w:hAnsi="Arial" w:cs="Arial"/>
                        <w:color w:val="auto"/>
                        <w:sz w:val="20"/>
                        <w:szCs w:val="20"/>
                        <w:lang w:val="nl-NL" w:eastAsia="nl-NL"/>
                      </w:rPr>
                    </w:pPr>
                    <w:r>
                      <w:rPr>
                        <w:rFonts w:ascii="Arial" w:eastAsia="Times New Roman" w:hAnsi="Arial" w:cs="Arial"/>
                        <w:color w:val="auto"/>
                        <w:sz w:val="20"/>
                        <w:szCs w:val="20"/>
                        <w:lang w:val="nl-NL" w:eastAsia="nl-NL"/>
                      </w:rPr>
                      <w:t>Zorg voor een vrije werkomgeving</w:t>
                    </w:r>
                    <w:r w:rsidRPr="009B2A54">
                      <w:rPr>
                        <w:rFonts w:ascii="Arial" w:eastAsia="Times New Roman" w:hAnsi="Arial" w:cs="Arial"/>
                        <w:color w:val="auto"/>
                        <w:sz w:val="20"/>
                        <w:szCs w:val="20"/>
                        <w:lang w:val="nl-NL" w:eastAsia="nl-NL"/>
                      </w:rPr>
                      <w:t xml:space="preserve">. </w:t>
                    </w:r>
                  </w:p>
                  <w:p w14:paraId="76C479F4" w14:textId="77777777" w:rsidR="00636D86" w:rsidRPr="00AD2B4B" w:rsidRDefault="00636D86" w:rsidP="00636D86">
                    <w:pPr>
                      <w:pStyle w:val="ListParagraph"/>
                      <w:numPr>
                        <w:ilvl w:val="0"/>
                        <w:numId w:val="28"/>
                      </w:numPr>
                      <w:rPr>
                        <w:rFonts w:cs="Arial"/>
                        <w:sz w:val="20"/>
                      </w:rPr>
                    </w:pPr>
                    <w:r w:rsidRPr="009B2A54">
                      <w:rPr>
                        <w:rFonts w:cs="Arial"/>
                        <w:sz w:val="20"/>
                      </w:rPr>
                      <w:t xml:space="preserve">Controleer het werkstuk op gebreken en op aanwezigheid van vreemde voorwerpen (nagels, schroeven, …) in de onmiddellijke omgeving van </w:t>
                    </w:r>
                    <w:r w:rsidRPr="00AD2B4B">
                      <w:rPr>
                        <w:rFonts w:cs="Arial"/>
                        <w:sz w:val="20"/>
                      </w:rPr>
                      <w:t>de boor-/freeszone.</w:t>
                    </w:r>
                  </w:p>
                  <w:p w14:paraId="47D59BF7" w14:textId="77777777" w:rsidR="00636D86" w:rsidRPr="00AD2B4B" w:rsidRDefault="00636D86" w:rsidP="00636D86">
                    <w:pPr>
                      <w:pStyle w:val="Default"/>
                      <w:numPr>
                        <w:ilvl w:val="0"/>
                        <w:numId w:val="28"/>
                      </w:numPr>
                      <w:spacing w:after="13"/>
                      <w:rPr>
                        <w:rFonts w:ascii="Arial" w:eastAsia="Times New Roman" w:hAnsi="Arial" w:cs="Arial"/>
                        <w:color w:val="auto"/>
                        <w:sz w:val="20"/>
                        <w:szCs w:val="20"/>
                        <w:lang w:val="nl-NL" w:eastAsia="nl-NL"/>
                      </w:rPr>
                    </w:pPr>
                    <w:r w:rsidRPr="00AD2B4B">
                      <w:rPr>
                        <w:rFonts w:ascii="Arial" w:eastAsia="Times New Roman" w:hAnsi="Arial" w:cs="Arial"/>
                        <w:color w:val="auto"/>
                        <w:sz w:val="20"/>
                        <w:szCs w:val="20"/>
                        <w:lang w:val="nl-NL" w:eastAsia="nl-NL"/>
                      </w:rPr>
                      <w:t>Ga na of:</w:t>
                    </w:r>
                  </w:p>
                  <w:p w14:paraId="5AF038C3" w14:textId="77777777" w:rsidR="00636D86" w:rsidRPr="00AD2B4B" w:rsidRDefault="00636D86" w:rsidP="00636D86">
                    <w:pPr>
                      <w:pStyle w:val="Default"/>
                      <w:numPr>
                        <w:ilvl w:val="1"/>
                        <w:numId w:val="28"/>
                      </w:numPr>
                      <w:spacing w:after="13"/>
                      <w:rPr>
                        <w:rFonts w:ascii="Arial" w:eastAsia="Times New Roman" w:hAnsi="Arial" w:cs="Arial"/>
                        <w:color w:val="auto"/>
                        <w:sz w:val="20"/>
                        <w:szCs w:val="20"/>
                        <w:lang w:val="nl-NL" w:eastAsia="nl-NL"/>
                      </w:rPr>
                    </w:pPr>
                    <w:r w:rsidRPr="00AD2B4B">
                      <w:rPr>
                        <w:rFonts w:ascii="Arial" w:eastAsia="Times New Roman" w:hAnsi="Arial" w:cs="Arial"/>
                        <w:color w:val="auto"/>
                        <w:sz w:val="20"/>
                        <w:szCs w:val="20"/>
                        <w:lang w:val="nl-NL" w:eastAsia="nl-NL"/>
                      </w:rPr>
                      <w:t>de draaisnelheid aangepast is aan het te bewerken materiaal</w:t>
                    </w:r>
                    <w:r>
                      <w:rPr>
                        <w:rFonts w:ascii="Arial" w:eastAsia="Times New Roman" w:hAnsi="Arial" w:cs="Arial"/>
                        <w:color w:val="auto"/>
                        <w:sz w:val="20"/>
                        <w:szCs w:val="20"/>
                        <w:lang w:val="nl-NL" w:eastAsia="nl-NL"/>
                      </w:rPr>
                      <w:t>;</w:t>
                    </w:r>
                  </w:p>
                  <w:p w14:paraId="26D47C54" w14:textId="77777777" w:rsidR="00636D86" w:rsidRPr="00AD2B4B" w:rsidRDefault="00636D86" w:rsidP="00636D86">
                    <w:pPr>
                      <w:pStyle w:val="Default"/>
                      <w:numPr>
                        <w:ilvl w:val="1"/>
                        <w:numId w:val="28"/>
                      </w:numPr>
                      <w:spacing w:after="13"/>
                      <w:rPr>
                        <w:rFonts w:ascii="Arial" w:eastAsia="Times New Roman" w:hAnsi="Arial" w:cs="Arial"/>
                        <w:color w:val="auto"/>
                        <w:sz w:val="20"/>
                        <w:szCs w:val="20"/>
                        <w:lang w:val="nl-NL" w:eastAsia="nl-NL"/>
                      </w:rPr>
                    </w:pPr>
                    <w:r w:rsidRPr="00AD2B4B">
                      <w:rPr>
                        <w:rFonts w:ascii="Arial" w:eastAsia="Times New Roman" w:hAnsi="Arial" w:cs="Arial"/>
                        <w:color w:val="auto"/>
                        <w:sz w:val="20"/>
                        <w:szCs w:val="20"/>
                        <w:lang w:val="nl-NL" w:eastAsia="nl-NL"/>
                      </w:rPr>
                      <w:t>het werkstuk degelijk geklemd zit</w:t>
                    </w:r>
                    <w:r>
                      <w:rPr>
                        <w:rFonts w:ascii="Arial" w:eastAsia="Times New Roman" w:hAnsi="Arial" w:cs="Arial"/>
                        <w:color w:val="auto"/>
                        <w:sz w:val="20"/>
                        <w:szCs w:val="20"/>
                        <w:lang w:val="nl-NL" w:eastAsia="nl-NL"/>
                      </w:rPr>
                      <w:t>;</w:t>
                    </w:r>
                    <w:r w:rsidRPr="00AD2B4B">
                      <w:rPr>
                        <w:rFonts w:ascii="Arial" w:eastAsia="Times New Roman" w:hAnsi="Arial" w:cs="Arial"/>
                        <w:color w:val="auto"/>
                        <w:sz w:val="20"/>
                        <w:szCs w:val="20"/>
                        <w:lang w:val="nl-NL" w:eastAsia="nl-NL"/>
                      </w:rPr>
                      <w:t xml:space="preserve"> </w:t>
                    </w:r>
                  </w:p>
                  <w:p w14:paraId="42A40703" w14:textId="77777777" w:rsidR="00636D86" w:rsidRPr="00AD2B4B" w:rsidRDefault="00636D86" w:rsidP="00636D86">
                    <w:pPr>
                      <w:pStyle w:val="Default"/>
                      <w:numPr>
                        <w:ilvl w:val="1"/>
                        <w:numId w:val="28"/>
                      </w:numPr>
                      <w:spacing w:after="13"/>
                      <w:rPr>
                        <w:rFonts w:ascii="Arial" w:eastAsia="Times New Roman" w:hAnsi="Arial" w:cs="Arial"/>
                        <w:color w:val="auto"/>
                        <w:sz w:val="20"/>
                        <w:szCs w:val="20"/>
                        <w:lang w:val="nl-NL" w:eastAsia="nl-NL"/>
                      </w:rPr>
                    </w:pPr>
                    <w:r w:rsidRPr="00AD2B4B">
                      <w:rPr>
                        <w:rFonts w:ascii="Arial" w:eastAsia="Times New Roman" w:hAnsi="Arial" w:cs="Arial"/>
                        <w:color w:val="auto"/>
                        <w:sz w:val="20"/>
                        <w:szCs w:val="20"/>
                        <w:lang w:val="nl-NL" w:eastAsia="nl-NL"/>
                      </w:rPr>
                      <w:t>het snijgereedschap voldoende scherp is</w:t>
                    </w:r>
                    <w:r>
                      <w:rPr>
                        <w:rFonts w:ascii="Arial" w:eastAsia="Times New Roman" w:hAnsi="Arial" w:cs="Arial"/>
                        <w:color w:val="auto"/>
                        <w:sz w:val="20"/>
                        <w:szCs w:val="20"/>
                        <w:lang w:val="nl-NL" w:eastAsia="nl-NL"/>
                      </w:rPr>
                      <w:t>;</w:t>
                    </w:r>
                  </w:p>
                  <w:p w14:paraId="2ADFC901" w14:textId="77777777" w:rsidR="00636D86" w:rsidRPr="00AD2B4B" w:rsidRDefault="00636D86" w:rsidP="00636D86">
                    <w:pPr>
                      <w:pStyle w:val="Default"/>
                      <w:numPr>
                        <w:ilvl w:val="1"/>
                        <w:numId w:val="28"/>
                      </w:numPr>
                      <w:spacing w:after="13"/>
                      <w:rPr>
                        <w:rFonts w:ascii="Arial" w:eastAsia="Times New Roman" w:hAnsi="Arial" w:cs="Arial"/>
                        <w:color w:val="auto"/>
                        <w:sz w:val="20"/>
                        <w:szCs w:val="20"/>
                        <w:lang w:val="nl-NL" w:eastAsia="nl-NL"/>
                      </w:rPr>
                    </w:pPr>
                    <w:r w:rsidRPr="00AD2B4B">
                      <w:rPr>
                        <w:rFonts w:ascii="Arial" w:eastAsia="Times New Roman" w:hAnsi="Arial" w:cs="Arial"/>
                        <w:color w:val="auto"/>
                        <w:sz w:val="20"/>
                        <w:szCs w:val="20"/>
                        <w:lang w:val="nl-NL" w:eastAsia="nl-NL"/>
                      </w:rPr>
                      <w:t>het snijgereedschap degelijk geklemd zit in de gereedschapshouder</w:t>
                    </w:r>
                    <w:r>
                      <w:rPr>
                        <w:rFonts w:ascii="Arial" w:eastAsia="Times New Roman" w:hAnsi="Arial" w:cs="Arial"/>
                        <w:color w:val="auto"/>
                        <w:sz w:val="20"/>
                        <w:szCs w:val="20"/>
                        <w:lang w:val="nl-NL" w:eastAsia="nl-NL"/>
                      </w:rPr>
                      <w:t>;</w:t>
                    </w:r>
                  </w:p>
                  <w:p w14:paraId="5EB18E92" w14:textId="77777777" w:rsidR="00636D86" w:rsidRPr="00AD2B4B" w:rsidRDefault="00636D86" w:rsidP="00636D86">
                    <w:pPr>
                      <w:pStyle w:val="Default"/>
                      <w:numPr>
                        <w:ilvl w:val="1"/>
                        <w:numId w:val="28"/>
                      </w:numPr>
                      <w:spacing w:after="13"/>
                      <w:rPr>
                        <w:rFonts w:ascii="Arial" w:eastAsia="Times New Roman" w:hAnsi="Arial" w:cs="Arial"/>
                        <w:color w:val="auto"/>
                        <w:sz w:val="20"/>
                        <w:szCs w:val="20"/>
                        <w:lang w:val="nl-NL" w:eastAsia="nl-NL"/>
                      </w:rPr>
                    </w:pPr>
                    <w:r w:rsidRPr="00AD2B4B">
                      <w:rPr>
                        <w:rFonts w:ascii="Arial" w:eastAsia="Times New Roman" w:hAnsi="Arial" w:cs="Arial"/>
                        <w:color w:val="auto"/>
                        <w:sz w:val="20"/>
                        <w:szCs w:val="20"/>
                        <w:lang w:val="nl-NL" w:eastAsia="nl-NL"/>
                      </w:rPr>
                      <w:t xml:space="preserve">de boor op de juiste hoogte ingesteld staat (tafel mag niet geraakt worden). </w:t>
                    </w:r>
                  </w:p>
                  <w:p w14:paraId="75E284D1" w14:textId="77777777" w:rsidR="00636D86" w:rsidRPr="00455167" w:rsidRDefault="00636D86" w:rsidP="00455167">
                    <w:pPr>
                      <w:pStyle w:val="Default"/>
                      <w:numPr>
                        <w:ilvl w:val="0"/>
                        <w:numId w:val="28"/>
                      </w:numPr>
                      <w:spacing w:after="13"/>
                      <w:rPr>
                        <w:rFonts w:ascii="Arial" w:eastAsia="Times New Roman" w:hAnsi="Arial" w:cs="Arial"/>
                        <w:color w:val="auto"/>
                        <w:sz w:val="20"/>
                        <w:szCs w:val="20"/>
                        <w:lang w:val="nl-NL" w:eastAsia="nl-NL"/>
                      </w:rPr>
                    </w:pPr>
                    <w:r w:rsidRPr="00AD2B4B">
                      <w:rPr>
                        <w:rFonts w:ascii="Arial" w:hAnsi="Arial" w:cs="Arial"/>
                        <w:sz w:val="20"/>
                      </w:rPr>
                      <w:t>Controleer de toestand van de machine</w:t>
                    </w:r>
                    <w:r w:rsidRPr="00AD2B4B">
                      <w:rPr>
                        <w:rFonts w:cs="Arial"/>
                        <w:sz w:val="20"/>
                      </w:rPr>
                      <w:t>.</w:t>
                    </w:r>
                  </w:p>
                </w:tc>
              </w:tr>
            </w:sdtContent>
          </w:sdt>
          <w:sdt>
            <w:sdtPr>
              <w:rPr>
                <w:rFonts w:cs="Arial"/>
                <w:b/>
                <w:sz w:val="24"/>
                <w:szCs w:val="24"/>
              </w:rPr>
              <w:id w:val="-2120826482"/>
              <w:lock w:val="contentLocked"/>
              <w:placeholder>
                <w:docPart w:val="DefaultPlaceholder_1082065158"/>
              </w:placeholder>
              <w:group/>
            </w:sdtPr>
            <w:sdtEndPr>
              <w:rPr>
                <w:rFonts w:cs="Times New Roman"/>
                <w:b w:val="0"/>
                <w:sz w:val="22"/>
                <w:szCs w:val="20"/>
              </w:rPr>
            </w:sdtEndPr>
            <w:sdtContent>
              <w:tr w:rsidR="00636D86" w:rsidRPr="0023545B" w14:paraId="0728932D" w14:textId="77777777" w:rsidTr="00455167">
                <w:tblPrEx>
                  <w:tbl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  <w:insideH w:val="single" w:sz="6" w:space="0" w:color="000000"/>
                    <w:insideV w:val="single" w:sz="6" w:space="0" w:color="000000"/>
                  </w:tblBorders>
                  <w:tblCellMar>
                    <w:left w:w="70" w:type="dxa"/>
                    <w:right w:w="70" w:type="dxa"/>
                  </w:tblCellMar>
                </w:tblPrEx>
                <w:trPr>
                  <w:gridAfter w:val="1"/>
                  <w:wAfter w:w="15" w:type="dxa"/>
                  <w:trHeight w:val="536"/>
                </w:trPr>
                <w:tc>
                  <w:tcPr>
                    <w:tcW w:w="1843" w:type="dxa"/>
                    <w:gridSpan w:val="2"/>
                    <w:vAlign w:val="center"/>
                  </w:tcPr>
                  <w:p w14:paraId="0322AA3E" w14:textId="77777777" w:rsidR="00636D86" w:rsidRPr="00C23204" w:rsidRDefault="00636D86" w:rsidP="00636D86">
                    <w:pPr>
                      <w:jc w:val="center"/>
                      <w:rPr>
                        <w:color w:val="C3004A"/>
                        <w:sz w:val="24"/>
                        <w:szCs w:val="24"/>
                      </w:rPr>
                    </w:pPr>
                    <w:r w:rsidRPr="00C23204">
                      <w:rPr>
                        <w:rFonts w:cs="Arial"/>
                        <w:b/>
                        <w:sz w:val="24"/>
                        <w:szCs w:val="24"/>
                      </w:rPr>
                      <w:t>Tijdens het gebruik</w:t>
                    </w:r>
                  </w:p>
                </w:tc>
                <w:tc>
                  <w:tcPr>
                    <w:tcW w:w="8559" w:type="dxa"/>
                    <w:gridSpan w:val="10"/>
                  </w:tcPr>
                  <w:p w14:paraId="156E8FA5" w14:textId="77777777" w:rsidR="00636D86" w:rsidRPr="009B2A54" w:rsidRDefault="00636D86" w:rsidP="00636D86">
                    <w:pPr>
                      <w:pStyle w:val="Default"/>
                      <w:numPr>
                        <w:ilvl w:val="0"/>
                        <w:numId w:val="29"/>
                      </w:numPr>
                      <w:spacing w:after="15"/>
                      <w:rPr>
                        <w:rFonts w:ascii="Arial" w:eastAsia="Times New Roman" w:hAnsi="Arial" w:cs="Arial"/>
                        <w:color w:val="auto"/>
                        <w:sz w:val="20"/>
                        <w:szCs w:val="20"/>
                        <w:lang w:val="nl-NL" w:eastAsia="nl-NL"/>
                      </w:rPr>
                    </w:pPr>
                    <w:r w:rsidRPr="009B2A54">
                      <w:rPr>
                        <w:rFonts w:ascii="Arial" w:eastAsia="Times New Roman" w:hAnsi="Arial" w:cs="Arial"/>
                        <w:color w:val="auto"/>
                        <w:sz w:val="20"/>
                        <w:szCs w:val="20"/>
                        <w:lang w:val="nl-NL" w:eastAsia="nl-NL"/>
                      </w:rPr>
                      <w:t xml:space="preserve">Zet de stofafzuiging aan tijdens de werkzaamheden. </w:t>
                    </w:r>
                  </w:p>
                  <w:p w14:paraId="25C6E326" w14:textId="77777777" w:rsidR="00636D86" w:rsidRPr="009B2A54" w:rsidRDefault="00636D86" w:rsidP="00636D86">
                    <w:pPr>
                      <w:pStyle w:val="ListParagraph"/>
                      <w:numPr>
                        <w:ilvl w:val="0"/>
                        <w:numId w:val="29"/>
                      </w:numPr>
                      <w:rPr>
                        <w:rFonts w:cs="Arial"/>
                        <w:sz w:val="20"/>
                      </w:rPr>
                    </w:pPr>
                    <w:r w:rsidRPr="009B2A54">
                      <w:rPr>
                        <w:rFonts w:cs="Arial"/>
                        <w:sz w:val="20"/>
                      </w:rPr>
                      <w:t>Neem een veilige en stabiele werkhouding aan.</w:t>
                    </w:r>
                  </w:p>
                  <w:p w14:paraId="10C4731D" w14:textId="77777777" w:rsidR="00636D86" w:rsidRPr="009B2A54" w:rsidRDefault="00636D86" w:rsidP="00636D86">
                    <w:pPr>
                      <w:pStyle w:val="ListParagraph"/>
                      <w:numPr>
                        <w:ilvl w:val="0"/>
                        <w:numId w:val="26"/>
                      </w:numPr>
                      <w:rPr>
                        <w:rFonts w:cs="Arial"/>
                        <w:sz w:val="20"/>
                      </w:rPr>
                    </w:pPr>
                    <w:r w:rsidRPr="009B2A54">
                      <w:rPr>
                        <w:rFonts w:cs="Arial"/>
                        <w:sz w:val="20"/>
                      </w:rPr>
                      <w:t>Kijk tijdens het boren/frez</w:t>
                    </w:r>
                    <w:r>
                      <w:rPr>
                        <w:rFonts w:cs="Arial"/>
                        <w:sz w:val="20"/>
                      </w:rPr>
                      <w:t>en aandachtig naar het werkstuk.</w:t>
                    </w:r>
                  </w:p>
                  <w:p w14:paraId="76CA35B4" w14:textId="77777777" w:rsidR="00636D86" w:rsidRPr="009B2A54" w:rsidRDefault="00636D86" w:rsidP="00636D86">
                    <w:pPr>
                      <w:pStyle w:val="ListParagraph"/>
                      <w:numPr>
                        <w:ilvl w:val="0"/>
                        <w:numId w:val="26"/>
                      </w:numPr>
                      <w:rPr>
                        <w:rFonts w:cs="Arial"/>
                        <w:sz w:val="20"/>
                      </w:rPr>
                    </w:pPr>
                    <w:r w:rsidRPr="009B2A54">
                      <w:rPr>
                        <w:rFonts w:cs="Arial"/>
                        <w:sz w:val="20"/>
                      </w:rPr>
                      <w:t>Vermijd bruusk contact tu</w:t>
                    </w:r>
                    <w:r>
                      <w:rPr>
                        <w:rFonts w:cs="Arial"/>
                        <w:sz w:val="20"/>
                      </w:rPr>
                      <w:t>ssen boor/frees en het werkstuk.</w:t>
                    </w:r>
                  </w:p>
                  <w:p w14:paraId="677196AA" w14:textId="77777777" w:rsidR="00636D86" w:rsidRPr="009B2A54" w:rsidRDefault="00636D86" w:rsidP="00636D86">
                    <w:pPr>
                      <w:pStyle w:val="ListParagraph"/>
                      <w:numPr>
                        <w:ilvl w:val="0"/>
                        <w:numId w:val="26"/>
                      </w:numPr>
                      <w:rPr>
                        <w:rFonts w:cs="Arial"/>
                        <w:sz w:val="20"/>
                      </w:rPr>
                    </w:pPr>
                    <w:r w:rsidRPr="009B2A54">
                      <w:rPr>
                        <w:rFonts w:cs="Arial"/>
                        <w:sz w:val="20"/>
                      </w:rPr>
                      <w:t>Verwijder afval en stof enkel bij stilstaande machine</w:t>
                    </w:r>
                    <w:r>
                      <w:rPr>
                        <w:rFonts w:cs="Arial"/>
                        <w:sz w:val="20"/>
                      </w:rPr>
                      <w:t>.</w:t>
                    </w:r>
                  </w:p>
                  <w:p w14:paraId="49A0FE4B" w14:textId="77777777" w:rsidR="00636D86" w:rsidRPr="00AD2B4B" w:rsidRDefault="00636D86" w:rsidP="00636D86">
                    <w:pPr>
                      <w:pStyle w:val="ListParagraph"/>
                      <w:numPr>
                        <w:ilvl w:val="0"/>
                        <w:numId w:val="29"/>
                      </w:numPr>
                      <w:rPr>
                        <w:rFonts w:cs="Arial"/>
                        <w:sz w:val="20"/>
                      </w:rPr>
                    </w:pPr>
                    <w:r w:rsidRPr="00AD2B4B">
                      <w:rPr>
                        <w:rFonts w:cs="Arial"/>
                        <w:sz w:val="20"/>
                      </w:rPr>
                      <w:t>Raak tijdens het bewerken nooit het werkstuk/gereedschap aan.</w:t>
                    </w:r>
                  </w:p>
                  <w:p w14:paraId="587FFA97" w14:textId="77777777" w:rsidR="00636D86" w:rsidRPr="00455167" w:rsidRDefault="00636D86" w:rsidP="00455167">
                    <w:pPr>
                      <w:pStyle w:val="ListParagraph"/>
                      <w:numPr>
                        <w:ilvl w:val="0"/>
                        <w:numId w:val="29"/>
                      </w:numPr>
                      <w:rPr>
                        <w:rFonts w:cs="Arial"/>
                        <w:sz w:val="20"/>
                      </w:rPr>
                    </w:pPr>
                    <w:r w:rsidRPr="00AD2B4B">
                      <w:rPr>
                        <w:rFonts w:cs="Arial"/>
                        <w:sz w:val="20"/>
                      </w:rPr>
                      <w:t>Meet nooit bij een draaiende machine.</w:t>
                    </w:r>
                  </w:p>
                </w:tc>
              </w:tr>
            </w:sdtContent>
          </w:sdt>
          <w:sdt>
            <w:sdtPr>
              <w:rPr>
                <w:rFonts w:cs="Arial"/>
                <w:b/>
                <w:sz w:val="24"/>
                <w:szCs w:val="24"/>
              </w:rPr>
              <w:id w:val="394634308"/>
              <w:lock w:val="contentLocked"/>
              <w:placeholder>
                <w:docPart w:val="DefaultPlaceholder_1082065158"/>
              </w:placeholder>
              <w:group/>
            </w:sdtPr>
            <w:sdtEndPr>
              <w:rPr>
                <w:rFonts w:cs="Times New Roman"/>
                <w:b w:val="0"/>
                <w:sz w:val="22"/>
                <w:szCs w:val="20"/>
              </w:rPr>
            </w:sdtEndPr>
            <w:sdtContent>
              <w:tr w:rsidR="00636D86" w:rsidRPr="0023545B" w14:paraId="7BF431BD" w14:textId="77777777" w:rsidTr="00455167">
                <w:tblPrEx>
                  <w:tbl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  <w:insideH w:val="single" w:sz="6" w:space="0" w:color="000000"/>
                    <w:insideV w:val="single" w:sz="6" w:space="0" w:color="000000"/>
                  </w:tblBorders>
                  <w:tblCellMar>
                    <w:left w:w="70" w:type="dxa"/>
                    <w:right w:w="70" w:type="dxa"/>
                  </w:tblCellMar>
                </w:tblPrEx>
                <w:trPr>
                  <w:gridAfter w:val="1"/>
                  <w:wAfter w:w="15" w:type="dxa"/>
                  <w:trHeight w:val="521"/>
                </w:trPr>
                <w:tc>
                  <w:tcPr>
                    <w:tcW w:w="1843" w:type="dxa"/>
                    <w:gridSpan w:val="2"/>
                    <w:vAlign w:val="center"/>
                  </w:tcPr>
                  <w:p w14:paraId="7FF7BA5B" w14:textId="77777777" w:rsidR="00636D86" w:rsidRPr="00C23204" w:rsidRDefault="00636D86" w:rsidP="00636D86">
                    <w:pPr>
                      <w:jc w:val="center"/>
                      <w:rPr>
                        <w:color w:val="C3004A"/>
                        <w:sz w:val="24"/>
                        <w:szCs w:val="24"/>
                      </w:rPr>
                    </w:pPr>
                    <w:r w:rsidRPr="00C23204">
                      <w:rPr>
                        <w:rFonts w:cs="Arial"/>
                        <w:b/>
                        <w:sz w:val="24"/>
                        <w:szCs w:val="24"/>
                      </w:rPr>
                      <w:t>Na het gebruik</w:t>
                    </w:r>
                  </w:p>
                </w:tc>
                <w:tc>
                  <w:tcPr>
                    <w:tcW w:w="8559" w:type="dxa"/>
                    <w:gridSpan w:val="10"/>
                  </w:tcPr>
                  <w:p w14:paraId="25C650D3" w14:textId="77777777" w:rsidR="00636D86" w:rsidRPr="00AD2B4B" w:rsidRDefault="00636D86" w:rsidP="00636D86">
                    <w:pPr>
                      <w:pStyle w:val="ListParagraph"/>
                      <w:numPr>
                        <w:ilvl w:val="0"/>
                        <w:numId w:val="26"/>
                      </w:numPr>
                      <w:rPr>
                        <w:sz w:val="20"/>
                      </w:rPr>
                    </w:pPr>
                    <w:r w:rsidRPr="00AD2B4B">
                      <w:rPr>
                        <w:sz w:val="20"/>
                      </w:rPr>
                      <w:t>Controleer het uitgevoerde werk steeds bij stilstaande machine.</w:t>
                    </w:r>
                  </w:p>
                  <w:p w14:paraId="65825C85" w14:textId="77777777" w:rsidR="00636D86" w:rsidRDefault="00636D86" w:rsidP="00636D86">
                    <w:pPr>
                      <w:pStyle w:val="ListParagraph"/>
                      <w:numPr>
                        <w:ilvl w:val="0"/>
                        <w:numId w:val="26"/>
                      </w:numPr>
                      <w:rPr>
                        <w:sz w:val="20"/>
                      </w:rPr>
                    </w:pPr>
                    <w:r w:rsidRPr="00AD2B4B">
                      <w:rPr>
                        <w:sz w:val="20"/>
                      </w:rPr>
                      <w:t>Schakel de hoofdschakelaar van de machine</w:t>
                    </w:r>
                    <w:r>
                      <w:rPr>
                        <w:sz w:val="20"/>
                      </w:rPr>
                      <w:t xml:space="preserve"> uit.</w:t>
                    </w:r>
                  </w:p>
                  <w:p w14:paraId="28DCD641" w14:textId="77777777" w:rsidR="00636D86" w:rsidRPr="00455167" w:rsidRDefault="00636D86" w:rsidP="00455167">
                    <w:pPr>
                      <w:pStyle w:val="ListParagraph"/>
                      <w:numPr>
                        <w:ilvl w:val="0"/>
                        <w:numId w:val="26"/>
                      </w:numPr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Ruim je werkpost met geschikte middelen op.</w:t>
                    </w:r>
                  </w:p>
                </w:tc>
              </w:tr>
            </w:sdtContent>
          </w:sdt>
          <w:sdt>
            <w:sdtPr>
              <w:rPr>
                <w:rFonts w:cs="Arial"/>
                <w:b/>
                <w:sz w:val="24"/>
                <w:szCs w:val="24"/>
              </w:rPr>
              <w:id w:val="1408112870"/>
              <w:lock w:val="contentLocked"/>
              <w:placeholder>
                <w:docPart w:val="DefaultPlaceholder_1082065158"/>
              </w:placeholder>
              <w:group/>
            </w:sdtPr>
            <w:sdtEndPr>
              <w:rPr>
                <w:rFonts w:cs="Times New Roman"/>
                <w:b w:val="0"/>
                <w:sz w:val="22"/>
                <w:szCs w:val="20"/>
              </w:rPr>
            </w:sdtEndPr>
            <w:sdtContent>
              <w:tr w:rsidR="00636D86" w:rsidRPr="0023545B" w14:paraId="0DB21E4B" w14:textId="77777777" w:rsidTr="00455167">
                <w:tblPrEx>
                  <w:tbl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  <w:insideH w:val="single" w:sz="6" w:space="0" w:color="000000"/>
                    <w:insideV w:val="single" w:sz="6" w:space="0" w:color="000000"/>
                  </w:tblBorders>
                  <w:tblCellMar>
                    <w:left w:w="70" w:type="dxa"/>
                    <w:right w:w="70" w:type="dxa"/>
                  </w:tblCellMar>
                </w:tblPrEx>
                <w:trPr>
                  <w:gridAfter w:val="1"/>
                  <w:wAfter w:w="15" w:type="dxa"/>
                  <w:trHeight w:val="644"/>
                </w:trPr>
                <w:tc>
                  <w:tcPr>
                    <w:tcW w:w="1843" w:type="dxa"/>
                    <w:gridSpan w:val="2"/>
                    <w:vAlign w:val="center"/>
                  </w:tcPr>
                  <w:p w14:paraId="370EBC9A" w14:textId="77777777" w:rsidR="00636D86" w:rsidRPr="00C23204" w:rsidRDefault="00636D86" w:rsidP="00636D86">
                    <w:pPr>
                      <w:jc w:val="center"/>
                      <w:rPr>
                        <w:color w:val="C3004A"/>
                        <w:sz w:val="24"/>
                        <w:szCs w:val="24"/>
                      </w:rPr>
                    </w:pPr>
                    <w:r w:rsidRPr="00C23204">
                      <w:rPr>
                        <w:rFonts w:cs="Arial"/>
                        <w:b/>
                        <w:sz w:val="24"/>
                        <w:szCs w:val="24"/>
                      </w:rPr>
                      <w:t>Onderhoud en herstelling</w:t>
                    </w:r>
                  </w:p>
                </w:tc>
                <w:tc>
                  <w:tcPr>
                    <w:tcW w:w="8559" w:type="dxa"/>
                    <w:gridSpan w:val="10"/>
                  </w:tcPr>
                  <w:p w14:paraId="3FFB64CB" w14:textId="77777777" w:rsidR="00636D86" w:rsidRPr="00C23204" w:rsidRDefault="00636D86" w:rsidP="00636D86">
                    <w:pPr>
                      <w:pStyle w:val="ListParagraph"/>
                      <w:numPr>
                        <w:ilvl w:val="0"/>
                        <w:numId w:val="26"/>
                      </w:numPr>
                      <w:rPr>
                        <w:sz w:val="20"/>
                      </w:rPr>
                    </w:pPr>
                    <w:r w:rsidRPr="00C23204">
                      <w:rPr>
                        <w:sz w:val="20"/>
                      </w:rPr>
                      <w:t>Enkel uit te voeren door bevoegd personeel.</w:t>
                    </w:r>
                  </w:p>
                  <w:p w14:paraId="38B62B33" w14:textId="77777777" w:rsidR="00636D86" w:rsidRPr="00C23204" w:rsidRDefault="00636D86" w:rsidP="00636D86">
                    <w:pPr>
                      <w:pStyle w:val="ListParagraph"/>
                      <w:numPr>
                        <w:ilvl w:val="0"/>
                        <w:numId w:val="26"/>
                      </w:numPr>
                      <w:rPr>
                        <w:sz w:val="20"/>
                      </w:rPr>
                    </w:pPr>
                    <w:r w:rsidRPr="00C23204">
                      <w:rPr>
                        <w:sz w:val="20"/>
                      </w:rPr>
                      <w:t xml:space="preserve">Uitsluitend uit te voeren bij </w:t>
                    </w:r>
                    <w:r>
                      <w:rPr>
                        <w:sz w:val="20"/>
                      </w:rPr>
                      <w:t xml:space="preserve">gegarandeerd </w:t>
                    </w:r>
                    <w:r w:rsidRPr="00C23204">
                      <w:rPr>
                        <w:sz w:val="20"/>
                      </w:rPr>
                      <w:t>spanningsloze machine.</w:t>
                    </w:r>
                  </w:p>
                  <w:p w14:paraId="4D771AAD" w14:textId="77777777" w:rsidR="00636D86" w:rsidRPr="00AD2B4B" w:rsidRDefault="00636D86" w:rsidP="00636D86">
                    <w:pPr>
                      <w:pStyle w:val="ListParagraph"/>
                      <w:numPr>
                        <w:ilvl w:val="0"/>
                        <w:numId w:val="26"/>
                      </w:numPr>
                      <w:rPr>
                        <w:sz w:val="20"/>
                      </w:rPr>
                    </w:pPr>
                    <w:r w:rsidRPr="00C23204">
                      <w:rPr>
                        <w:sz w:val="20"/>
                      </w:rPr>
                      <w:t xml:space="preserve">Gebruik enkel </w:t>
                    </w:r>
                    <w:r w:rsidRPr="00AD2B4B">
                      <w:rPr>
                        <w:sz w:val="20"/>
                      </w:rPr>
                      <w:t>de vervangonderdelen die door de fabrikant zijn voorgeschreven.</w:t>
                    </w:r>
                  </w:p>
                  <w:p w14:paraId="6BE1B04B" w14:textId="77777777" w:rsidR="00636D86" w:rsidRPr="00AD2B4B" w:rsidRDefault="00636D86" w:rsidP="00636D86">
                    <w:pPr>
                      <w:pStyle w:val="ListParagraph"/>
                      <w:numPr>
                        <w:ilvl w:val="0"/>
                        <w:numId w:val="26"/>
                      </w:numPr>
                      <w:rPr>
                        <w:sz w:val="20"/>
                      </w:rPr>
                    </w:pPr>
                    <w:r w:rsidRPr="00AD2B4B">
                      <w:rPr>
                        <w:sz w:val="20"/>
                      </w:rPr>
                      <w:t>Gebruik NOOIT benzine of licht ontvlambare producten om de machine te onderhouden / reinigen.</w:t>
                    </w:r>
                  </w:p>
                  <w:p w14:paraId="65BBB5A1" w14:textId="77777777" w:rsidR="00636D86" w:rsidRPr="00455167" w:rsidRDefault="00636D86" w:rsidP="00455167">
                    <w:pPr>
                      <w:pStyle w:val="ListParagraph"/>
                      <w:numPr>
                        <w:ilvl w:val="0"/>
                        <w:numId w:val="26"/>
                      </w:numPr>
                      <w:rPr>
                        <w:sz w:val="20"/>
                      </w:rPr>
                    </w:pPr>
                    <w:r w:rsidRPr="00AD2B4B">
                      <w:rPr>
                        <w:sz w:val="20"/>
                      </w:rPr>
                      <w:t>Houd een register van onderhoud en herstelling bij.</w:t>
                    </w:r>
                    <w:r w:rsidRPr="00C23204">
                      <w:rPr>
                        <w:sz w:val="20"/>
                      </w:rPr>
                      <w:t xml:space="preserve"> </w:t>
                    </w:r>
                  </w:p>
                </w:tc>
              </w:tr>
            </w:sdtContent>
          </w:sdt>
          <w:tr w:rsidR="00636D86" w:rsidRPr="00B3017E" w14:paraId="7AE615C8" w14:textId="77777777" w:rsidTr="00455167">
            <w:tblPrEx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Ex>
            <w:trPr>
              <w:gridAfter w:val="1"/>
              <w:wAfter w:w="15" w:type="dxa"/>
              <w:trHeight w:hRule="exact" w:val="413"/>
            </w:trPr>
            <w:tc>
              <w:tcPr>
                <w:tcW w:w="10402" w:type="dxa"/>
                <w:gridSpan w:val="12"/>
                <w:shd w:val="clear" w:color="auto" w:fill="C3004A"/>
                <w:vAlign w:val="center"/>
              </w:tcPr>
              <w:sdt>
                <w:sdtPr>
                  <w:rPr>
                    <w:rFonts w:cs="Arial"/>
                    <w:b/>
                    <w:color w:val="FFFFFF"/>
                    <w:sz w:val="28"/>
                    <w:szCs w:val="28"/>
                  </w:rPr>
                  <w:id w:val="1022518860"/>
                  <w:lock w:val="contentLocked"/>
                  <w:placeholder>
                    <w:docPart w:val="DefaultPlaceholder_1082065158"/>
                  </w:placeholder>
                  <w:group/>
                </w:sdtPr>
                <w:sdtContent>
                  <w:p w14:paraId="483779A9" w14:textId="77777777" w:rsidR="00636D86" w:rsidRPr="00B3017E" w:rsidRDefault="00636D86" w:rsidP="00636D86">
                    <w:pPr>
                      <w:jc w:val="center"/>
                      <w:rPr>
                        <w:rFonts w:cs="Arial"/>
                        <w:b/>
                        <w:color w:val="FFFFFF"/>
                        <w:sz w:val="28"/>
                        <w:szCs w:val="28"/>
                      </w:rPr>
                    </w:pPr>
                    <w:r w:rsidRPr="00B3017E">
                      <w:rPr>
                        <w:rFonts w:cs="Arial"/>
                        <w:b/>
                        <w:color w:val="FFFFFF"/>
                        <w:sz w:val="28"/>
                        <w:szCs w:val="28"/>
                      </w:rPr>
                      <w:t>Visum</w:t>
                    </w:r>
                  </w:p>
                </w:sdtContent>
              </w:sdt>
            </w:tc>
          </w:tr>
          <w:tr w:rsidR="00636D86" w14:paraId="70FB3A61" w14:textId="77777777" w:rsidTr="00455167">
            <w:tblPrEx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Ex>
            <w:trPr>
              <w:gridAfter w:val="1"/>
              <w:wAfter w:w="15" w:type="dxa"/>
              <w:trHeight w:hRule="exact" w:val="1197"/>
            </w:trPr>
            <w:tc>
              <w:tcPr>
                <w:tcW w:w="3382" w:type="dxa"/>
                <w:gridSpan w:val="5"/>
                <w:tcBorders>
                  <w:bottom w:val="single" w:sz="4" w:space="0" w:color="auto"/>
                </w:tcBorders>
              </w:tcPr>
              <w:sdt>
                <w:sdtPr>
                  <w:rPr>
                    <w:rFonts w:cs="Arial"/>
                    <w:sz w:val="20"/>
                  </w:rPr>
                  <w:id w:val="337124254"/>
                  <w:lock w:val="contentLocked"/>
                  <w:placeholder>
                    <w:docPart w:val="DefaultPlaceholder_1082065158"/>
                  </w:placeholder>
                  <w:group/>
                </w:sdtPr>
                <w:sdtContent>
                  <w:p w14:paraId="223C895E" w14:textId="77777777" w:rsidR="00636D86" w:rsidRPr="00C23204" w:rsidRDefault="00636D86" w:rsidP="00636D86">
                    <w:pPr>
                      <w:rPr>
                        <w:rFonts w:cs="Arial"/>
                        <w:sz w:val="20"/>
                      </w:rPr>
                    </w:pPr>
                    <w:r w:rsidRPr="00C23204">
                      <w:rPr>
                        <w:rFonts w:cs="Arial"/>
                        <w:sz w:val="20"/>
                      </w:rPr>
                      <w:t>Hiërarchische lijn</w:t>
                    </w:r>
                  </w:p>
                  <w:p w14:paraId="1DB13E44" w14:textId="77777777" w:rsidR="00636D86" w:rsidRPr="00C23204" w:rsidRDefault="00636D86" w:rsidP="00636D86">
                    <w:pPr>
                      <w:rPr>
                        <w:rFonts w:cs="Arial"/>
                        <w:sz w:val="20"/>
                      </w:rPr>
                    </w:pPr>
                    <w:r w:rsidRPr="00C23204">
                      <w:rPr>
                        <w:rFonts w:cs="Arial"/>
                        <w:sz w:val="20"/>
                      </w:rPr>
                      <w:t>Handtekening:</w:t>
                    </w:r>
                  </w:p>
                </w:sdtContent>
              </w:sdt>
            </w:tc>
            <w:tc>
              <w:tcPr>
                <w:tcW w:w="3600" w:type="dxa"/>
                <w:gridSpan w:val="3"/>
                <w:tcBorders>
                  <w:bottom w:val="single" w:sz="4" w:space="0" w:color="auto"/>
                </w:tcBorders>
              </w:tcPr>
              <w:sdt>
                <w:sdtPr>
                  <w:rPr>
                    <w:rFonts w:cs="Arial"/>
                    <w:sz w:val="20"/>
                  </w:rPr>
                  <w:id w:val="-2076571110"/>
                  <w:lock w:val="contentLocked"/>
                  <w:placeholder>
                    <w:docPart w:val="DefaultPlaceholder_1082065158"/>
                  </w:placeholder>
                  <w:group/>
                </w:sdtPr>
                <w:sdtContent>
                  <w:p w14:paraId="42A0564E" w14:textId="77777777" w:rsidR="00636D86" w:rsidRPr="00C23204" w:rsidRDefault="00636D86" w:rsidP="00636D86">
                    <w:pPr>
                      <w:rPr>
                        <w:rFonts w:cs="Arial"/>
                        <w:sz w:val="20"/>
                      </w:rPr>
                    </w:pPr>
                    <w:r w:rsidRPr="00C23204">
                      <w:rPr>
                        <w:rFonts w:cs="Arial"/>
                        <w:sz w:val="20"/>
                      </w:rPr>
                      <w:t>Pre</w:t>
                    </w:r>
                    <w:r w:rsidR="00455167">
                      <w:rPr>
                        <w:rFonts w:cs="Arial"/>
                        <w:sz w:val="20"/>
                      </w:rPr>
                      <w:t>ventieadviseur-arbeidsarts</w:t>
                    </w:r>
                  </w:p>
                  <w:p w14:paraId="0448C27D" w14:textId="77777777" w:rsidR="00636D86" w:rsidRPr="00C23204" w:rsidRDefault="00636D86" w:rsidP="00636D86">
                    <w:pPr>
                      <w:rPr>
                        <w:rFonts w:cs="Arial"/>
                        <w:sz w:val="20"/>
                      </w:rPr>
                    </w:pPr>
                    <w:r w:rsidRPr="00C23204">
                      <w:rPr>
                        <w:rFonts w:cs="Arial"/>
                        <w:sz w:val="20"/>
                      </w:rPr>
                      <w:t>Handtekening:</w:t>
                    </w:r>
                  </w:p>
                </w:sdtContent>
              </w:sdt>
            </w:tc>
            <w:tc>
              <w:tcPr>
                <w:tcW w:w="3420" w:type="dxa"/>
                <w:gridSpan w:val="4"/>
                <w:tcBorders>
                  <w:bottom w:val="single" w:sz="4" w:space="0" w:color="auto"/>
                </w:tcBorders>
              </w:tcPr>
              <w:sdt>
                <w:sdtPr>
                  <w:rPr>
                    <w:rFonts w:cs="Arial"/>
                    <w:sz w:val="20"/>
                  </w:rPr>
                  <w:id w:val="1117174456"/>
                  <w:lock w:val="contentLocked"/>
                  <w:placeholder>
                    <w:docPart w:val="DefaultPlaceholder_1082065158"/>
                  </w:placeholder>
                  <w:group/>
                </w:sdtPr>
                <w:sdtContent>
                  <w:p w14:paraId="0A4CC438" w14:textId="77777777" w:rsidR="00636D86" w:rsidRPr="00C23204" w:rsidRDefault="00636D86" w:rsidP="00636D86">
                    <w:pPr>
                      <w:rPr>
                        <w:rFonts w:cs="Arial"/>
                        <w:sz w:val="20"/>
                      </w:rPr>
                    </w:pPr>
                    <w:r w:rsidRPr="00C23204">
                      <w:rPr>
                        <w:rFonts w:cs="Arial"/>
                        <w:sz w:val="20"/>
                      </w:rPr>
                      <w:t>Preventieadviseur</w:t>
                    </w:r>
                  </w:p>
                  <w:p w14:paraId="5EB1138E" w14:textId="77777777" w:rsidR="00636D86" w:rsidRPr="00C23204" w:rsidRDefault="00636D86" w:rsidP="00636D86">
                    <w:pPr>
                      <w:rPr>
                        <w:rFonts w:cs="Arial"/>
                        <w:sz w:val="20"/>
                      </w:rPr>
                    </w:pPr>
                    <w:r w:rsidRPr="00C23204">
                      <w:rPr>
                        <w:rFonts w:cs="Arial"/>
                        <w:sz w:val="20"/>
                      </w:rPr>
                      <w:t>Handtekening:</w:t>
                    </w:r>
                  </w:p>
                </w:sdtContent>
              </w:sdt>
            </w:tc>
          </w:tr>
          <w:tr w:rsidR="00636D86" w14:paraId="18140C6A" w14:textId="77777777" w:rsidTr="00455167">
            <w:tblPrEx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Ex>
            <w:trPr>
              <w:gridAfter w:val="1"/>
              <w:wAfter w:w="15" w:type="dxa"/>
              <w:trHeight w:hRule="exact" w:val="793"/>
            </w:trPr>
            <w:tc>
              <w:tcPr>
                <w:tcW w:w="3382" w:type="dxa"/>
                <w:gridSpan w:val="5"/>
                <w:shd w:val="pct10" w:color="auto" w:fill="auto"/>
                <w:vAlign w:val="center"/>
              </w:tcPr>
              <w:sdt>
                <w:sdtPr>
                  <w:rPr>
                    <w:sz w:val="20"/>
                  </w:rPr>
                  <w:id w:val="-547912957"/>
                  <w:lock w:val="contentLocked"/>
                  <w:placeholder>
                    <w:docPart w:val="DefaultPlaceholder_1082065158"/>
                  </w:placeholder>
                  <w:group/>
                </w:sdtPr>
                <w:sdtContent>
                  <w:p w14:paraId="1D1233A6" w14:textId="77777777" w:rsidR="00636D86" w:rsidRPr="00C23204" w:rsidRDefault="00636D86" w:rsidP="00636D86">
                    <w:pPr>
                      <w:rPr>
                        <w:sz w:val="20"/>
                      </w:rPr>
                    </w:pPr>
                    <w:r w:rsidRPr="00C23204">
                      <w:rPr>
                        <w:sz w:val="20"/>
                      </w:rPr>
                      <w:t>Naam:</w:t>
                    </w:r>
                  </w:p>
                </w:sdtContent>
              </w:sdt>
              <w:p w14:paraId="53128261" w14:textId="77777777" w:rsidR="00636D86" w:rsidRPr="00C23204" w:rsidRDefault="00636D86" w:rsidP="00636D86">
                <w:pPr>
                  <w:rPr>
                    <w:sz w:val="20"/>
                  </w:rPr>
                </w:pPr>
              </w:p>
              <w:p w14:paraId="62486C05" w14:textId="77777777" w:rsidR="00636D86" w:rsidRPr="00C23204" w:rsidRDefault="00636D86" w:rsidP="00636D86">
                <w:pPr>
                  <w:rPr>
                    <w:sz w:val="20"/>
                  </w:rPr>
                </w:pPr>
              </w:p>
              <w:p w14:paraId="4101652C" w14:textId="77777777" w:rsidR="00636D86" w:rsidRPr="00C23204" w:rsidRDefault="00636D86" w:rsidP="00636D86">
                <w:pPr>
                  <w:rPr>
                    <w:sz w:val="20"/>
                  </w:rPr>
                </w:pPr>
              </w:p>
            </w:tc>
            <w:tc>
              <w:tcPr>
                <w:tcW w:w="3600" w:type="dxa"/>
                <w:gridSpan w:val="3"/>
                <w:shd w:val="pct10" w:color="auto" w:fill="auto"/>
                <w:vAlign w:val="center"/>
              </w:tcPr>
              <w:sdt>
                <w:sdtPr>
                  <w:rPr>
                    <w:sz w:val="20"/>
                  </w:rPr>
                  <w:id w:val="-1209489482"/>
                  <w:lock w:val="contentLocked"/>
                  <w:placeholder>
                    <w:docPart w:val="DefaultPlaceholder_1082065158"/>
                  </w:placeholder>
                  <w:group/>
                </w:sdtPr>
                <w:sdtContent>
                  <w:p w14:paraId="381F6417" w14:textId="77777777" w:rsidR="00636D86" w:rsidRPr="00C23204" w:rsidRDefault="00636D86" w:rsidP="00636D86">
                    <w:pPr>
                      <w:rPr>
                        <w:sz w:val="20"/>
                      </w:rPr>
                    </w:pPr>
                    <w:r w:rsidRPr="00C23204">
                      <w:rPr>
                        <w:sz w:val="20"/>
                      </w:rPr>
                      <w:t>Naam:</w:t>
                    </w:r>
                  </w:p>
                </w:sdtContent>
              </w:sdt>
              <w:p w14:paraId="4B99056E" w14:textId="77777777" w:rsidR="00636D86" w:rsidRPr="00C23204" w:rsidRDefault="00636D86" w:rsidP="00636D86">
                <w:pPr>
                  <w:rPr>
                    <w:sz w:val="20"/>
                  </w:rPr>
                </w:pPr>
              </w:p>
              <w:p w14:paraId="1299C43A" w14:textId="77777777" w:rsidR="00636D86" w:rsidRPr="00C23204" w:rsidRDefault="00636D86" w:rsidP="00636D86">
                <w:pPr>
                  <w:rPr>
                    <w:sz w:val="20"/>
                  </w:rPr>
                </w:pPr>
              </w:p>
            </w:tc>
            <w:tc>
              <w:tcPr>
                <w:tcW w:w="3420" w:type="dxa"/>
                <w:gridSpan w:val="4"/>
                <w:shd w:val="pct10" w:color="auto" w:fill="auto"/>
                <w:vAlign w:val="center"/>
              </w:tcPr>
              <w:sdt>
                <w:sdtPr>
                  <w:rPr>
                    <w:sz w:val="20"/>
                  </w:rPr>
                  <w:id w:val="1390232934"/>
                  <w:lock w:val="contentLocked"/>
                  <w:placeholder>
                    <w:docPart w:val="DefaultPlaceholder_1082065158"/>
                  </w:placeholder>
                  <w:group/>
                </w:sdtPr>
                <w:sdtContent>
                  <w:p w14:paraId="2BCFF643" w14:textId="77777777" w:rsidR="00636D86" w:rsidRPr="00C23204" w:rsidRDefault="00636D86" w:rsidP="00636D86">
                    <w:pPr>
                      <w:rPr>
                        <w:sz w:val="20"/>
                      </w:rPr>
                    </w:pPr>
                    <w:r w:rsidRPr="00C23204">
                      <w:rPr>
                        <w:sz w:val="20"/>
                      </w:rPr>
                      <w:t>Naam:</w:t>
                    </w:r>
                  </w:p>
                </w:sdtContent>
              </w:sdt>
              <w:p w14:paraId="4DDBEF00" w14:textId="77777777" w:rsidR="00636D86" w:rsidRPr="00C23204" w:rsidRDefault="00636D86" w:rsidP="00636D86">
                <w:pPr>
                  <w:rPr>
                    <w:sz w:val="20"/>
                  </w:rPr>
                </w:pPr>
              </w:p>
              <w:p w14:paraId="3461D779" w14:textId="77777777" w:rsidR="00636D86" w:rsidRPr="00C23204" w:rsidRDefault="005C543D" w:rsidP="00636D86">
                <w:pPr>
                  <w:rPr>
                    <w:sz w:val="20"/>
                  </w:rPr>
                </w:pPr>
              </w:p>
            </w:tc>
          </w:tr>
        </w:tbl>
      </w:sdtContent>
    </w:sdt>
    <w:p w14:paraId="3CF2D8B6" w14:textId="77777777" w:rsidR="00636D86" w:rsidRDefault="00636D86" w:rsidP="00636D86"/>
    <w:p w14:paraId="0FB78278" w14:textId="77777777" w:rsidR="00636D86" w:rsidRPr="00F97BA1" w:rsidRDefault="00636D86" w:rsidP="00F1130F">
      <w:pPr>
        <w:tabs>
          <w:tab w:val="left" w:pos="8580"/>
        </w:tabs>
        <w:rPr>
          <w:rFonts w:asciiTheme="minorHAnsi" w:hAnsiTheme="minorHAnsi" w:cs="Arial"/>
        </w:rPr>
      </w:pPr>
    </w:p>
    <w:sectPr w:rsidR="00636D86" w:rsidRPr="00F97BA1" w:rsidSect="002C4FB0">
      <w:headerReference w:type="default" r:id="rId20"/>
      <w:footerReference w:type="default" r:id="rId21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CC6FD4" w14:textId="77777777" w:rsidR="00491992" w:rsidRDefault="00491992" w:rsidP="00F21695">
      <w:r>
        <w:separator/>
      </w:r>
    </w:p>
  </w:endnote>
  <w:endnote w:type="continuationSeparator" w:id="0">
    <w:p w14:paraId="238E9F5E" w14:textId="77777777" w:rsidR="00491992" w:rsidRDefault="00491992" w:rsidP="00F21695">
      <w:r>
        <w:continuationSeparator/>
      </w:r>
    </w:p>
  </w:endnote>
  <w:endnote w:type="continuationNotice" w:id="1">
    <w:p w14:paraId="6DF53307" w14:textId="77777777" w:rsidR="00491992" w:rsidRDefault="0049199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swiss"/>
    <w:notTrueType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altName w:val="Arial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F64F31" w14:textId="77777777" w:rsidR="00AD34D4" w:rsidRDefault="00AD34D4">
    <w:pPr>
      <w:pStyle w:val="Footer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455167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455167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w14:paraId="46423461" w14:textId="77777777" w:rsidR="00455167" w:rsidRPr="00B3017E" w:rsidRDefault="00455167">
    <w:pPr>
      <w:pStyle w:val="Footer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2020</w:t>
    </w:r>
  </w:p>
  <w:p w14:paraId="34CE0A41" w14:textId="77777777" w:rsidR="00AD34D4" w:rsidRPr="00B3017E" w:rsidRDefault="00AD34D4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D07ED1" w14:textId="77777777" w:rsidR="00491992" w:rsidRDefault="00491992" w:rsidP="00F21695">
      <w:r>
        <w:separator/>
      </w:r>
    </w:p>
  </w:footnote>
  <w:footnote w:type="continuationSeparator" w:id="0">
    <w:p w14:paraId="32D449F6" w14:textId="77777777" w:rsidR="00491992" w:rsidRDefault="00491992" w:rsidP="00F21695">
      <w:r>
        <w:continuationSeparator/>
      </w:r>
    </w:p>
  </w:footnote>
  <w:footnote w:type="continuationNotice" w:id="1">
    <w:p w14:paraId="05F21D2F" w14:textId="77777777" w:rsidR="00491992" w:rsidRDefault="0049199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045E1628" w14:paraId="49CA109D" w14:textId="77777777" w:rsidTr="045E1628">
      <w:trPr>
        <w:trHeight w:val="300"/>
      </w:trPr>
      <w:tc>
        <w:tcPr>
          <w:tcW w:w="3400" w:type="dxa"/>
        </w:tcPr>
        <w:p w14:paraId="0A742C9D" w14:textId="76106E6B" w:rsidR="045E1628" w:rsidRDefault="045E1628" w:rsidP="045E1628">
          <w:pPr>
            <w:pStyle w:val="Header"/>
            <w:ind w:left="-115"/>
          </w:pPr>
        </w:p>
      </w:tc>
      <w:tc>
        <w:tcPr>
          <w:tcW w:w="3400" w:type="dxa"/>
        </w:tcPr>
        <w:p w14:paraId="1BB45E38" w14:textId="17CD2EF4" w:rsidR="045E1628" w:rsidRDefault="045E1628" w:rsidP="045E1628">
          <w:pPr>
            <w:pStyle w:val="Header"/>
            <w:jc w:val="center"/>
          </w:pPr>
        </w:p>
      </w:tc>
      <w:tc>
        <w:tcPr>
          <w:tcW w:w="3400" w:type="dxa"/>
        </w:tcPr>
        <w:p w14:paraId="36226696" w14:textId="57A7EF15" w:rsidR="045E1628" w:rsidRDefault="045E1628" w:rsidP="045E1628">
          <w:pPr>
            <w:pStyle w:val="Header"/>
            <w:ind w:right="-115"/>
            <w:jc w:val="right"/>
          </w:pPr>
        </w:p>
      </w:tc>
    </w:tr>
  </w:tbl>
  <w:p w14:paraId="21E14463" w14:textId="4EF60852" w:rsidR="045E1628" w:rsidRDefault="045E1628" w:rsidP="045E162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70C4C44"/>
    <w:multiLevelType w:val="hybridMultilevel"/>
    <w:tmpl w:val="1C26403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9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916B79"/>
    <w:multiLevelType w:val="multilevel"/>
    <w:tmpl w:val="0413001D"/>
    <w:numStyleLink w:val="Opmaakprofiel1"/>
  </w:abstractNum>
  <w:abstractNum w:abstractNumId="25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763A6303"/>
    <w:multiLevelType w:val="hybridMultilevel"/>
    <w:tmpl w:val="A08CAC10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36485799">
    <w:abstractNumId w:val="22"/>
  </w:num>
  <w:num w:numId="2" w16cid:durableId="1982805734">
    <w:abstractNumId w:val="18"/>
  </w:num>
  <w:num w:numId="3" w16cid:durableId="1309017186">
    <w:abstractNumId w:val="24"/>
  </w:num>
  <w:num w:numId="4" w16cid:durableId="1444107426">
    <w:abstractNumId w:val="20"/>
  </w:num>
  <w:num w:numId="5" w16cid:durableId="356664644">
    <w:abstractNumId w:val="15"/>
  </w:num>
  <w:num w:numId="6" w16cid:durableId="2004158882">
    <w:abstractNumId w:val="11"/>
  </w:num>
  <w:num w:numId="7" w16cid:durableId="987782554">
    <w:abstractNumId w:val="21"/>
  </w:num>
  <w:num w:numId="8" w16cid:durableId="957219269">
    <w:abstractNumId w:val="10"/>
  </w:num>
  <w:num w:numId="9" w16cid:durableId="154733299">
    <w:abstractNumId w:val="8"/>
  </w:num>
  <w:num w:numId="10" w16cid:durableId="809401318">
    <w:abstractNumId w:val="7"/>
  </w:num>
  <w:num w:numId="11" w16cid:durableId="1861888707">
    <w:abstractNumId w:val="6"/>
  </w:num>
  <w:num w:numId="12" w16cid:durableId="919220229">
    <w:abstractNumId w:val="5"/>
  </w:num>
  <w:num w:numId="13" w16cid:durableId="2092193916">
    <w:abstractNumId w:val="9"/>
  </w:num>
  <w:num w:numId="14" w16cid:durableId="1215311707">
    <w:abstractNumId w:val="4"/>
  </w:num>
  <w:num w:numId="15" w16cid:durableId="2001153885">
    <w:abstractNumId w:val="3"/>
  </w:num>
  <w:num w:numId="16" w16cid:durableId="986208379">
    <w:abstractNumId w:val="2"/>
  </w:num>
  <w:num w:numId="17" w16cid:durableId="481655656">
    <w:abstractNumId w:val="1"/>
  </w:num>
  <w:num w:numId="18" w16cid:durableId="385879376">
    <w:abstractNumId w:val="23"/>
  </w:num>
  <w:num w:numId="19" w16cid:durableId="1897937772">
    <w:abstractNumId w:val="28"/>
  </w:num>
  <w:num w:numId="20" w16cid:durableId="1268852703">
    <w:abstractNumId w:val="13"/>
  </w:num>
  <w:num w:numId="21" w16cid:durableId="1176579935">
    <w:abstractNumId w:val="26"/>
  </w:num>
  <w:num w:numId="22" w16cid:durableId="261763534">
    <w:abstractNumId w:val="16"/>
  </w:num>
  <w:num w:numId="23" w16cid:durableId="1680891026">
    <w:abstractNumId w:val="0"/>
  </w:num>
  <w:num w:numId="24" w16cid:durableId="704914939">
    <w:abstractNumId w:val="19"/>
  </w:num>
  <w:num w:numId="25" w16cid:durableId="1402169731">
    <w:abstractNumId w:val="12"/>
  </w:num>
  <w:num w:numId="26" w16cid:durableId="203182792">
    <w:abstractNumId w:val="17"/>
  </w:num>
  <w:num w:numId="27" w16cid:durableId="371925261">
    <w:abstractNumId w:val="25"/>
  </w:num>
  <w:num w:numId="28" w16cid:durableId="547375465">
    <w:abstractNumId w:val="27"/>
  </w:num>
  <w:num w:numId="29" w16cid:durableId="201950299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7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16C91"/>
    <w:rsid w:val="000238CF"/>
    <w:rsid w:val="00041E01"/>
    <w:rsid w:val="00050BF9"/>
    <w:rsid w:val="00071E42"/>
    <w:rsid w:val="00082974"/>
    <w:rsid w:val="00090239"/>
    <w:rsid w:val="00097772"/>
    <w:rsid w:val="000B1DD1"/>
    <w:rsid w:val="000B37CF"/>
    <w:rsid w:val="000B3DAA"/>
    <w:rsid w:val="000B483B"/>
    <w:rsid w:val="000B570B"/>
    <w:rsid w:val="000C0A5C"/>
    <w:rsid w:val="000D01FB"/>
    <w:rsid w:val="000D397C"/>
    <w:rsid w:val="000F618D"/>
    <w:rsid w:val="000F7099"/>
    <w:rsid w:val="00104C6B"/>
    <w:rsid w:val="00150C47"/>
    <w:rsid w:val="001573DF"/>
    <w:rsid w:val="00162936"/>
    <w:rsid w:val="00186A83"/>
    <w:rsid w:val="001936D5"/>
    <w:rsid w:val="001A6049"/>
    <w:rsid w:val="001A6AE1"/>
    <w:rsid w:val="001C76DB"/>
    <w:rsid w:val="001F221A"/>
    <w:rsid w:val="0023545B"/>
    <w:rsid w:val="00236FED"/>
    <w:rsid w:val="00241B68"/>
    <w:rsid w:val="00254022"/>
    <w:rsid w:val="002541D5"/>
    <w:rsid w:val="0025521C"/>
    <w:rsid w:val="00271564"/>
    <w:rsid w:val="002750BD"/>
    <w:rsid w:val="00282452"/>
    <w:rsid w:val="00293CD1"/>
    <w:rsid w:val="002B3857"/>
    <w:rsid w:val="002C4FB0"/>
    <w:rsid w:val="002E29C0"/>
    <w:rsid w:val="00300A43"/>
    <w:rsid w:val="00306DBF"/>
    <w:rsid w:val="003155A6"/>
    <w:rsid w:val="00333F1A"/>
    <w:rsid w:val="00341FE6"/>
    <w:rsid w:val="0034340B"/>
    <w:rsid w:val="00352BD3"/>
    <w:rsid w:val="00365FF6"/>
    <w:rsid w:val="0037681E"/>
    <w:rsid w:val="003858D6"/>
    <w:rsid w:val="00387359"/>
    <w:rsid w:val="00391B55"/>
    <w:rsid w:val="00396606"/>
    <w:rsid w:val="003A45A2"/>
    <w:rsid w:val="003B0E2B"/>
    <w:rsid w:val="003B47FA"/>
    <w:rsid w:val="003B5173"/>
    <w:rsid w:val="003C1142"/>
    <w:rsid w:val="003D76EB"/>
    <w:rsid w:val="003E17A6"/>
    <w:rsid w:val="003E2AED"/>
    <w:rsid w:val="003E31B5"/>
    <w:rsid w:val="003F0B7B"/>
    <w:rsid w:val="003F5323"/>
    <w:rsid w:val="00400699"/>
    <w:rsid w:val="0041544A"/>
    <w:rsid w:val="00417778"/>
    <w:rsid w:val="00455167"/>
    <w:rsid w:val="00460EB5"/>
    <w:rsid w:val="004624BE"/>
    <w:rsid w:val="00491992"/>
    <w:rsid w:val="00492C42"/>
    <w:rsid w:val="00496884"/>
    <w:rsid w:val="004A4E3C"/>
    <w:rsid w:val="004B3152"/>
    <w:rsid w:val="004B64A9"/>
    <w:rsid w:val="004D35BD"/>
    <w:rsid w:val="004D51F8"/>
    <w:rsid w:val="004D76BC"/>
    <w:rsid w:val="004E5B9D"/>
    <w:rsid w:val="004F1E8A"/>
    <w:rsid w:val="005246C9"/>
    <w:rsid w:val="005246CF"/>
    <w:rsid w:val="0052503F"/>
    <w:rsid w:val="00536427"/>
    <w:rsid w:val="00542B17"/>
    <w:rsid w:val="0056566F"/>
    <w:rsid w:val="005711E4"/>
    <w:rsid w:val="005B453E"/>
    <w:rsid w:val="005C0F11"/>
    <w:rsid w:val="005C543D"/>
    <w:rsid w:val="005D05BA"/>
    <w:rsid w:val="005D15C4"/>
    <w:rsid w:val="005D2189"/>
    <w:rsid w:val="005D2562"/>
    <w:rsid w:val="005D55E7"/>
    <w:rsid w:val="005E5B94"/>
    <w:rsid w:val="005F03E5"/>
    <w:rsid w:val="005F53A3"/>
    <w:rsid w:val="00603503"/>
    <w:rsid w:val="0060679E"/>
    <w:rsid w:val="00606B92"/>
    <w:rsid w:val="0062776E"/>
    <w:rsid w:val="00635118"/>
    <w:rsid w:val="00635BCF"/>
    <w:rsid w:val="00636D86"/>
    <w:rsid w:val="00666D94"/>
    <w:rsid w:val="00677F90"/>
    <w:rsid w:val="006809EC"/>
    <w:rsid w:val="0068291F"/>
    <w:rsid w:val="0068769C"/>
    <w:rsid w:val="00693398"/>
    <w:rsid w:val="00694DD0"/>
    <w:rsid w:val="00697907"/>
    <w:rsid w:val="006B7CFC"/>
    <w:rsid w:val="006C160D"/>
    <w:rsid w:val="006C4987"/>
    <w:rsid w:val="006D2548"/>
    <w:rsid w:val="006E7670"/>
    <w:rsid w:val="007076C1"/>
    <w:rsid w:val="00731663"/>
    <w:rsid w:val="0073513B"/>
    <w:rsid w:val="007461B3"/>
    <w:rsid w:val="00751773"/>
    <w:rsid w:val="007550E9"/>
    <w:rsid w:val="00761535"/>
    <w:rsid w:val="007763BA"/>
    <w:rsid w:val="00776E7C"/>
    <w:rsid w:val="00782A10"/>
    <w:rsid w:val="00791332"/>
    <w:rsid w:val="007B53AB"/>
    <w:rsid w:val="007B7735"/>
    <w:rsid w:val="007D4B33"/>
    <w:rsid w:val="007E6ADD"/>
    <w:rsid w:val="00817BB5"/>
    <w:rsid w:val="00821A61"/>
    <w:rsid w:val="0082635C"/>
    <w:rsid w:val="00844F00"/>
    <w:rsid w:val="00853DFB"/>
    <w:rsid w:val="008734BA"/>
    <w:rsid w:val="008B02E2"/>
    <w:rsid w:val="008B123B"/>
    <w:rsid w:val="008B5FE1"/>
    <w:rsid w:val="008D6737"/>
    <w:rsid w:val="008E7DA7"/>
    <w:rsid w:val="008F1DCD"/>
    <w:rsid w:val="00920337"/>
    <w:rsid w:val="00920868"/>
    <w:rsid w:val="00966E8E"/>
    <w:rsid w:val="00977B20"/>
    <w:rsid w:val="00980DA7"/>
    <w:rsid w:val="00985DED"/>
    <w:rsid w:val="00991FFC"/>
    <w:rsid w:val="009A20B9"/>
    <w:rsid w:val="009B2F16"/>
    <w:rsid w:val="009B3510"/>
    <w:rsid w:val="009C0D1F"/>
    <w:rsid w:val="009F313C"/>
    <w:rsid w:val="00A04C3D"/>
    <w:rsid w:val="00A1710A"/>
    <w:rsid w:val="00A5208F"/>
    <w:rsid w:val="00A612BD"/>
    <w:rsid w:val="00A6656A"/>
    <w:rsid w:val="00A93D09"/>
    <w:rsid w:val="00A97152"/>
    <w:rsid w:val="00AC2593"/>
    <w:rsid w:val="00AC66BE"/>
    <w:rsid w:val="00AD2856"/>
    <w:rsid w:val="00AD34D4"/>
    <w:rsid w:val="00AF01D3"/>
    <w:rsid w:val="00B00F6F"/>
    <w:rsid w:val="00B031CE"/>
    <w:rsid w:val="00B12BDC"/>
    <w:rsid w:val="00B3017E"/>
    <w:rsid w:val="00B54444"/>
    <w:rsid w:val="00B740B4"/>
    <w:rsid w:val="00B90B69"/>
    <w:rsid w:val="00BB1E30"/>
    <w:rsid w:val="00BB30C9"/>
    <w:rsid w:val="00BC02DB"/>
    <w:rsid w:val="00BC6CB1"/>
    <w:rsid w:val="00BD6DB9"/>
    <w:rsid w:val="00BF5C63"/>
    <w:rsid w:val="00C10100"/>
    <w:rsid w:val="00C23204"/>
    <w:rsid w:val="00C6272B"/>
    <w:rsid w:val="00C65DDA"/>
    <w:rsid w:val="00C76088"/>
    <w:rsid w:val="00C8666A"/>
    <w:rsid w:val="00CA0EB0"/>
    <w:rsid w:val="00CA6707"/>
    <w:rsid w:val="00CD0FB0"/>
    <w:rsid w:val="00CE2340"/>
    <w:rsid w:val="00CE392D"/>
    <w:rsid w:val="00D0223E"/>
    <w:rsid w:val="00D05714"/>
    <w:rsid w:val="00D1671C"/>
    <w:rsid w:val="00D20485"/>
    <w:rsid w:val="00D22FB5"/>
    <w:rsid w:val="00D23E95"/>
    <w:rsid w:val="00D26B1F"/>
    <w:rsid w:val="00D340B7"/>
    <w:rsid w:val="00D346BA"/>
    <w:rsid w:val="00D615CB"/>
    <w:rsid w:val="00D63C50"/>
    <w:rsid w:val="00D6750D"/>
    <w:rsid w:val="00D754AD"/>
    <w:rsid w:val="00D92046"/>
    <w:rsid w:val="00D96D98"/>
    <w:rsid w:val="00DE16E0"/>
    <w:rsid w:val="00DE1FA0"/>
    <w:rsid w:val="00E0391E"/>
    <w:rsid w:val="00E04014"/>
    <w:rsid w:val="00E219F9"/>
    <w:rsid w:val="00E2537D"/>
    <w:rsid w:val="00E256B7"/>
    <w:rsid w:val="00E36F14"/>
    <w:rsid w:val="00E5208C"/>
    <w:rsid w:val="00E8573F"/>
    <w:rsid w:val="00E91711"/>
    <w:rsid w:val="00EA35A7"/>
    <w:rsid w:val="00EB5EA7"/>
    <w:rsid w:val="00ED180F"/>
    <w:rsid w:val="00ED295A"/>
    <w:rsid w:val="00EE4707"/>
    <w:rsid w:val="00EF2B57"/>
    <w:rsid w:val="00F00D45"/>
    <w:rsid w:val="00F06B65"/>
    <w:rsid w:val="00F07CD9"/>
    <w:rsid w:val="00F1130F"/>
    <w:rsid w:val="00F1691D"/>
    <w:rsid w:val="00F21695"/>
    <w:rsid w:val="00F4363E"/>
    <w:rsid w:val="00F45630"/>
    <w:rsid w:val="00F52F38"/>
    <w:rsid w:val="00F70548"/>
    <w:rsid w:val="00F97BA1"/>
    <w:rsid w:val="00FA1E57"/>
    <w:rsid w:val="00FA48C5"/>
    <w:rsid w:val="00FC3713"/>
    <w:rsid w:val="00FE261D"/>
    <w:rsid w:val="00FE31E3"/>
    <w:rsid w:val="045E1628"/>
    <w:rsid w:val="225A465C"/>
    <w:rsid w:val="24208B48"/>
    <w:rsid w:val="68D72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7888FF2"/>
  <w15:docId w15:val="{29ADEFD7-2EFC-4A05-A877-011606517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4DD0"/>
    <w:rPr>
      <w:rFonts w:ascii="Arial" w:eastAsia="Times New Roman" w:hAnsi="Arial"/>
      <w:szCs w:val="20"/>
      <w:lang w:val="nl-NL" w:eastAsia="nl-NL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97245B"/>
    <w:rPr>
      <w:rFonts w:asciiTheme="majorHAnsi" w:eastAsiaTheme="majorEastAsia" w:hAnsiTheme="majorHAnsi" w:cstheme="majorBidi"/>
      <w:b/>
      <w:bCs/>
      <w:sz w:val="26"/>
      <w:szCs w:val="26"/>
      <w:lang w:val="nl-NL" w:eastAsia="nl-NL"/>
    </w:rPr>
  </w:style>
  <w:style w:type="paragraph" w:styleId="Header">
    <w:name w:val="header"/>
    <w:basedOn w:val="Normal"/>
    <w:link w:val="Header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HeaderChar">
    <w:name w:val="Header Char"/>
    <w:basedOn w:val="DefaultParagraphFont"/>
    <w:link w:val="Header"/>
    <w:locked/>
    <w:rsid w:val="00050BF9"/>
    <w:rPr>
      <w:rFonts w:ascii="Arial" w:hAnsi="Arial"/>
      <w:sz w:val="24"/>
      <w:lang w:eastAsia="en-US"/>
    </w:rPr>
  </w:style>
  <w:style w:type="table" w:styleId="TableGrid">
    <w:name w:val="Table Grid"/>
    <w:basedOn w:val="TableNormal"/>
    <w:uiPriority w:val="99"/>
    <w:rsid w:val="009F313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er">
    <w:name w:val="footer"/>
    <w:basedOn w:val="Normal"/>
    <w:link w:val="Footer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onText">
    <w:name w:val="Balloon Text"/>
    <w:basedOn w:val="Normal"/>
    <w:link w:val="BalloonTex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97245B"/>
    <w:pPr>
      <w:numPr>
        <w:numId w:val="1"/>
      </w:numPr>
    </w:pPr>
  </w:style>
  <w:style w:type="paragraph" w:customStyle="1" w:styleId="Default">
    <w:name w:val="Default"/>
    <w:rsid w:val="00636D86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C7608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wmf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wmf"/><Relationship Id="rId25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wmf"/><Relationship Id="rId23" Type="http://schemas.openxmlformats.org/officeDocument/2006/relationships/glossaryDocument" Target="glossary/document.xml"/><Relationship Id="rId10" Type="http://schemas.openxmlformats.org/officeDocument/2006/relationships/endnotes" Target="endnotes.xml"/><Relationship Id="rId19" Type="http://schemas.openxmlformats.org/officeDocument/2006/relationships/image" Target="media/image9.w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24CB391-37E2-4E41-A6C2-0DD164D5B12B}"/>
      </w:docPartPr>
      <w:docPartBody>
        <w:p w:rsidR="00692F05" w:rsidRDefault="004E5B9D">
          <w:r w:rsidRPr="00345149">
            <w:rPr>
              <w:rStyle w:val="PlaceholderText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swiss"/>
    <w:notTrueType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altName w:val="Arial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5B9D"/>
    <w:rsid w:val="00123B1C"/>
    <w:rsid w:val="004E5B9D"/>
    <w:rsid w:val="00692F05"/>
    <w:rsid w:val="008448BF"/>
    <w:rsid w:val="00AC76BE"/>
    <w:rsid w:val="00B73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E5B9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GOPRO-1830562155-17366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https://gemeenschapsonderwijs.sharepoint.com/sites/prodoc/_layouts/15/DocIdRedir.aspx?ID=GOPRO-1830562155-17366</Url>
      <Description>GOPRO-1830562155-17366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57B3554-D06B-1C47-A918-A2555B27D63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7022BFA-CEB3-4F3C-B809-D05CA23A4C63}"/>
</file>

<file path=customXml/itemProps3.xml><?xml version="1.0" encoding="utf-8"?>
<ds:datastoreItem xmlns:ds="http://schemas.openxmlformats.org/officeDocument/2006/customXml" ds:itemID="{35F43366-7082-40B2-AA45-97D540CCD3B1}">
  <ds:schemaRefs>
    <ds:schemaRef ds:uri="http://schemas.microsoft.com/office/2006/metadata/properties"/>
    <ds:schemaRef ds:uri="http://schemas.microsoft.com/office/infopath/2007/PartnerControls"/>
    <ds:schemaRef ds:uri="97984b01-9ba4-40b1-963f-ebc00efa9482"/>
    <ds:schemaRef ds:uri="c53716ae-3d57-4c76-a869-2aa7d018ec5a"/>
  </ds:schemaRefs>
</ds:datastoreItem>
</file>

<file path=customXml/itemProps4.xml><?xml version="1.0" encoding="utf-8"?>
<ds:datastoreItem xmlns:ds="http://schemas.openxmlformats.org/officeDocument/2006/customXml" ds:itemID="{B6BF669F-F4B9-41B3-9139-4F6E92D9C7D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DDBF18D-538F-4733-9058-2DA3EAA16C9F}"/>
</file>

<file path=docProps/app.xml><?xml version="1.0" encoding="utf-8"?>
<Properties xmlns="http://schemas.openxmlformats.org/officeDocument/2006/extended-properties" xmlns:vt="http://schemas.openxmlformats.org/officeDocument/2006/docPropsVTypes">
  <Template>VIK Blanco (Stramien)_V2.dotx</Template>
  <TotalTime>1</TotalTime>
  <Pages>1</Pages>
  <Words>451</Words>
  <Characters>2571</Characters>
  <Application>Microsoft Office Word</Application>
  <DocSecurity>4</DocSecurity>
  <Lines>21</Lines>
  <Paragraphs>6</Paragraphs>
  <ScaleCrop>false</ScaleCrop>
  <Company>GO!</Company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Langgatboormachine</dc:title>
  <dc:subject/>
  <dc:creator>Luc</dc:creator>
  <cp:keywords/>
  <cp:lastModifiedBy>Robrecht Van Loo</cp:lastModifiedBy>
  <cp:revision>10</cp:revision>
  <cp:lastPrinted>2014-05-14T00:42:00Z</cp:lastPrinted>
  <dcterms:created xsi:type="dcterms:W3CDTF">2014-10-31T23:29:00Z</dcterms:created>
  <dcterms:modified xsi:type="dcterms:W3CDTF">2024-01-30T18:51:00Z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c95c3883-fce4-4cee-92a3-beb8ed52cefe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