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="00296E27" w:rsidP="00F97BA1" w:rsidRDefault="00296E27" w14:paraId="672A6659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</w:p>
    <w:p xmlns:wp14="http://schemas.microsoft.com/office/word/2010/wordml" w:rsidRPr="00F97BA1" w:rsidR="00F97BA1" w:rsidP="00F97BA1" w:rsidRDefault="00F97BA1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7456" behindDoc="1" locked="0" layoutInCell="1" allowOverlap="1" wp14:anchorId="0C3629F7" wp14:editId="14F492F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4664CA4">
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573D5CDC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480" behindDoc="1" locked="0" layoutInCell="1" allowOverlap="1" wp14:anchorId="05B7F5D5" wp14:editId="7D5E8F41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FCBB4AF">
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1532CC03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66432" behindDoc="1" locked="0" layoutInCell="1" allowOverlap="1" wp14:anchorId="2FAAB2E1" wp14:editId="429D2001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:rsidRPr="00F97BA1" w:rsidR="007B53AB" w:rsidP="00F07CD9" w:rsidRDefault="007B53AB" w14:paraId="45A6A303" wp14:textId="77777777">
      <w:pPr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F97BA1" w:rsidR="007B53AB" w:rsidP="00F1130F" w:rsidRDefault="007B53AB" w14:paraId="4E29D17F" wp14:textId="77777777">
      <w:pPr>
        <w:rPr>
          <w:rFonts w:cs="Arial" w:asciiTheme="minorHAnsi" w:hAnsiTheme="minorHAnsi"/>
          <w:b/>
        </w:rPr>
      </w:pPr>
      <w:r w:rsidRPr="00F97BA1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F97BA1" w:rsidR="007B53AB" w:rsidP="00677F90" w:rsidRDefault="007B53AB" w14:paraId="0A37501D" wp14:textId="77777777">
      <w:pPr>
        <w:rPr>
          <w:rFonts w:cs="Arial" w:asciiTheme="minorHAnsi" w:hAnsiTheme="minorHAnsi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3178"/>
      </w:tblGrid>
      <w:tr xmlns:wp14="http://schemas.microsoft.com/office/word/2010/wordml" w:rsidRPr="00F97BA1" w:rsidR="007B53AB" w:rsidTr="003E1544" w14:paraId="0C8FBEA4" wp14:textId="77777777">
        <w:trPr>
          <w:trHeight w:val="754" w:hRule="exact"/>
        </w:trPr>
        <w:tc>
          <w:tcPr>
            <w:tcW w:w="10314" w:type="dxa"/>
            <w:gridSpan w:val="3"/>
            <w:shd w:val="clear" w:color="auto" w:fill="C3004A"/>
            <w:vAlign w:val="center"/>
          </w:tcPr>
          <w:p w:rsidR="007B53AB" w:rsidP="00D87646" w:rsidRDefault="007B53AB" w14:paraId="5B23C49C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0"/>
              </w:rPr>
              <w:t>VEI</w:t>
            </w:r>
            <w:r w:rsidR="003E1544">
              <w:rPr>
                <w:rFonts w:cs="Arial" w:asciiTheme="minorHAnsi" w:hAnsiTheme="minorHAnsi"/>
                <w:b/>
                <w:color w:val="FFFFFF"/>
                <w:sz w:val="20"/>
              </w:rPr>
              <w:t>LIGHEIDSINSTRUCTIEKAART – A</w:t>
            </w:r>
            <w:r w:rsidR="00F917DC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 </w:t>
            </w:r>
            <w:r w:rsidR="003E1544">
              <w:rPr>
                <w:rFonts w:cs="Arial" w:asciiTheme="minorHAnsi" w:hAnsiTheme="minorHAnsi"/>
                <w:b/>
                <w:color w:val="FFFFFF"/>
                <w:sz w:val="20"/>
              </w:rPr>
              <w:t>12</w:t>
            </w:r>
          </w:p>
          <w:p w:rsidRPr="00D87646" w:rsidR="00D87646" w:rsidP="00D87646" w:rsidRDefault="00863E62" w14:paraId="05AB83D7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 w:themeColor="background1"/>
                <w:sz w:val="44"/>
                <w:szCs w:val="44"/>
              </w:rPr>
            </w:pPr>
            <w:r>
              <w:rPr>
                <w:rFonts w:cs="Arial" w:asciiTheme="minorHAnsi" w:hAnsiTheme="minorHAnsi"/>
                <w:b/>
                <w:color w:val="FFFFFF" w:themeColor="background1"/>
                <w:sz w:val="44"/>
                <w:szCs w:val="44"/>
              </w:rPr>
              <w:t>VITRO KERAMISCHE KOOKPLAAT</w:t>
            </w:r>
          </w:p>
        </w:tc>
      </w:tr>
      <w:tr xmlns:wp14="http://schemas.microsoft.com/office/word/2010/wordml" w:rsidRPr="00F97BA1" w:rsidR="007B53AB" w:rsidTr="003E1544" w14:paraId="55EA19D6" wp14:textId="77777777">
        <w:trPr>
          <w:trHeight w:val="397" w:hRule="exact"/>
        </w:trPr>
        <w:tc>
          <w:tcPr>
            <w:tcW w:w="1916" w:type="dxa"/>
            <w:vAlign w:val="center"/>
          </w:tcPr>
          <w:p w:rsidRPr="003E1544" w:rsidR="007B53AB" w:rsidP="005F03E5" w:rsidRDefault="007B53AB" w14:paraId="17DF914E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3E1544">
              <w:rPr>
                <w:rFonts w:cs="Arial" w:asciiTheme="minorHAnsi" w:hAnsiTheme="minorHAnsi"/>
                <w:b/>
                <w:sz w:val="20"/>
              </w:rPr>
              <w:t>Merk:</w:t>
            </w:r>
          </w:p>
        </w:tc>
        <w:tc>
          <w:tcPr>
            <w:tcW w:w="5220" w:type="dxa"/>
            <w:vAlign w:val="center"/>
          </w:tcPr>
          <w:p w:rsidRPr="0090379C" w:rsidR="007B53AB" w:rsidP="005F03E5" w:rsidRDefault="007B53AB" w14:paraId="5DAB6C7B" wp14:textId="77777777">
            <w:pPr>
              <w:rPr>
                <w:rFonts w:cs="Arial"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3178" w:type="dxa"/>
            <w:vMerge w:val="restart"/>
          </w:tcPr>
          <w:p w:rsidR="00FF33EB" w:rsidP="00F21695" w:rsidRDefault="00FF33EB" w14:paraId="02EB378F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  <w:p w:rsidRPr="00F97BA1" w:rsidR="007B53AB" w:rsidP="00F21695" w:rsidRDefault="007B53AB" w14:paraId="6A05A809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F97BA1" w:rsidR="007B53AB" w:rsidTr="003E1544" w14:paraId="25CD820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3E1544" w:rsidR="007B53AB" w:rsidP="00985DED" w:rsidRDefault="007B53AB" w14:paraId="14BBD63B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3E1544">
              <w:rPr>
                <w:rFonts w:cs="Arial" w:asciiTheme="minorHAnsi" w:hAnsiTheme="minorHAnsi"/>
                <w:b/>
                <w:sz w:val="20"/>
              </w:rPr>
              <w:t>Type:</w:t>
            </w:r>
          </w:p>
        </w:tc>
        <w:tc>
          <w:tcPr>
            <w:tcW w:w="5220" w:type="dxa"/>
          </w:tcPr>
          <w:p w:rsidRPr="00F97BA1" w:rsidR="007B53AB" w:rsidP="00694DD0" w:rsidRDefault="007B53AB" w14:paraId="5A39BBE3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vMerge/>
          </w:tcPr>
          <w:p w:rsidRPr="00F97BA1" w:rsidR="007B53AB" w:rsidP="00677F90" w:rsidRDefault="007B53AB" w14:paraId="41C8F396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3E1544" w14:paraId="17A3592E" wp14:textId="77777777">
        <w:trPr>
          <w:trHeight w:val="397" w:hRule="exact"/>
        </w:trPr>
        <w:tc>
          <w:tcPr>
            <w:tcW w:w="1916" w:type="dxa"/>
            <w:vAlign w:val="center"/>
          </w:tcPr>
          <w:p w:rsidRPr="003E1544" w:rsidR="007B53AB" w:rsidP="005F03E5" w:rsidRDefault="007B53AB" w14:paraId="2E2CDB5A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3E1544">
              <w:rPr>
                <w:rFonts w:cs="Arial" w:asciiTheme="minorHAnsi" w:hAnsiTheme="minorHAnsi"/>
                <w:b/>
                <w:sz w:val="20"/>
              </w:rPr>
              <w:t>Serienummer:</w:t>
            </w:r>
          </w:p>
        </w:tc>
        <w:tc>
          <w:tcPr>
            <w:tcW w:w="5220" w:type="dxa"/>
          </w:tcPr>
          <w:p w:rsidRPr="00F97BA1" w:rsidR="007B53AB" w:rsidP="00694DD0" w:rsidRDefault="007B53AB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vMerge/>
          </w:tcPr>
          <w:p w:rsidRPr="00F97BA1" w:rsidR="007B53AB" w:rsidP="00677F90" w:rsidRDefault="007B53AB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3E1544" w14:paraId="09B5A3B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3E1544" w:rsidR="007B53AB" w:rsidP="005F03E5" w:rsidRDefault="007B53AB" w14:paraId="4BDCE058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3E1544">
              <w:rPr>
                <w:rFonts w:cs="Arial" w:asciiTheme="minorHAnsi" w:hAnsiTheme="minorHAnsi"/>
                <w:b/>
                <w:sz w:val="20"/>
              </w:rPr>
              <w:t>Afdeling:</w:t>
            </w:r>
          </w:p>
        </w:tc>
        <w:tc>
          <w:tcPr>
            <w:tcW w:w="5220" w:type="dxa"/>
          </w:tcPr>
          <w:p w:rsidRPr="00F97BA1" w:rsidR="007B53AB" w:rsidP="00694DD0" w:rsidRDefault="007B53AB" w14:paraId="0E27B00A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vMerge/>
          </w:tcPr>
          <w:p w:rsidRPr="00F97BA1" w:rsidR="007B53AB" w:rsidP="00677F90" w:rsidRDefault="007B53AB" w14:paraId="60061E4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3E1544" w14:paraId="042744F8" wp14:textId="77777777">
        <w:trPr>
          <w:trHeight w:val="397" w:hRule="exact"/>
        </w:trPr>
        <w:tc>
          <w:tcPr>
            <w:tcW w:w="1916" w:type="dxa"/>
            <w:vAlign w:val="center"/>
          </w:tcPr>
          <w:p w:rsidRPr="003E1544" w:rsidR="007B53AB" w:rsidP="005F03E5" w:rsidRDefault="007B53AB" w14:paraId="40226980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3E1544">
              <w:rPr>
                <w:rFonts w:cs="Arial" w:asciiTheme="minorHAnsi" w:hAnsiTheme="minorHAnsi"/>
                <w:b/>
                <w:sz w:val="20"/>
              </w:rPr>
              <w:t>Lokaal / locatie:</w:t>
            </w:r>
          </w:p>
        </w:tc>
        <w:tc>
          <w:tcPr>
            <w:tcW w:w="5220" w:type="dxa"/>
          </w:tcPr>
          <w:p w:rsidRPr="00F97BA1" w:rsidR="007B53AB" w:rsidP="00694DD0" w:rsidRDefault="007B53AB" w14:paraId="44EAFD9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vMerge/>
          </w:tcPr>
          <w:p w:rsidRPr="00F97BA1" w:rsidR="007B53AB" w:rsidP="00677F90" w:rsidRDefault="007B53AB" w14:paraId="4B94D5A5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3E1544" w14:paraId="3472831A" wp14:textId="77777777">
        <w:tc>
          <w:tcPr>
            <w:tcW w:w="10314" w:type="dxa"/>
            <w:gridSpan w:val="3"/>
          </w:tcPr>
          <w:p w:rsidRPr="003E1544" w:rsidR="00B00F6F" w:rsidP="00B00F6F" w:rsidRDefault="00282452" w14:paraId="0DAAAB17" wp14:textId="77777777">
            <w:pPr>
              <w:jc w:val="center"/>
              <w:rPr>
                <w:rFonts w:cs="Arial" w:asciiTheme="minorHAnsi" w:hAnsiTheme="minorHAnsi"/>
                <w:b/>
                <w:sz w:val="20"/>
              </w:rPr>
            </w:pPr>
            <w:r w:rsidRPr="003E1544">
              <w:rPr>
                <w:rFonts w:cs="Arial" w:asciiTheme="minorHAnsi" w:hAnsiTheme="minorHAnsi"/>
                <w:b/>
                <w:sz w:val="20"/>
              </w:rPr>
              <w:t>Uitsluitend te gebruiken voor</w:t>
            </w:r>
            <w:r w:rsidRPr="003E1544" w:rsidR="00B00F6F">
              <w:rPr>
                <w:rFonts w:cs="Arial" w:asciiTheme="minorHAnsi" w:hAnsiTheme="minorHAnsi"/>
                <w:b/>
                <w:sz w:val="20"/>
              </w:rPr>
              <w:t xml:space="preserve"> werkzaamheden die bepaald zijn in de gebruikershandleiding.</w:t>
            </w:r>
          </w:p>
          <w:p w:rsidRPr="00F97BA1" w:rsidR="007B53AB" w:rsidP="00296E27" w:rsidRDefault="00B00F6F" w14:paraId="0795BC4B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3E1544">
              <w:rPr>
                <w:rFonts w:cs="Arial" w:asciiTheme="minorHAnsi" w:hAnsiTheme="minorHAnsi"/>
                <w:b/>
                <w:sz w:val="20"/>
              </w:rPr>
              <w:t>Deze veiligheidsinstructiekaart is opgemaakt voor werknemer</w:t>
            </w:r>
            <w:r w:rsidRPr="003E1544" w:rsidR="004A4E3C">
              <w:rPr>
                <w:rFonts w:cs="Arial" w:asciiTheme="minorHAnsi" w:hAnsiTheme="minorHAnsi"/>
                <w:b/>
                <w:sz w:val="20"/>
              </w:rPr>
              <w:t>s</w:t>
            </w:r>
            <w:r w:rsidRPr="003E1544">
              <w:rPr>
                <w:rFonts w:cs="Arial" w:asciiTheme="minorHAnsi" w:hAnsiTheme="minorHAnsi"/>
                <w:b/>
                <w:sz w:val="20"/>
              </w:rPr>
              <w:t xml:space="preserve"> </w:t>
            </w:r>
            <w:r w:rsidRPr="003E1544" w:rsidR="00296E27">
              <w:rPr>
                <w:rFonts w:cs="Arial" w:asciiTheme="minorHAnsi" w:hAnsiTheme="minorHAnsi"/>
                <w:b/>
                <w:sz w:val="20"/>
              </w:rPr>
              <w:t>en leerlingen</w:t>
            </w:r>
            <w:r w:rsidRPr="003E1544">
              <w:rPr>
                <w:rFonts w:cs="Arial" w:asciiTheme="minorHAnsi" w:hAnsiTheme="minorHAnsi"/>
                <w:b/>
                <w:sz w:val="20"/>
              </w:rPr>
              <w:t>.</w:t>
            </w:r>
            <w:r w:rsidRPr="00F97BA1">
              <w:rPr>
                <w:rFonts w:cs="Arial" w:asciiTheme="minorHAnsi" w:hAnsiTheme="minorHAnsi"/>
                <w:b/>
                <w:szCs w:val="22"/>
              </w:rPr>
              <w:t xml:space="preserve"> </w:t>
            </w:r>
          </w:p>
        </w:tc>
      </w:tr>
    </w:tbl>
    <w:tbl>
      <w:tblPr>
        <w:tblpPr w:leftFromText="141" w:rightFromText="141" w:vertAnchor="text" w:horzAnchor="margin" w:tblpX="-72" w:tblpY="24"/>
        <w:tblOverlap w:val="never"/>
        <w:tblW w:w="5036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3"/>
        <w:gridCol w:w="75"/>
      </w:tblGrid>
      <w:tr xmlns:wp14="http://schemas.microsoft.com/office/word/2010/wordml" w:rsidRPr="00F97BA1" w:rsidR="003E1544" w:rsidTr="003E1544" w14:paraId="2C064148" wp14:textId="77777777">
        <w:trPr>
          <w:gridAfter w:val="1"/>
          <w:wAfter w:w="36" w:type="pct"/>
          <w:trHeight w:val="565" w:hRule="exact"/>
        </w:trPr>
        <w:tc>
          <w:tcPr>
            <w:tcW w:w="4964" w:type="pct"/>
            <w:shd w:val="clear" w:color="auto" w:fill="C3004A"/>
          </w:tcPr>
          <w:p w:rsidRPr="00F97BA1" w:rsidR="003E1544" w:rsidP="003E1544" w:rsidRDefault="003E1544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F97BA1" w:rsidR="003E1544" w:rsidTr="003E1544" w14:paraId="5B7E4B0A" wp14:textId="77777777">
        <w:trPr>
          <w:trHeight w:val="702"/>
        </w:trPr>
        <w:tc>
          <w:tcPr>
            <w:tcW w:w="5000" w:type="pct"/>
            <w:gridSpan w:val="2"/>
            <w:vAlign w:val="center"/>
          </w:tcPr>
          <w:p w:rsidRPr="00F97BA1" w:rsidR="003E1544" w:rsidP="003E1544" w:rsidRDefault="003E1544" w14:paraId="36845E29" wp14:textId="77777777">
            <w:pPr>
              <w:ind w:left="19" w:hanging="19"/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F97BA1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8752" behindDoc="0" locked="0" layoutInCell="1" allowOverlap="1" wp14:anchorId="7107CAAF" wp14:editId="52F788E5">
                  <wp:simplePos x="0" y="0"/>
                  <wp:positionH relativeFrom="column">
                    <wp:posOffset>2729865</wp:posOffset>
                  </wp:positionH>
                  <wp:positionV relativeFrom="paragraph">
                    <wp:posOffset>-185420</wp:posOffset>
                  </wp:positionV>
                  <wp:extent cx="475615" cy="403225"/>
                  <wp:effectExtent l="0" t="0" r="635" b="0"/>
                  <wp:wrapSquare wrapText="bothSides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03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552"/>
        <w:gridCol w:w="830"/>
        <w:gridCol w:w="3600"/>
        <w:gridCol w:w="3420"/>
      </w:tblGrid>
      <w:tr xmlns:wp14="http://schemas.microsoft.com/office/word/2010/wordml" w:rsidRPr="00F97BA1" w:rsidR="007B53AB" w:rsidTr="003E1544" w14:paraId="47EA770B" wp14:textId="77777777">
        <w:trPr>
          <w:trHeight w:val="454" w:hRule="exact"/>
        </w:trPr>
        <w:tc>
          <w:tcPr>
            <w:tcW w:w="10402" w:type="dxa"/>
            <w:gridSpan w:val="4"/>
            <w:shd w:val="clear" w:color="auto" w:fill="C3004A"/>
            <w:vAlign w:val="center"/>
          </w:tcPr>
          <w:p w:rsidRPr="00F97BA1" w:rsidR="007B53AB" w:rsidP="00EE4707" w:rsidRDefault="007B53AB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xmlns:wp14="http://schemas.microsoft.com/office/word/2010/wordml" w:rsidRPr="00F97BA1" w:rsidR="007B53AB" w:rsidTr="003E1544" w14:paraId="2B120615" wp14:textId="77777777">
        <w:tc>
          <w:tcPr>
            <w:tcW w:w="2552" w:type="dxa"/>
            <w:vAlign w:val="center"/>
          </w:tcPr>
          <w:p w:rsidRPr="003E1544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3E1544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3E1544" w:rsidR="007B53AB" w:rsidP="00B90B69" w:rsidRDefault="007B53AB" w14:paraId="3F4A55FC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3E1544">
              <w:rPr>
                <w:rFonts w:cs="Arial" w:asciiTheme="minorHAnsi" w:hAnsiTheme="minorHAnsi"/>
                <w:b/>
                <w:sz w:val="24"/>
                <w:szCs w:val="24"/>
              </w:rPr>
              <w:t xml:space="preserve"> veiligheidsvoorschriften</w:t>
            </w:r>
          </w:p>
        </w:tc>
        <w:tc>
          <w:tcPr>
            <w:tcW w:w="7850" w:type="dxa"/>
            <w:gridSpan w:val="3"/>
          </w:tcPr>
          <w:p w:rsidRPr="003E1544" w:rsidR="00693398" w:rsidP="00476025" w:rsidRDefault="00693398" w14:paraId="11E75F16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3E1544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3E1544" w:rsidR="00693398" w:rsidP="00476025" w:rsidRDefault="00693398" w14:paraId="3369D5D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3E1544">
              <w:rPr>
                <w:rFonts w:cs="Arial" w:asciiTheme="minorHAnsi" w:hAnsiTheme="minorHAnsi"/>
                <w:sz w:val="20"/>
              </w:rPr>
              <w:t>De handleiding en veiligheidsinstructi</w:t>
            </w:r>
            <w:r w:rsidRPr="003E1544" w:rsidR="00476025">
              <w:rPr>
                <w:rFonts w:cs="Arial" w:asciiTheme="minorHAnsi" w:hAnsiTheme="minorHAnsi"/>
                <w:sz w:val="20"/>
              </w:rPr>
              <w:t>ekaart vormen steeds één geheel.</w:t>
            </w:r>
          </w:p>
          <w:p w:rsidRPr="003E1544" w:rsidR="00476025" w:rsidP="00476025" w:rsidRDefault="00476025" w14:paraId="3A0372F3" wp14:textId="77777777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>Orde en netheid op de werkplek en in de onmiddellijke omgeving.</w:t>
            </w:r>
          </w:p>
          <w:p w:rsidRPr="003E1544" w:rsidR="00476025" w:rsidP="00476025" w:rsidRDefault="00476025" w14:paraId="0F200649" wp14:textId="77777777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>Enkel onder toezicht door leerlingen laten gebruiken</w:t>
            </w:r>
          </w:p>
          <w:p w:rsidRPr="003E1544" w:rsidR="00D87646" w:rsidP="00405089" w:rsidRDefault="00476025" w14:paraId="20E4A9D1" wp14:textId="77777777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 xml:space="preserve">Geen loshangende kledij dragen. </w:t>
            </w:r>
          </w:p>
        </w:tc>
      </w:tr>
      <w:tr xmlns:wp14="http://schemas.microsoft.com/office/word/2010/wordml" w:rsidRPr="00BD7636" w:rsidR="007B53AB" w:rsidTr="003E1544" w14:paraId="6F41CCF4" wp14:textId="77777777">
        <w:trPr>
          <w:trHeight w:val="282"/>
        </w:trPr>
        <w:tc>
          <w:tcPr>
            <w:tcW w:w="2552" w:type="dxa"/>
            <w:vAlign w:val="center"/>
          </w:tcPr>
          <w:p w:rsidRPr="003E1544" w:rsidR="007B53AB" w:rsidP="00CA0EB0" w:rsidRDefault="007B53AB" w14:paraId="159DC049" wp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3E1544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7850" w:type="dxa"/>
            <w:gridSpan w:val="3"/>
          </w:tcPr>
          <w:p w:rsidRPr="003E1544" w:rsidR="007B53AB" w:rsidP="00476025" w:rsidRDefault="00476025" w14:paraId="67755BFE" wp14:textId="77777777">
            <w:pPr>
              <w:pStyle w:val="Lijstalinea"/>
              <w:numPr>
                <w:ilvl w:val="0"/>
                <w:numId w:val="25"/>
              </w:numPr>
              <w:tabs>
                <w:tab w:val="left" w:pos="1576"/>
              </w:tabs>
              <w:rPr>
                <w:rFonts w:asciiTheme="minorHAnsi" w:hAnsiTheme="minorHAnsi"/>
                <w:sz w:val="24"/>
                <w:szCs w:val="24"/>
              </w:rPr>
            </w:pPr>
            <w:r w:rsidRPr="003E1544">
              <w:rPr>
                <w:rFonts w:cs="Arial" w:asciiTheme="minorHAnsi" w:hAnsiTheme="minorHAnsi"/>
                <w:sz w:val="20"/>
              </w:rPr>
              <w:t>Niet van toepassing.</w:t>
            </w:r>
          </w:p>
        </w:tc>
      </w:tr>
      <w:tr xmlns:wp14="http://schemas.microsoft.com/office/word/2010/wordml" w:rsidRPr="00BD7636" w:rsidR="007B53AB" w:rsidTr="003E1544" w14:paraId="159F17BF" wp14:textId="77777777">
        <w:trPr>
          <w:trHeight w:val="330"/>
        </w:trPr>
        <w:tc>
          <w:tcPr>
            <w:tcW w:w="2552" w:type="dxa"/>
            <w:vAlign w:val="center"/>
          </w:tcPr>
          <w:p w:rsidRPr="003E1544" w:rsidR="007B53AB" w:rsidP="00CA0EB0" w:rsidRDefault="007B53AB" w14:paraId="2B2E5E52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3E1544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7850" w:type="dxa"/>
            <w:gridSpan w:val="3"/>
          </w:tcPr>
          <w:p w:rsidRPr="003E1544" w:rsidR="000D397C" w:rsidP="00405089" w:rsidRDefault="00405089" w14:paraId="206D873C" wp14:textId="77777777">
            <w:pPr>
              <w:pStyle w:val="Lijstalinea"/>
              <w:numPr>
                <w:ilvl w:val="0"/>
                <w:numId w:val="33"/>
              </w:numPr>
              <w:rPr>
                <w:rFonts w:cs="Arial" w:asciiTheme="minorHAnsi" w:hAnsiTheme="minorHAnsi"/>
                <w:sz w:val="20"/>
              </w:rPr>
            </w:pPr>
            <w:r w:rsidRPr="003E1544">
              <w:rPr>
                <w:rFonts w:cs="Arial" w:asciiTheme="minorHAnsi" w:hAnsiTheme="minorHAnsi"/>
                <w:sz w:val="20"/>
              </w:rPr>
              <w:t>Controleer of de kookplaat niet vervuild is.</w:t>
            </w:r>
          </w:p>
        </w:tc>
      </w:tr>
      <w:tr xmlns:wp14="http://schemas.microsoft.com/office/word/2010/wordml" w:rsidRPr="00BD7636" w:rsidR="007B53AB" w:rsidTr="003E1544" w14:paraId="7C3A21C5" wp14:textId="77777777">
        <w:trPr>
          <w:trHeight w:val="536"/>
        </w:trPr>
        <w:tc>
          <w:tcPr>
            <w:tcW w:w="2552" w:type="dxa"/>
            <w:vAlign w:val="center"/>
          </w:tcPr>
          <w:p w:rsidRPr="003E1544" w:rsidR="007B53AB" w:rsidP="00CA0EB0" w:rsidRDefault="007B53AB" w14:paraId="0322AA3E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3E1544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7850" w:type="dxa"/>
            <w:gridSpan w:val="3"/>
          </w:tcPr>
          <w:p w:rsidRPr="003E1544" w:rsidR="00476025" w:rsidP="00476025" w:rsidRDefault="00476025" w14:paraId="242DB8EC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>Sommige delen kunnen zeer warm zijn.</w:t>
            </w:r>
          </w:p>
          <w:p w:rsidRPr="003E1544" w:rsidR="00476025" w:rsidP="00476025" w:rsidRDefault="00476025" w14:paraId="79ED7DF5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>De stelen van de pannen steken, voor zover mogelijk, niet over de rand.</w:t>
            </w:r>
          </w:p>
          <w:p w:rsidRPr="003E1544" w:rsidR="00476025" w:rsidP="00476025" w:rsidRDefault="00476025" w14:paraId="0D2B311C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>Enkel passende potten en pannen gebruiken op de kookplaten.</w:t>
            </w:r>
          </w:p>
          <w:p w:rsidRPr="003E1544" w:rsidR="00254022" w:rsidP="00476025" w:rsidRDefault="00476025" w14:paraId="0DE3B987" wp14:textId="77777777">
            <w:pPr>
              <w:pStyle w:val="Lijstalinea"/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>Geen brandbare of andere voorwerpen die kunnen vervormen, op de warme kookplaten leggen.</w:t>
            </w:r>
          </w:p>
        </w:tc>
      </w:tr>
      <w:tr xmlns:wp14="http://schemas.microsoft.com/office/word/2010/wordml" w:rsidRPr="00BD7636" w:rsidR="007B53AB" w:rsidTr="003E1544" w14:paraId="46AE339C" wp14:textId="77777777">
        <w:trPr>
          <w:trHeight w:val="521"/>
        </w:trPr>
        <w:tc>
          <w:tcPr>
            <w:tcW w:w="2552" w:type="dxa"/>
            <w:vAlign w:val="center"/>
          </w:tcPr>
          <w:p w:rsidRPr="003E1544" w:rsidR="007B53AB" w:rsidP="00CA0EB0" w:rsidRDefault="007B53AB" w14:paraId="7FF7BA5B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3E1544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7850" w:type="dxa"/>
            <w:gridSpan w:val="3"/>
          </w:tcPr>
          <w:p w:rsidRPr="003E1544" w:rsidR="00405089" w:rsidP="00405089" w:rsidRDefault="00405089" w14:paraId="4509CCDD" wp14:textId="77777777">
            <w:pPr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>Kookplaten volledig laten afkoelen vooraleer reinigingswerken uit te voeren.</w:t>
            </w:r>
          </w:p>
          <w:p w:rsidRPr="003E1544" w:rsidR="007B53AB" w:rsidP="00405089" w:rsidRDefault="00405089" w14:paraId="57C346A3" wp14:textId="77777777">
            <w:pPr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>Gebruik geschikte reinigingsmiddelen voor de reiniging.</w:t>
            </w:r>
          </w:p>
        </w:tc>
      </w:tr>
      <w:tr xmlns:wp14="http://schemas.microsoft.com/office/word/2010/wordml" w:rsidRPr="00BD7636" w:rsidR="007B53AB" w:rsidTr="003E1544" w14:paraId="5E9BD67E" wp14:textId="77777777">
        <w:trPr>
          <w:trHeight w:val="644"/>
        </w:trPr>
        <w:tc>
          <w:tcPr>
            <w:tcW w:w="2552" w:type="dxa"/>
            <w:vAlign w:val="center"/>
          </w:tcPr>
          <w:p w:rsidRPr="003E1544" w:rsidR="007B53AB" w:rsidP="000D397C" w:rsidRDefault="008E7DA7" w14:paraId="370EBC9A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3E1544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7850" w:type="dxa"/>
            <w:gridSpan w:val="3"/>
          </w:tcPr>
          <w:p w:rsidRPr="003E1544" w:rsidR="00F858D9" w:rsidP="00F858D9" w:rsidRDefault="00F858D9" w14:paraId="1663A6D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>Alle herstellingen gebeuren steeds door een bevoegd persoon.</w:t>
            </w:r>
          </w:p>
          <w:p w:rsidRPr="003E1544" w:rsidR="00296E27" w:rsidP="00476025" w:rsidRDefault="00296E27" w14:paraId="1532695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>Gebruik enkel vervangonderdelen die door de fabrikant zijn voorgeschreven.</w:t>
            </w:r>
          </w:p>
          <w:p w:rsidRPr="003E1544" w:rsidR="00296E27" w:rsidP="00476025" w:rsidRDefault="00296E27" w14:paraId="3952C59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>Gebruik NOOIT benzine of licht ontvlambare producten om de machine te onder</w:t>
            </w:r>
            <w:bookmarkStart w:name="_GoBack" w:id="0"/>
            <w:r w:rsidRPr="003E1544">
              <w:rPr>
                <w:rFonts w:asciiTheme="minorHAnsi" w:hAnsiTheme="minorHAnsi"/>
                <w:sz w:val="20"/>
              </w:rPr>
              <w:t>h</w:t>
            </w:r>
            <w:bookmarkEnd w:id="0"/>
            <w:r w:rsidRPr="003E1544">
              <w:rPr>
                <w:rFonts w:asciiTheme="minorHAnsi" w:hAnsiTheme="minorHAnsi"/>
                <w:sz w:val="20"/>
              </w:rPr>
              <w:t>ouden/reinigen.</w:t>
            </w:r>
          </w:p>
          <w:p w:rsidRPr="003E1544" w:rsidR="00476025" w:rsidP="00476025" w:rsidRDefault="00296E27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3E1544">
              <w:rPr>
                <w:rFonts w:asciiTheme="minorHAnsi" w:hAnsiTheme="minorHAnsi"/>
                <w:sz w:val="20"/>
              </w:rPr>
              <w:t>Houd een register van onderhoud en herstelling bij.</w:t>
            </w:r>
          </w:p>
        </w:tc>
      </w:tr>
      <w:tr xmlns:wp14="http://schemas.microsoft.com/office/word/2010/wordml" w:rsidRPr="00F97BA1" w:rsidR="007B53AB" w:rsidTr="003E1544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402" w:type="dxa"/>
            <w:gridSpan w:val="4"/>
            <w:shd w:val="clear" w:color="auto" w:fill="C3004A"/>
            <w:vAlign w:val="center"/>
          </w:tcPr>
          <w:p w:rsidRPr="003E1544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3E1544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F97BA1" w:rsidR="007B53AB" w:rsidTr="003E1544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868" w:hRule="exact"/>
        </w:trPr>
        <w:tc>
          <w:tcPr>
            <w:tcW w:w="3382" w:type="dxa"/>
            <w:gridSpan w:val="2"/>
          </w:tcPr>
          <w:p w:rsidRPr="008D54C5" w:rsidR="007B53AB" w:rsidP="00677F90" w:rsidRDefault="007B53AB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8D54C5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8D54C5" w:rsidR="00697907" w:rsidP="00677F90" w:rsidRDefault="00697907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8D54C5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600" w:type="dxa"/>
          </w:tcPr>
          <w:p w:rsidRPr="008D54C5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8D54C5">
              <w:rPr>
                <w:rFonts w:cs="Arial" w:asciiTheme="minorHAnsi" w:hAnsiTheme="minorHAnsi"/>
                <w:sz w:val="20"/>
              </w:rPr>
              <w:t>Preventieadviseur-</w:t>
            </w:r>
            <w:r w:rsidRPr="008D54C5" w:rsidR="001F221A">
              <w:rPr>
                <w:rFonts w:cs="Arial" w:asciiTheme="minorHAnsi" w:hAnsiTheme="minorHAnsi"/>
                <w:sz w:val="20"/>
              </w:rPr>
              <w:t>a</w:t>
            </w:r>
            <w:r w:rsidRPr="008D54C5" w:rsidR="003E1544">
              <w:rPr>
                <w:rFonts w:cs="Arial" w:asciiTheme="minorHAnsi" w:hAnsiTheme="minorHAnsi"/>
                <w:sz w:val="20"/>
              </w:rPr>
              <w:t>rbeidsarts</w:t>
            </w:r>
          </w:p>
          <w:p w:rsidRPr="008D54C5"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8D54C5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420" w:type="dxa"/>
          </w:tcPr>
          <w:p w:rsidRPr="008D54C5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8D54C5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8D54C5" w:rsidR="00697907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8D54C5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xmlns:wp14="http://schemas.microsoft.com/office/word/2010/wordml" w:rsidRPr="00F97BA1" w:rsidR="007B53AB" w:rsidTr="003E1544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38" w:hRule="exact"/>
        </w:trPr>
        <w:tc>
          <w:tcPr>
            <w:tcW w:w="3382" w:type="dxa"/>
            <w:gridSpan w:val="2"/>
            <w:vAlign w:val="center"/>
          </w:tcPr>
          <w:p w:rsidRPr="008D54C5" w:rsidR="007B53AB" w:rsidP="00694DD0" w:rsidRDefault="00697907" w14:paraId="1D1233A6" wp14:textId="77777777">
            <w:pPr>
              <w:rPr>
                <w:rFonts w:asciiTheme="minorHAnsi" w:hAnsiTheme="minorHAnsi"/>
                <w:sz w:val="20"/>
              </w:rPr>
            </w:pPr>
            <w:r w:rsidRPr="008D54C5">
              <w:rPr>
                <w:rFonts w:asciiTheme="minorHAnsi" w:hAnsiTheme="minorHAnsi"/>
                <w:sz w:val="20"/>
              </w:rPr>
              <w:t>Naam</w:t>
            </w:r>
            <w:r w:rsidRPr="008D54C5" w:rsidR="007B53AB">
              <w:rPr>
                <w:rFonts w:asciiTheme="minorHAnsi" w:hAnsiTheme="minorHAnsi"/>
                <w:sz w:val="20"/>
              </w:rPr>
              <w:t>:</w:t>
            </w:r>
          </w:p>
          <w:p w:rsidRPr="008D54C5" w:rsidR="0034340B" w:rsidP="00694DD0" w:rsidRDefault="0034340B" w14:paraId="3DEEC669" wp14:textId="77777777">
            <w:pPr>
              <w:rPr>
                <w:rFonts w:asciiTheme="minorHAnsi" w:hAnsiTheme="minorHAnsi"/>
                <w:sz w:val="20"/>
              </w:rPr>
            </w:pPr>
          </w:p>
          <w:p w:rsidRPr="008D54C5" w:rsidR="0034340B" w:rsidP="00694DD0" w:rsidRDefault="0034340B" w14:paraId="3656B9AB" wp14:textId="77777777">
            <w:pPr>
              <w:rPr>
                <w:rFonts w:asciiTheme="minorHAnsi" w:hAnsiTheme="minorHAnsi"/>
                <w:sz w:val="20"/>
              </w:rPr>
            </w:pPr>
          </w:p>
          <w:p w:rsidRPr="008D54C5" w:rsidR="0034340B" w:rsidP="00694DD0" w:rsidRDefault="0034340B" w14:paraId="45FB0818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p w:rsidRPr="008D54C5" w:rsidR="007B53AB" w:rsidP="00694DD0" w:rsidRDefault="00697907" w14:paraId="381F6417" wp14:textId="77777777">
            <w:pPr>
              <w:rPr>
                <w:rFonts w:asciiTheme="minorHAnsi" w:hAnsiTheme="minorHAnsi"/>
                <w:sz w:val="20"/>
              </w:rPr>
            </w:pPr>
            <w:r w:rsidRPr="008D54C5">
              <w:rPr>
                <w:rFonts w:asciiTheme="minorHAnsi" w:hAnsiTheme="minorHAnsi"/>
                <w:sz w:val="20"/>
              </w:rPr>
              <w:t>Naam</w:t>
            </w:r>
            <w:r w:rsidRPr="008D54C5" w:rsidR="007B53AB">
              <w:rPr>
                <w:rFonts w:asciiTheme="minorHAnsi" w:hAnsiTheme="minorHAnsi"/>
                <w:sz w:val="20"/>
              </w:rPr>
              <w:t>:</w:t>
            </w:r>
          </w:p>
          <w:p w:rsidRPr="008D54C5" w:rsidR="0034340B" w:rsidP="00694DD0" w:rsidRDefault="0034340B" w14:paraId="049F31CB" wp14:textId="77777777">
            <w:pPr>
              <w:rPr>
                <w:rFonts w:asciiTheme="minorHAnsi" w:hAnsiTheme="minorHAnsi"/>
                <w:sz w:val="20"/>
              </w:rPr>
            </w:pPr>
          </w:p>
          <w:p w:rsidRPr="008D54C5" w:rsidR="0034340B" w:rsidP="00694DD0" w:rsidRDefault="0034340B" w14:paraId="53128261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vAlign w:val="center"/>
          </w:tcPr>
          <w:p w:rsidRPr="008D54C5" w:rsidR="007B53AB" w:rsidP="00694DD0" w:rsidRDefault="00697907" w14:paraId="2BCFF643" wp14:textId="77777777">
            <w:pPr>
              <w:rPr>
                <w:rFonts w:asciiTheme="minorHAnsi" w:hAnsiTheme="minorHAnsi"/>
                <w:sz w:val="20"/>
              </w:rPr>
            </w:pPr>
            <w:r w:rsidRPr="008D54C5">
              <w:rPr>
                <w:rFonts w:asciiTheme="minorHAnsi" w:hAnsiTheme="minorHAnsi"/>
                <w:sz w:val="20"/>
              </w:rPr>
              <w:t>Naam</w:t>
            </w:r>
            <w:r w:rsidRPr="008D54C5" w:rsidR="007B53AB">
              <w:rPr>
                <w:rFonts w:asciiTheme="minorHAnsi" w:hAnsiTheme="minorHAnsi"/>
                <w:sz w:val="20"/>
              </w:rPr>
              <w:t>:</w:t>
            </w:r>
          </w:p>
          <w:p w:rsidRPr="008D54C5" w:rsidR="0034340B" w:rsidP="00694DD0" w:rsidRDefault="0034340B" w14:paraId="62486C05" wp14:textId="77777777">
            <w:pPr>
              <w:rPr>
                <w:rFonts w:asciiTheme="minorHAnsi" w:hAnsiTheme="minorHAnsi"/>
                <w:sz w:val="20"/>
              </w:rPr>
            </w:pPr>
          </w:p>
          <w:p w:rsidRPr="008D54C5" w:rsidR="0034340B" w:rsidP="00694DD0" w:rsidRDefault="0034340B" w14:paraId="4101652C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4B99056E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0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0d191e683b934a4d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3B2634" w:rsidP="00F21695" w:rsidRDefault="003B2634" w14:paraId="1299C43A" wp14:textId="77777777">
      <w:r>
        <w:separator/>
      </w:r>
    </w:p>
  </w:endnote>
  <w:endnote w:type="continuationSeparator" w:id="0">
    <w:p xmlns:wp14="http://schemas.microsoft.com/office/word/2010/wordml" w:rsidR="003B2634" w:rsidP="00F21695" w:rsidRDefault="003B2634" w14:paraId="4DDBEF00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3E1544" w:rsidR="00D05714" w:rsidRDefault="00D05714" w14:paraId="3AE73A0E" wp14:textId="77777777">
    <w:pPr>
      <w:pStyle w:val="Voettekst"/>
      <w:jc w:val="right"/>
      <w:rPr>
        <w:rFonts w:cs="Arial"/>
        <w:sz w:val="18"/>
        <w:szCs w:val="18"/>
      </w:rPr>
    </w:pPr>
    <w:r w:rsidRPr="003E1544">
      <w:rPr>
        <w:rFonts w:cs="Arial"/>
        <w:sz w:val="18"/>
        <w:szCs w:val="18"/>
      </w:rPr>
      <w:t>Pag.</w:t>
    </w:r>
    <w:r w:rsidRPr="003E1544">
      <w:rPr>
        <w:rFonts w:cs="Arial"/>
        <w:sz w:val="18"/>
        <w:szCs w:val="18"/>
      </w:rPr>
      <w:fldChar w:fldCharType="begin"/>
    </w:r>
    <w:r w:rsidRPr="003E1544">
      <w:rPr>
        <w:rFonts w:cs="Arial"/>
        <w:sz w:val="18"/>
        <w:szCs w:val="18"/>
      </w:rPr>
      <w:instrText>PAGE</w:instrText>
    </w:r>
    <w:r w:rsidRPr="003E1544">
      <w:rPr>
        <w:rFonts w:cs="Arial"/>
        <w:sz w:val="18"/>
        <w:szCs w:val="18"/>
      </w:rPr>
      <w:fldChar w:fldCharType="separate"/>
    </w:r>
    <w:r w:rsidR="008D54C5">
      <w:rPr>
        <w:rFonts w:cs="Arial"/>
        <w:noProof/>
        <w:sz w:val="18"/>
        <w:szCs w:val="18"/>
      </w:rPr>
      <w:t>1</w:t>
    </w:r>
    <w:r w:rsidRPr="003E1544">
      <w:rPr>
        <w:rFonts w:cs="Arial"/>
        <w:sz w:val="18"/>
        <w:szCs w:val="18"/>
      </w:rPr>
      <w:fldChar w:fldCharType="end"/>
    </w:r>
    <w:r w:rsidRPr="003E1544">
      <w:rPr>
        <w:rFonts w:cs="Arial"/>
        <w:sz w:val="18"/>
        <w:szCs w:val="18"/>
      </w:rPr>
      <w:t xml:space="preserve"> van </w:t>
    </w:r>
    <w:r w:rsidRPr="003E1544">
      <w:rPr>
        <w:rFonts w:cs="Arial"/>
        <w:sz w:val="18"/>
        <w:szCs w:val="18"/>
      </w:rPr>
      <w:fldChar w:fldCharType="begin"/>
    </w:r>
    <w:r w:rsidRPr="003E1544">
      <w:rPr>
        <w:rFonts w:cs="Arial"/>
        <w:sz w:val="18"/>
        <w:szCs w:val="18"/>
      </w:rPr>
      <w:instrText>NUMPAGES</w:instrText>
    </w:r>
    <w:r w:rsidRPr="003E1544">
      <w:rPr>
        <w:rFonts w:cs="Arial"/>
        <w:sz w:val="18"/>
        <w:szCs w:val="18"/>
      </w:rPr>
      <w:fldChar w:fldCharType="separate"/>
    </w:r>
    <w:r w:rsidR="008D54C5">
      <w:rPr>
        <w:rFonts w:cs="Arial"/>
        <w:noProof/>
        <w:sz w:val="18"/>
        <w:szCs w:val="18"/>
      </w:rPr>
      <w:t>1</w:t>
    </w:r>
    <w:r w:rsidRPr="003E1544">
      <w:rPr>
        <w:rFonts w:cs="Arial"/>
        <w:sz w:val="18"/>
        <w:szCs w:val="18"/>
      </w:rPr>
      <w:fldChar w:fldCharType="end"/>
    </w:r>
  </w:p>
  <w:p xmlns:wp14="http://schemas.microsoft.com/office/word/2010/wordml" w:rsidRPr="003E1544" w:rsidR="003E1544" w:rsidRDefault="003E1544" w14:paraId="46423461" wp14:textId="77777777">
    <w:pPr>
      <w:pStyle w:val="Voettekst"/>
      <w:jc w:val="right"/>
      <w:rPr>
        <w:rFonts w:cs="Arial"/>
        <w:sz w:val="18"/>
        <w:szCs w:val="18"/>
      </w:rPr>
    </w:pPr>
    <w:r w:rsidRPr="003E1544">
      <w:rPr>
        <w:rFonts w:cs="Arial"/>
        <w:sz w:val="18"/>
        <w:szCs w:val="18"/>
      </w:rPr>
      <w:t>Versie 2020</w:t>
    </w:r>
  </w:p>
  <w:p xmlns:wp14="http://schemas.microsoft.com/office/word/2010/wordml" w:rsidRPr="00B3017E" w:rsidR="00D05714" w:rsidRDefault="00D05714" w14:paraId="0FB78278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3B2634" w:rsidP="00F21695" w:rsidRDefault="003B2634" w14:paraId="3461D779" wp14:textId="77777777">
      <w:r>
        <w:separator/>
      </w:r>
    </w:p>
  </w:footnote>
  <w:footnote w:type="continuationSeparator" w:id="0">
    <w:p xmlns:wp14="http://schemas.microsoft.com/office/word/2010/wordml" w:rsidR="003B2634" w:rsidP="00F21695" w:rsidRDefault="003B2634" w14:paraId="3CF2D8B6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0373F09C" w:rsidTr="0373F09C" w14:paraId="0E2A1606">
      <w:trPr>
        <w:trHeight w:val="300"/>
      </w:trPr>
      <w:tc>
        <w:tcPr>
          <w:tcW w:w="3400" w:type="dxa"/>
          <w:tcMar/>
        </w:tcPr>
        <w:p w:rsidR="0373F09C" w:rsidP="0373F09C" w:rsidRDefault="0373F09C" w14:paraId="6986C724" w14:textId="41A16E4C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0373F09C" w:rsidP="0373F09C" w:rsidRDefault="0373F09C" w14:paraId="4336D1F6" w14:textId="7833CB85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0373F09C" w:rsidP="0373F09C" w:rsidRDefault="0373F09C" w14:paraId="54D506D6" w14:textId="6891D2F7">
          <w:pPr>
            <w:pStyle w:val="Koptekst"/>
            <w:bidi w:val="0"/>
            <w:ind w:right="-115"/>
            <w:jc w:val="right"/>
          </w:pPr>
        </w:p>
      </w:tc>
    </w:tr>
  </w:tbl>
  <w:p w:rsidR="0373F09C" w:rsidP="0373F09C" w:rsidRDefault="0373F09C" w14:paraId="4582B322" w14:textId="51B42353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4F72D70"/>
    <w:multiLevelType w:val="hybridMultilevel"/>
    <w:tmpl w:val="DAD4AD2E"/>
    <w:lvl w:ilvl="0" w:tplc="08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7" w15:restartNumberingAfterBreak="0">
    <w:nsid w:val="29525A93"/>
    <w:multiLevelType w:val="hybridMultilevel"/>
    <w:tmpl w:val="93F6D2A4"/>
    <w:lvl w:ilvl="0" w:tplc="08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0" w15:restartNumberingAfterBreak="0">
    <w:nsid w:val="46C82980"/>
    <w:multiLevelType w:val="hybridMultilevel"/>
    <w:tmpl w:val="A46A0650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579C4A7D"/>
    <w:multiLevelType w:val="multilevel"/>
    <w:tmpl w:val="0413001D"/>
    <w:numStyleLink w:val="Opmaakprofiel1"/>
  </w:abstractNum>
  <w:abstractNum w:abstractNumId="23" w15:restartNumberingAfterBreak="0">
    <w:nsid w:val="5C277CA7"/>
    <w:multiLevelType w:val="hybridMultilevel"/>
    <w:tmpl w:val="C1569CF6"/>
    <w:lvl w:ilvl="0" w:tplc="08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6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6F916B79"/>
    <w:multiLevelType w:val="multilevel"/>
    <w:tmpl w:val="0413001D"/>
    <w:numStyleLink w:val="Opmaakprofiel1"/>
  </w:abstractNum>
  <w:abstractNum w:abstractNumId="28" w15:restartNumberingAfterBreak="0">
    <w:nsid w:val="70F1149A"/>
    <w:multiLevelType w:val="hybridMultilevel"/>
    <w:tmpl w:val="FA4A9586"/>
    <w:lvl w:ilvl="0" w:tplc="08130001">
      <w:start w:val="1"/>
      <w:numFmt w:val="bullet"/>
      <w:lvlText w:val=""/>
      <w:lvlJc w:val="left"/>
      <w:pPr>
        <w:ind w:left="2292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3012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3732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4452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5172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5892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6612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7332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8052" w:hanging="360"/>
      </w:pPr>
      <w:rPr>
        <w:rFonts w:hint="default" w:ascii="Wingdings" w:hAnsi="Wingdings"/>
      </w:rPr>
    </w:lvl>
  </w:abstractNum>
  <w:abstractNum w:abstractNumId="29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1" w15:restartNumberingAfterBreak="0">
    <w:nsid w:val="79CC50AD"/>
    <w:multiLevelType w:val="hybridMultilevel"/>
    <w:tmpl w:val="DB803C10"/>
    <w:lvl w:ilvl="0" w:tplc="08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5"/>
  </w:num>
  <w:num w:numId="2">
    <w:abstractNumId w:val="19"/>
  </w:num>
  <w:num w:numId="3">
    <w:abstractNumId w:val="27"/>
  </w:num>
  <w:num w:numId="4">
    <w:abstractNumId w:val="22"/>
  </w:num>
  <w:num w:numId="5">
    <w:abstractNumId w:val="15"/>
  </w:num>
  <w:num w:numId="6">
    <w:abstractNumId w:val="12"/>
  </w:num>
  <w:num w:numId="7">
    <w:abstractNumId w:val="24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6"/>
  </w:num>
  <w:num w:numId="19">
    <w:abstractNumId w:val="32"/>
  </w:num>
  <w:num w:numId="20">
    <w:abstractNumId w:val="14"/>
  </w:num>
  <w:num w:numId="21">
    <w:abstractNumId w:val="30"/>
  </w:num>
  <w:num w:numId="22">
    <w:abstractNumId w:val="16"/>
  </w:num>
  <w:num w:numId="23">
    <w:abstractNumId w:val="0"/>
  </w:num>
  <w:num w:numId="24">
    <w:abstractNumId w:val="21"/>
  </w:num>
  <w:num w:numId="25">
    <w:abstractNumId w:val="13"/>
  </w:num>
  <w:num w:numId="26">
    <w:abstractNumId w:val="18"/>
  </w:num>
  <w:num w:numId="27">
    <w:abstractNumId w:val="29"/>
  </w:num>
  <w:num w:numId="28">
    <w:abstractNumId w:val="11"/>
  </w:num>
  <w:num w:numId="29">
    <w:abstractNumId w:val="17"/>
  </w:num>
  <w:num w:numId="30">
    <w:abstractNumId w:val="23"/>
  </w:num>
  <w:num w:numId="31">
    <w:abstractNumId w:val="31"/>
  </w:num>
  <w:num w:numId="32">
    <w:abstractNumId w:val="28"/>
  </w:num>
  <w:num w:numId="33">
    <w:abstractNumId w:val="2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proofState w:spelling="clean" w:grammar="dirty"/>
  <w:formsDesign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82974"/>
    <w:rsid w:val="00090239"/>
    <w:rsid w:val="00097772"/>
    <w:rsid w:val="000B1DD1"/>
    <w:rsid w:val="000B37CF"/>
    <w:rsid w:val="000B3DAA"/>
    <w:rsid w:val="000B483B"/>
    <w:rsid w:val="000B570B"/>
    <w:rsid w:val="000B57F1"/>
    <w:rsid w:val="000C0A5C"/>
    <w:rsid w:val="000D01FB"/>
    <w:rsid w:val="000D397C"/>
    <w:rsid w:val="000F618D"/>
    <w:rsid w:val="000F7099"/>
    <w:rsid w:val="00150C47"/>
    <w:rsid w:val="001573DF"/>
    <w:rsid w:val="00162936"/>
    <w:rsid w:val="00186A83"/>
    <w:rsid w:val="001936D5"/>
    <w:rsid w:val="001A6049"/>
    <w:rsid w:val="001A6AE1"/>
    <w:rsid w:val="001F221A"/>
    <w:rsid w:val="00215BDC"/>
    <w:rsid w:val="0023545B"/>
    <w:rsid w:val="00236FED"/>
    <w:rsid w:val="00241B68"/>
    <w:rsid w:val="00254022"/>
    <w:rsid w:val="002541D5"/>
    <w:rsid w:val="0025521C"/>
    <w:rsid w:val="00271564"/>
    <w:rsid w:val="002750BD"/>
    <w:rsid w:val="00282452"/>
    <w:rsid w:val="00293CD1"/>
    <w:rsid w:val="00296E27"/>
    <w:rsid w:val="002B3857"/>
    <w:rsid w:val="002C4FB0"/>
    <w:rsid w:val="002E29C0"/>
    <w:rsid w:val="00300A43"/>
    <w:rsid w:val="00306DBF"/>
    <w:rsid w:val="003155A6"/>
    <w:rsid w:val="00341FE6"/>
    <w:rsid w:val="0034340B"/>
    <w:rsid w:val="00345198"/>
    <w:rsid w:val="00352BD3"/>
    <w:rsid w:val="00365FF6"/>
    <w:rsid w:val="0037681E"/>
    <w:rsid w:val="003858D6"/>
    <w:rsid w:val="00387359"/>
    <w:rsid w:val="00391B55"/>
    <w:rsid w:val="00396606"/>
    <w:rsid w:val="003A3BDC"/>
    <w:rsid w:val="003A45A2"/>
    <w:rsid w:val="003B0E2B"/>
    <w:rsid w:val="003B2634"/>
    <w:rsid w:val="003B47FA"/>
    <w:rsid w:val="003B5173"/>
    <w:rsid w:val="003C1142"/>
    <w:rsid w:val="003D76EB"/>
    <w:rsid w:val="003E1544"/>
    <w:rsid w:val="003E2AED"/>
    <w:rsid w:val="003E31B5"/>
    <w:rsid w:val="00405089"/>
    <w:rsid w:val="0041544A"/>
    <w:rsid w:val="0041755E"/>
    <w:rsid w:val="00417778"/>
    <w:rsid w:val="00460EB5"/>
    <w:rsid w:val="004624BE"/>
    <w:rsid w:val="00476025"/>
    <w:rsid w:val="00492C42"/>
    <w:rsid w:val="00496884"/>
    <w:rsid w:val="004A4E3C"/>
    <w:rsid w:val="004B3152"/>
    <w:rsid w:val="004D35BD"/>
    <w:rsid w:val="004D51F8"/>
    <w:rsid w:val="004F1E8A"/>
    <w:rsid w:val="005246C9"/>
    <w:rsid w:val="005246CF"/>
    <w:rsid w:val="0052503F"/>
    <w:rsid w:val="00536427"/>
    <w:rsid w:val="0056566F"/>
    <w:rsid w:val="005711E4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2B35"/>
    <w:rsid w:val="00625AE2"/>
    <w:rsid w:val="0062776E"/>
    <w:rsid w:val="00635118"/>
    <w:rsid w:val="00635BCF"/>
    <w:rsid w:val="00636230"/>
    <w:rsid w:val="00666D94"/>
    <w:rsid w:val="00677F90"/>
    <w:rsid w:val="006809EC"/>
    <w:rsid w:val="0068291F"/>
    <w:rsid w:val="00693398"/>
    <w:rsid w:val="00694DD0"/>
    <w:rsid w:val="00697907"/>
    <w:rsid w:val="006B7CFC"/>
    <w:rsid w:val="006C0B75"/>
    <w:rsid w:val="006C160D"/>
    <w:rsid w:val="006C4987"/>
    <w:rsid w:val="006C5DDA"/>
    <w:rsid w:val="006D2548"/>
    <w:rsid w:val="006E7670"/>
    <w:rsid w:val="00731663"/>
    <w:rsid w:val="007461B3"/>
    <w:rsid w:val="007550E9"/>
    <w:rsid w:val="00761535"/>
    <w:rsid w:val="00764A9F"/>
    <w:rsid w:val="007763BA"/>
    <w:rsid w:val="00776E7C"/>
    <w:rsid w:val="00791332"/>
    <w:rsid w:val="007B53AB"/>
    <w:rsid w:val="007B7735"/>
    <w:rsid w:val="007D4B33"/>
    <w:rsid w:val="007D5D1D"/>
    <w:rsid w:val="007E6ADD"/>
    <w:rsid w:val="00817BB5"/>
    <w:rsid w:val="00821A61"/>
    <w:rsid w:val="0082635C"/>
    <w:rsid w:val="00844F00"/>
    <w:rsid w:val="00853DFB"/>
    <w:rsid w:val="00863E62"/>
    <w:rsid w:val="008734BA"/>
    <w:rsid w:val="008B02E2"/>
    <w:rsid w:val="008B123B"/>
    <w:rsid w:val="008B5FE1"/>
    <w:rsid w:val="008D54C5"/>
    <w:rsid w:val="008D6737"/>
    <w:rsid w:val="008E7DA7"/>
    <w:rsid w:val="008F1DCD"/>
    <w:rsid w:val="0090379C"/>
    <w:rsid w:val="00920337"/>
    <w:rsid w:val="00920868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F313C"/>
    <w:rsid w:val="00A04C3D"/>
    <w:rsid w:val="00A1710A"/>
    <w:rsid w:val="00A26A59"/>
    <w:rsid w:val="00A5208F"/>
    <w:rsid w:val="00A612BD"/>
    <w:rsid w:val="00A6656A"/>
    <w:rsid w:val="00A93D09"/>
    <w:rsid w:val="00A97152"/>
    <w:rsid w:val="00AC2593"/>
    <w:rsid w:val="00AC66BE"/>
    <w:rsid w:val="00AD2856"/>
    <w:rsid w:val="00AF01D3"/>
    <w:rsid w:val="00B00F6F"/>
    <w:rsid w:val="00B031CE"/>
    <w:rsid w:val="00B12BDC"/>
    <w:rsid w:val="00B3017E"/>
    <w:rsid w:val="00B54444"/>
    <w:rsid w:val="00B740B4"/>
    <w:rsid w:val="00B90B69"/>
    <w:rsid w:val="00BB1E30"/>
    <w:rsid w:val="00BC6CB1"/>
    <w:rsid w:val="00BD6DB9"/>
    <w:rsid w:val="00BD7636"/>
    <w:rsid w:val="00BF5C63"/>
    <w:rsid w:val="00C10100"/>
    <w:rsid w:val="00C23204"/>
    <w:rsid w:val="00C23F24"/>
    <w:rsid w:val="00C51740"/>
    <w:rsid w:val="00C65DDA"/>
    <w:rsid w:val="00C8666A"/>
    <w:rsid w:val="00CA0EB0"/>
    <w:rsid w:val="00CA6707"/>
    <w:rsid w:val="00CD0FB0"/>
    <w:rsid w:val="00CE2340"/>
    <w:rsid w:val="00CE392D"/>
    <w:rsid w:val="00D0223E"/>
    <w:rsid w:val="00D05714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87646"/>
    <w:rsid w:val="00D92046"/>
    <w:rsid w:val="00D96D98"/>
    <w:rsid w:val="00DE16E0"/>
    <w:rsid w:val="00E0391E"/>
    <w:rsid w:val="00E04014"/>
    <w:rsid w:val="00E219F9"/>
    <w:rsid w:val="00E2537D"/>
    <w:rsid w:val="00E256B7"/>
    <w:rsid w:val="00E36F14"/>
    <w:rsid w:val="00E5208C"/>
    <w:rsid w:val="00E640D6"/>
    <w:rsid w:val="00E77B22"/>
    <w:rsid w:val="00E906C7"/>
    <w:rsid w:val="00EA35A7"/>
    <w:rsid w:val="00EB5EA7"/>
    <w:rsid w:val="00ED180F"/>
    <w:rsid w:val="00ED295A"/>
    <w:rsid w:val="00EE3A41"/>
    <w:rsid w:val="00EE4707"/>
    <w:rsid w:val="00F00D45"/>
    <w:rsid w:val="00F06B65"/>
    <w:rsid w:val="00F07CD9"/>
    <w:rsid w:val="00F1130F"/>
    <w:rsid w:val="00F1691D"/>
    <w:rsid w:val="00F21695"/>
    <w:rsid w:val="00F36C0D"/>
    <w:rsid w:val="00F4363E"/>
    <w:rsid w:val="00F45630"/>
    <w:rsid w:val="00F52F38"/>
    <w:rsid w:val="00F67ED2"/>
    <w:rsid w:val="00F70548"/>
    <w:rsid w:val="00F858D9"/>
    <w:rsid w:val="00F917DC"/>
    <w:rsid w:val="00F97BA1"/>
    <w:rsid w:val="00FA1E57"/>
    <w:rsid w:val="00FA48C5"/>
    <w:rsid w:val="00FB21BE"/>
    <w:rsid w:val="00FC3713"/>
    <w:rsid w:val="00FE261D"/>
    <w:rsid w:val="00FE31E3"/>
    <w:rsid w:val="00FF33EB"/>
    <w:rsid w:val="0373F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5DED2F"/>
  <w15:docId w15:val="{3BB5B427-564F-479D-842B-EE689F6E658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0d191e683b934a4d" Type="http://schemas.openxmlformats.org/officeDocument/2006/relationships/header" Target="header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GOPRO-1830562155-17358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https://gemeenschapsonderwijs.sharepoint.com/sites/prodoc/_layouts/15/DocIdRedir.aspx?ID=GOPRO-1830562155-17358</Url>
      <Description>GOPRO-1830562155-17358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D8866DA-3EC5-43ED-9A76-9D88C8FB5A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565548-638B-4872-878A-A1290884BE90}"/>
</file>

<file path=customXml/itemProps3.xml><?xml version="1.0" encoding="utf-8"?>
<ds:datastoreItem xmlns:ds="http://schemas.openxmlformats.org/officeDocument/2006/customXml" ds:itemID="{316DAFF7-66A7-4D13-98F5-ED0306AC00EE}"/>
</file>

<file path=customXml/itemProps4.xml><?xml version="1.0" encoding="utf-8"?>
<ds:datastoreItem xmlns:ds="http://schemas.openxmlformats.org/officeDocument/2006/customXml" ds:itemID="{F8BEABF2-76D2-45F0-8E1F-175F30767AB6}"/>
</file>

<file path=customXml/itemProps5.xml><?xml version="1.0" encoding="utf-8"?>
<ds:datastoreItem xmlns:ds="http://schemas.openxmlformats.org/officeDocument/2006/customXml" ds:itemID="{173517D3-A51C-4CE9-980B-EEBE168DE6C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Kookplaat - vitro keramisch</dc:title>
  <dc:creator>Luc</dc:creator>
  <cp:lastModifiedBy>bart Devos</cp:lastModifiedBy>
  <cp:revision>11</cp:revision>
  <cp:lastPrinted>2014-05-13T15:42:00Z</cp:lastPrinted>
  <dcterms:created xsi:type="dcterms:W3CDTF">2016-04-28T08:52:00Z</dcterms:created>
  <dcterms:modified xsi:type="dcterms:W3CDTF">2023-11-20T15:28:44Z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0d495436-e8e2-4bc9-abe5-f3d63ac5fe77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