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RPr="00F07CD9" w:rsidR="00F04475" w:rsidP="00F07CD9" w:rsidRDefault="001839DA" w14:paraId="66A87F39" wp14:textId="77777777">
      <w:pPr>
        <w:rPr>
          <w:rFonts w:cs="Arial"/>
        </w:rPr>
      </w:pPr>
      <w:r>
        <w:rPr>
          <w:noProof/>
          <w:lang w:val="nl-BE" w:eastAsia="nl-BE"/>
        </w:rPr>
        <w:drawing>
          <wp:anchor xmlns:wp14="http://schemas.microsoft.com/office/word/2010/wordprocessingDrawing" distT="0" distB="0" distL="114300" distR="114300" simplePos="0" relativeHeight="251662336" behindDoc="1" locked="0" layoutInCell="1" allowOverlap="1" wp14:anchorId="6B925DC2" wp14:editId="6923D888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5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1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3360" behindDoc="1" locked="0" layoutInCell="1" allowOverlap="1" wp14:anchorId="1F36B964" wp14:editId="1172FEF5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DF276FD">
              <v:shape id="AutoShape 2" style="position:absolute;margin-left:-8.05pt;margin-top:14.4pt;width:583.95pt;height:76.8pt;rotation:-3;z-index:-25165312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injtAUAAEw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3eop47QFAABMHgAADgAAAAAAAAAAAAAAAAAuAgAAZHJzL2Uyb0Rv&#10;Yy54bWxQSwECLQAUAAYACAAAACEAQMvjRuAAAAALAQAADwAAAAAAAAAAAAAAAAAOCAAAZHJzL2Rv&#10;d25yZXYueG1sUEsFBgAAAAAEAAQA8wAAABsJAAAAAA==&#10;" w14:anchorId="3CCDC2A1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4384" behindDoc="1" locked="0" layoutInCell="1" allowOverlap="1" wp14:anchorId="03ABB761" wp14:editId="6DA6A474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6F6975F">
              <v:shape id="AutoShape 1" style="position:absolute;margin-left:-14pt;margin-top:8.7pt;width:583.65pt;height:82.75pt;rotation:-2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khd3QUAAKw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Hk5IXd0FAACsHgAADgAAAAAAAAAAAAAAAAAuAgAAZHJzL2Uyb0RvYy54bWxQSwECLQAUAAYA&#10;CAAAACEASI/UEOEAAAALAQAADwAAAAAAAAAAAAAAAAA3CAAAZHJzL2Rvd25yZXYueG1sUEsFBgAA&#10;AAAEAAQA8wAAAEUJAAAAAA==&#10;" w14:anchorId="6CA5BBB4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07CD9" w:rsidR="00F04475">
        <w:rPr>
          <w:rFonts w:cs="Arial"/>
        </w:rPr>
        <w:t xml:space="preserve">Gemeenschappelijke </w:t>
      </w:r>
      <w:r w:rsidR="00F04475">
        <w:rPr>
          <w:rFonts w:cs="Arial"/>
        </w:rPr>
        <w:t>p</w:t>
      </w:r>
      <w:r w:rsidRPr="00F07CD9" w:rsidR="00F04475">
        <w:rPr>
          <w:rFonts w:cs="Arial"/>
        </w:rPr>
        <w:t>reventiedienst</w:t>
      </w:r>
    </w:p>
    <w:p xmlns:wp14="http://schemas.microsoft.com/office/word/2010/wordml" w:rsidRPr="00B3017E" w:rsidR="00F04475" w:rsidP="00F1130F" w:rsidRDefault="00F04475" w14:paraId="4E29D17F" wp14:textId="77777777">
      <w:pPr>
        <w:rPr>
          <w:rFonts w:cs="Arial"/>
          <w:b/>
        </w:rPr>
      </w:pPr>
      <w:r>
        <w:rPr>
          <w:rFonts w:cs="Arial"/>
        </w:rPr>
        <w:t>Veiligheidsinstructiekaart</w:t>
      </w:r>
    </w:p>
    <w:p xmlns:wp14="http://schemas.microsoft.com/office/word/2010/wordml" w:rsidR="00F04475" w:rsidP="00677F90" w:rsidRDefault="00F04475" w14:paraId="672A6659" wp14:textId="77777777">
      <w:pPr>
        <w:rPr>
          <w:rFonts w:cs="Arial"/>
        </w:rPr>
      </w:pPr>
    </w:p>
    <w:p xmlns:wp14="http://schemas.microsoft.com/office/word/2010/wordml" w:rsidR="00F04475" w:rsidP="00F1130F" w:rsidRDefault="00F04475" w14:paraId="0A37501D" wp14:textId="77777777">
      <w:pPr>
        <w:tabs>
          <w:tab w:val="left" w:pos="8580"/>
        </w:tabs>
        <w:rPr>
          <w:rFonts w:cs="Arial"/>
        </w:rPr>
      </w:pPr>
      <w:r>
        <w:rPr>
          <w:rFonts w:cs="Arial"/>
        </w:rPr>
        <w:tab/>
      </w:r>
    </w:p>
    <w:p xmlns:wp14="http://schemas.microsoft.com/office/word/2010/wordml" w:rsidR="00F04475" w:rsidP="00F1130F" w:rsidRDefault="00F04475" w14:paraId="5DAB6C7B" wp14:textId="77777777">
      <w:pPr>
        <w:tabs>
          <w:tab w:val="left" w:pos="8580"/>
        </w:tabs>
        <w:rPr>
          <w:rFonts w:cs="Arial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xmlns:wp14="http://schemas.microsoft.com/office/word/2010/wordml" w:rsidRPr="00F21695" w:rsidR="00F04475" w:rsidTr="005F03E5" w14:paraId="34D21EEC" wp14:textId="77777777">
        <w:trPr>
          <w:trHeight w:val="754" w:hRule="exact"/>
        </w:trPr>
        <w:tc>
          <w:tcPr>
            <w:tcW w:w="10322" w:type="dxa"/>
            <w:gridSpan w:val="3"/>
            <w:shd w:val="clear" w:color="auto" w:fill="C3004A"/>
            <w:vAlign w:val="center"/>
          </w:tcPr>
          <w:p w:rsidR="00577202" w:rsidP="00577202" w:rsidRDefault="00577202" w14:paraId="43EB99E7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</w:t>
            </w:r>
            <w:r w:rsidRPr="00F97BA1" w:rsidR="004E7E6D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A1</w:t>
            </w:r>
            <w:r w:rsidR="004E7E6D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  <w:r w:rsidRPr="00F97BA1" w:rsidR="004E7E6D">
              <w:rPr>
                <w:rFonts w:cs="Arial" w:asciiTheme="minorHAnsi" w:hAnsiTheme="minorHAnsi"/>
                <w:b/>
                <w:color w:val="FFFFFF"/>
                <w:sz w:val="20"/>
              </w:rPr>
              <w:t xml:space="preserve"> </w:t>
            </w:r>
          </w:p>
          <w:p w:rsidRPr="00F21695" w:rsidR="00F04475" w:rsidP="00577202" w:rsidRDefault="00577202" w14:paraId="29479B4A" wp14:textId="77777777">
            <w:pPr>
              <w:tabs>
                <w:tab w:val="left" w:pos="1410"/>
              </w:tabs>
              <w:jc w:val="center"/>
              <w:rPr>
                <w:rFonts w:cs="Arial"/>
                <w:b/>
                <w:sz w:val="40"/>
                <w:szCs w:val="40"/>
              </w:rPr>
            </w:pPr>
            <w:r w:rsidRPr="00577202">
              <w:rPr>
                <w:rFonts w:cs="Arial" w:asciiTheme="minorHAnsi" w:hAnsiTheme="minorHAnsi"/>
                <w:b/>
                <w:color w:val="FFFFFF"/>
                <w:sz w:val="40"/>
                <w:szCs w:val="40"/>
              </w:rPr>
              <w:t>Kolomboormachine met tandwielen</w:t>
            </w:r>
          </w:p>
        </w:tc>
      </w:tr>
      <w:tr xmlns:wp14="http://schemas.microsoft.com/office/word/2010/wordml" w:rsidRPr="00F21695" w:rsidR="00F04475" w:rsidTr="007272F7" w14:paraId="374F2D00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04475" w:rsidP="005F03E5" w:rsidRDefault="00F04475" w14:paraId="55EA19D6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Merk</w:t>
            </w:r>
            <w:r w:rsidRPr="00B3017E">
              <w:rPr>
                <w:rFonts w:cs="Arial"/>
                <w:b/>
                <w:szCs w:val="22"/>
              </w:rPr>
              <w:t>:</w:t>
            </w:r>
          </w:p>
        </w:tc>
        <w:tc>
          <w:tcPr>
            <w:tcW w:w="5220" w:type="dxa"/>
            <w:vAlign w:val="center"/>
          </w:tcPr>
          <w:p w:rsidRPr="00C36CAF" w:rsidR="00F04475" w:rsidP="007272F7" w:rsidRDefault="00F04475" w14:paraId="02EB378F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186" w:type="dxa"/>
            <w:vMerge w:val="restart"/>
          </w:tcPr>
          <w:p w:rsidRPr="00F21695" w:rsidR="00F04475" w:rsidP="00F21695" w:rsidRDefault="00BB1B64" w14:paraId="7CA6C2C7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ascii="daxReg" w:hAnsi="daxReg" w:cs="Arial"/>
                <w:noProof/>
                <w:color w:val="008C55"/>
                <w:spacing w:val="6"/>
                <w:sz w:val="18"/>
                <w:szCs w:val="18"/>
                <w:lang w:val="nl-BE" w:eastAsia="nl-BE"/>
              </w:rPr>
              <w:drawing>
                <wp:inline xmlns:wp14="http://schemas.microsoft.com/office/word/2010/wordprocessingDrawing" distT="0" distB="0" distL="0" distR="0" wp14:anchorId="4FE1935E" wp14:editId="1BDF4E13">
                  <wp:extent cx="1219200" cy="1219200"/>
                  <wp:effectExtent l="0" t="0" r="0" b="0"/>
                  <wp:docPr id="35" name="productImgDefault" descr="Tandwielboormachine HU 25 T-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ductImgDefault" descr="Tandwielboormachine HU 25 T-4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839DA"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9264" behindDoc="0" locked="0" layoutInCell="1" allowOverlap="1" wp14:anchorId="60C2E8F8" wp14:editId="30706988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12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Pr="00F21695" w:rsidR="00F04475" w:rsidTr="007272F7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04475" w:rsidP="00985DED" w:rsidRDefault="00F04475" w14:paraId="14BBD63B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T</w:t>
            </w:r>
            <w:r w:rsidRPr="00B3017E">
              <w:rPr>
                <w:rFonts w:cs="Arial"/>
                <w:b/>
                <w:szCs w:val="22"/>
              </w:rPr>
              <w:t>ype:</w:t>
            </w:r>
          </w:p>
        </w:tc>
        <w:tc>
          <w:tcPr>
            <w:tcW w:w="5220" w:type="dxa"/>
            <w:vAlign w:val="center"/>
          </w:tcPr>
          <w:p w:rsidRPr="00C36CAF" w:rsidR="00F04475" w:rsidP="004F6780" w:rsidRDefault="00F04475" w14:paraId="6A05A809" wp14:textId="77777777">
            <w:pPr>
              <w:rPr>
                <w:szCs w:val="22"/>
              </w:rPr>
            </w:pPr>
          </w:p>
        </w:tc>
        <w:tc>
          <w:tcPr>
            <w:tcW w:w="3186" w:type="dxa"/>
            <w:vMerge/>
          </w:tcPr>
          <w:p w:rsidRPr="00F21695" w:rsidR="00F04475" w:rsidP="00677F90" w:rsidRDefault="00F04475" w14:paraId="5A39BBE3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04475" w:rsidTr="007272F7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B3017E" w:rsidR="00F04475" w:rsidP="005F03E5" w:rsidRDefault="00F04475" w14:paraId="2E2CDB5A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Serienummer:</w:t>
            </w:r>
          </w:p>
        </w:tc>
        <w:tc>
          <w:tcPr>
            <w:tcW w:w="5220" w:type="dxa"/>
            <w:vAlign w:val="center"/>
          </w:tcPr>
          <w:p w:rsidRPr="00F21695" w:rsidR="00F04475" w:rsidP="007272F7" w:rsidRDefault="00F04475" w14:paraId="41C8F396" wp14:textId="77777777">
            <w:pPr>
              <w:rPr>
                <w:szCs w:val="22"/>
              </w:rPr>
            </w:pPr>
          </w:p>
        </w:tc>
        <w:tc>
          <w:tcPr>
            <w:tcW w:w="3186" w:type="dxa"/>
            <w:vMerge/>
          </w:tcPr>
          <w:p w:rsidRPr="00F21695" w:rsidR="00F04475" w:rsidP="00677F90" w:rsidRDefault="00F04475" w14:paraId="72A3D3EC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04475" w:rsidTr="007272F7" w14:paraId="5DC058F4" wp14:textId="77777777">
        <w:trPr>
          <w:trHeight w:val="397" w:hRule="exact"/>
        </w:trPr>
        <w:tc>
          <w:tcPr>
            <w:tcW w:w="1916" w:type="dxa"/>
            <w:vAlign w:val="center"/>
          </w:tcPr>
          <w:p w:rsidR="00F04475" w:rsidP="005F03E5" w:rsidRDefault="00F04475" w14:paraId="09B5A3B2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Afdeling:</w:t>
            </w:r>
          </w:p>
        </w:tc>
        <w:tc>
          <w:tcPr>
            <w:tcW w:w="5220" w:type="dxa"/>
            <w:vAlign w:val="center"/>
          </w:tcPr>
          <w:p w:rsidR="00F04475" w:rsidP="007272F7" w:rsidRDefault="004E7E6D" w14:paraId="29D6B04F" wp14:textId="77777777">
            <w:pPr>
              <w:rPr>
                <w:szCs w:val="22"/>
              </w:rPr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3186" w:type="dxa"/>
            <w:vMerge/>
          </w:tcPr>
          <w:p w:rsidRPr="00F21695" w:rsidR="00F04475" w:rsidP="00677F90" w:rsidRDefault="00F04475" w14:paraId="0D0B940D" wp14:textId="77777777">
            <w:pPr>
              <w:rPr>
                <w:rFonts w:cs="Arial"/>
              </w:rPr>
            </w:pPr>
          </w:p>
        </w:tc>
      </w:tr>
      <w:tr xmlns:wp14="http://schemas.microsoft.com/office/word/2010/wordml" w:rsidRPr="00F21695" w:rsidR="00F04475" w:rsidTr="007272F7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="00F04475" w:rsidP="005F03E5" w:rsidRDefault="00F04475" w14:paraId="40226980" wp14:textId="77777777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Lokaal / locatie:</w:t>
            </w:r>
          </w:p>
        </w:tc>
        <w:tc>
          <w:tcPr>
            <w:tcW w:w="5220" w:type="dxa"/>
            <w:vAlign w:val="center"/>
          </w:tcPr>
          <w:p w:rsidR="00F04475" w:rsidP="007272F7" w:rsidRDefault="00F04475" w14:paraId="0E27B00A" wp14:textId="77777777">
            <w:pPr>
              <w:rPr>
                <w:szCs w:val="22"/>
              </w:rPr>
            </w:pPr>
          </w:p>
        </w:tc>
        <w:tc>
          <w:tcPr>
            <w:tcW w:w="3186" w:type="dxa"/>
            <w:vMerge/>
          </w:tcPr>
          <w:p w:rsidRPr="00F21695" w:rsidR="00F04475" w:rsidP="00677F90" w:rsidRDefault="00F04475" w14:paraId="60061E4C" wp14:textId="77777777">
            <w:pPr>
              <w:rPr>
                <w:rFonts w:cs="Arial"/>
              </w:rPr>
            </w:pPr>
          </w:p>
        </w:tc>
      </w:tr>
    </w:tbl>
    <w:p xmlns:wp14="http://schemas.microsoft.com/office/word/2010/wordml" w:rsidR="00F04475" w:rsidP="00677F90" w:rsidRDefault="00F04475" w14:paraId="44EAFD9C" wp14:textId="77777777">
      <w:pPr>
        <w:rPr>
          <w:rFonts w:cs="Arial"/>
          <w:sz w:val="16"/>
          <w:szCs w:val="16"/>
        </w:rPr>
      </w:pPr>
    </w:p>
    <w:tbl>
      <w:tblPr>
        <w:tblW w:w="10343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343"/>
      </w:tblGrid>
      <w:tr xmlns:wp14="http://schemas.microsoft.com/office/word/2010/wordml" w:rsidRPr="00F21695" w:rsidR="00F04475" w:rsidTr="00B74C5E" w14:paraId="1170A808" wp14:textId="77777777">
        <w:tc>
          <w:tcPr>
            <w:tcW w:w="10343" w:type="dxa"/>
          </w:tcPr>
          <w:p w:rsidR="00F04475" w:rsidP="00B00F6F" w:rsidRDefault="00F04475" w14:paraId="404EB14B" wp14:textId="77777777">
            <w:pPr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Uitsluitend te gebruiken voor  werkzaamheden die bepaald zijn in de gebruikershandleiding.</w:t>
            </w:r>
          </w:p>
          <w:p w:rsidRPr="00F21695" w:rsidR="00F04475" w:rsidP="004A4E3C" w:rsidRDefault="00F04475" w14:paraId="7A951CDD" wp14:textId="77777777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Deze veiligheidsinstructiekaart is opgemaakt voor werknemers + gelijkgestelden. </w:t>
            </w:r>
          </w:p>
        </w:tc>
      </w:tr>
    </w:tbl>
    <w:p xmlns:wp14="http://schemas.microsoft.com/office/word/2010/wordml" w:rsidR="00F04475" w:rsidP="00677F90" w:rsidRDefault="00F04475" w14:paraId="4B94D5A5" wp14:textId="77777777">
      <w:pPr>
        <w:rPr>
          <w:rFonts w:cs="Arial"/>
          <w:sz w:val="16"/>
          <w:szCs w:val="16"/>
        </w:rPr>
      </w:pPr>
    </w:p>
    <w:tbl>
      <w:tblPr>
        <w:tblW w:w="1034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1276"/>
        <w:gridCol w:w="1417"/>
        <w:gridCol w:w="1275"/>
        <w:gridCol w:w="1275"/>
        <w:gridCol w:w="1136"/>
        <w:gridCol w:w="1134"/>
        <w:gridCol w:w="1417"/>
      </w:tblGrid>
      <w:tr xmlns:wp14="http://schemas.microsoft.com/office/word/2010/wordml" w:rsidR="00577202" w:rsidTr="00D12FD2" w14:paraId="2C064148" wp14:textId="77777777">
        <w:trPr>
          <w:trHeight w:val="565" w:hRule="exact"/>
        </w:trPr>
        <w:tc>
          <w:tcPr>
            <w:tcW w:w="10348" w:type="dxa"/>
            <w:gridSpan w:val="8"/>
            <w:shd w:val="clear" w:color="auto" w:fill="C3004A"/>
          </w:tcPr>
          <w:p w:rsidRPr="00B3017E" w:rsidR="00577202" w:rsidP="00606B92" w:rsidRDefault="00577202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B3017E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="003329F6" w:rsidTr="00577202" w14:paraId="0A430499" wp14:textId="77777777">
        <w:trPr>
          <w:trHeight w:val="1176"/>
        </w:trPr>
        <w:tc>
          <w:tcPr>
            <w:tcW w:w="1418" w:type="dxa"/>
            <w:vAlign w:val="center"/>
          </w:tcPr>
          <w:p w:rsidRPr="00635BCF" w:rsidR="003329F6" w:rsidP="00C23204" w:rsidRDefault="003329F6" w14:paraId="3DEEC669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38D4E69" wp14:editId="3F060157">
                  <wp:extent cx="552450" cy="552450"/>
                  <wp:effectExtent l="0" t="0" r="0" b="0"/>
                  <wp:docPr id="8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:rsidRPr="00635BCF" w:rsidR="003329F6" w:rsidP="00C23204" w:rsidRDefault="003329F6" w14:paraId="3656B9AB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46E2F5C" wp14:editId="721BC492">
                  <wp:extent cx="571500" cy="571500"/>
                  <wp:effectExtent l="0" t="0" r="0" b="0"/>
                  <wp:docPr id="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:rsidRPr="00635BCF" w:rsidR="003329F6" w:rsidP="00C23204" w:rsidRDefault="003329F6" w14:paraId="45FB0818" wp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E510150" wp14:editId="74AC1FAB">
                  <wp:extent cx="552450" cy="552450"/>
                  <wp:effectExtent l="0" t="0" r="0" b="0"/>
                  <wp:docPr id="4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:rsidR="003329F6" w:rsidP="007B0237" w:rsidRDefault="003329F6" w14:paraId="049F31CB" wp14:textId="77777777">
            <w:pPr>
              <w:jc w:val="center"/>
              <w:rPr>
                <w:noProof/>
                <w:lang w:val="nl-BE" w:eastAsia="nl-BE"/>
              </w:rPr>
            </w:pPr>
          </w:p>
          <w:p w:rsidR="003329F6" w:rsidP="007B0237" w:rsidRDefault="003329F6" w14:paraId="53128261" wp14:textId="77777777">
            <w:pPr>
              <w:ind w:right="248"/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0A47D983" wp14:editId="017029C5">
                  <wp:extent cx="542925" cy="542925"/>
                  <wp:effectExtent l="0" t="0" r="9525" b="9525"/>
                  <wp:docPr id="5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329F6" w:rsidP="007B0237" w:rsidRDefault="003329F6" w14:paraId="62486C05" wp14:textId="77777777">
            <w:pPr>
              <w:jc w:val="center"/>
              <w:rPr>
                <w:b/>
                <w:noProof/>
                <w:lang w:val="nl-BE" w:eastAsia="nl-BE"/>
              </w:rPr>
            </w:pPr>
          </w:p>
        </w:tc>
        <w:tc>
          <w:tcPr>
            <w:tcW w:w="1275" w:type="dxa"/>
            <w:vAlign w:val="center"/>
          </w:tcPr>
          <w:p w:rsidRPr="00635BCF" w:rsidR="003329F6" w:rsidP="00C23204" w:rsidRDefault="003329F6" w14:paraId="4101652C" wp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6FF205D" wp14:editId="448979A9">
                  <wp:extent cx="552450" cy="552450"/>
                  <wp:effectExtent l="0" t="0" r="0" b="0"/>
                  <wp:docPr id="6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</w:tcPr>
          <w:p w:rsidR="00F31723" w:rsidP="00C23204" w:rsidRDefault="00F31723" w14:paraId="4B99056E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:rsidR="00F31723" w:rsidP="00C23204" w:rsidRDefault="00F31723" w14:paraId="1299C43A" wp14:textId="77777777">
            <w:pPr>
              <w:jc w:val="center"/>
              <w:rPr>
                <w:rFonts w:ascii="Arial Narrow" w:hAnsi="Arial Narrow" w:cs="Arial"/>
                <w:b/>
                <w:sz w:val="16"/>
                <w:szCs w:val="16"/>
              </w:rPr>
            </w:pPr>
          </w:p>
          <w:p w:rsidRPr="00F31723" w:rsidR="003329F6" w:rsidP="00C23204" w:rsidRDefault="00F31723" w14:paraId="3C0B896A" wp14:textId="77777777">
            <w:pPr>
              <w:jc w:val="center"/>
              <w:rPr>
                <w:noProof/>
                <w:lang w:val="nl-BE" w:eastAsia="nl-BE"/>
              </w:rPr>
            </w:pPr>
            <w:r w:rsidRPr="00F31723">
              <w:rPr>
                <w:rFonts w:ascii="Arial Narrow" w:hAnsi="Arial Narrow" w:cs="Arial"/>
                <w:sz w:val="16"/>
                <w:szCs w:val="16"/>
              </w:rPr>
              <w:t>Geschikte handschoenen bij vervangen snijgereedschap</w:t>
            </w:r>
          </w:p>
        </w:tc>
        <w:tc>
          <w:tcPr>
            <w:tcW w:w="1134" w:type="dxa"/>
            <w:vAlign w:val="center"/>
          </w:tcPr>
          <w:p w:rsidRPr="00635BCF" w:rsidR="003329F6" w:rsidP="00C23204" w:rsidRDefault="003329F6" w14:paraId="0453FF89" wp14:textId="77777777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8240" behindDoc="0" locked="0" layoutInCell="1" allowOverlap="1" wp14:anchorId="690D2095" wp14:editId="37A7EC5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-474980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vAlign w:val="center"/>
          </w:tcPr>
          <w:p w:rsidRPr="00577202" w:rsidR="003329F6" w:rsidP="00577202" w:rsidRDefault="003329F6" w14:paraId="6E53441C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 xml:space="preserve">Geschikt masker 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P2/P3 </w:t>
            </w:r>
            <w:r w:rsidRPr="003E2AED">
              <w:rPr>
                <w:rFonts w:ascii="Arial Narrow" w:hAnsi="Arial Narrow" w:cs="Arial"/>
                <w:sz w:val="18"/>
                <w:szCs w:val="18"/>
              </w:rPr>
              <w:t xml:space="preserve">bij stofvorming </w:t>
            </w:r>
          </w:p>
        </w:tc>
      </w:tr>
      <w:tr xmlns:wp14="http://schemas.microsoft.com/office/word/2010/wordml" w:rsidRPr="003B0E2B" w:rsidR="003329F6" w:rsidTr="003329F6" w14:paraId="28E66D40" wp14:textId="77777777">
        <w:trPr>
          <w:trHeight w:val="1139" w:hRule="exact"/>
        </w:trPr>
        <w:tc>
          <w:tcPr>
            <w:tcW w:w="1418" w:type="dxa"/>
            <w:vAlign w:val="center"/>
          </w:tcPr>
          <w:p w:rsidRPr="003E2AED" w:rsidR="003329F6" w:rsidP="007461B3" w:rsidRDefault="003329F6" w14:paraId="1425D0F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 xml:space="preserve">Geschikte </w:t>
            </w:r>
            <w:r w:rsidRPr="003E2AED">
              <w:rPr>
                <w:rFonts w:ascii="Arial Narrow" w:hAnsi="Arial Narrow" w:cs="Arial"/>
                <w:sz w:val="18"/>
                <w:szCs w:val="18"/>
              </w:rPr>
              <w:t>werkkledij</w:t>
            </w:r>
          </w:p>
        </w:tc>
        <w:tc>
          <w:tcPr>
            <w:tcW w:w="1276" w:type="dxa"/>
            <w:vAlign w:val="center"/>
          </w:tcPr>
          <w:p w:rsidRPr="003E2AED" w:rsidR="003329F6" w:rsidP="007461B3" w:rsidRDefault="003329F6" w14:paraId="3EF8F6E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Veiligheidsbril</w:t>
            </w:r>
          </w:p>
        </w:tc>
        <w:tc>
          <w:tcPr>
            <w:tcW w:w="1417" w:type="dxa"/>
            <w:vAlign w:val="center"/>
          </w:tcPr>
          <w:p w:rsidRPr="003E2AED" w:rsidR="003329F6" w:rsidP="007461B3" w:rsidRDefault="003329F6" w14:paraId="4EFB256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:rsidRPr="003E2AED" w:rsidR="003329F6" w:rsidP="007461B3" w:rsidRDefault="003025EB" w14:paraId="031BEF2D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s</w:t>
            </w:r>
            <w:r w:rsidRPr="003E2AED" w:rsidR="003329F6">
              <w:rPr>
                <w:rFonts w:ascii="Arial Narrow" w:hAnsi="Arial Narrow" w:cs="Arial"/>
                <w:sz w:val="18"/>
                <w:szCs w:val="18"/>
              </w:rPr>
              <w:t>choen</w:t>
            </w:r>
            <w:r>
              <w:rPr>
                <w:rFonts w:ascii="Arial Narrow" w:hAnsi="Arial Narrow" w:cs="Arial"/>
                <w:sz w:val="18"/>
                <w:szCs w:val="18"/>
              </w:rPr>
              <w:t xml:space="preserve"> S3</w:t>
            </w:r>
          </w:p>
        </w:tc>
        <w:tc>
          <w:tcPr>
            <w:tcW w:w="1275" w:type="dxa"/>
          </w:tcPr>
          <w:p w:rsidR="003329F6" w:rsidP="007B0237" w:rsidRDefault="003329F6" w14:paraId="4DDBEF00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:rsidRPr="003E2AED" w:rsidR="003329F6" w:rsidP="007B0237" w:rsidRDefault="003329F6" w14:paraId="0C972745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  <w:tc>
          <w:tcPr>
            <w:tcW w:w="1275" w:type="dxa"/>
            <w:vAlign w:val="center"/>
          </w:tcPr>
          <w:p w:rsidRPr="003E2AED" w:rsidR="003329F6" w:rsidP="007461B3" w:rsidRDefault="003329F6" w14:paraId="04E1CBA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Gehoor-bescherming</w:t>
            </w:r>
          </w:p>
        </w:tc>
        <w:tc>
          <w:tcPr>
            <w:tcW w:w="1136" w:type="dxa"/>
          </w:tcPr>
          <w:p w:rsidR="00F31723" w:rsidP="00F31723" w:rsidRDefault="00F31723" w14:paraId="3461D779" wp14:textId="77777777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Pr="00F31723" w:rsidR="003329F6" w:rsidP="00F31723" w:rsidRDefault="00F31723" w14:paraId="0DFAE634" wp14:textId="77777777">
            <w:pPr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t xml:space="preserve">  </w:t>
            </w: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4021A064" wp14:editId="6512E24F">
                  <wp:extent cx="523875" cy="523875"/>
                  <wp:effectExtent l="0" t="0" r="9525" b="9525"/>
                  <wp:docPr id="18" name="Afbeelding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Afbeelding 22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Pr="003E2AED" w:rsidR="003329F6" w:rsidP="00090239" w:rsidRDefault="003329F6" w14:paraId="55225474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1417" w:type="dxa"/>
            <w:vAlign w:val="center"/>
          </w:tcPr>
          <w:p w:rsidRPr="003E2AED" w:rsidR="003329F6" w:rsidP="003E2AED" w:rsidRDefault="003329F6" w14:paraId="3CF2D8B6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080E391" wp14:editId="0BA6F69D">
                  <wp:extent cx="592328" cy="592328"/>
                  <wp:effectExtent l="0" t="0" r="0" b="0"/>
                  <wp:docPr id="7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896" cy="595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3E2AED" w:rsidR="003329F6" w:rsidP="003E2AED" w:rsidRDefault="003329F6" w14:paraId="0A6959E7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</w:p>
        </w:tc>
      </w:tr>
    </w:tbl>
    <w:p xmlns:wp14="http://schemas.microsoft.com/office/word/2010/wordml" w:rsidRPr="00D340B7" w:rsidR="00F04475" w:rsidP="00D340B7" w:rsidRDefault="00F04475" w14:paraId="0FB78278" wp14:textId="77777777">
      <w:pPr>
        <w:rPr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23545B" w:rsidR="00F04475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B3017E" w:rsidR="00F04475" w:rsidP="00EE4707" w:rsidRDefault="00F04475" w14:paraId="50BCBE2B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="00F04475" w:rsidP="00677F90" w:rsidRDefault="00F04475" w14:paraId="1FC39945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579AD1F9" wp14:textId="77777777">
        <w:tc>
          <w:tcPr>
            <w:tcW w:w="1702" w:type="dxa"/>
            <w:vAlign w:val="center"/>
          </w:tcPr>
          <w:p w:rsidRPr="00C23204" w:rsidR="00F04475" w:rsidP="00CA0EB0" w:rsidRDefault="00F04475" w14:paraId="77EA6A95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Algemene</w:t>
            </w:r>
          </w:p>
          <w:p w:rsidRPr="00C23204" w:rsidR="00F04475" w:rsidP="00B90B69" w:rsidRDefault="00F04475" w14:paraId="3FBDF2BC" wp14:textId="77777777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 xml:space="preserve"> </w:t>
            </w:r>
            <w:r w:rsidR="00577202">
              <w:rPr>
                <w:rFonts w:cs="Arial"/>
                <w:b/>
                <w:sz w:val="24"/>
                <w:szCs w:val="24"/>
              </w:rPr>
              <w:t>v</w:t>
            </w:r>
            <w:r w:rsidRPr="00C23204">
              <w:rPr>
                <w:rFonts w:cs="Arial"/>
                <w:b/>
                <w:sz w:val="24"/>
                <w:szCs w:val="24"/>
              </w:rPr>
              <w:t>eiligheids</w:t>
            </w:r>
            <w:r w:rsidR="00577202">
              <w:rPr>
                <w:rFonts w:cs="Arial"/>
                <w:b/>
                <w:sz w:val="24"/>
                <w:szCs w:val="24"/>
              </w:rPr>
              <w:t>-</w:t>
            </w:r>
            <w:r w:rsidRPr="00C23204">
              <w:rPr>
                <w:rFonts w:cs="Arial"/>
                <w:b/>
                <w:sz w:val="24"/>
                <w:szCs w:val="24"/>
              </w:rPr>
              <w:t>voorschriften</w:t>
            </w:r>
          </w:p>
        </w:tc>
        <w:tc>
          <w:tcPr>
            <w:tcW w:w="8700" w:type="dxa"/>
          </w:tcPr>
          <w:p w:rsidRPr="00B90B69" w:rsidR="00153A6E" w:rsidP="00153A6E" w:rsidRDefault="00153A6E" w14:paraId="3369D5D5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De handleiding en veiligheidsinstructiekaart vormen steeds één geheel.</w:t>
            </w:r>
          </w:p>
          <w:p w:rsidR="00F64052" w:rsidP="00B74C5E" w:rsidRDefault="00F64052" w14:paraId="600A2FE8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De machine mag op geen enkele wijze </w:t>
            </w:r>
            <w:r w:rsidR="002E243B">
              <w:rPr>
                <w:rFonts w:cs="Arial"/>
                <w:sz w:val="20"/>
              </w:rPr>
              <w:t xml:space="preserve">constructief </w:t>
            </w:r>
            <w:r>
              <w:rPr>
                <w:rFonts w:cs="Arial"/>
                <w:sz w:val="20"/>
              </w:rPr>
              <w:t>gewijzigd worden.</w:t>
            </w:r>
          </w:p>
          <w:p w:rsidR="00F64052" w:rsidP="00B74C5E" w:rsidRDefault="00F64052" w14:paraId="75FD9054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Beveiligingen e.d. op hun plaats houden/niet verwijderen!</w:t>
            </w:r>
          </w:p>
          <w:p w:rsidR="002E243B" w:rsidP="00B74C5E" w:rsidRDefault="005B1542" w14:paraId="581C4B76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Losse hendels of bedieningssleutels dienen altijd te worden verwijderd. </w:t>
            </w:r>
          </w:p>
          <w:p w:rsidR="005B1542" w:rsidP="00B74C5E" w:rsidRDefault="002E243B" w14:paraId="2D093916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Controleer</w:t>
            </w:r>
            <w:r w:rsidR="005B1542">
              <w:rPr>
                <w:rFonts w:cs="Arial"/>
                <w:sz w:val="20"/>
              </w:rPr>
              <w:t xml:space="preserve"> de </w:t>
            </w:r>
            <w:r w:rsidR="004E7E6D">
              <w:rPr>
                <w:rFonts w:cs="Arial"/>
                <w:sz w:val="20"/>
              </w:rPr>
              <w:t>toestand van de machine</w:t>
            </w:r>
            <w:r w:rsidR="005B1542">
              <w:rPr>
                <w:rFonts w:cs="Arial"/>
                <w:sz w:val="20"/>
              </w:rPr>
              <w:t xml:space="preserve"> altijd vóór gebruik. </w:t>
            </w:r>
          </w:p>
          <w:p w:rsidRPr="00B90B69" w:rsidR="005B1542" w:rsidP="00B74C5E" w:rsidRDefault="004E7E6D" w14:paraId="4BD5303D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Zorg voor een ordelijke werkplek/werkpost.</w:t>
            </w:r>
          </w:p>
          <w:p w:rsidR="00F04475" w:rsidP="00B74C5E" w:rsidRDefault="00F04475" w14:paraId="5519423A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Zorg voor een voldoende verlichte werkpost.</w:t>
            </w:r>
            <w:r w:rsidR="005B1542">
              <w:rPr>
                <w:rFonts w:cs="Arial"/>
                <w:sz w:val="20"/>
              </w:rPr>
              <w:t xml:space="preserve"> </w:t>
            </w:r>
          </w:p>
          <w:p w:rsidR="004E7E6D" w:rsidP="004E7E6D" w:rsidRDefault="004E7E6D" w14:paraId="38D580CA" wp14:textId="77777777">
            <w:pPr>
              <w:pStyle w:val="Tekstopmerking"/>
              <w:numPr>
                <w:ilvl w:val="0"/>
                <w:numId w:val="26"/>
              </w:numPr>
            </w:pPr>
            <w:r>
              <w:t>Machine enkel en alleen te bedienen door opgeleide gebruiker en onder toezicht.</w:t>
            </w:r>
          </w:p>
          <w:p w:rsidRPr="00464EC9" w:rsidR="003025EB" w:rsidP="003025EB" w:rsidRDefault="003025EB" w14:paraId="6FA0785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18"/>
                <w:szCs w:val="18"/>
              </w:rPr>
            </w:pPr>
            <w:r w:rsidRPr="00464EC9">
              <w:rPr>
                <w:rFonts w:cs="Arial"/>
                <w:sz w:val="18"/>
                <w:szCs w:val="18"/>
              </w:rPr>
              <w:t>Werk niet met de machine als uw aandacht is verminder</w:t>
            </w:r>
            <w:r>
              <w:rPr>
                <w:rFonts w:cs="Arial"/>
                <w:sz w:val="18"/>
                <w:szCs w:val="18"/>
              </w:rPr>
              <w:t>d</w:t>
            </w:r>
            <w:r w:rsidRPr="00464EC9">
              <w:rPr>
                <w:rFonts w:cs="Arial"/>
                <w:sz w:val="18"/>
                <w:szCs w:val="18"/>
              </w:rPr>
              <w:t xml:space="preserve">, door het gebruik van </w:t>
            </w:r>
            <w:r>
              <w:rPr>
                <w:rFonts w:cs="Arial"/>
                <w:sz w:val="18"/>
                <w:szCs w:val="18"/>
              </w:rPr>
              <w:t>middelen.</w:t>
            </w:r>
          </w:p>
          <w:p w:rsidR="007A1876" w:rsidP="00B74C5E" w:rsidRDefault="003025EB" w14:paraId="4A3BD511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</w:t>
            </w:r>
            <w:r w:rsidR="007A1876">
              <w:rPr>
                <w:rFonts w:cs="Arial"/>
                <w:sz w:val="20"/>
              </w:rPr>
              <w:t xml:space="preserve">ebruik de machine uitsluitend voor die werkzaamheden waarvoor ze </w:t>
            </w:r>
            <w:r>
              <w:rPr>
                <w:rFonts w:cs="Arial"/>
                <w:sz w:val="20"/>
              </w:rPr>
              <w:t>bestemd</w:t>
            </w:r>
            <w:r w:rsidR="007A1876">
              <w:rPr>
                <w:rFonts w:cs="Arial"/>
                <w:sz w:val="20"/>
              </w:rPr>
              <w:t xml:space="preserve"> is.</w:t>
            </w:r>
          </w:p>
          <w:p w:rsidR="003025EB" w:rsidP="00B74C5E" w:rsidRDefault="007A1876" w14:paraId="3CD3756C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Draag</w:t>
            </w:r>
            <w:r w:rsidR="003025EB">
              <w:rPr>
                <w:rFonts w:cs="Arial"/>
                <w:sz w:val="20"/>
              </w:rPr>
              <w:t xml:space="preserve"> steeds nauwsluitende werkkledij</w:t>
            </w:r>
            <w:r>
              <w:rPr>
                <w:rFonts w:cs="Arial"/>
                <w:sz w:val="20"/>
              </w:rPr>
              <w:t xml:space="preserve"> en</w:t>
            </w:r>
            <w:r w:rsidR="003025EB">
              <w:rPr>
                <w:rFonts w:cs="Arial"/>
                <w:sz w:val="20"/>
              </w:rPr>
              <w:t xml:space="preserve"> veiligheidsschoenen.</w:t>
            </w:r>
          </w:p>
          <w:p w:rsidRPr="00B90B69" w:rsidR="005B1542" w:rsidP="00B74C5E" w:rsidRDefault="003025EB" w14:paraId="1EC4DFDD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Draag g</w:t>
            </w:r>
            <w:r w:rsidR="007A1876">
              <w:rPr>
                <w:rFonts w:cs="Arial"/>
                <w:sz w:val="20"/>
              </w:rPr>
              <w:t>een loshangende kledi</w:t>
            </w:r>
            <w:r>
              <w:rPr>
                <w:rFonts w:cs="Arial"/>
                <w:sz w:val="20"/>
              </w:rPr>
              <w:t>j,</w:t>
            </w:r>
            <w:r w:rsidR="00577202">
              <w:rPr>
                <w:rFonts w:cs="Arial"/>
                <w:sz w:val="20"/>
              </w:rPr>
              <w:t xml:space="preserve"> </w:t>
            </w:r>
            <w:r w:rsidR="007A1876">
              <w:rPr>
                <w:rFonts w:cs="Arial"/>
                <w:sz w:val="20"/>
              </w:rPr>
              <w:t xml:space="preserve">halsdoeken en sieraden. </w:t>
            </w:r>
          </w:p>
          <w:p w:rsidRPr="003025EB" w:rsidR="002E243B" w:rsidP="003025EB" w:rsidRDefault="005E1E58" w14:paraId="361E47BD" wp14:textId="77777777">
            <w:pPr>
              <w:pStyle w:val="Lijstalinea"/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3025EB">
              <w:rPr>
                <w:rFonts w:cs="Arial"/>
                <w:sz w:val="20"/>
              </w:rPr>
              <w:t>Lange haren worden opgebonden of een het dragen van een haarnet is verplicht</w:t>
            </w:r>
            <w:r w:rsidRPr="003025EB" w:rsidR="007A1876">
              <w:rPr>
                <w:rFonts w:cs="Arial"/>
                <w:sz w:val="20"/>
              </w:rPr>
              <w:t xml:space="preserve">. </w:t>
            </w:r>
          </w:p>
          <w:p w:rsidR="007A1876" w:rsidP="00B74C5E" w:rsidRDefault="007A1876" w14:paraId="1AB30CF0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Bij stof</w:t>
            </w:r>
            <w:r w:rsidR="003025EB">
              <w:rPr>
                <w:rFonts w:cs="Arial"/>
                <w:sz w:val="20"/>
              </w:rPr>
              <w:t xml:space="preserve">vorming </w:t>
            </w:r>
            <w:r>
              <w:rPr>
                <w:rFonts w:cs="Arial"/>
                <w:sz w:val="20"/>
              </w:rPr>
              <w:t xml:space="preserve">is het dragen van een </w:t>
            </w:r>
            <w:r w:rsidR="003025EB">
              <w:rPr>
                <w:rFonts w:cs="Arial"/>
                <w:sz w:val="20"/>
              </w:rPr>
              <w:t xml:space="preserve">aangepast </w:t>
            </w:r>
            <w:r>
              <w:rPr>
                <w:rFonts w:cs="Arial"/>
                <w:sz w:val="20"/>
              </w:rPr>
              <w:t>stofmasker verplicht.</w:t>
            </w:r>
          </w:p>
          <w:p w:rsidR="002E243B" w:rsidP="00B74C5E" w:rsidRDefault="002E243B" w14:paraId="690D1DA4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Gebruik enkel aangepast en scherp snijgereedschap</w:t>
            </w:r>
            <w:r w:rsidR="00577202">
              <w:rPr>
                <w:rFonts w:cs="Arial"/>
                <w:sz w:val="20"/>
              </w:rPr>
              <w:t>.</w:t>
            </w:r>
          </w:p>
          <w:p w:rsidR="002E243B" w:rsidP="00B74C5E" w:rsidRDefault="009E33B8" w14:paraId="351FB400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Maak uitsluitend gebruik van de voorgeschreven toebehoren. </w:t>
            </w:r>
            <w:r w:rsidR="002E243B">
              <w:rPr>
                <w:rFonts w:cs="Arial"/>
                <w:sz w:val="20"/>
              </w:rPr>
              <w:t>(</w:t>
            </w:r>
            <w:r>
              <w:rPr>
                <w:rFonts w:cs="Arial"/>
                <w:sz w:val="20"/>
              </w:rPr>
              <w:t>Zie handleiding.</w:t>
            </w:r>
            <w:r w:rsidR="002E243B">
              <w:rPr>
                <w:rFonts w:cs="Arial"/>
                <w:sz w:val="20"/>
              </w:rPr>
              <w:t>)</w:t>
            </w:r>
          </w:p>
          <w:p w:rsidR="002E243B" w:rsidP="00B74C5E" w:rsidRDefault="009E33B8" w14:paraId="758DDCFD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Het gebruik van oneigenlijke accessoires kan grote risico’s met zich meebrengen. </w:t>
            </w:r>
          </w:p>
          <w:p w:rsidR="009E33B8" w:rsidP="00B74C5E" w:rsidRDefault="009E33B8" w14:paraId="4AC5D826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Ga nooit op de machine staan. </w:t>
            </w:r>
          </w:p>
          <w:p w:rsidR="002E243B" w:rsidP="00B74C5E" w:rsidRDefault="00F36A69" w14:paraId="6A1CB319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Laat de machine nooit onbeheerd achter terwijl </w:t>
            </w:r>
            <w:r w:rsidR="002E243B">
              <w:rPr>
                <w:rFonts w:cs="Arial"/>
                <w:sz w:val="20"/>
              </w:rPr>
              <w:t xml:space="preserve">deze </w:t>
            </w:r>
            <w:r>
              <w:rPr>
                <w:rFonts w:cs="Arial"/>
                <w:sz w:val="20"/>
              </w:rPr>
              <w:t xml:space="preserve">in werking is. </w:t>
            </w:r>
          </w:p>
          <w:p w:rsidR="003025EB" w:rsidP="00F36A69" w:rsidRDefault="00F36A69" w14:paraId="0C9BACC0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Houd de handen uit de buurt van de draaiende spindel en het gereedschap.</w:t>
            </w:r>
          </w:p>
          <w:p w:rsidRPr="00577202" w:rsidR="00F36A69" w:rsidP="003025EB" w:rsidRDefault="003025EB" w14:paraId="30F6402B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577202">
              <w:rPr>
                <w:sz w:val="20"/>
              </w:rPr>
              <w:t xml:space="preserve">Klem de te bewerken werkstukken vast </w:t>
            </w:r>
            <w:r w:rsidR="00577202">
              <w:rPr>
                <w:sz w:val="20"/>
              </w:rPr>
              <w:t>met geschikt gereedschap.</w:t>
            </w:r>
            <w:bookmarkStart w:name="_GoBack" w:id="0"/>
            <w:bookmarkEnd w:id="0"/>
            <w:r w:rsidRPr="00577202">
              <w:rPr>
                <w:rFonts w:cs="Arial"/>
                <w:sz w:val="20"/>
              </w:rPr>
              <w:t xml:space="preserve"> </w:t>
            </w:r>
          </w:p>
          <w:p w:rsidRPr="00577202" w:rsidR="002B7558" w:rsidP="00577202" w:rsidRDefault="00577202" w14:paraId="5B3169ED" wp14:textId="77777777">
            <w:pPr>
              <w:pStyle w:val="Tekstopmerking"/>
              <w:numPr>
                <w:ilvl w:val="0"/>
                <w:numId w:val="26"/>
              </w:numPr>
            </w:pPr>
            <w:r>
              <w:t>Z</w:t>
            </w:r>
            <w:r w:rsidR="003025EB">
              <w:t>org ervoor dat de machine stabiel opgesteld staat en voldoende aan de ondergrond verankerd is.</w:t>
            </w:r>
          </w:p>
        </w:tc>
      </w:tr>
    </w:tbl>
    <w:p xmlns:wp14="http://schemas.microsoft.com/office/word/2010/wordml" w:rsidRPr="00153A6E" w:rsidR="00F04475" w:rsidP="00677F90" w:rsidRDefault="00F04475" w14:paraId="0562CB0E" wp14:textId="77777777">
      <w:pPr>
        <w:rPr>
          <w:rFonts w:cs="Arial"/>
          <w:sz w:val="16"/>
          <w:szCs w:val="16"/>
        </w:rPr>
      </w:pPr>
    </w:p>
    <w:p xmlns:wp14="http://schemas.microsoft.com/office/word/2010/wordml" w:rsidR="00DE546C" w:rsidP="00677F90" w:rsidRDefault="00DE546C" w14:paraId="34CE0A41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1A51FA7B" wp14:textId="77777777">
        <w:trPr>
          <w:trHeight w:val="271"/>
        </w:trPr>
        <w:tc>
          <w:tcPr>
            <w:tcW w:w="1702" w:type="dxa"/>
            <w:vAlign w:val="center"/>
          </w:tcPr>
          <w:p w:rsidRPr="00C23204" w:rsidR="00F04475" w:rsidP="00CA0EB0" w:rsidRDefault="00F04475" w14:paraId="2B2E5E52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</w:tcPr>
          <w:p w:rsidR="003025EB" w:rsidP="003025EB" w:rsidRDefault="003025EB" w14:paraId="2104ED3A" wp14:textId="77777777">
            <w:pPr>
              <w:pStyle w:val="Tekstopmerking"/>
              <w:numPr>
                <w:ilvl w:val="0"/>
                <w:numId w:val="28"/>
              </w:numPr>
            </w:pPr>
            <w:r>
              <w:t>Stel ifv. de uit te voeren bewerking de juiste boorsnelheid in.</w:t>
            </w:r>
          </w:p>
          <w:p w:rsidR="00B13254" w:rsidP="00B13254" w:rsidRDefault="00B13254" w14:paraId="60BDDB93" wp14:textId="77777777">
            <w:pPr>
              <w:pStyle w:val="Tekstopmerking"/>
              <w:numPr>
                <w:ilvl w:val="0"/>
                <w:numId w:val="28"/>
              </w:numPr>
            </w:pPr>
            <w:r>
              <w:t>Ga na of de kleminrichting met geschikte middelen op de boortafel geklemd is.</w:t>
            </w:r>
          </w:p>
          <w:p w:rsidRPr="00577202" w:rsidR="00F04475" w:rsidP="00577202" w:rsidRDefault="00173DB4" w14:paraId="63E3E8AC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B90B69">
              <w:rPr>
                <w:rFonts w:cs="Arial"/>
                <w:sz w:val="20"/>
              </w:rPr>
              <w:t>Voor elk gebruik de machine controleren op mogelijke zichtbare gebreken. Bij twijfel de machine niet opstarten en advies inwinnen</w:t>
            </w:r>
            <w:r>
              <w:rPr>
                <w:rFonts w:cs="Arial"/>
                <w:sz w:val="20"/>
              </w:rPr>
              <w:t xml:space="preserve"> bij bevoegd persoon</w:t>
            </w:r>
            <w:r w:rsidRPr="00B90B69">
              <w:rPr>
                <w:rFonts w:cs="Arial"/>
                <w:sz w:val="20"/>
              </w:rPr>
              <w:t>.</w:t>
            </w:r>
          </w:p>
        </w:tc>
      </w:tr>
    </w:tbl>
    <w:p xmlns:wp14="http://schemas.microsoft.com/office/word/2010/wordml" w:rsidR="00F04475" w:rsidP="00677F90" w:rsidRDefault="00F04475" w14:paraId="62EBF3C5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67EB2C1C" wp14:textId="77777777">
        <w:trPr>
          <w:trHeight w:val="1081"/>
        </w:trPr>
        <w:tc>
          <w:tcPr>
            <w:tcW w:w="1702" w:type="dxa"/>
            <w:vAlign w:val="center"/>
          </w:tcPr>
          <w:p w:rsidRPr="00C23204" w:rsidR="00F04475" w:rsidP="00CA0EB0" w:rsidRDefault="00F04475" w14:paraId="0322AA3E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0" w:type="dxa"/>
          </w:tcPr>
          <w:p w:rsidRPr="00C42CEB" w:rsidR="00F04475" w:rsidP="00C42CEB" w:rsidRDefault="00F04475" w14:paraId="160D9861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Zorg voor een veilige en stabiele werkhouding.</w:t>
            </w:r>
            <w:r w:rsidRPr="00C42CEB">
              <w:rPr>
                <w:sz w:val="20"/>
              </w:rPr>
              <w:t xml:space="preserve"> </w:t>
            </w:r>
          </w:p>
          <w:p w:rsidRPr="00173DB4" w:rsidR="00F04475" w:rsidP="00173DB4" w:rsidRDefault="00F04475" w14:paraId="324D57C9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 xml:space="preserve">Kijk tijdens het </w:t>
            </w:r>
            <w:r w:rsidR="00173DB4">
              <w:rPr>
                <w:sz w:val="20"/>
              </w:rPr>
              <w:t>boren</w:t>
            </w:r>
            <w:r>
              <w:rPr>
                <w:sz w:val="20"/>
              </w:rPr>
              <w:t xml:space="preserve"> </w:t>
            </w:r>
            <w:r w:rsidRPr="00C23204">
              <w:rPr>
                <w:sz w:val="20"/>
              </w:rPr>
              <w:t xml:space="preserve">naar de </w:t>
            </w:r>
            <w:r>
              <w:rPr>
                <w:sz w:val="20"/>
              </w:rPr>
              <w:t>machine</w:t>
            </w:r>
            <w:r w:rsidRPr="00C23204">
              <w:rPr>
                <w:sz w:val="20"/>
              </w:rPr>
              <w:t xml:space="preserve"> en het werkstuk.</w:t>
            </w:r>
            <w:r w:rsidR="00C42CEB">
              <w:rPr>
                <w:sz w:val="20"/>
              </w:rPr>
              <w:t>(veiligheidsbril)</w:t>
            </w:r>
          </w:p>
          <w:p w:rsidR="00F04475" w:rsidP="00C42CEB" w:rsidRDefault="00F04475" w14:paraId="0B8E8F1A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Druk niet te hard op de boor.</w:t>
            </w:r>
          </w:p>
          <w:p w:rsidRPr="00577202" w:rsidR="00B13254" w:rsidP="00C42CEB" w:rsidRDefault="00B13254" w14:paraId="3CC834DA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577202">
              <w:rPr>
                <w:sz w:val="20"/>
              </w:rPr>
              <w:t>Controle van het uitgevoerde werk wordt steeds bij een uitgeschakelde en stilstaande machine uitgevoerd.</w:t>
            </w:r>
          </w:p>
          <w:p w:rsidR="00B13254" w:rsidP="00B13254" w:rsidRDefault="00B13254" w14:paraId="0270F58A" wp14:textId="77777777">
            <w:pPr>
              <w:pStyle w:val="Tekstopmerking"/>
              <w:numPr>
                <w:ilvl w:val="0"/>
                <w:numId w:val="26"/>
              </w:numPr>
            </w:pPr>
            <w:r>
              <w:t>Gebruik indien noodzakelijk geschikte koelvloeistof.</w:t>
            </w:r>
          </w:p>
          <w:p w:rsidRPr="00577202" w:rsidR="00F04475" w:rsidP="00577202" w:rsidRDefault="00577202" w14:paraId="4B831B3F" wp14:textId="77777777">
            <w:pPr>
              <w:numPr>
                <w:ilvl w:val="0"/>
                <w:numId w:val="26"/>
              </w:numPr>
              <w:rPr>
                <w:rFonts w:cs="Arial"/>
                <w:sz w:val="20"/>
              </w:rPr>
            </w:pPr>
            <w:r w:rsidRPr="00577202">
              <w:rPr>
                <w:sz w:val="20"/>
              </w:rPr>
              <w:t>Draag enkel handschoenen bij het vervangen van het snijgereedschap.</w:t>
            </w:r>
          </w:p>
        </w:tc>
      </w:tr>
    </w:tbl>
    <w:p xmlns:wp14="http://schemas.microsoft.com/office/word/2010/wordml" w:rsidR="00F04475" w:rsidP="00677F90" w:rsidRDefault="00F04475" w14:paraId="6D98A12B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3DD069B5" wp14:textId="77777777">
        <w:trPr>
          <w:trHeight w:val="521"/>
        </w:trPr>
        <w:tc>
          <w:tcPr>
            <w:tcW w:w="1702" w:type="dxa"/>
            <w:vAlign w:val="center"/>
          </w:tcPr>
          <w:p w:rsidRPr="00C23204" w:rsidR="00F04475" w:rsidP="00CA0EB0" w:rsidRDefault="00F04475" w14:paraId="7FF7BA5B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</w:tcPr>
          <w:p w:rsidRPr="00C23204" w:rsidR="00F04475" w:rsidP="003B47FA" w:rsidRDefault="00F04475" w14:paraId="5EB86021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Bij het nakijken van het uitgevoerde werk steeds de machine afzetten.</w:t>
            </w:r>
          </w:p>
          <w:p w:rsidRPr="00153A6E" w:rsidR="00153A6E" w:rsidP="00A419B0" w:rsidRDefault="00F04475" w14:paraId="64509528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rFonts w:cs="Arial"/>
                <w:sz w:val="20"/>
              </w:rPr>
              <w:t xml:space="preserve">Werkpost </w:t>
            </w:r>
            <w:r w:rsidR="003329F6">
              <w:rPr>
                <w:rFonts w:cs="Arial"/>
                <w:sz w:val="20"/>
              </w:rPr>
              <w:t xml:space="preserve">met geschikte middelen </w:t>
            </w:r>
            <w:r w:rsidRPr="00C23204">
              <w:rPr>
                <w:rFonts w:cs="Arial"/>
                <w:sz w:val="20"/>
              </w:rPr>
              <w:t>opkuisen</w:t>
            </w:r>
            <w:r>
              <w:rPr>
                <w:rFonts w:cs="Arial"/>
                <w:sz w:val="20"/>
              </w:rPr>
              <w:t>.</w:t>
            </w:r>
            <w:r w:rsidR="00173DB4">
              <w:rPr>
                <w:rFonts w:cs="Arial"/>
                <w:sz w:val="20"/>
              </w:rPr>
              <w:t xml:space="preserve"> </w:t>
            </w:r>
          </w:p>
          <w:p w:rsidRPr="00C23204" w:rsidR="00F04475" w:rsidP="003329F6" w:rsidRDefault="00153A6E" w14:paraId="46D65F78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rFonts w:cs="Arial"/>
                <w:sz w:val="20"/>
              </w:rPr>
              <w:t>Verwijder b</w:t>
            </w:r>
            <w:r w:rsidR="00173DB4">
              <w:rPr>
                <w:rFonts w:cs="Arial"/>
                <w:sz w:val="20"/>
              </w:rPr>
              <w:t xml:space="preserve">oorresten met </w:t>
            </w:r>
            <w:r>
              <w:rPr>
                <w:rFonts w:cs="Arial"/>
                <w:sz w:val="20"/>
              </w:rPr>
              <w:t xml:space="preserve">een </w:t>
            </w:r>
            <w:r w:rsidR="00173DB4">
              <w:rPr>
                <w:rFonts w:cs="Arial"/>
                <w:sz w:val="20"/>
              </w:rPr>
              <w:t>borstel of kwast</w:t>
            </w:r>
            <w:r w:rsidR="003329F6">
              <w:rPr>
                <w:rFonts w:cs="Arial"/>
                <w:sz w:val="20"/>
              </w:rPr>
              <w:t xml:space="preserve"> (nooit perslucht)</w:t>
            </w:r>
            <w:r w:rsidR="00173DB4">
              <w:rPr>
                <w:rFonts w:cs="Arial"/>
                <w:sz w:val="20"/>
              </w:rPr>
              <w:t xml:space="preserve">. </w:t>
            </w:r>
          </w:p>
        </w:tc>
      </w:tr>
    </w:tbl>
    <w:p xmlns:wp14="http://schemas.microsoft.com/office/word/2010/wordml" w:rsidRPr="00153A6E" w:rsidR="00F04475" w:rsidP="0034340B" w:rsidRDefault="00F04475" w14:paraId="2946DB82" wp14:textId="77777777">
      <w:pPr>
        <w:rPr>
          <w:rFonts w:cs="Arial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23545B" w:rsidR="00F04475" w:rsidTr="00577202" w14:paraId="12A63228" wp14:textId="77777777">
        <w:trPr>
          <w:trHeight w:val="644"/>
        </w:trPr>
        <w:tc>
          <w:tcPr>
            <w:tcW w:w="1702" w:type="dxa"/>
            <w:vAlign w:val="center"/>
          </w:tcPr>
          <w:p w:rsidRPr="00C23204" w:rsidR="00F04475" w:rsidP="000D397C" w:rsidRDefault="00F04475" w14:paraId="370EBC9A" wp14:textId="77777777">
            <w:pPr>
              <w:jc w:val="center"/>
              <w:rPr>
                <w:color w:val="C3004A"/>
                <w:sz w:val="24"/>
                <w:szCs w:val="24"/>
              </w:rPr>
            </w:pPr>
            <w:r w:rsidRPr="00C23204">
              <w:rPr>
                <w:rFonts w:cs="Arial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</w:tcPr>
          <w:p w:rsidRPr="00C23204" w:rsidR="00F04475" w:rsidP="00153A6E" w:rsidRDefault="00153A6E" w14:paraId="30752ECE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153A6E">
              <w:rPr>
                <w:sz w:val="20"/>
              </w:rPr>
              <w:t xml:space="preserve">Onderhoud en herstelling </w:t>
            </w:r>
            <w:r>
              <w:rPr>
                <w:sz w:val="20"/>
              </w:rPr>
              <w:t>mogen e</w:t>
            </w:r>
            <w:r w:rsidRPr="00C23204" w:rsidR="00F04475">
              <w:rPr>
                <w:sz w:val="20"/>
              </w:rPr>
              <w:t xml:space="preserve">nkel </w:t>
            </w:r>
            <w:r>
              <w:rPr>
                <w:sz w:val="20"/>
              </w:rPr>
              <w:t xml:space="preserve">uitgevoerd worden </w:t>
            </w:r>
            <w:r w:rsidRPr="00C23204" w:rsidR="00F04475">
              <w:rPr>
                <w:sz w:val="20"/>
              </w:rPr>
              <w:t>door bevoegd personeel.</w:t>
            </w:r>
          </w:p>
          <w:p w:rsidRPr="00C23204" w:rsidR="00F04475" w:rsidP="00153A6E" w:rsidRDefault="00153A6E" w14:paraId="79FB1DC4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Zorg er steeds voor dat de machine spanningsloos staat.</w:t>
            </w:r>
          </w:p>
          <w:p w:rsidRPr="00C23204" w:rsidR="00F04475" w:rsidP="003B47FA" w:rsidRDefault="00F04475" w14:paraId="0E53B855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Gebruik enkel de vervang onderdelen die door de fabrikant zijn voorgeschreven.</w:t>
            </w:r>
          </w:p>
          <w:p w:rsidRPr="00C23204" w:rsidR="00F04475" w:rsidP="003B47FA" w:rsidRDefault="00F04475" w14:paraId="6BE1B04B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 w:rsidRPr="00C23204">
              <w:rPr>
                <w:sz w:val="20"/>
              </w:rPr>
              <w:t>Gebruik NOOIT benzine of licht ontvlambare producten om de machine te onderhouden / reinigen.</w:t>
            </w:r>
          </w:p>
          <w:p w:rsidRPr="00C23204" w:rsidR="00F04475" w:rsidP="00153A6E" w:rsidRDefault="00153A6E" w14:paraId="74651B22" wp14:textId="77777777">
            <w:pPr>
              <w:pStyle w:val="Lijstalinea"/>
              <w:numPr>
                <w:ilvl w:val="0"/>
                <w:numId w:val="26"/>
              </w:numPr>
              <w:rPr>
                <w:sz w:val="20"/>
              </w:rPr>
            </w:pPr>
            <w:r>
              <w:rPr>
                <w:sz w:val="20"/>
              </w:rPr>
              <w:t>Men dient steeds een r</w:t>
            </w:r>
            <w:r w:rsidRPr="00C23204" w:rsidR="00F04475">
              <w:rPr>
                <w:sz w:val="20"/>
              </w:rPr>
              <w:t xml:space="preserve">egister van onderhoud en herstelling </w:t>
            </w:r>
            <w:r>
              <w:rPr>
                <w:sz w:val="20"/>
              </w:rPr>
              <w:t>bij te houden</w:t>
            </w:r>
            <w:r w:rsidRPr="00C23204" w:rsidR="00F04475">
              <w:rPr>
                <w:sz w:val="20"/>
              </w:rPr>
              <w:t xml:space="preserve">. </w:t>
            </w:r>
          </w:p>
        </w:tc>
      </w:tr>
    </w:tbl>
    <w:p xmlns:wp14="http://schemas.microsoft.com/office/word/2010/wordml" w:rsidR="00F04475" w:rsidP="00677F90" w:rsidRDefault="00F04475" w14:paraId="5997CC1D" wp14:textId="77777777">
      <w:pPr>
        <w:rPr>
          <w:rFonts w:cs="Arial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2"/>
        <w:gridCol w:w="3556"/>
        <w:gridCol w:w="3527"/>
      </w:tblGrid>
      <w:tr xmlns:wp14="http://schemas.microsoft.com/office/word/2010/wordml" w:rsidRPr="00B3017E" w:rsidR="00F04475" w:rsidTr="00B74C5E" w14:paraId="7AE615C8" wp14:textId="77777777">
        <w:trPr>
          <w:trHeight w:val="413" w:hRule="exact"/>
        </w:trPr>
        <w:tc>
          <w:tcPr>
            <w:tcW w:w="10415" w:type="dxa"/>
            <w:gridSpan w:val="3"/>
            <w:shd w:val="clear" w:color="auto" w:fill="C3004A"/>
            <w:vAlign w:val="center"/>
          </w:tcPr>
          <w:p w:rsidRPr="00B3017E" w:rsidR="00F04475" w:rsidP="00985DED" w:rsidRDefault="00F04475" w14:paraId="483779A9" wp14:textId="77777777">
            <w:pPr>
              <w:jc w:val="center"/>
              <w:rPr>
                <w:rFonts w:cs="Arial"/>
                <w:b/>
                <w:color w:val="FFFFFF"/>
                <w:sz w:val="28"/>
                <w:szCs w:val="28"/>
              </w:rPr>
            </w:pPr>
            <w:r w:rsidRPr="00B3017E">
              <w:rPr>
                <w:rFonts w:cs="Arial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="00F04475" w:rsidTr="00B74C5E" w14:paraId="4E5F9E66" wp14:textId="77777777">
        <w:trPr>
          <w:trHeight w:val="1197" w:hRule="exact"/>
        </w:trPr>
        <w:tc>
          <w:tcPr>
            <w:tcW w:w="3332" w:type="dxa"/>
          </w:tcPr>
          <w:p w:rsidRPr="00C23204" w:rsidR="00F04475" w:rsidP="00677F90" w:rsidRDefault="00F04475" w14:paraId="223C895E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Hiërarchische lijn</w:t>
            </w:r>
          </w:p>
          <w:p w:rsidR="00F04475" w:rsidP="00677F90" w:rsidRDefault="00F04475" w14:paraId="1DB13E44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</w:p>
          <w:p w:rsidR="007272F7" w:rsidP="00677F90" w:rsidRDefault="007272F7" w14:paraId="110FFD37" wp14:textId="77777777">
            <w:pPr>
              <w:rPr>
                <w:rFonts w:cs="Arial"/>
                <w:sz w:val="20"/>
              </w:rPr>
            </w:pPr>
          </w:p>
          <w:p w:rsidR="007272F7" w:rsidP="00677F90" w:rsidRDefault="007272F7" w14:paraId="6B699379" wp14:textId="77777777">
            <w:pPr>
              <w:rPr>
                <w:rFonts w:cs="Arial"/>
                <w:sz w:val="20"/>
              </w:rPr>
            </w:pPr>
          </w:p>
          <w:p w:rsidR="007272F7" w:rsidP="00677F90" w:rsidRDefault="007272F7" w14:paraId="3FE9F23F" wp14:textId="77777777">
            <w:pPr>
              <w:rPr>
                <w:rFonts w:cs="Arial"/>
                <w:sz w:val="20"/>
              </w:rPr>
            </w:pPr>
          </w:p>
          <w:p w:rsidRPr="00C23204" w:rsidR="007272F7" w:rsidP="00677F90" w:rsidRDefault="007272F7" w14:paraId="1F72F646" wp14:textId="77777777">
            <w:pPr>
              <w:rPr>
                <w:rFonts w:cs="Arial"/>
                <w:sz w:val="20"/>
              </w:rPr>
            </w:pPr>
          </w:p>
        </w:tc>
        <w:tc>
          <w:tcPr>
            <w:tcW w:w="3556" w:type="dxa"/>
          </w:tcPr>
          <w:p w:rsidRPr="00C23204" w:rsidR="00F04475" w:rsidP="00677F90" w:rsidRDefault="00F04475" w14:paraId="42A0564E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Preventieadviseur-arbeids</w:t>
            </w:r>
            <w:r w:rsidR="00577202">
              <w:rPr>
                <w:rFonts w:cs="Arial"/>
                <w:sz w:val="20"/>
              </w:rPr>
              <w:t>arts</w:t>
            </w:r>
          </w:p>
          <w:p w:rsidRPr="00C23204" w:rsidR="00F04475" w:rsidP="00677F90" w:rsidRDefault="00F04475" w14:paraId="3021C7AF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  <w:r w:rsidR="00466C2A">
              <w:rPr>
                <w:rFonts w:ascii="Comic Sans MS" w:hAnsi="Comic Sans MS"/>
                <w:noProof/>
                <w:sz w:val="20"/>
                <w:lang w:val="nl-BE" w:eastAsia="nl-BE"/>
              </w:rPr>
              <w:t xml:space="preserve"> </w:t>
            </w:r>
          </w:p>
        </w:tc>
        <w:tc>
          <w:tcPr>
            <w:tcW w:w="3527" w:type="dxa"/>
          </w:tcPr>
          <w:p w:rsidRPr="00C23204" w:rsidR="00F04475" w:rsidP="00677F90" w:rsidRDefault="00F04475" w14:paraId="0A4CC438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Preventieadviseur</w:t>
            </w:r>
          </w:p>
          <w:p w:rsidRPr="00C23204" w:rsidR="00F04475" w:rsidP="00677F90" w:rsidRDefault="00F04475" w14:paraId="64C041B1" wp14:textId="77777777">
            <w:pPr>
              <w:rPr>
                <w:rFonts w:cs="Arial"/>
                <w:sz w:val="20"/>
              </w:rPr>
            </w:pPr>
            <w:r w:rsidRPr="00C23204">
              <w:rPr>
                <w:rFonts w:cs="Arial"/>
                <w:sz w:val="20"/>
              </w:rPr>
              <w:t>Handtekening:</w:t>
            </w:r>
            <w:r w:rsidR="00466C2A">
              <w:rPr>
                <w:rFonts w:cs="Arial"/>
                <w:noProof/>
                <w:sz w:val="20"/>
                <w:lang w:val="nl-BE" w:eastAsia="nl-BE"/>
              </w:rPr>
              <w:t xml:space="preserve"> </w:t>
            </w:r>
          </w:p>
        </w:tc>
      </w:tr>
      <w:tr xmlns:wp14="http://schemas.microsoft.com/office/word/2010/wordml" w:rsidR="00F04475" w:rsidTr="00B74C5E" w14:paraId="5089AB5D" wp14:textId="77777777">
        <w:trPr>
          <w:trHeight w:val="793" w:hRule="exact"/>
        </w:trPr>
        <w:tc>
          <w:tcPr>
            <w:tcW w:w="3332" w:type="dxa"/>
            <w:vAlign w:val="center"/>
          </w:tcPr>
          <w:p w:rsidRPr="00C23204" w:rsidR="00F04475" w:rsidP="00694DD0" w:rsidRDefault="00F04475" w14:paraId="5097742D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F04475" w:rsidP="00694DD0" w:rsidRDefault="00F04475" w14:paraId="08CE6F91" wp14:textId="77777777">
            <w:pPr>
              <w:rPr>
                <w:sz w:val="20"/>
              </w:rPr>
            </w:pPr>
          </w:p>
          <w:p w:rsidRPr="00C23204" w:rsidR="00F04475" w:rsidP="00694DD0" w:rsidRDefault="00F04475" w14:paraId="61CDCEAD" wp14:textId="77777777">
            <w:pPr>
              <w:rPr>
                <w:sz w:val="20"/>
              </w:rPr>
            </w:pPr>
          </w:p>
          <w:p w:rsidRPr="00C23204" w:rsidR="00F04475" w:rsidP="00694DD0" w:rsidRDefault="00F04475" w14:paraId="6BB9E253" wp14:textId="77777777">
            <w:pPr>
              <w:rPr>
                <w:sz w:val="20"/>
              </w:rPr>
            </w:pPr>
          </w:p>
        </w:tc>
        <w:tc>
          <w:tcPr>
            <w:tcW w:w="3556" w:type="dxa"/>
            <w:vAlign w:val="center"/>
          </w:tcPr>
          <w:p w:rsidRPr="00C04638" w:rsidR="00F04475" w:rsidP="00694DD0" w:rsidRDefault="00F04475" w14:paraId="0D900520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F04475" w:rsidP="00694DD0" w:rsidRDefault="00F04475" w14:paraId="23DE523C" wp14:textId="77777777">
            <w:pPr>
              <w:rPr>
                <w:sz w:val="20"/>
              </w:rPr>
            </w:pPr>
          </w:p>
          <w:p w:rsidRPr="00C23204" w:rsidR="00F04475" w:rsidP="00694DD0" w:rsidRDefault="00F04475" w14:paraId="52E56223" wp14:textId="77777777">
            <w:pPr>
              <w:rPr>
                <w:sz w:val="20"/>
              </w:rPr>
            </w:pPr>
          </w:p>
        </w:tc>
        <w:tc>
          <w:tcPr>
            <w:tcW w:w="3527" w:type="dxa"/>
            <w:vAlign w:val="center"/>
          </w:tcPr>
          <w:p w:rsidRPr="00C23204" w:rsidR="00F04475" w:rsidP="00694DD0" w:rsidRDefault="00F04475" w14:paraId="02F7A996" wp14:textId="77777777">
            <w:pPr>
              <w:rPr>
                <w:sz w:val="20"/>
              </w:rPr>
            </w:pPr>
            <w:r w:rsidRPr="00C23204">
              <w:rPr>
                <w:sz w:val="20"/>
              </w:rPr>
              <w:t>Naam:</w:t>
            </w:r>
            <w:r>
              <w:rPr>
                <w:sz w:val="20"/>
              </w:rPr>
              <w:t xml:space="preserve"> </w:t>
            </w:r>
          </w:p>
          <w:p w:rsidRPr="00C23204" w:rsidR="00F04475" w:rsidP="00694DD0" w:rsidRDefault="00F04475" w14:paraId="07547A01" wp14:textId="77777777">
            <w:pPr>
              <w:rPr>
                <w:sz w:val="20"/>
              </w:rPr>
            </w:pPr>
          </w:p>
          <w:p w:rsidRPr="00C23204" w:rsidR="00F04475" w:rsidP="00694DD0" w:rsidRDefault="00F04475" w14:paraId="5043CB0F" wp14:textId="77777777">
            <w:pPr>
              <w:rPr>
                <w:sz w:val="20"/>
              </w:rPr>
            </w:pPr>
          </w:p>
        </w:tc>
      </w:tr>
    </w:tbl>
    <w:p xmlns:wp14="http://schemas.microsoft.com/office/word/2010/wordml" w:rsidR="00F04475" w:rsidP="0034340B" w:rsidRDefault="00F04475" w14:paraId="07459315" wp14:textId="77777777"/>
    <w:sectPr w:rsidR="00F04475" w:rsidSect="002C4FB0">
      <w:footerReference w:type="default" r:id="rId20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a5dc257f79d24f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6229BE" w:rsidP="00F21695" w:rsidRDefault="006229BE" w14:paraId="6537F28F" wp14:textId="77777777">
      <w:r>
        <w:separator/>
      </w:r>
    </w:p>
  </w:endnote>
  <w:endnote w:type="continuationSeparator" w:id="0">
    <w:p xmlns:wp14="http://schemas.microsoft.com/office/word/2010/wordml" w:rsidR="006229BE" w:rsidP="00F21695" w:rsidRDefault="006229BE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daxReg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173DB4" w:rsidRDefault="00173DB4" w14:paraId="0CF64F31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57720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577202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577202" w:rsidRDefault="00577202" w14:paraId="46423461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2020</w:t>
    </w:r>
  </w:p>
  <w:p xmlns:wp14="http://schemas.microsoft.com/office/word/2010/wordml" w:rsidRPr="00B3017E" w:rsidR="00173DB4" w:rsidRDefault="00173DB4" w14:paraId="70DF9E56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6229BE" w:rsidP="00F21695" w:rsidRDefault="006229BE" w14:paraId="44E871BC" wp14:textId="77777777">
      <w:r>
        <w:separator/>
      </w:r>
    </w:p>
  </w:footnote>
  <w:footnote w:type="continuationSeparator" w:id="0">
    <w:p xmlns:wp14="http://schemas.microsoft.com/office/word/2010/wordml" w:rsidR="006229BE" w:rsidP="00F21695" w:rsidRDefault="006229BE" w14:paraId="144A5D23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534C698" w:rsidTr="4534C698" w14:paraId="5F81B439">
      <w:trPr>
        <w:trHeight w:val="300"/>
      </w:trPr>
      <w:tc>
        <w:tcPr>
          <w:tcW w:w="3400" w:type="dxa"/>
          <w:tcMar/>
        </w:tcPr>
        <w:p w:rsidR="4534C698" w:rsidP="4534C698" w:rsidRDefault="4534C698" w14:paraId="79CF8C84" w14:textId="705F7FAC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534C698" w:rsidP="4534C698" w:rsidRDefault="4534C698" w14:paraId="584C479C" w14:textId="369CC512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534C698" w:rsidP="4534C698" w:rsidRDefault="4534C698" w14:paraId="763E65B3" w14:textId="7B99DA29">
          <w:pPr>
            <w:pStyle w:val="Koptekst"/>
            <w:bidi w:val="0"/>
            <w:ind w:right="-115"/>
            <w:jc w:val="right"/>
          </w:pPr>
        </w:p>
      </w:tc>
    </w:tr>
  </w:tbl>
  <w:p w:rsidR="4534C698" w:rsidP="4534C698" w:rsidRDefault="4534C698" w14:paraId="02692D45" w14:textId="07FE58B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B9D231C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7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6"/>
  </w:num>
  <w:num w:numId="27">
    <w:abstractNumId w:val="16"/>
  </w:num>
  <w:num w:numId="28">
    <w:abstractNumId w:val="1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3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71E42"/>
    <w:rsid w:val="00090239"/>
    <w:rsid w:val="00097772"/>
    <w:rsid w:val="000B128A"/>
    <w:rsid w:val="000B37CF"/>
    <w:rsid w:val="000B483B"/>
    <w:rsid w:val="000B570B"/>
    <w:rsid w:val="000C0A5C"/>
    <w:rsid w:val="000C24AD"/>
    <w:rsid w:val="000D01FB"/>
    <w:rsid w:val="000D397C"/>
    <w:rsid w:val="000E0748"/>
    <w:rsid w:val="000F7099"/>
    <w:rsid w:val="00150C47"/>
    <w:rsid w:val="00153A6E"/>
    <w:rsid w:val="00162936"/>
    <w:rsid w:val="00173DB4"/>
    <w:rsid w:val="001839DA"/>
    <w:rsid w:val="00186A83"/>
    <w:rsid w:val="001936D5"/>
    <w:rsid w:val="001A58A7"/>
    <w:rsid w:val="001A6049"/>
    <w:rsid w:val="001A6AE1"/>
    <w:rsid w:val="001F221A"/>
    <w:rsid w:val="00206112"/>
    <w:rsid w:val="0023545B"/>
    <w:rsid w:val="00236FED"/>
    <w:rsid w:val="00241B68"/>
    <w:rsid w:val="002541D5"/>
    <w:rsid w:val="0025521C"/>
    <w:rsid w:val="00271564"/>
    <w:rsid w:val="002750BD"/>
    <w:rsid w:val="0028610D"/>
    <w:rsid w:val="00293CD1"/>
    <w:rsid w:val="002952D4"/>
    <w:rsid w:val="002B23D9"/>
    <w:rsid w:val="002B3857"/>
    <w:rsid w:val="002B48E6"/>
    <w:rsid w:val="002B7558"/>
    <w:rsid w:val="002C4FB0"/>
    <w:rsid w:val="002E243B"/>
    <w:rsid w:val="002E29C0"/>
    <w:rsid w:val="002E3920"/>
    <w:rsid w:val="00300A43"/>
    <w:rsid w:val="003025EB"/>
    <w:rsid w:val="00306DBF"/>
    <w:rsid w:val="003155A6"/>
    <w:rsid w:val="003329F6"/>
    <w:rsid w:val="0034340B"/>
    <w:rsid w:val="00352BD3"/>
    <w:rsid w:val="0037681E"/>
    <w:rsid w:val="00387359"/>
    <w:rsid w:val="003B0E2B"/>
    <w:rsid w:val="003B47FA"/>
    <w:rsid w:val="003C1142"/>
    <w:rsid w:val="003D0716"/>
    <w:rsid w:val="003D4CE7"/>
    <w:rsid w:val="003E2AED"/>
    <w:rsid w:val="003E31B5"/>
    <w:rsid w:val="0041544A"/>
    <w:rsid w:val="00431582"/>
    <w:rsid w:val="004461D0"/>
    <w:rsid w:val="004542EA"/>
    <w:rsid w:val="00466C2A"/>
    <w:rsid w:val="00466D94"/>
    <w:rsid w:val="00496884"/>
    <w:rsid w:val="004A4E3C"/>
    <w:rsid w:val="004B76DF"/>
    <w:rsid w:val="004C2B30"/>
    <w:rsid w:val="004D51F8"/>
    <w:rsid w:val="004E7E6D"/>
    <w:rsid w:val="004F6780"/>
    <w:rsid w:val="005246C9"/>
    <w:rsid w:val="00545CC0"/>
    <w:rsid w:val="00563ECC"/>
    <w:rsid w:val="0056566F"/>
    <w:rsid w:val="005711E4"/>
    <w:rsid w:val="00577202"/>
    <w:rsid w:val="005A48F0"/>
    <w:rsid w:val="005B1542"/>
    <w:rsid w:val="005B5125"/>
    <w:rsid w:val="005C0F11"/>
    <w:rsid w:val="005E1E58"/>
    <w:rsid w:val="005E65A3"/>
    <w:rsid w:val="005F03E5"/>
    <w:rsid w:val="00603503"/>
    <w:rsid w:val="00606B92"/>
    <w:rsid w:val="00620BE9"/>
    <w:rsid w:val="006229BE"/>
    <w:rsid w:val="0062776E"/>
    <w:rsid w:val="00635118"/>
    <w:rsid w:val="00635771"/>
    <w:rsid w:val="00635BCF"/>
    <w:rsid w:val="00677F90"/>
    <w:rsid w:val="006809EC"/>
    <w:rsid w:val="00694DD0"/>
    <w:rsid w:val="00697907"/>
    <w:rsid w:val="006B7CFC"/>
    <w:rsid w:val="006C160D"/>
    <w:rsid w:val="006C4987"/>
    <w:rsid w:val="006D2548"/>
    <w:rsid w:val="007272F7"/>
    <w:rsid w:val="00731663"/>
    <w:rsid w:val="007461B3"/>
    <w:rsid w:val="00746262"/>
    <w:rsid w:val="007550E9"/>
    <w:rsid w:val="00761535"/>
    <w:rsid w:val="007763BA"/>
    <w:rsid w:val="00791332"/>
    <w:rsid w:val="007A1876"/>
    <w:rsid w:val="007B0237"/>
    <w:rsid w:val="007B53AB"/>
    <w:rsid w:val="007C6017"/>
    <w:rsid w:val="007D4B33"/>
    <w:rsid w:val="007D6B99"/>
    <w:rsid w:val="007E6ADD"/>
    <w:rsid w:val="0080010F"/>
    <w:rsid w:val="00817BB5"/>
    <w:rsid w:val="00821A61"/>
    <w:rsid w:val="0082635C"/>
    <w:rsid w:val="00853DFB"/>
    <w:rsid w:val="008734BA"/>
    <w:rsid w:val="008B02E2"/>
    <w:rsid w:val="008B123B"/>
    <w:rsid w:val="008B5FE1"/>
    <w:rsid w:val="008E7DA7"/>
    <w:rsid w:val="008F1DCD"/>
    <w:rsid w:val="00920868"/>
    <w:rsid w:val="009552C4"/>
    <w:rsid w:val="00966E8E"/>
    <w:rsid w:val="00977B20"/>
    <w:rsid w:val="00980DA7"/>
    <w:rsid w:val="00984265"/>
    <w:rsid w:val="00985DED"/>
    <w:rsid w:val="009918A6"/>
    <w:rsid w:val="00992B3F"/>
    <w:rsid w:val="00993649"/>
    <w:rsid w:val="009A20B9"/>
    <w:rsid w:val="009A698F"/>
    <w:rsid w:val="009B2F16"/>
    <w:rsid w:val="009B3510"/>
    <w:rsid w:val="009C0D1F"/>
    <w:rsid w:val="009E33B8"/>
    <w:rsid w:val="009E6A28"/>
    <w:rsid w:val="009F313C"/>
    <w:rsid w:val="00A04C3D"/>
    <w:rsid w:val="00A26D5E"/>
    <w:rsid w:val="00A419B0"/>
    <w:rsid w:val="00A42586"/>
    <w:rsid w:val="00A612BD"/>
    <w:rsid w:val="00A62E13"/>
    <w:rsid w:val="00A6656A"/>
    <w:rsid w:val="00A80626"/>
    <w:rsid w:val="00A87027"/>
    <w:rsid w:val="00A93D09"/>
    <w:rsid w:val="00AC2593"/>
    <w:rsid w:val="00AE58CE"/>
    <w:rsid w:val="00AF01D3"/>
    <w:rsid w:val="00B00F6F"/>
    <w:rsid w:val="00B12BDC"/>
    <w:rsid w:val="00B13254"/>
    <w:rsid w:val="00B2223E"/>
    <w:rsid w:val="00B3017E"/>
    <w:rsid w:val="00B54444"/>
    <w:rsid w:val="00B740B4"/>
    <w:rsid w:val="00B74C5E"/>
    <w:rsid w:val="00B76EE1"/>
    <w:rsid w:val="00B90B69"/>
    <w:rsid w:val="00BB1B64"/>
    <w:rsid w:val="00BB1E30"/>
    <w:rsid w:val="00BC6CB1"/>
    <w:rsid w:val="00BD6DB9"/>
    <w:rsid w:val="00BE5160"/>
    <w:rsid w:val="00BF299A"/>
    <w:rsid w:val="00BF5C63"/>
    <w:rsid w:val="00C04638"/>
    <w:rsid w:val="00C10100"/>
    <w:rsid w:val="00C211A9"/>
    <w:rsid w:val="00C23204"/>
    <w:rsid w:val="00C3173E"/>
    <w:rsid w:val="00C36CAF"/>
    <w:rsid w:val="00C42CEB"/>
    <w:rsid w:val="00C531CA"/>
    <w:rsid w:val="00C834BD"/>
    <w:rsid w:val="00C8666A"/>
    <w:rsid w:val="00CA0EB0"/>
    <w:rsid w:val="00CD0FB0"/>
    <w:rsid w:val="00CD2E4A"/>
    <w:rsid w:val="00CE2340"/>
    <w:rsid w:val="00CE392D"/>
    <w:rsid w:val="00D0223E"/>
    <w:rsid w:val="00D20485"/>
    <w:rsid w:val="00D26B1F"/>
    <w:rsid w:val="00D340B7"/>
    <w:rsid w:val="00D37D47"/>
    <w:rsid w:val="00D56CBC"/>
    <w:rsid w:val="00D615CB"/>
    <w:rsid w:val="00D63C50"/>
    <w:rsid w:val="00D6750D"/>
    <w:rsid w:val="00D754AD"/>
    <w:rsid w:val="00D92046"/>
    <w:rsid w:val="00DD3840"/>
    <w:rsid w:val="00DE16E0"/>
    <w:rsid w:val="00DE546C"/>
    <w:rsid w:val="00E0391E"/>
    <w:rsid w:val="00E04014"/>
    <w:rsid w:val="00E21285"/>
    <w:rsid w:val="00E219F9"/>
    <w:rsid w:val="00E256B7"/>
    <w:rsid w:val="00E36F14"/>
    <w:rsid w:val="00E5208C"/>
    <w:rsid w:val="00EA097A"/>
    <w:rsid w:val="00EA35A7"/>
    <w:rsid w:val="00EB5EA7"/>
    <w:rsid w:val="00ED295A"/>
    <w:rsid w:val="00EE4707"/>
    <w:rsid w:val="00F04475"/>
    <w:rsid w:val="00F07CD9"/>
    <w:rsid w:val="00F1130F"/>
    <w:rsid w:val="00F21695"/>
    <w:rsid w:val="00F31723"/>
    <w:rsid w:val="00F36A69"/>
    <w:rsid w:val="00F4363E"/>
    <w:rsid w:val="00F45630"/>
    <w:rsid w:val="00F52F38"/>
    <w:rsid w:val="00F64052"/>
    <w:rsid w:val="00FA1E57"/>
    <w:rsid w:val="00FA48C5"/>
    <w:rsid w:val="00FA5D47"/>
    <w:rsid w:val="00FC54A3"/>
    <w:rsid w:val="00FF7334"/>
    <w:rsid w:val="4534C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FAD672"/>
  <w15:docId w15:val="{7D38176C-A7AB-4F74-AB4A-23536022505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9"/>
    <w:semiHidden/>
    <w:locked/>
    <w:rsid w:val="00B76EE1"/>
    <w:rPr>
      <w:rFonts w:ascii="Cambria" w:hAnsi="Cambria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uiPriority w:val="99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uiPriority w:val="99"/>
    <w:locked/>
    <w:rsid w:val="00050BF9"/>
    <w:rPr>
      <w:rFonts w:ascii="Arial" w:hAnsi="Arial" w:cs="Times New Roman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 w:cs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CB4C6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5E1E5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5E1E58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rsid w:val="005E1E58"/>
    <w:rPr>
      <w:rFonts w:ascii="Arial" w:hAnsi="Arial" w:eastAsia="Times New Roman"/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E1E58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5E1E58"/>
    <w:rPr>
      <w:rFonts w:ascii="Arial" w:hAnsi="Arial" w:eastAsia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976672">
              <w:marLeft w:val="0"/>
              <w:marRight w:val="0"/>
              <w:marTop w:val="225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4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8588">
              <w:marLeft w:val="38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6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7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86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103969">
          <w:marLeft w:val="0"/>
          <w:marRight w:val="0"/>
          <w:marTop w:val="150"/>
          <w:marBottom w:val="0"/>
          <w:divBdr>
            <w:top w:val="single" w:sz="6" w:space="4" w:color="282828"/>
            <w:left w:val="single" w:sz="6" w:space="10" w:color="282828"/>
            <w:bottom w:val="single" w:sz="6" w:space="8" w:color="282828"/>
            <w:right w:val="single" w:sz="6" w:space="4" w:color="282828"/>
          </w:divBdr>
          <w:divsChild>
            <w:div w:id="1991785023">
              <w:marLeft w:val="0"/>
              <w:marRight w:val="0"/>
              <w:marTop w:val="0"/>
              <w:marBottom w:val="0"/>
              <w:divBdr>
                <w:top w:val="single" w:sz="6" w:space="19" w:color="B9B9B9"/>
                <w:left w:val="single" w:sz="6" w:space="11" w:color="B9B9B9"/>
                <w:bottom w:val="single" w:sz="6" w:space="15" w:color="B9B9B9"/>
                <w:right w:val="single" w:sz="6" w:space="11" w:color="B9B9B9"/>
              </w:divBdr>
              <w:divsChild>
                <w:div w:id="2099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2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4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347448">
          <w:marLeft w:val="0"/>
          <w:marRight w:val="18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697081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963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44485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50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802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8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73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229080">
          <w:marLeft w:val="60"/>
          <w:marRight w:val="6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8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4807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62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85251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46379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162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31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300183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485648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612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284254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6955742">
              <w:marLeft w:val="0"/>
              <w:marRight w:val="0"/>
              <w:marTop w:val="0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30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079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147550">
                  <w:marLeft w:val="0"/>
                  <w:marRight w:val="0"/>
                  <w:marTop w:val="0"/>
                  <w:marBottom w:val="225"/>
                  <w:divBdr>
                    <w:top w:val="single" w:sz="6" w:space="0" w:color="EAEAEA"/>
                    <w:left w:val="none" w:sz="0" w:space="0" w:color="auto"/>
                    <w:bottom w:val="single" w:sz="6" w:space="0" w:color="EAEAEA"/>
                    <w:right w:val="single" w:sz="6" w:space="0" w:color="EAEAEA"/>
                  </w:divBdr>
                  <w:divsChild>
                    <w:div w:id="125173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660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4494">
          <w:marLeft w:val="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09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3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2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7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100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wmf"/><Relationship Id="rId18" Type="http://schemas.openxmlformats.org/officeDocument/2006/relationships/image" Target="media/image10.wmf"/><Relationship Id="Ra5dc257f79d24f72" Type="http://schemas.openxmlformats.org/officeDocument/2006/relationships/header" Target="header.xml"/><Relationship Id="rId26" Type="http://schemas.openxmlformats.org/officeDocument/2006/relationships/customXml" Target="../customXml/item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image" Target="media/image9.png"/><Relationship Id="rId25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customXml" Target="../customXml/item3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customXml" Target="../customXml/item2.xml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hyperlink" Target="http://www.huvema.nl/media/catalog/product/cache/1/image/9df78eab33525d08d6e5fb8d27136e95/1/1/11280_base.jpg" TargetMode="External"/><Relationship Id="rId14" Type="http://schemas.openxmlformats.org/officeDocument/2006/relationships/image" Target="media/image6.wmf"/><Relationship Id="rId22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GOPRO-1830562155-17353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https://gemeenschapsonderwijs.sharepoint.com/sites/prodoc/_layouts/15/DocIdRedir.aspx?ID=GOPRO-1830562155-17353</Url>
      <Description>GOPRO-1830562155-17353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A52F100-8631-4B6B-8BC6-5A1F4C385D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182F14C-F408-44E7-AD74-DFA8C8693348}"/>
</file>

<file path=customXml/itemProps3.xml><?xml version="1.0" encoding="utf-8"?>
<ds:datastoreItem xmlns:ds="http://schemas.openxmlformats.org/officeDocument/2006/customXml" ds:itemID="{F88EAE64-4FB8-487A-A493-5A6735C33034}"/>
</file>

<file path=customXml/itemProps4.xml><?xml version="1.0" encoding="utf-8"?>
<ds:datastoreItem xmlns:ds="http://schemas.openxmlformats.org/officeDocument/2006/customXml" ds:itemID="{EADC1B8E-2F00-4846-B9DF-6E61D0100A2A}"/>
</file>

<file path=customXml/itemProps5.xml><?xml version="1.0" encoding="utf-8"?>
<ds:datastoreItem xmlns:ds="http://schemas.openxmlformats.org/officeDocument/2006/customXml" ds:itemID="{673D1E05-E76A-4322-A403-3E4AEAC5FE3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Kolomboormachine - tandwielaandrijving</dc:title>
  <dc:creator>Luc</dc:creator>
  <cp:lastModifiedBy>bart Devos</cp:lastModifiedBy>
  <cp:revision>4</cp:revision>
  <cp:lastPrinted>2015-04-23T14:33:00Z</cp:lastPrinted>
  <dcterms:created xsi:type="dcterms:W3CDTF">2015-09-15T08:06:00Z</dcterms:created>
  <dcterms:modified xsi:type="dcterms:W3CDTF">2023-11-20T15:27:12Z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b4f3d059-d355-485e-a84c-8c2039751ae1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