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EF2D9A" w:rsidR="00EF2D9A" w:rsidP="00EF2D9A" w:rsidRDefault="00EF2D9A" w14:paraId="4D5DDF60" wp14:textId="77777777">
      <w:pPr>
        <w:tabs>
          <w:tab w:val="center" w:pos="4703"/>
          <w:tab w:val="right" w:pos="9072"/>
          <w:tab w:val="right" w:pos="9406"/>
        </w:tabs>
        <w:rPr>
          <w:rFonts w:asciiTheme="minorHAnsi" w:hAnsiTheme="minorHAnsi"/>
          <w:sz w:val="20"/>
          <w:szCs w:val="24"/>
          <w:lang w:val="nl-BE" w:eastAsia="en-US"/>
        </w:rPr>
      </w:pP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968" behindDoc="1" locked="0" layoutInCell="1" allowOverlap="1" wp14:anchorId="4E88FFE8" wp14:editId="78CE526D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C9CF697">
              <v:shape id="AutoShape 2" style="position:absolute;margin-left:-8.05pt;margin-top:14.4pt;width:583.95pt;height:76.8pt;rotation:-3;z-index:-25164851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016452F5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992" behindDoc="1" locked="0" layoutInCell="1" allowOverlap="1" wp14:anchorId="1E3D1610" wp14:editId="28841E09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4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6EF6DE1">
              <v:shape id="AutoShape 1" style="position:absolute;margin-left:-14pt;margin-top:8.7pt;width:583.65pt;height:82.75pt;rotation:-2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" w14:anchorId="16F15326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F2D9A">
        <w:rPr>
          <w:rFonts w:asciiTheme="minorHAnsi" w:hAnsiTheme="minorHAnsi"/>
          <w:noProof/>
          <w:sz w:val="20"/>
          <w:szCs w:val="24"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6944" behindDoc="1" locked="0" layoutInCell="1" allowOverlap="1" wp14:anchorId="6F80F7EA" wp14:editId="41B3B223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EF2D9A" w:rsidR="00EF2D9A" w:rsidP="00EF2D9A" w:rsidRDefault="00EF2D9A" w14:paraId="45A6A303" wp14:textId="77777777">
      <w:pPr>
        <w:rPr>
          <w:rFonts w:cs="Arial" w:asciiTheme="minorHAnsi" w:hAnsiTheme="minorHAnsi"/>
        </w:rPr>
      </w:pPr>
      <w:r w:rsidRPr="00EF2D9A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EF2D9A" w:rsidR="00EF2D9A" w:rsidP="00EF2D9A" w:rsidRDefault="00EF2D9A" w14:paraId="4E29D17F" wp14:textId="77777777">
      <w:pPr>
        <w:rPr>
          <w:rFonts w:cs="Arial" w:asciiTheme="minorHAnsi" w:hAnsiTheme="minorHAnsi"/>
          <w:b/>
        </w:rPr>
      </w:pPr>
      <w:r w:rsidRPr="00EF2D9A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EF2D9A" w:rsidR="00EF2D9A" w:rsidP="00EF2D9A" w:rsidRDefault="00EF2D9A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="00FC7525" w:rsidP="00677F90" w:rsidRDefault="00FC7525" w14:paraId="0A37501D" wp14:textId="77777777">
      <w:pPr>
        <w:rPr>
          <w:rFonts w:cs="Arial"/>
        </w:rPr>
      </w:pPr>
    </w:p>
    <w:p xmlns:wp14="http://schemas.microsoft.com/office/word/2010/wordml" w:rsidR="00FC7525" w:rsidP="00F1130F" w:rsidRDefault="00FC7525" w14:paraId="5DAB6C7B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258"/>
        <w:gridCol w:w="302"/>
        <w:gridCol w:w="390"/>
        <w:gridCol w:w="566"/>
        <w:gridCol w:w="866"/>
        <w:gridCol w:w="392"/>
        <w:gridCol w:w="1258"/>
        <w:gridCol w:w="1258"/>
        <w:gridCol w:w="692"/>
        <w:gridCol w:w="188"/>
        <w:gridCol w:w="378"/>
        <w:gridCol w:w="1258"/>
        <w:gridCol w:w="1259"/>
      </w:tblGrid>
      <w:tr xmlns:wp14="http://schemas.microsoft.com/office/word/2010/wordml" w:rsidRPr="00D4583A" w:rsidR="00FC7525" w:rsidTr="006F372B" w14:paraId="25F0986D" wp14:textId="77777777">
        <w:trPr>
          <w:trHeight w:val="754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D4583A" w:rsidR="00FC7525" w:rsidP="00985DED" w:rsidRDefault="004A3E4B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D4583A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 A12</w:t>
            </w:r>
          </w:p>
          <w:p w:rsidRPr="00D4583A" w:rsidR="00FC7525" w:rsidP="00896396" w:rsidRDefault="00D4583A" w14:paraId="6C2A2C7D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  <w:lang w:val="nl"/>
              </w:rPr>
              <w:t>K</w:t>
            </w:r>
            <w:r w:rsidRPr="00D4583A" w:rsidR="00450FE4">
              <w:rPr>
                <w:rFonts w:cs="Arial" w:asciiTheme="minorHAnsi" w:hAnsiTheme="minorHAnsi"/>
                <w:b/>
                <w:color w:val="FFFFFF"/>
                <w:sz w:val="40"/>
                <w:szCs w:val="40"/>
                <w:lang w:val="nl"/>
              </w:rPr>
              <w:t xml:space="preserve">ettingzaag </w:t>
            </w: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  <w:lang w:val="nl"/>
              </w:rPr>
              <w:t>elektrisch</w:t>
            </w:r>
          </w:p>
        </w:tc>
      </w:tr>
      <w:tr xmlns:wp14="http://schemas.microsoft.com/office/word/2010/wordml" w:rsidRPr="00D4583A" w:rsidR="00FC7525" w:rsidTr="006F372B" w14:paraId="55EA19D6" wp14:textId="77777777">
        <w:trPr>
          <w:trHeight w:val="397" w:hRule="exact"/>
        </w:trPr>
        <w:tc>
          <w:tcPr>
            <w:tcW w:w="1950" w:type="dxa"/>
            <w:gridSpan w:val="3"/>
            <w:vAlign w:val="center"/>
          </w:tcPr>
          <w:p w:rsidRPr="00D4583A" w:rsidR="00FC7525" w:rsidP="005F03E5" w:rsidRDefault="00013984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gridSpan w:val="7"/>
            <w:vAlign w:val="center"/>
          </w:tcPr>
          <w:p w:rsidRPr="00D4583A" w:rsidR="00FC7525" w:rsidP="00891C39" w:rsidRDefault="00FC7525" w14:paraId="02EB378F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2895" w:type="dxa"/>
            <w:gridSpan w:val="3"/>
            <w:vMerge w:val="restart"/>
          </w:tcPr>
          <w:p w:rsidRPr="00D4583A" w:rsidR="00E51840" w:rsidP="00E51840" w:rsidRDefault="00E51840" w14:paraId="6A05A809" wp14:textId="77777777">
            <w:pPr>
              <w:rPr>
                <w:rFonts w:cs="Arial" w:asciiTheme="minorHAnsi" w:hAnsiTheme="minorHAnsi"/>
                <w:szCs w:val="22"/>
              </w:rPr>
            </w:pPr>
          </w:p>
          <w:p w:rsidRPr="00D4583A" w:rsidR="00FC7525" w:rsidP="00F21695" w:rsidRDefault="00933A60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D4583A">
              <w:rPr>
                <w:rFonts w:asciiTheme="minorHAnsi" w:hAnsiTheme="minorHAnsi"/>
                <w:noProof/>
                <w:color w:val="0000FF"/>
                <w:lang w:val="nl-BE" w:eastAsia="nl-BE"/>
              </w:rPr>
              <w:drawing>
                <wp:inline xmlns:wp14="http://schemas.microsoft.com/office/word/2010/wordprocessingDrawing" distT="0" distB="0" distL="0" distR="0" wp14:anchorId="1C27C70E" wp14:editId="0D3337B2">
                  <wp:extent cx="1721179" cy="847090"/>
                  <wp:effectExtent l="0" t="0" r="0" b="0"/>
                  <wp:docPr id="10" name="irc_mi" descr="Résultat de recherche d'images pour &quot;190 C stihl&quot;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Résultat de recherche d'images pour &quot;190 C stihl&quot;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941" cy="859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D4583A" w:rsidR="00FC7525" w:rsidTr="006F372B" w14:paraId="25CD8202" wp14:textId="77777777">
        <w:trPr>
          <w:trHeight w:val="397" w:hRule="exact"/>
        </w:trPr>
        <w:tc>
          <w:tcPr>
            <w:tcW w:w="1950" w:type="dxa"/>
            <w:gridSpan w:val="3"/>
            <w:vAlign w:val="center"/>
          </w:tcPr>
          <w:p w:rsidRPr="00D4583A" w:rsidR="00FC7525" w:rsidP="00985DED" w:rsidRDefault="00013984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gridSpan w:val="7"/>
            <w:vAlign w:val="center"/>
          </w:tcPr>
          <w:p w:rsidRPr="00D4583A" w:rsidR="00FC7525" w:rsidP="00635AC4" w:rsidRDefault="00FC7525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95" w:type="dxa"/>
            <w:gridSpan w:val="3"/>
            <w:vMerge/>
          </w:tcPr>
          <w:p w:rsidRPr="00D4583A" w:rsidR="00FC7525" w:rsidP="00677F90" w:rsidRDefault="00FC7525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4583A" w:rsidR="00FC7525" w:rsidTr="006F372B" w14:paraId="17A3592E" wp14:textId="77777777">
        <w:trPr>
          <w:trHeight w:val="397" w:hRule="exact"/>
        </w:trPr>
        <w:tc>
          <w:tcPr>
            <w:tcW w:w="1950" w:type="dxa"/>
            <w:gridSpan w:val="3"/>
            <w:vAlign w:val="center"/>
          </w:tcPr>
          <w:p w:rsidRPr="00D4583A" w:rsidR="00FC7525" w:rsidP="005F03E5" w:rsidRDefault="00013984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gridSpan w:val="7"/>
            <w:vAlign w:val="center"/>
          </w:tcPr>
          <w:p w:rsidRPr="00D4583A" w:rsidR="00FC7525" w:rsidP="00635AC4" w:rsidRDefault="00FC7525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95" w:type="dxa"/>
            <w:gridSpan w:val="3"/>
            <w:vMerge/>
          </w:tcPr>
          <w:p w:rsidRPr="00D4583A" w:rsidR="00FC7525" w:rsidP="00677F90" w:rsidRDefault="00FC7525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4583A" w:rsidR="00FC7525" w:rsidTr="006F372B" w14:paraId="09B5A3B2" wp14:textId="77777777">
        <w:trPr>
          <w:trHeight w:val="397" w:hRule="exact"/>
        </w:trPr>
        <w:tc>
          <w:tcPr>
            <w:tcW w:w="1950" w:type="dxa"/>
            <w:gridSpan w:val="3"/>
            <w:vAlign w:val="center"/>
          </w:tcPr>
          <w:p w:rsidRPr="00D4583A" w:rsidR="00FC7525" w:rsidP="005F03E5" w:rsidRDefault="00013984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gridSpan w:val="7"/>
            <w:vAlign w:val="center"/>
          </w:tcPr>
          <w:p w:rsidRPr="00D4583A" w:rsidR="00FC7525" w:rsidP="00635AC4" w:rsidRDefault="00FC7525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95" w:type="dxa"/>
            <w:gridSpan w:val="3"/>
            <w:vMerge/>
          </w:tcPr>
          <w:p w:rsidRPr="00D4583A" w:rsidR="00FC7525" w:rsidP="00677F90" w:rsidRDefault="00FC7525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4583A" w:rsidR="00FC7525" w:rsidTr="006F372B" w14:paraId="042744F8" wp14:textId="77777777">
        <w:trPr>
          <w:trHeight w:val="397" w:hRule="exact"/>
        </w:trPr>
        <w:tc>
          <w:tcPr>
            <w:tcW w:w="1950" w:type="dxa"/>
            <w:gridSpan w:val="3"/>
            <w:vAlign w:val="center"/>
          </w:tcPr>
          <w:p w:rsidRPr="00D4583A" w:rsidR="00FC7525" w:rsidP="005F03E5" w:rsidRDefault="00013984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gridSpan w:val="7"/>
            <w:vAlign w:val="center"/>
          </w:tcPr>
          <w:p w:rsidRPr="00D4583A" w:rsidR="00FC7525" w:rsidP="00635AC4" w:rsidRDefault="00FC7525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95" w:type="dxa"/>
            <w:gridSpan w:val="3"/>
            <w:vMerge/>
          </w:tcPr>
          <w:p w:rsidRPr="00D4583A" w:rsidR="00FC7525" w:rsidP="00677F90" w:rsidRDefault="00FC7525" w14:paraId="3DEEC66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4583A" w:rsidR="00FC7525" w:rsidTr="006F372B" w14:paraId="1170A808" wp14:textId="77777777">
        <w:tc>
          <w:tcPr>
            <w:tcW w:w="10065" w:type="dxa"/>
            <w:gridSpan w:val="13"/>
          </w:tcPr>
          <w:p w:rsidRPr="00D4583A" w:rsidR="00FC7525" w:rsidP="00B00F6F" w:rsidRDefault="00013984" w14:paraId="404EB14B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:rsidRPr="00D4583A" w:rsidR="00FC7525" w:rsidP="004A4E3C" w:rsidRDefault="00013984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D4583A">
              <w:rPr>
                <w:rFonts w:cs="Arial" w:asciiTheme="minorHAnsi" w:hAnsiTheme="minorHAnsi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  <w:tr xmlns:wp14="http://schemas.microsoft.com/office/word/2010/wordml" w:rsidRPr="00D4583A" w:rsidR="00FC7525" w:rsidTr="006F372B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065" w:type="dxa"/>
            <w:gridSpan w:val="13"/>
            <w:shd w:val="clear" w:color="auto" w:fill="C3004A"/>
          </w:tcPr>
          <w:p w:rsidRPr="00D4583A" w:rsidR="00FC7525" w:rsidP="00606B92" w:rsidRDefault="00013984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D4583A">
              <w:rPr>
                <w:rFonts w:cs="Arial" w:asciiTheme="minorHAnsi" w:hAnsiTheme="minorHAnsi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xmlns:wp14="http://schemas.microsoft.com/office/word/2010/wordml" w:rsidRPr="00D4583A" w:rsidR="00635AC4" w:rsidTr="006F372B" w14:paraId="21128D73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59"/>
        </w:trPr>
        <w:tc>
          <w:tcPr>
            <w:tcW w:w="1258" w:type="dxa"/>
            <w:vAlign w:val="center"/>
          </w:tcPr>
          <w:p w:rsidRPr="00D4583A" w:rsidR="00635AC4" w:rsidP="004B5C96" w:rsidRDefault="00635AC4" w14:paraId="3656B9A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D4583A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A25EB28" wp14:editId="7BBB4D8C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gridSpan w:val="3"/>
            <w:vAlign w:val="center"/>
          </w:tcPr>
          <w:p w:rsidRPr="00D4583A" w:rsidR="00635AC4" w:rsidP="00D4583A" w:rsidRDefault="00D4583A" w14:paraId="45FB0818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A329A94" wp14:editId="7260E406">
                  <wp:extent cx="390525" cy="390525"/>
                  <wp:effectExtent l="0" t="0" r="9525" b="9525"/>
                  <wp:docPr id="8" name="Afbeelding 8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186" cy="395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D4583A" w:rsidR="00887EC8" w:rsidP="004B5C96" w:rsidRDefault="00887EC8" w14:paraId="049F31C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D4583A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4E7D8DD" wp14:editId="1D775228">
                  <wp:extent cx="409651" cy="409651"/>
                  <wp:effectExtent l="0" t="0" r="9525" b="9525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936" cy="413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gridSpan w:val="2"/>
            <w:vAlign w:val="center"/>
          </w:tcPr>
          <w:p w:rsidRPr="00D4583A" w:rsidR="00635AC4" w:rsidP="004B5C96" w:rsidRDefault="00635AC4" w14:paraId="53128261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4BFF8BD" wp14:editId="33B65CDA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</w:tcPr>
          <w:p w:rsidRPr="00D4583A" w:rsidR="00635AC4" w:rsidP="00D4583A" w:rsidRDefault="00635AC4" w14:paraId="7F3C9C6C" wp14:textId="77777777">
            <w:pPr>
              <w:rPr>
                <w:rFonts w:asciiTheme="minorHAnsi" w:hAnsiTheme="minorHAnsi"/>
                <w:noProof/>
                <w:lang w:val="nl-BE" w:eastAsia="nl-BE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1824" behindDoc="0" locked="0" layoutInCell="1" allowOverlap="1" wp14:anchorId="7614F59A" wp14:editId="1D1F100E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196215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58" w:type="dxa"/>
            <w:vAlign w:val="center"/>
          </w:tcPr>
          <w:p w:rsidRPr="00D4583A" w:rsidR="00635AC4" w:rsidP="004B5C96" w:rsidRDefault="00635AC4" w14:paraId="62486C05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  <w:p w:rsidRPr="00D4583A" w:rsidR="00635AC4" w:rsidP="004B5C96" w:rsidRDefault="00635AC4" w14:paraId="4101652C" wp14:textId="77777777">
            <w:pPr>
              <w:ind w:right="248"/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BB7AD58" wp14:editId="6081F504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D4583A" w:rsidR="00635AC4" w:rsidP="004B5C96" w:rsidRDefault="00635AC4" w14:paraId="4B99056E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</w:tc>
        <w:tc>
          <w:tcPr>
            <w:tcW w:w="1258" w:type="dxa"/>
            <w:gridSpan w:val="3"/>
            <w:vAlign w:val="center"/>
          </w:tcPr>
          <w:p w:rsidRPr="00D4583A" w:rsidR="00635AC4" w:rsidP="004B5C96" w:rsidRDefault="00C60460" w14:paraId="1299C43A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4A17171" wp14:editId="7089F7D4">
                  <wp:extent cx="523875" cy="523875"/>
                  <wp:effectExtent l="0" t="0" r="9525" b="9525"/>
                  <wp:docPr id="6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vAlign w:val="center"/>
          </w:tcPr>
          <w:p w:rsidRPr="00D4583A" w:rsidR="00635AC4" w:rsidP="004B5C96" w:rsidRDefault="00635AC4" w14:paraId="55BC592E" wp14:textId="77777777">
            <w:pPr>
              <w:jc w:val="center"/>
              <w:rPr>
                <w:rFonts w:asciiTheme="minorHAnsi" w:hAnsiTheme="minorHAnsi"/>
                <w:b/>
                <w:noProof/>
                <w:sz w:val="44"/>
                <w:szCs w:val="44"/>
                <w:lang w:val="nl-BE" w:eastAsia="nl-BE"/>
              </w:rPr>
            </w:pPr>
            <w:r w:rsidRPr="00D4583A">
              <w:rPr>
                <w:rFonts w:asciiTheme="minorHAnsi" w:hAnsiTheme="minorHAnsi"/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259" w:type="dxa"/>
            <w:vAlign w:val="center"/>
          </w:tcPr>
          <w:p w:rsidRPr="00D4583A" w:rsidR="00635AC4" w:rsidP="00C60460" w:rsidRDefault="00C60460" w14:paraId="500A5FF1" wp14:textId="77777777">
            <w:pPr>
              <w:rPr>
                <w:rFonts w:cs="Arial" w:asciiTheme="minorHAnsi" w:hAnsiTheme="minorHAnsi"/>
                <w:sz w:val="16"/>
                <w:szCs w:val="16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2608" behindDoc="0" locked="0" layoutInCell="1" allowOverlap="1" wp14:anchorId="77F582EA" wp14:editId="20AC3170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-169545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D4583A" w:rsidR="00635AC4" w:rsidP="004B5C96" w:rsidRDefault="00635AC4" w14:paraId="4DDBEF00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</w:p>
        </w:tc>
      </w:tr>
      <w:tr xmlns:wp14="http://schemas.microsoft.com/office/word/2010/wordml" w:rsidRPr="00D4583A" w:rsidR="00635AC4" w:rsidTr="006F372B" w14:paraId="10C521C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39" w:hRule="exact"/>
        </w:trPr>
        <w:tc>
          <w:tcPr>
            <w:tcW w:w="1258" w:type="dxa"/>
            <w:vAlign w:val="center"/>
          </w:tcPr>
          <w:p w:rsidRPr="00D4583A" w:rsidR="00635AC4" w:rsidP="00AB4DB4" w:rsidRDefault="004A3E4B" w14:paraId="22AEA5ED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 xml:space="preserve">Aan de machine </w:t>
            </w:r>
            <w:r w:rsidRPr="00D4583A" w:rsidR="00AB4DB4">
              <w:rPr>
                <w:rFonts w:cs="Arial" w:asciiTheme="minorHAnsi" w:hAnsiTheme="minorHAnsi"/>
                <w:sz w:val="18"/>
                <w:szCs w:val="18"/>
                <w:lang w:val="nl"/>
              </w:rPr>
              <w:t>aangepaste s</w:t>
            </w: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 xml:space="preserve">nijbestendige </w:t>
            </w:r>
            <w:r w:rsidRPr="00D4583A" w:rsidR="00635AC4">
              <w:rPr>
                <w:rFonts w:cs="Arial" w:asciiTheme="minorHAnsi" w:hAnsiTheme="minorHAnsi"/>
                <w:sz w:val="18"/>
                <w:szCs w:val="18"/>
                <w:lang w:val="nl"/>
              </w:rPr>
              <w:t>kledij</w:t>
            </w:r>
          </w:p>
        </w:tc>
        <w:tc>
          <w:tcPr>
            <w:tcW w:w="1258" w:type="dxa"/>
            <w:gridSpan w:val="3"/>
            <w:vAlign w:val="center"/>
          </w:tcPr>
          <w:p w:rsidRPr="00D4583A" w:rsidR="00635AC4" w:rsidP="00AB4DB4" w:rsidRDefault="00AB4DB4" w14:paraId="2060831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</w:rPr>
              <w:t>Helm + volgelaat-scherm +</w:t>
            </w:r>
            <w:r w:rsidRPr="00D4583A" w:rsidR="00887EC8">
              <w:rPr>
                <w:rFonts w:cs="Arial" w:asciiTheme="minorHAnsi" w:hAnsiTheme="minorHAnsi"/>
                <w:sz w:val="18"/>
                <w:szCs w:val="18"/>
              </w:rPr>
              <w:t xml:space="preserve"> veiligheidsbril </w:t>
            </w:r>
          </w:p>
        </w:tc>
        <w:tc>
          <w:tcPr>
            <w:tcW w:w="1258" w:type="dxa"/>
            <w:gridSpan w:val="2"/>
            <w:vAlign w:val="center"/>
          </w:tcPr>
          <w:p w:rsidRPr="00D4583A" w:rsidR="00635AC4" w:rsidP="004B5C96" w:rsidRDefault="00635AC4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>Veiligheids-</w:t>
            </w:r>
          </w:p>
          <w:p w:rsidRPr="00D4583A" w:rsidR="00635AC4" w:rsidP="004B5C96" w:rsidRDefault="00635AC4" w14:paraId="7E3CB85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>Schoen</w:t>
            </w:r>
          </w:p>
        </w:tc>
        <w:tc>
          <w:tcPr>
            <w:tcW w:w="1258" w:type="dxa"/>
            <w:vAlign w:val="center"/>
          </w:tcPr>
          <w:p w:rsidRPr="00D4583A" w:rsidR="00635AC4" w:rsidP="004B5C96" w:rsidRDefault="00635AC4" w14:paraId="0C97274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  <w:lang w:val="nl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258" w:type="dxa"/>
          </w:tcPr>
          <w:p w:rsidRPr="00D4583A" w:rsidR="00635AC4" w:rsidP="004B5C96" w:rsidRDefault="00635AC4" w14:paraId="3461D779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Pr="00D4583A" w:rsidR="00635AC4" w:rsidP="004B5C96" w:rsidRDefault="00635AC4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>Gehoor-bescherming</w:t>
            </w:r>
          </w:p>
          <w:p w:rsidRPr="00D4583A" w:rsidR="00635AC4" w:rsidP="004B5C96" w:rsidRDefault="00635AC4" w14:paraId="3CF2D8B6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1258" w:type="dxa"/>
            <w:gridSpan w:val="3"/>
            <w:vAlign w:val="center"/>
          </w:tcPr>
          <w:p w:rsidRPr="00D4583A" w:rsidR="00635AC4" w:rsidP="00AB4DB4" w:rsidRDefault="00AB4DB4" w14:paraId="136CC3C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 xml:space="preserve">Aan de machine aangepaste snijbestendige </w:t>
            </w:r>
            <w:r w:rsidRPr="00D4583A" w:rsidR="000A37FF"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  <w:r w:rsidRPr="00D4583A">
              <w:rPr>
                <w:rFonts w:cs="Arial" w:asciiTheme="minorHAnsi" w:hAnsiTheme="minorHAnsi"/>
                <w:sz w:val="18"/>
                <w:szCs w:val="18"/>
              </w:rPr>
              <w:t>hand</w:t>
            </w:r>
            <w:r w:rsidRPr="00D4583A" w:rsidR="00C60460">
              <w:rPr>
                <w:rFonts w:cs="Arial" w:asciiTheme="minorHAnsi" w:hAnsiTheme="minorHAnsi"/>
                <w:sz w:val="18"/>
                <w:szCs w:val="18"/>
              </w:rPr>
              <w:t>schoenen</w:t>
            </w:r>
          </w:p>
        </w:tc>
        <w:tc>
          <w:tcPr>
            <w:tcW w:w="1258" w:type="dxa"/>
            <w:vAlign w:val="center"/>
          </w:tcPr>
          <w:p w:rsidRPr="00D4583A" w:rsidR="00635AC4" w:rsidP="004B5C96" w:rsidRDefault="00635AC4" w14:paraId="79973AE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259" w:type="dxa"/>
            <w:vAlign w:val="center"/>
          </w:tcPr>
          <w:p w:rsidRPr="00D4583A" w:rsidR="00635AC4" w:rsidP="004B5C96" w:rsidRDefault="00C60460" w14:paraId="5522547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18"/>
                <w:szCs w:val="18"/>
                <w:lang w:val="nl"/>
              </w:rPr>
              <w:t>Handleiding</w:t>
            </w:r>
          </w:p>
        </w:tc>
      </w:tr>
      <w:tr xmlns:wp14="http://schemas.microsoft.com/office/word/2010/wordml" w:rsidRPr="00D4583A" w:rsidR="00FC7525" w:rsidTr="006F372B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454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D4583A" w:rsidR="00FC7525" w:rsidP="00EE4707" w:rsidRDefault="00013984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4583A">
              <w:rPr>
                <w:rFonts w:cs="Arial" w:asciiTheme="minorHAnsi" w:hAnsiTheme="minorHAnsi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  <w:tr xmlns:wp14="http://schemas.microsoft.com/office/word/2010/wordml" w:rsidRPr="00D4583A" w:rsidR="00FC7525" w:rsidTr="006F372B" w14:paraId="4A348665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c>
          <w:tcPr>
            <w:tcW w:w="1560" w:type="dxa"/>
            <w:gridSpan w:val="2"/>
            <w:vAlign w:val="center"/>
          </w:tcPr>
          <w:p w:rsidRPr="00D4583A" w:rsidR="00FC7525" w:rsidP="00CA0EB0" w:rsidRDefault="00013984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Algemene</w:t>
            </w:r>
          </w:p>
          <w:p w:rsidRPr="00D4583A" w:rsidR="00FC7525" w:rsidP="00B90B69" w:rsidRDefault="00D4583A" w14:paraId="1F1D21E0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v</w:t>
            </w:r>
            <w:r w:rsidRPr="00D4583A" w:rsidR="00013984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eiligheids</w:t>
            </w:r>
            <w:r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-</w:t>
            </w:r>
            <w:r w:rsidRPr="00D4583A" w:rsidR="00013984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voorschriften</w:t>
            </w:r>
          </w:p>
        </w:tc>
        <w:tc>
          <w:tcPr>
            <w:tcW w:w="8505" w:type="dxa"/>
            <w:gridSpan w:val="11"/>
          </w:tcPr>
          <w:p w:rsidRPr="006F372B" w:rsidR="00CD5353" w:rsidP="00243B69" w:rsidRDefault="00CD5353" w14:paraId="097BD5C3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Alvorens het toestel</w:t>
            </w:r>
            <w:r w:rsidRPr="006F372B" w:rsidR="005F0198">
              <w:rPr>
                <w:rFonts w:cs="Arial" w:asciiTheme="minorHAnsi" w:hAnsiTheme="minorHAnsi"/>
                <w:sz w:val="20"/>
              </w:rPr>
              <w:t xml:space="preserve"> te gebruiken dient te gebruiker te beschikken over de nodige vaardigheden</w:t>
            </w:r>
            <w:r w:rsidRPr="006F372B" w:rsidR="009653F7">
              <w:rPr>
                <w:rFonts w:cs="Arial" w:asciiTheme="minorHAnsi" w:hAnsiTheme="minorHAnsi"/>
                <w:sz w:val="20"/>
              </w:rPr>
              <w:t xml:space="preserve"> en techniek (conform handleiding fabrikant).</w:t>
            </w:r>
          </w:p>
          <w:p w:rsidRPr="006F372B" w:rsidR="00BF4B6C" w:rsidP="00243B69" w:rsidRDefault="00BF4B6C" w14:paraId="76FC3EEB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Toestel mag niet gebruikt worden onder de 16 jaar, leerlingen mogen het toestel enkel onder permanent toezicht gebruiken.</w:t>
            </w:r>
          </w:p>
          <w:p w:rsidRPr="006F372B" w:rsidR="009653F7" w:rsidP="00243B69" w:rsidRDefault="00243B69" w14:paraId="44ECFF38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Geen andere personen in de werkzone toegelaten</w:t>
            </w:r>
            <w:r w:rsidRPr="006F372B" w:rsidR="009653F7">
              <w:rPr>
                <w:rFonts w:cs="Arial" w:asciiTheme="minorHAnsi" w:hAnsiTheme="minorHAnsi"/>
                <w:sz w:val="20"/>
              </w:rPr>
              <w:t>.</w:t>
            </w:r>
          </w:p>
          <w:p w:rsidRPr="006F372B" w:rsidR="00BF4B6C" w:rsidP="00243B69" w:rsidRDefault="00BF4B6C" w14:paraId="5CB350CB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Draag sluitende kledi</w:t>
            </w:r>
            <w:r w:rsidRPr="006F372B" w:rsidR="00243B69">
              <w:rPr>
                <w:rFonts w:cs="Arial" w:asciiTheme="minorHAnsi" w:hAnsiTheme="minorHAnsi"/>
                <w:sz w:val="20"/>
              </w:rPr>
              <w:t>j</w:t>
            </w:r>
            <w:r w:rsidRPr="006F372B" w:rsidR="000A37FF">
              <w:rPr>
                <w:rFonts w:cs="Arial" w:asciiTheme="minorHAnsi" w:hAnsiTheme="minorHAnsi"/>
                <w:sz w:val="20"/>
              </w:rPr>
              <w:t xml:space="preserve">. </w:t>
            </w:r>
          </w:p>
          <w:p w:rsidRPr="006F372B" w:rsidR="00243B69" w:rsidP="00243B69" w:rsidRDefault="00BF4B6C" w14:paraId="2153D41E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Geen sjaal,</w:t>
            </w:r>
            <w:r w:rsidRPr="006F372B" w:rsidR="00A14EE9">
              <w:rPr>
                <w:rFonts w:cs="Arial" w:asciiTheme="minorHAnsi" w:hAnsiTheme="minorHAnsi"/>
                <w:sz w:val="20"/>
              </w:rPr>
              <w:t xml:space="preserve"> das, sie</w:t>
            </w:r>
            <w:r w:rsidRPr="006F372B" w:rsidR="009653F7">
              <w:rPr>
                <w:rFonts w:cs="Arial" w:asciiTheme="minorHAnsi" w:hAnsiTheme="minorHAnsi"/>
                <w:sz w:val="20"/>
              </w:rPr>
              <w:t>raden dragen</w:t>
            </w:r>
            <w:r w:rsidRPr="006F372B" w:rsidR="00243B69">
              <w:rPr>
                <w:rFonts w:cs="Arial" w:asciiTheme="minorHAnsi" w:hAnsiTheme="minorHAnsi"/>
                <w:sz w:val="20"/>
              </w:rPr>
              <w:t>.</w:t>
            </w:r>
          </w:p>
          <w:p w:rsidRPr="006F372B" w:rsidR="00243B69" w:rsidP="00243B69" w:rsidRDefault="00BF4B6C" w14:paraId="5D29558A" wp14:textId="77777777">
            <w:pPr>
              <w:pStyle w:val="Lijstalinea"/>
              <w:numPr>
                <w:ilvl w:val="0"/>
                <w:numId w:val="31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 xml:space="preserve">Lang haar </w:t>
            </w:r>
            <w:r w:rsidRPr="006F372B" w:rsidR="00243B69">
              <w:rPr>
                <w:rFonts w:cs="Arial" w:asciiTheme="minorHAnsi" w:hAnsiTheme="minorHAnsi"/>
                <w:sz w:val="20"/>
              </w:rPr>
              <w:t>opbinden of een haarnet dragen.</w:t>
            </w:r>
          </w:p>
          <w:p w:rsidRPr="006F372B" w:rsidR="00243B69" w:rsidP="00243B69" w:rsidRDefault="00243B69" w14:paraId="4711FD10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Gebruik het toestel enkel voor de door de fabrikant voorgeschreven doeleinden.</w:t>
            </w:r>
          </w:p>
          <w:p w:rsidRPr="006F372B" w:rsidR="00AE378F" w:rsidP="00243B69" w:rsidRDefault="00243B69" w14:paraId="27CF94FE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Draag veiligheidskledij die aangepast is aan de snijsnelheid van de machine.</w:t>
            </w:r>
          </w:p>
          <w:p w:rsidRPr="006F372B" w:rsidR="009653F7" w:rsidP="00243B69" w:rsidRDefault="00243B69" w14:paraId="3F90A280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Werken enkel uitvoeren indien alle omstandigheden het toelaten.</w:t>
            </w:r>
          </w:p>
          <w:p w:rsidRPr="006F372B" w:rsidR="00AE378F" w:rsidP="00243B69" w:rsidRDefault="00243B69" w14:paraId="37A7EB7F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De gebruiker dient medisch geschikt te zijn.</w:t>
            </w:r>
          </w:p>
          <w:p w:rsidRPr="006F372B" w:rsidR="009F0BC4" w:rsidP="00D4583A" w:rsidRDefault="00243B69" w14:paraId="312069D5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Werk niet met de machine als uw aandacht is verminderd, door het gebruik van bijvoorbeeld medicatie.</w:t>
            </w:r>
          </w:p>
        </w:tc>
      </w:tr>
      <w:tr xmlns:wp14="http://schemas.microsoft.com/office/word/2010/wordml" w:rsidRPr="00D4583A" w:rsidR="00FC7525" w:rsidTr="006F372B" w14:paraId="0283C625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1560" w:type="dxa"/>
            <w:gridSpan w:val="2"/>
            <w:vAlign w:val="center"/>
          </w:tcPr>
          <w:p w:rsidRPr="00D4583A" w:rsidR="00FC7525" w:rsidP="00CA0EB0" w:rsidRDefault="00013984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505" w:type="dxa"/>
            <w:gridSpan w:val="11"/>
          </w:tcPr>
          <w:p w:rsidRPr="006F372B" w:rsidR="00763446" w:rsidP="00933A60" w:rsidRDefault="003D07CD" w14:paraId="6D25523E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spacing w:after="120"/>
              <w:ind w:left="714" w:hanging="357"/>
              <w:contextualSpacing w:val="0"/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noProof/>
                <w:sz w:val="20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016" behindDoc="0" locked="0" layoutInCell="1" allowOverlap="1" wp14:anchorId="544CEAF2" wp14:editId="25DE2C0B">
                  <wp:simplePos x="0" y="0"/>
                  <wp:positionH relativeFrom="column">
                    <wp:posOffset>4074795</wp:posOffset>
                  </wp:positionH>
                  <wp:positionV relativeFrom="paragraph">
                    <wp:posOffset>58420</wp:posOffset>
                  </wp:positionV>
                  <wp:extent cx="217805" cy="163195"/>
                  <wp:effectExtent l="0" t="0" r="0" b="8255"/>
                  <wp:wrapNone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05" cy="163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372B" w:rsidR="00A9079C">
              <w:rPr>
                <w:rFonts w:asciiTheme="minorHAnsi" w:hAnsiTheme="minorHAnsi"/>
                <w:sz w:val="20"/>
              </w:rPr>
              <w:t>De motorzaag</w:t>
            </w:r>
            <w:r w:rsidRPr="006F372B" w:rsidR="00763446">
              <w:rPr>
                <w:rFonts w:asciiTheme="minorHAnsi" w:hAnsiTheme="minorHAnsi"/>
                <w:sz w:val="20"/>
              </w:rPr>
              <w:t xml:space="preserve"> altijd uitschakel</w:t>
            </w:r>
            <w:r w:rsidRPr="006F372B" w:rsidR="00A9079C">
              <w:rPr>
                <w:rFonts w:asciiTheme="minorHAnsi" w:hAnsiTheme="minorHAnsi"/>
                <w:sz w:val="20"/>
              </w:rPr>
              <w:t xml:space="preserve">en, de </w:t>
            </w:r>
            <w:r w:rsidRPr="006F372B" w:rsidR="00243B69">
              <w:rPr>
                <w:rFonts w:asciiTheme="minorHAnsi" w:hAnsiTheme="minorHAnsi"/>
                <w:sz w:val="20"/>
              </w:rPr>
              <w:t>inschakelbeveiliging in sta</w:t>
            </w:r>
            <w:r w:rsidRPr="006F372B" w:rsidR="00134690">
              <w:rPr>
                <w:rFonts w:asciiTheme="minorHAnsi" w:hAnsiTheme="minorHAnsi"/>
                <w:sz w:val="20"/>
              </w:rPr>
              <w:t xml:space="preserve">nd </w:t>
            </w:r>
            <w:r w:rsidRPr="006F372B" w:rsidR="00763446">
              <w:rPr>
                <w:rFonts w:asciiTheme="minorHAnsi" w:hAnsiTheme="minorHAnsi"/>
                <w:sz w:val="20"/>
              </w:rPr>
              <w:t xml:space="preserve"> </w:t>
            </w:r>
            <w:r w:rsidRPr="006F372B" w:rsidR="00933A60">
              <w:rPr>
                <w:rFonts w:asciiTheme="minorHAnsi" w:hAnsiTheme="minorHAnsi"/>
                <w:sz w:val="20"/>
              </w:rPr>
              <w:t>plaatsen.</w:t>
            </w:r>
          </w:p>
          <w:p w:rsidRPr="006F372B" w:rsidR="00763446" w:rsidP="000A37FF" w:rsidRDefault="00A9079C" w14:paraId="0FB78278" wp14:textId="77777777">
            <w:pPr>
              <w:pStyle w:val="Lijstalinea"/>
              <w:tabs>
                <w:tab w:val="left" w:pos="4032"/>
              </w:tabs>
              <w:jc w:val="center"/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41EDB183" wp14:editId="56BFC04C">
                  <wp:extent cx="1549400" cy="801599"/>
                  <wp:effectExtent l="0" t="0" r="0" b="0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l="5938" t="7732" r="4062" b="15370"/>
                          <a:stretch/>
                        </pic:blipFill>
                        <pic:spPr bwMode="auto">
                          <a:xfrm>
                            <a:off x="0" y="0"/>
                            <a:ext cx="1550394" cy="802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6F372B" w:rsidR="00763446" w:rsidP="00887687" w:rsidRDefault="00887687" w14:paraId="6FAA0CA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De motorzaag alleen aan de draagbeugel dragen – zaagblad naar achteren gericht.</w:t>
            </w:r>
          </w:p>
          <w:p w:rsidRPr="006F372B" w:rsidR="001C0301" w:rsidP="00887687" w:rsidRDefault="001C0301" w14:paraId="25564D0C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Zaagblad met geschikt middel steeds afschermen.</w:t>
            </w:r>
          </w:p>
          <w:p w:rsidRPr="006F372B" w:rsidR="00FD0948" w:rsidP="00763446" w:rsidRDefault="00887687" w14:paraId="29ADE46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6F372B">
              <w:rPr>
                <w:rFonts w:asciiTheme="minorHAnsi" w:hAnsiTheme="minorHAnsi"/>
                <w:sz w:val="20"/>
              </w:rPr>
              <w:t>In auto's: de motorzaag</w:t>
            </w:r>
            <w:r w:rsidRPr="006F372B" w:rsidR="00763446">
              <w:rPr>
                <w:rFonts w:asciiTheme="minorHAnsi" w:hAnsiTheme="minorHAnsi"/>
                <w:sz w:val="20"/>
              </w:rPr>
              <w:t xml:space="preserve"> tegen kantelen en beschadiging beveiligen.</w:t>
            </w:r>
          </w:p>
        </w:tc>
      </w:tr>
      <w:tr xmlns:wp14="http://schemas.microsoft.com/office/word/2010/wordml" w:rsidRPr="00D4583A" w:rsidR="00FC7525" w:rsidTr="006F372B" w14:paraId="0EB1673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1560" w:type="dxa"/>
            <w:gridSpan w:val="2"/>
            <w:vAlign w:val="center"/>
          </w:tcPr>
          <w:p w:rsidRPr="00D4583A" w:rsidR="00FC7525" w:rsidP="00CA0EB0" w:rsidRDefault="00013984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8505" w:type="dxa"/>
            <w:gridSpan w:val="11"/>
          </w:tcPr>
          <w:p w:rsidRPr="00D4583A" w:rsidR="00DE0405" w:rsidP="00DE0405" w:rsidRDefault="00DE0405" w14:paraId="72F59295" wp14:textId="77777777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Controleren of het apparaat in goede staat verkeert.</w:t>
            </w:r>
          </w:p>
          <w:p w:rsidRPr="00D4583A" w:rsidR="00F2345D" w:rsidP="00C84526" w:rsidRDefault="001C0301" w14:paraId="078EB839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Snijgereedschap moet voldoende scherp zijn, en correct gemonteerd zijn.</w:t>
            </w:r>
          </w:p>
          <w:p w:rsidRPr="00D4583A" w:rsidR="00DD2239" w:rsidP="00DD2239" w:rsidRDefault="003D07CD" w14:paraId="38983DE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 xml:space="preserve">Controleer de </w:t>
            </w:r>
            <w:r w:rsidRPr="00D4583A" w:rsidR="001C0301">
              <w:rPr>
                <w:rFonts w:eastAsia="Arial Unicode MS" w:cs="Arial" w:asciiTheme="minorHAnsi" w:hAnsiTheme="minorHAnsi"/>
                <w:sz w:val="20"/>
              </w:rPr>
              <w:t xml:space="preserve">kettingrem en handbeschermer de </w:t>
            </w:r>
            <w:r w:rsidRPr="00D4583A" w:rsidR="00DD2239">
              <w:rPr>
                <w:rFonts w:eastAsia="Arial Unicode MS" w:cs="Arial" w:asciiTheme="minorHAnsi" w:hAnsiTheme="minorHAnsi"/>
                <w:sz w:val="20"/>
              </w:rPr>
              <w:t xml:space="preserve"> op beschadiging</w:t>
            </w:r>
            <w:r w:rsidRPr="00D4583A">
              <w:rPr>
                <w:rFonts w:eastAsia="Arial Unicode MS" w:cs="Arial" w:asciiTheme="minorHAnsi" w:hAnsiTheme="minorHAnsi"/>
                <w:sz w:val="20"/>
              </w:rPr>
              <w:t>en</w:t>
            </w:r>
            <w:r w:rsidRPr="00D4583A" w:rsidR="00DD2239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D4583A" w:rsidR="00DD2239" w:rsidP="00DD2239" w:rsidRDefault="00DD2239" w14:paraId="1A688EE0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handgrepen moeten schoon, droog, vrij van olie en vuil zijn.</w:t>
            </w:r>
          </w:p>
          <w:p w:rsidRPr="00D4583A" w:rsidR="00933A60" w:rsidP="00933A60" w:rsidRDefault="00933A60" w14:paraId="0D40F867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netkabel, netsteker en verlengkabel op beschadigingen controleren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D4583A" w:rsidR="00933A60" w:rsidP="00933A60" w:rsidRDefault="00933A60" w14:paraId="58F4CA4C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netkabel zo neerleggen dat deze niet kan worden beschadigd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6F372B" w:rsidR="00933A60" w:rsidP="006F372B" w:rsidRDefault="00933A60" w14:paraId="4F840DDC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steker en de contrastek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k</w:t>
            </w:r>
            <w:r w:rsidRPr="00D4583A">
              <w:rPr>
                <w:rFonts w:eastAsia="Arial Unicode MS" w:cs="Arial" w:asciiTheme="minorHAnsi" w:hAnsiTheme="minorHAnsi"/>
                <w:sz w:val="20"/>
              </w:rPr>
              <w:t>er van de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 xml:space="preserve"> </w:t>
            </w:r>
            <w:r w:rsidRPr="006F372B">
              <w:rPr>
                <w:rFonts w:eastAsia="Arial Unicode MS" w:cs="Arial" w:asciiTheme="minorHAnsi" w:hAnsiTheme="minorHAnsi"/>
                <w:sz w:val="20"/>
              </w:rPr>
              <w:t>verlengkabel mogen niet in het water liggen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D4583A" w:rsidR="00330B98" w:rsidP="00330B98" w:rsidRDefault="006F372B" w14:paraId="1D290BC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>
              <w:rPr>
                <w:rFonts w:eastAsia="Arial Unicode MS" w:cs="Arial" w:asciiTheme="minorHAnsi" w:hAnsiTheme="minorHAnsi"/>
                <w:sz w:val="20"/>
              </w:rPr>
              <w:t>V</w:t>
            </w:r>
            <w:r w:rsidRPr="00D4583A" w:rsidR="00330B98">
              <w:rPr>
                <w:rFonts w:eastAsia="Arial Unicode MS" w:cs="Arial" w:asciiTheme="minorHAnsi" w:hAnsiTheme="minorHAnsi"/>
                <w:sz w:val="20"/>
              </w:rPr>
              <w:t>ermijden om de verlegkabel langs randen, punten of scherpe voorwerpen te laten schuren.</w:t>
            </w:r>
          </w:p>
          <w:p w:rsidRPr="00D4583A" w:rsidR="00330B98" w:rsidP="00330B98" w:rsidRDefault="00330B98" w14:paraId="76CEB41A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kabelhaspel altijd geheel afwikkelen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D4583A" w:rsidR="00330B98" w:rsidP="00330B98" w:rsidRDefault="00330B98" w14:paraId="7B070042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Bij in elkaar gedraaide kabels de netsteker uit de contactdoos trekken en de kabels uit de knoop halen</w:t>
            </w:r>
            <w:r w:rsidR="006F372B">
              <w:rPr>
                <w:rFonts w:eastAsia="Arial Unicode MS" w:cs="Arial" w:asciiTheme="minorHAnsi" w:hAnsiTheme="minorHAnsi"/>
                <w:sz w:val="20"/>
              </w:rPr>
              <w:t>.</w:t>
            </w:r>
          </w:p>
          <w:p w:rsidRPr="00D4583A" w:rsidR="00330B98" w:rsidP="00330B98" w:rsidRDefault="00330B98" w14:paraId="1EB61CA4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 xml:space="preserve">Het apparaat moet via een aardlekschakelaar op het elektriciteitsnet worden aangesloten, die de stroomtoevoer onderbreekt als de aardlekstroom hoger is dan 30 </w:t>
            </w:r>
            <w:proofErr w:type="spellStart"/>
            <w:r w:rsidRPr="00D4583A">
              <w:rPr>
                <w:rFonts w:eastAsia="Arial Unicode MS" w:cs="Arial" w:asciiTheme="minorHAnsi" w:hAnsiTheme="minorHAnsi"/>
                <w:sz w:val="20"/>
              </w:rPr>
              <w:t>mA.</w:t>
            </w:r>
            <w:proofErr w:type="spellEnd"/>
          </w:p>
          <w:p w:rsidRPr="00D4583A" w:rsidR="00330B98" w:rsidP="00330B98" w:rsidRDefault="00330B98" w14:paraId="5623081D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sz w:val="20"/>
              </w:rPr>
              <w:t>De verlengkabel moet qua constructie ten minste voldoen aan dezelfde eigenschappen als de netkabel van het apparaat.</w:t>
            </w:r>
          </w:p>
          <w:p w:rsidRPr="00D4583A" w:rsidR="00330B98" w:rsidP="00330B98" w:rsidRDefault="00330B98" w14:paraId="1FC39945" wp14:textId="77777777">
            <w:pPr>
              <w:pStyle w:val="Lijstalinea"/>
              <w:tabs>
                <w:tab w:val="left" w:pos="8971"/>
              </w:tabs>
              <w:jc w:val="center"/>
              <w:rPr>
                <w:rFonts w:eastAsia="Arial Unicode MS" w:cs="Arial" w:asciiTheme="minorHAnsi" w:hAnsiTheme="minorHAnsi"/>
                <w:sz w:val="20"/>
              </w:rPr>
            </w:pPr>
            <w:r w:rsidRPr="00D4583A">
              <w:rPr>
                <w:rFonts w:eastAsia="Arial Unicode MS" w:cs="Arial" w:asciiTheme="minorHAnsi" w:hAnsiTheme="minorHAnsi"/>
                <w:noProof/>
                <w:sz w:val="20"/>
                <w:lang w:val="nl-BE" w:eastAsia="nl-BE"/>
              </w:rPr>
              <w:drawing>
                <wp:inline xmlns:wp14="http://schemas.microsoft.com/office/word/2010/wordprocessingDrawing" distT="0" distB="0" distL="0" distR="0" wp14:anchorId="09360678" wp14:editId="7777777">
                  <wp:extent cx="2657475" cy="1047750"/>
                  <wp:effectExtent l="0" t="0" r="9525" b="0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D4583A" w:rsidR="00A56E85" w:rsidTr="006F372B" w14:paraId="21CEB5F3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1081"/>
        </w:trPr>
        <w:tc>
          <w:tcPr>
            <w:tcW w:w="1560" w:type="dxa"/>
            <w:gridSpan w:val="2"/>
            <w:vAlign w:val="center"/>
          </w:tcPr>
          <w:p w:rsidRPr="00D4583A" w:rsidR="00A56E85" w:rsidP="00390606" w:rsidRDefault="00A56E85" w14:paraId="73E09FD4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8505" w:type="dxa"/>
            <w:gridSpan w:val="11"/>
          </w:tcPr>
          <w:p w:rsidRPr="00D4583A" w:rsidR="009F0BC4" w:rsidP="00390606" w:rsidRDefault="009F0BC4" w14:paraId="7B6AE4E8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rFonts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Zorg voor een stabiele &amp; veilige </w:t>
            </w:r>
            <w:r w:rsidRPr="00D4583A" w:rsidR="001C0301">
              <w:rPr>
                <w:rFonts w:cs="Arial" w:asciiTheme="minorHAnsi" w:hAnsiTheme="minorHAnsi"/>
                <w:sz w:val="20"/>
              </w:rPr>
              <w:t>werkhouding</w:t>
            </w:r>
            <w:r w:rsidR="006F372B">
              <w:rPr>
                <w:rFonts w:cs="Arial" w:asciiTheme="minorHAnsi" w:hAnsiTheme="minorHAnsi"/>
                <w:sz w:val="20"/>
              </w:rPr>
              <w:t>.</w:t>
            </w:r>
          </w:p>
          <w:p w:rsidRPr="00D4583A" w:rsidR="009F0BC4" w:rsidP="00390606" w:rsidRDefault="009F0BC4" w14:paraId="4EA6D60F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rFonts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Hou de motorzaag </w:t>
            </w:r>
            <w:r w:rsidRPr="00D4583A" w:rsidR="001C0301">
              <w:rPr>
                <w:rFonts w:cs="Arial" w:asciiTheme="minorHAnsi" w:hAnsiTheme="minorHAnsi"/>
                <w:sz w:val="20"/>
              </w:rPr>
              <w:t>met beide handen vast</w:t>
            </w:r>
            <w:r w:rsidRPr="00D4583A">
              <w:rPr>
                <w:rFonts w:cs="Arial" w:asciiTheme="minorHAnsi" w:hAnsiTheme="minorHAnsi"/>
                <w:sz w:val="20"/>
              </w:rPr>
              <w:t xml:space="preserve"> en zorg ervoor dat het zaag</w:t>
            </w:r>
            <w:r w:rsidRPr="00D4583A" w:rsidR="001C0301">
              <w:rPr>
                <w:rFonts w:cs="Arial" w:asciiTheme="minorHAnsi" w:hAnsiTheme="minorHAnsi"/>
                <w:sz w:val="20"/>
              </w:rPr>
              <w:t xml:space="preserve">blad </w:t>
            </w:r>
            <w:r w:rsidRPr="00D4583A">
              <w:rPr>
                <w:rFonts w:cs="Arial" w:asciiTheme="minorHAnsi" w:hAnsiTheme="minorHAnsi"/>
                <w:sz w:val="20"/>
              </w:rPr>
              <w:t>niet in aanraking komt met de grond of andere voorwerpen.</w:t>
            </w:r>
          </w:p>
          <w:p w:rsidRPr="00D4583A" w:rsidR="0061055B" w:rsidP="001C0301" w:rsidRDefault="001C0301" w14:paraId="7A888FFB" wp14:textId="77777777">
            <w:pPr>
              <w:pStyle w:val="Lijstalinea"/>
              <w:numPr>
                <w:ilvl w:val="0"/>
                <w:numId w:val="31"/>
              </w:numPr>
              <w:ind w:left="714" w:hanging="357"/>
              <w:contextualSpacing w:val="0"/>
              <w:rPr>
                <w:rFonts w:asciiTheme="minorHAnsi" w:hAnsiTheme="minorHAnsi"/>
                <w:sz w:val="18"/>
                <w:szCs w:val="18"/>
              </w:rPr>
            </w:pPr>
            <w:r w:rsidRPr="00D4583A">
              <w:rPr>
                <w:rFonts w:cs="Arial" w:asciiTheme="minorHAnsi" w:hAnsiTheme="minorHAnsi"/>
                <w:sz w:val="20"/>
              </w:rPr>
              <w:t>De machine niet in een zaagsnede opstarten.</w:t>
            </w:r>
          </w:p>
        </w:tc>
      </w:tr>
      <w:tr xmlns:wp14="http://schemas.microsoft.com/office/word/2010/wordml" w:rsidRPr="00D4583A" w:rsidR="00FC7525" w:rsidTr="006F372B" w14:paraId="058D744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1081"/>
        </w:trPr>
        <w:tc>
          <w:tcPr>
            <w:tcW w:w="1560" w:type="dxa"/>
            <w:gridSpan w:val="2"/>
            <w:vAlign w:val="center"/>
          </w:tcPr>
          <w:p w:rsidRPr="00D4583A" w:rsidR="00FC7525" w:rsidP="00CA0EB0" w:rsidRDefault="00013984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8505" w:type="dxa"/>
            <w:gridSpan w:val="11"/>
          </w:tcPr>
          <w:p w:rsidRPr="00D4583A" w:rsidR="002E3D9B" w:rsidP="000A3998" w:rsidRDefault="00C96054" w14:paraId="78FA7B24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Bij dreigend gevaar, resp.</w:t>
            </w:r>
            <w:r w:rsidRPr="00D4583A" w:rsidR="003D07CD">
              <w:rPr>
                <w:rFonts w:asciiTheme="minorHAnsi" w:hAnsiTheme="minorHAnsi"/>
                <w:sz w:val="20"/>
              </w:rPr>
              <w:t xml:space="preserve"> </w:t>
            </w:r>
            <w:r w:rsidRPr="00D4583A">
              <w:rPr>
                <w:rFonts w:asciiTheme="minorHAnsi" w:hAnsiTheme="minorHAnsi"/>
                <w:sz w:val="20"/>
              </w:rPr>
              <w:t>in geval van nood de motorzaag direct uitschakelen,</w:t>
            </w:r>
            <w:r w:rsidRPr="00D4583A" w:rsidR="00B66FE7">
              <w:rPr>
                <w:rFonts w:asciiTheme="minorHAnsi" w:hAnsiTheme="minorHAnsi"/>
                <w:sz w:val="20"/>
              </w:rPr>
              <w:t xml:space="preserve"> </w:t>
            </w:r>
            <w:r w:rsidRPr="00D4583A">
              <w:rPr>
                <w:rFonts w:asciiTheme="minorHAnsi" w:hAnsiTheme="minorHAnsi"/>
                <w:sz w:val="20"/>
              </w:rPr>
              <w:t xml:space="preserve">de </w:t>
            </w:r>
            <w:r w:rsidRPr="00D4583A" w:rsidR="00243B69">
              <w:rPr>
                <w:rFonts w:asciiTheme="minorHAnsi" w:hAnsiTheme="minorHAnsi"/>
                <w:sz w:val="20"/>
              </w:rPr>
              <w:t>inschakelbeveiliging</w:t>
            </w:r>
            <w:r w:rsidRPr="00D4583A">
              <w:rPr>
                <w:rFonts w:asciiTheme="minorHAnsi" w:hAnsiTheme="minorHAnsi"/>
                <w:sz w:val="20"/>
              </w:rPr>
              <w:t xml:space="preserve"> in stand </w:t>
            </w: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7C930B4" wp14:editId="0C5E4794">
                  <wp:extent cx="97680" cy="127735"/>
                  <wp:effectExtent l="0" t="0" r="0" b="5715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47" cy="126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4583A">
              <w:rPr>
                <w:rFonts w:asciiTheme="minorHAnsi" w:hAnsiTheme="minorHAnsi"/>
                <w:sz w:val="20"/>
              </w:rPr>
              <w:t xml:space="preserve"> plaatsen en de </w:t>
            </w:r>
            <w:r w:rsidRPr="00D4583A" w:rsidR="00933A60">
              <w:rPr>
                <w:rFonts w:asciiTheme="minorHAnsi" w:hAnsiTheme="minorHAnsi"/>
                <w:sz w:val="20"/>
              </w:rPr>
              <w:t>stekker uittrekken</w:t>
            </w:r>
            <w:r w:rsidRPr="00D4583A">
              <w:rPr>
                <w:rFonts w:asciiTheme="minorHAnsi" w:hAnsiTheme="minorHAnsi"/>
                <w:sz w:val="20"/>
              </w:rPr>
              <w:t>.</w:t>
            </w:r>
          </w:p>
          <w:p w:rsidRPr="00D4583A" w:rsidR="00933A60" w:rsidP="006914A0" w:rsidRDefault="00933A60" w14:paraId="2716F133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Bij beschadiging of bij het doorknippen van de netkabel direct de netsteker uit de contactdoos trekken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0A3998" w:rsidP="000A3998" w:rsidRDefault="000A3998" w14:paraId="71162E6A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Het apparaat niet verder gebruiken indien na uitschakelen van de machine de zaag blijft nalopen.</w:t>
            </w:r>
          </w:p>
          <w:p w:rsidRPr="00D4583A" w:rsidR="000A3998" w:rsidP="000A3998" w:rsidRDefault="000A3998" w14:paraId="6E8E4B01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Bewegende zaag nooit aanraken.</w:t>
            </w:r>
          </w:p>
          <w:p w:rsidRPr="00D4583A" w:rsidR="001A2C0C" w:rsidP="000A3998" w:rsidRDefault="000A3998" w14:paraId="03093B82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Als de zaag blokkeert de machine onmiddellijk uitschakelen. </w:t>
            </w:r>
            <w:r w:rsidRPr="00D4583A" w:rsidR="001A2C0C">
              <w:rPr>
                <w:rFonts w:asciiTheme="minorHAnsi" w:hAnsiTheme="minorHAnsi"/>
                <w:sz w:val="20"/>
              </w:rPr>
              <w:t>De motorzaag niet in de regen achterlaten.</w:t>
            </w:r>
          </w:p>
          <w:p w:rsidRPr="00D4583A" w:rsidR="000A3998" w:rsidP="000A3998" w:rsidRDefault="000A3998" w14:paraId="1A464478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Bij werkzaamheden die niet vanaf de grond kunnen worden uitgevoerd steeds een geschikt arbeidsmiddel gebruiken. </w:t>
            </w:r>
          </w:p>
          <w:p w:rsidRPr="00D4583A" w:rsidR="000A3998" w:rsidP="000A3998" w:rsidRDefault="000A3998" w14:paraId="4B7062DA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Gebruik het toestel nooit bij vochtige omstandigheden.</w:t>
            </w:r>
          </w:p>
          <w:p w:rsidRPr="00D4583A" w:rsidR="000A3998" w:rsidP="000A3998" w:rsidRDefault="000A3998" w14:paraId="0D39DD5B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Het apparaat nooit onbeheerd achterlaten in alle omstandigheden.</w:t>
            </w:r>
          </w:p>
          <w:p w:rsidRPr="00D4583A" w:rsidR="000A3998" w:rsidP="000A3998" w:rsidRDefault="000A3998" w14:paraId="0E1ED680" wp14:textId="77777777">
            <w:pPr>
              <w:pStyle w:val="Lijstalinea"/>
              <w:numPr>
                <w:ilvl w:val="0"/>
                <w:numId w:val="37"/>
              </w:num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Gebruik het toestel bij voldoende licht en nooit buiten het gezichtsveld.</w:t>
            </w:r>
          </w:p>
          <w:p w:rsidRPr="00D4583A" w:rsidR="000A3998" w:rsidP="000A3998" w:rsidRDefault="000A3998" w14:paraId="4DFF9EEE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Controleer regelmatig de toestand van de zaagketting en het smeren van de ketting.</w:t>
            </w:r>
          </w:p>
          <w:p w:rsidRPr="00D4583A" w:rsidR="00E17028" w:rsidP="000A3998" w:rsidRDefault="00E17028" w14:paraId="6593DA9B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Werk nooit alleen</w:t>
            </w:r>
            <w:r w:rsidRPr="00D4583A" w:rsidR="000A3998">
              <w:rPr>
                <w:rFonts w:asciiTheme="minorHAnsi" w:hAnsiTheme="minorHAnsi"/>
                <w:sz w:val="20"/>
              </w:rPr>
              <w:t>.</w:t>
            </w:r>
          </w:p>
          <w:p w:rsidRPr="00D4583A" w:rsidR="00DA10DD" w:rsidP="000A3998" w:rsidRDefault="00DA10DD" w14:paraId="56CCF547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 xml:space="preserve">Voor het verwisselen van de zaagketting, de motorzaag uitschakelen, de </w:t>
            </w:r>
            <w:r w:rsidRPr="00D4583A" w:rsidR="00243B69">
              <w:rPr>
                <w:rFonts w:asciiTheme="minorHAnsi" w:hAnsiTheme="minorHAnsi"/>
                <w:sz w:val="20"/>
              </w:rPr>
              <w:t>inschakelbeveiliging</w:t>
            </w:r>
            <w:r w:rsidRPr="00D4583A">
              <w:rPr>
                <w:rFonts w:asciiTheme="minorHAnsi" w:hAnsiTheme="minorHAnsi"/>
                <w:sz w:val="20"/>
              </w:rPr>
              <w:t xml:space="preserve"> in stand </w:t>
            </w: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CB93929" wp14:editId="18D2C7D1">
                  <wp:extent cx="138989" cy="138989"/>
                  <wp:effectExtent l="0" t="0" r="0" b="0"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92" cy="13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4583A">
              <w:rPr>
                <w:rFonts w:asciiTheme="minorHAnsi" w:hAnsiTheme="minorHAnsi"/>
                <w:sz w:val="20"/>
              </w:rPr>
              <w:t xml:space="preserve"> plaatsen en de accu uit de motorzaag nemen.</w:t>
            </w:r>
          </w:p>
          <w:p w:rsidRPr="00D4583A" w:rsidR="00716D4D" w:rsidP="000A3998" w:rsidRDefault="00716D4D" w14:paraId="13BFC657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Gevaar voor terugslag:</w:t>
            </w:r>
          </w:p>
          <w:p w:rsidR="00716D4D" w:rsidP="00716D4D" w:rsidRDefault="00716D4D" w14:paraId="0562CB0E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1D3AC1E9" wp14:editId="722DB75F">
                  <wp:extent cx="1665349" cy="1790700"/>
                  <wp:effectExtent l="0" t="0" r="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"/>
                          <a:srcRect l="4767" t="9690" r="6567" b="12791"/>
                          <a:stretch/>
                        </pic:blipFill>
                        <pic:spPr bwMode="auto">
                          <a:xfrm>
                            <a:off x="0" y="0"/>
                            <a:ext cx="1708294" cy="18368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F372B" w:rsidP="00716D4D" w:rsidRDefault="006F372B" w14:paraId="34CE0A41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</w:p>
          <w:p w:rsidRPr="00D4583A" w:rsidR="00716D4D" w:rsidP="000A3998" w:rsidRDefault="00716D4D" w14:paraId="3A1A4F94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bookmarkStart w:name="_GoBack" w:id="0"/>
            <w:bookmarkEnd w:id="0"/>
            <w:r w:rsidRPr="00D4583A">
              <w:rPr>
                <w:rFonts w:asciiTheme="minorHAnsi" w:hAnsiTheme="minorHAnsi"/>
                <w:sz w:val="20"/>
              </w:rPr>
              <w:t>Terugslag ontstaat bv. als de zaagbladneus per ongeluk in aanraking komt met hout of een ander vast voorwerp.</w:t>
            </w:r>
          </w:p>
          <w:p w:rsidRPr="00D4583A" w:rsidR="00716D4D" w:rsidP="00716D4D" w:rsidRDefault="00716D4D" w14:paraId="62EBF3C5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4E77111" wp14:editId="4DE97B8E">
                  <wp:extent cx="1229426" cy="831850"/>
                  <wp:effectExtent l="0" t="0" r="8890" b="6350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/>
                          <a:srcRect l="3759" t="6499" r="20676" b="5115"/>
                          <a:stretch/>
                        </pic:blipFill>
                        <pic:spPr bwMode="auto">
                          <a:xfrm>
                            <a:off x="0" y="0"/>
                            <a:ext cx="1234548" cy="8353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D4583A" w:rsidR="00716D4D" w:rsidP="000A3998" w:rsidRDefault="00716D4D" w14:paraId="6D1EE438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 xml:space="preserve">Zaag alleen </w:t>
            </w:r>
            <w:r w:rsidRPr="00D4583A" w:rsidR="000A3998">
              <w:rPr>
                <w:rFonts w:asciiTheme="minorHAnsi" w:hAnsiTheme="minorHAnsi"/>
                <w:sz w:val="20"/>
              </w:rPr>
              <w:t>op maximale snelheid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716D4D" w14:paraId="3FACF102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Zaag nooit met de zaagbladneus.</w:t>
            </w:r>
          </w:p>
          <w:p w:rsidRPr="00D4583A" w:rsidR="00716D4D" w:rsidP="000A3998" w:rsidRDefault="00716D4D" w14:paraId="5546CA7C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 xml:space="preserve">Zaag nooit </w:t>
            </w:r>
            <w:r w:rsidRPr="00D4583A" w:rsidR="000A3998">
              <w:rPr>
                <w:rFonts w:asciiTheme="minorHAnsi" w:hAnsiTheme="minorHAnsi"/>
                <w:sz w:val="20"/>
              </w:rPr>
              <w:t xml:space="preserve">gelijktijdig </w:t>
            </w:r>
            <w:r w:rsidRPr="00D4583A">
              <w:rPr>
                <w:rFonts w:asciiTheme="minorHAnsi" w:hAnsiTheme="minorHAnsi"/>
                <w:sz w:val="20"/>
              </w:rPr>
              <w:t>meerdere tak</w:t>
            </w:r>
            <w:r w:rsidRPr="00D4583A" w:rsidR="000A3998">
              <w:rPr>
                <w:rFonts w:asciiTheme="minorHAnsi" w:hAnsiTheme="minorHAnsi"/>
                <w:sz w:val="20"/>
              </w:rPr>
              <w:t>k</w:t>
            </w:r>
            <w:r w:rsidRPr="00D4583A">
              <w:rPr>
                <w:rFonts w:asciiTheme="minorHAnsi" w:hAnsiTheme="minorHAnsi"/>
                <w:sz w:val="20"/>
              </w:rPr>
              <w:t>en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407ACE" w14:paraId="058562BC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Zorg voor een stabiele houding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716D4D" w14:paraId="5FD89DF6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Niet boven schouderhoogte zagen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407ACE" w14:paraId="3FFB12FF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Steeds voorzichtig inzetten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716D4D" w14:paraId="5AFB8C9E" wp14:textId="77777777">
            <w:pPr>
              <w:pStyle w:val="Lijstalinea"/>
              <w:numPr>
                <w:ilvl w:val="1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Let op de stand van de stam en op krachten die de zaagsnede dicht kunnen drukken</w:t>
            </w:r>
            <w:r w:rsidR="006F372B">
              <w:rPr>
                <w:rFonts w:asciiTheme="minorHAnsi" w:hAnsiTheme="minorHAnsi"/>
                <w:sz w:val="20"/>
              </w:rPr>
              <w:t>.</w:t>
            </w:r>
          </w:p>
          <w:p w:rsidRPr="00D4583A" w:rsidR="00716D4D" w:rsidP="000A3998" w:rsidRDefault="00716D4D" w14:paraId="7E759B81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Naar voren trekken:</w:t>
            </w:r>
          </w:p>
          <w:p w:rsidRPr="00D4583A" w:rsidR="00716D4D" w:rsidP="00716D4D" w:rsidRDefault="00716D4D" w14:paraId="6D98A12B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E75D760" wp14:editId="49D448CE">
                  <wp:extent cx="1404411" cy="704850"/>
                  <wp:effectExtent l="0" t="0" r="5715" b="0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6"/>
                          <a:srcRect l="4429" t="15244" r="6642" b="7647"/>
                          <a:stretch/>
                        </pic:blipFill>
                        <pic:spPr bwMode="auto">
                          <a:xfrm>
                            <a:off x="0" y="0"/>
                            <a:ext cx="1420917" cy="713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D4583A" w:rsidR="00407ACE" w:rsidP="00407ACE" w:rsidRDefault="00407ACE" w14:paraId="2946DB82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</w:p>
          <w:p w:rsidRPr="00D4583A" w:rsidR="00716D4D" w:rsidP="000A3998" w:rsidRDefault="00716D4D" w14:paraId="3094C289" wp14:textId="77777777">
            <w:pPr>
              <w:pStyle w:val="Lijstalinea"/>
              <w:numPr>
                <w:ilvl w:val="0"/>
                <w:numId w:val="37"/>
              </w:num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</w:rPr>
              <w:t>Terugstoten:</w:t>
            </w:r>
          </w:p>
          <w:p w:rsidRPr="00D4583A" w:rsidR="00E17028" w:rsidP="006F372B" w:rsidRDefault="00716D4D" w14:paraId="5997CC1D" wp14:textId="77777777">
            <w:pPr>
              <w:pStyle w:val="Lijstalinea"/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95321AC" wp14:editId="753F8B0A">
                  <wp:extent cx="1327897" cy="666750"/>
                  <wp:effectExtent l="0" t="0" r="5715" b="0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7"/>
                          <a:srcRect l="4123" t="5920" r="7038" b="15790"/>
                          <a:stretch/>
                        </pic:blipFill>
                        <pic:spPr bwMode="auto">
                          <a:xfrm>
                            <a:off x="0" y="0"/>
                            <a:ext cx="1337657" cy="671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D4583A" w:rsidR="00FC7525" w:rsidTr="006F372B" w14:paraId="5D28268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1560" w:type="dxa"/>
            <w:gridSpan w:val="2"/>
            <w:vAlign w:val="center"/>
          </w:tcPr>
          <w:p w:rsidRPr="00D4583A" w:rsidR="00FC7525" w:rsidP="00CA0EB0" w:rsidRDefault="00013984" w14:paraId="7FF7BA5B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8505" w:type="dxa"/>
            <w:gridSpan w:val="11"/>
          </w:tcPr>
          <w:p w:rsidRPr="00D4583A" w:rsidR="00933A60" w:rsidP="00933A60" w:rsidRDefault="00933A60" w14:paraId="0C92637C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De netsteker nooit uit de contactdoos trekken door aan de netkabel te trekken.</w:t>
            </w:r>
          </w:p>
          <w:p w:rsidRPr="00D4583A" w:rsidR="006955B7" w:rsidP="00D675CE" w:rsidRDefault="00D675CE" w14:paraId="77A1EF5C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Motorzaag uitschakelen, </w:t>
            </w:r>
            <w:r w:rsidRPr="00D4583A" w:rsidR="00243B69">
              <w:rPr>
                <w:rFonts w:cs="Arial" w:asciiTheme="minorHAnsi" w:hAnsiTheme="minorHAnsi"/>
                <w:sz w:val="20"/>
              </w:rPr>
              <w:t>inschakelbeveiliging</w:t>
            </w:r>
            <w:r w:rsidRPr="00D4583A">
              <w:rPr>
                <w:rFonts w:cs="Arial" w:asciiTheme="minorHAnsi" w:hAnsiTheme="minorHAnsi"/>
                <w:sz w:val="20"/>
              </w:rPr>
              <w:t xml:space="preserve"> in stand </w:t>
            </w:r>
            <w:r w:rsidRPr="00D4583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D104B89" wp14:editId="752EAEC4">
                  <wp:extent cx="96926" cy="129234"/>
                  <wp:effectExtent l="0" t="0" r="0" b="4445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27" cy="135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4583A">
              <w:rPr>
                <w:rFonts w:cs="Arial" w:asciiTheme="minorHAnsi" w:hAnsiTheme="minorHAnsi"/>
                <w:sz w:val="20"/>
              </w:rPr>
              <w:t xml:space="preserve"> plaatsen, de accu uit de motorzaag nemen en de kettingbeschermer aanbrengen.</w:t>
            </w:r>
          </w:p>
          <w:p w:rsidRPr="00D4583A" w:rsidR="00BA5FB0" w:rsidP="00D675CE" w:rsidRDefault="00BA5FB0" w14:paraId="39E2AF0D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 xml:space="preserve">Berg de motorzaag </w:t>
            </w:r>
            <w:r w:rsidRPr="00D4583A" w:rsidR="00407ACE">
              <w:rPr>
                <w:rFonts w:cs="Arial" w:asciiTheme="minorHAnsi" w:hAnsiTheme="minorHAnsi"/>
                <w:sz w:val="20"/>
              </w:rPr>
              <w:t>veilig op.</w:t>
            </w:r>
          </w:p>
          <w:p w:rsidRPr="00D4583A" w:rsidR="00F95FAE" w:rsidP="00F95FAE" w:rsidRDefault="00407ACE" w14:paraId="6E5E8A29" wp14:textId="77777777">
            <w:pPr>
              <w:numPr>
                <w:ilvl w:val="0"/>
                <w:numId w:val="31"/>
              </w:numPr>
              <w:contextualSpacing/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</w:rPr>
              <w:t>Reinig de machine.</w:t>
            </w:r>
          </w:p>
        </w:tc>
      </w:tr>
      <w:tr xmlns:wp14="http://schemas.microsoft.com/office/word/2010/wordml" w:rsidRPr="00D4583A" w:rsidR="00FC7525" w:rsidTr="006F372B" w14:paraId="4D3296F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560" w:type="dxa"/>
            <w:gridSpan w:val="2"/>
            <w:vAlign w:val="center"/>
          </w:tcPr>
          <w:p w:rsidRPr="00D4583A" w:rsidR="00FC7525" w:rsidP="000D397C" w:rsidRDefault="00013984" w14:paraId="370EBC9A" wp14:textId="77777777">
            <w:pPr>
              <w:jc w:val="center"/>
              <w:rPr>
                <w:rFonts w:cs="Arial" w:asciiTheme="minorHAnsi" w:hAnsiTheme="minorHAnsi"/>
                <w:color w:val="C3004A"/>
                <w:sz w:val="24"/>
                <w:szCs w:val="24"/>
              </w:rPr>
            </w:pPr>
            <w:r w:rsidRPr="00D4583A">
              <w:rPr>
                <w:rFonts w:cs="Arial" w:asciiTheme="minorHAnsi" w:hAnsiTheme="minorHAnsi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8505" w:type="dxa"/>
            <w:gridSpan w:val="11"/>
          </w:tcPr>
          <w:p w:rsidRPr="006F372B" w:rsidR="00407ACE" w:rsidP="00407ACE" w:rsidRDefault="00407ACE" w14:paraId="05E45DB5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Het apparaat niet met water afspuiten</w:t>
            </w:r>
            <w:r w:rsidR="006F372B">
              <w:rPr>
                <w:rFonts w:cs="Arial" w:asciiTheme="minorHAnsi" w:hAnsiTheme="minorHAnsi"/>
                <w:sz w:val="20"/>
              </w:rPr>
              <w:t>.</w:t>
            </w:r>
          </w:p>
          <w:p w:rsidRPr="006F372B" w:rsidR="00407ACE" w:rsidP="00407ACE" w:rsidRDefault="00407ACE" w14:paraId="22CE9E7D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Vooraleer onderhoudswerkzaamheden uit te voeren de batterij verwijderen.</w:t>
            </w:r>
          </w:p>
          <w:p w:rsidRPr="006F372B" w:rsidR="00407ACE" w:rsidP="00407ACE" w:rsidRDefault="00407ACE" w14:paraId="36100560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Onderhoud en herstelling enkel en alleen door bevoegd personeel.</w:t>
            </w:r>
          </w:p>
          <w:p w:rsidRPr="006F372B" w:rsidR="00407ACE" w:rsidP="00407ACE" w:rsidRDefault="00407ACE" w14:paraId="00E7C9A8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Elektrische contacten, de aansluitkabel en de netstekker van de acculader regelmatig op beschadigingen controleren.</w:t>
            </w:r>
          </w:p>
          <w:p w:rsidRPr="006F372B" w:rsidR="00407ACE" w:rsidP="00407ACE" w:rsidRDefault="00407ACE" w14:paraId="6B12CB94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F372B">
              <w:rPr>
                <w:rFonts w:cs="Arial" w:asciiTheme="minorHAnsi" w:hAnsiTheme="minorHAnsi"/>
                <w:sz w:val="20"/>
              </w:rPr>
              <w:t>Kunststof onderdelen reinigen met een doek, gebruik geen benzine of andere licht ontvlambare producten.</w:t>
            </w:r>
          </w:p>
          <w:p w:rsidRPr="00D4583A" w:rsidR="00DA10DD" w:rsidP="00407ACE" w:rsidRDefault="00407ACE" w14:paraId="74307F84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18"/>
                <w:szCs w:val="18"/>
              </w:rPr>
            </w:pPr>
            <w:r w:rsidRPr="006F372B">
              <w:rPr>
                <w:rFonts w:cs="Arial" w:asciiTheme="minorHAnsi" w:hAnsiTheme="minorHAnsi"/>
                <w:sz w:val="20"/>
              </w:rPr>
              <w:t>De koelluchtsleuven periodiek reinigen.</w:t>
            </w:r>
          </w:p>
        </w:tc>
      </w:tr>
      <w:tr xmlns:wp14="http://schemas.microsoft.com/office/word/2010/wordml" w:rsidRPr="00D4583A" w:rsidR="00FC7525" w:rsidTr="006F372B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065" w:type="dxa"/>
            <w:gridSpan w:val="13"/>
            <w:shd w:val="clear" w:color="auto" w:fill="C3004A"/>
            <w:vAlign w:val="center"/>
          </w:tcPr>
          <w:p w:rsidRPr="00D4583A" w:rsidR="00FC7525" w:rsidP="00985DED" w:rsidRDefault="00013984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4583A">
              <w:rPr>
                <w:rFonts w:cs="Arial" w:asciiTheme="minorHAnsi" w:hAnsiTheme="minorHAnsi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xmlns:wp14="http://schemas.microsoft.com/office/word/2010/wordml" w:rsidRPr="00D4583A" w:rsidR="00FC7525" w:rsidTr="006F372B" w14:paraId="4E5F9E66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5" w:hRule="exact"/>
        </w:trPr>
        <w:tc>
          <w:tcPr>
            <w:tcW w:w="3382" w:type="dxa"/>
            <w:gridSpan w:val="5"/>
          </w:tcPr>
          <w:p w:rsidRPr="00D4583A" w:rsidR="00FC7525" w:rsidP="00677F90" w:rsidRDefault="00013984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>Hiërarchische lijn</w:t>
            </w:r>
          </w:p>
          <w:p w:rsidRPr="00D4583A" w:rsidR="00FC7525" w:rsidP="00677F90" w:rsidRDefault="00013984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>Handtekening:</w:t>
            </w:r>
          </w:p>
        </w:tc>
        <w:tc>
          <w:tcPr>
            <w:tcW w:w="3600" w:type="dxa"/>
            <w:gridSpan w:val="4"/>
          </w:tcPr>
          <w:p w:rsidRPr="00D4583A" w:rsidR="00FC7525" w:rsidP="00677F90" w:rsidRDefault="00013984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>Pre</w:t>
            </w:r>
            <w:r w:rsidR="006F372B">
              <w:rPr>
                <w:rFonts w:cs="Arial" w:asciiTheme="minorHAnsi" w:hAnsiTheme="minorHAnsi"/>
                <w:sz w:val="20"/>
                <w:lang w:val="nl"/>
              </w:rPr>
              <w:t>ventieadviseur-arbeidsarts</w:t>
            </w:r>
          </w:p>
          <w:p w:rsidRPr="00D4583A" w:rsidR="00FC7525" w:rsidP="00E41481" w:rsidRDefault="00013984" w14:paraId="3021C7AF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  <w:gridSpan w:val="4"/>
          </w:tcPr>
          <w:p w:rsidRPr="00D4583A" w:rsidR="00FC7525" w:rsidP="00677F90" w:rsidRDefault="00013984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>Preventieadviseur</w:t>
            </w:r>
          </w:p>
          <w:p w:rsidRPr="00D4583A" w:rsidR="00FC7525" w:rsidP="00E41481" w:rsidRDefault="00013984" w14:paraId="64C041B1" wp14:textId="77777777">
            <w:pPr>
              <w:rPr>
                <w:rFonts w:cs="Arial" w:asciiTheme="minorHAnsi" w:hAnsiTheme="minorHAnsi"/>
                <w:sz w:val="20"/>
              </w:rPr>
            </w:pPr>
            <w:r w:rsidRPr="00D4583A">
              <w:rPr>
                <w:rFonts w:cs="Arial" w:asciiTheme="minorHAnsi" w:hAnsiTheme="minorHAnsi"/>
                <w:sz w:val="20"/>
                <w:lang w:val="nl"/>
              </w:rPr>
              <w:t xml:space="preserve">Handtekening: </w:t>
            </w:r>
          </w:p>
        </w:tc>
      </w:tr>
      <w:tr xmlns:wp14="http://schemas.microsoft.com/office/word/2010/wordml" w:rsidRPr="00D4583A" w:rsidR="00FC7525" w:rsidTr="006F372B" w14:paraId="5089AB5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3" w:hRule="exact"/>
        </w:trPr>
        <w:tc>
          <w:tcPr>
            <w:tcW w:w="3382" w:type="dxa"/>
            <w:gridSpan w:val="5"/>
            <w:vAlign w:val="center"/>
          </w:tcPr>
          <w:p w:rsidRPr="00D4583A" w:rsidR="00FC7525" w:rsidP="00EF2D9A" w:rsidRDefault="00013984" w14:paraId="5097742D" wp14:textId="77777777">
            <w:p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gridSpan w:val="4"/>
            <w:vAlign w:val="center"/>
          </w:tcPr>
          <w:p w:rsidRPr="00D4583A" w:rsidR="00FC7525" w:rsidP="00EF2D9A" w:rsidRDefault="00013984" w14:paraId="0D900520" wp14:textId="77777777">
            <w:p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gridSpan w:val="4"/>
            <w:vAlign w:val="center"/>
          </w:tcPr>
          <w:p w:rsidRPr="00D4583A" w:rsidR="00FC7525" w:rsidP="00EF2D9A" w:rsidRDefault="00013984" w14:paraId="02F7A996" wp14:textId="77777777">
            <w:pPr>
              <w:rPr>
                <w:rFonts w:asciiTheme="minorHAnsi" w:hAnsiTheme="minorHAnsi"/>
                <w:sz w:val="20"/>
              </w:rPr>
            </w:pPr>
            <w:r w:rsidRPr="00D4583A">
              <w:rPr>
                <w:rFonts w:asciiTheme="minorHAnsi" w:hAnsiTheme="minorHAnsi"/>
                <w:sz w:val="20"/>
                <w:lang w:val="nl"/>
              </w:rPr>
              <w:t xml:space="preserve">Naam: </w:t>
            </w:r>
          </w:p>
        </w:tc>
      </w:tr>
    </w:tbl>
    <w:p xmlns:wp14="http://schemas.microsoft.com/office/word/2010/wordml" w:rsidRPr="00D4583A" w:rsidR="00FC7525" w:rsidP="0034340B" w:rsidRDefault="00FC7525" w14:paraId="110FFD37" wp14:textId="77777777">
      <w:pPr>
        <w:rPr>
          <w:rFonts w:asciiTheme="minorHAnsi" w:hAnsiTheme="minorHAnsi"/>
        </w:rPr>
      </w:pPr>
    </w:p>
    <w:sectPr w:rsidRPr="00D4583A" w:rsidR="00FC7525" w:rsidSect="00013984">
      <w:footerReference w:type="default" r:id="rId2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b60ef505856f498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153BD1" w:rsidP="00F21695" w:rsidRDefault="00153BD1" w14:paraId="6B699379" wp14:textId="77777777">
      <w:r>
        <w:separator/>
      </w:r>
    </w:p>
  </w:endnote>
  <w:endnote w:type="continuationSeparator" w:id="0">
    <w:p xmlns:wp14="http://schemas.microsoft.com/office/word/2010/wordml" w:rsidR="00153BD1" w:rsidP="00F21695" w:rsidRDefault="00153BD1" w14:paraId="3FE9F23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6F372B" w:rsidR="00FC7525" w:rsidRDefault="00013984" w14:paraId="328BDB84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6F372B">
      <w:rPr>
        <w:rFonts w:cs="Arial" w:asciiTheme="minorHAnsi" w:hAnsiTheme="minorHAnsi"/>
        <w:sz w:val="18"/>
        <w:szCs w:val="18"/>
        <w:lang w:val="nl"/>
      </w:rPr>
      <w:t>Pag.</w:t>
    </w:r>
    <w:r w:rsidRPr="006F372B">
      <w:rPr>
        <w:rFonts w:cs="Arial" w:asciiTheme="minorHAnsi" w:hAnsiTheme="minorHAnsi"/>
        <w:sz w:val="18"/>
        <w:szCs w:val="18"/>
      </w:rPr>
      <w:fldChar w:fldCharType="begin"/>
    </w:r>
    <w:r w:rsidRPr="006F372B">
      <w:rPr>
        <w:rFonts w:cs="Arial" w:asciiTheme="minorHAnsi" w:hAnsiTheme="minorHAnsi"/>
        <w:sz w:val="18"/>
        <w:szCs w:val="18"/>
      </w:rPr>
      <w:instrText>PAGE</w:instrText>
    </w:r>
    <w:r w:rsidRPr="006F372B">
      <w:rPr>
        <w:rFonts w:cs="Arial" w:asciiTheme="minorHAnsi" w:hAnsiTheme="minorHAnsi"/>
        <w:sz w:val="18"/>
        <w:szCs w:val="18"/>
      </w:rPr>
      <w:fldChar w:fldCharType="separate"/>
    </w:r>
    <w:r w:rsidR="006F372B">
      <w:rPr>
        <w:rFonts w:cs="Arial" w:asciiTheme="minorHAnsi" w:hAnsiTheme="minorHAnsi"/>
        <w:noProof/>
        <w:sz w:val="18"/>
        <w:szCs w:val="18"/>
      </w:rPr>
      <w:t>3</w:t>
    </w:r>
    <w:r w:rsidRPr="006F372B">
      <w:rPr>
        <w:rFonts w:cs="Arial" w:asciiTheme="minorHAnsi" w:hAnsiTheme="minorHAnsi"/>
        <w:sz w:val="18"/>
        <w:szCs w:val="18"/>
      </w:rPr>
      <w:fldChar w:fldCharType="end"/>
    </w:r>
    <w:r w:rsidRPr="006F372B">
      <w:rPr>
        <w:rFonts w:cs="Arial" w:asciiTheme="minorHAnsi" w:hAnsiTheme="minorHAnsi"/>
        <w:sz w:val="18"/>
        <w:szCs w:val="18"/>
        <w:lang w:val="nl"/>
      </w:rPr>
      <w:t xml:space="preserve"> van </w:t>
    </w:r>
    <w:r w:rsidRPr="006F372B">
      <w:rPr>
        <w:rFonts w:cs="Arial" w:asciiTheme="minorHAnsi" w:hAnsiTheme="minorHAnsi"/>
        <w:sz w:val="18"/>
        <w:szCs w:val="18"/>
      </w:rPr>
      <w:fldChar w:fldCharType="begin"/>
    </w:r>
    <w:r w:rsidRPr="006F372B">
      <w:rPr>
        <w:rFonts w:cs="Arial" w:asciiTheme="minorHAnsi" w:hAnsiTheme="minorHAnsi"/>
        <w:sz w:val="18"/>
        <w:szCs w:val="18"/>
      </w:rPr>
      <w:instrText>NUMPAGES</w:instrText>
    </w:r>
    <w:r w:rsidRPr="006F372B">
      <w:rPr>
        <w:rFonts w:cs="Arial" w:asciiTheme="minorHAnsi" w:hAnsiTheme="minorHAnsi"/>
        <w:sz w:val="18"/>
        <w:szCs w:val="18"/>
      </w:rPr>
      <w:fldChar w:fldCharType="separate"/>
    </w:r>
    <w:r w:rsidR="006F372B">
      <w:rPr>
        <w:rFonts w:cs="Arial" w:asciiTheme="minorHAnsi" w:hAnsiTheme="minorHAnsi"/>
        <w:noProof/>
        <w:sz w:val="18"/>
        <w:szCs w:val="18"/>
      </w:rPr>
      <w:t>3</w:t>
    </w:r>
    <w:r w:rsidRPr="006F372B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6F372B" w:rsidR="006F372B" w:rsidRDefault="006F372B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6F372B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FC7525" w:rsidRDefault="00FC7525" w14:paraId="1F72F646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153BD1" w:rsidP="00F21695" w:rsidRDefault="00153BD1" w14:paraId="08CE6F91" wp14:textId="77777777">
      <w:r>
        <w:separator/>
      </w:r>
    </w:p>
  </w:footnote>
  <w:footnote w:type="continuationSeparator" w:id="0">
    <w:p xmlns:wp14="http://schemas.microsoft.com/office/word/2010/wordml" w:rsidR="00153BD1" w:rsidP="00F21695" w:rsidRDefault="00153BD1" w14:paraId="61CDCEAD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713BC44" w:rsidTr="0713BC44" w14:paraId="3C6C9534">
      <w:trPr>
        <w:trHeight w:val="300"/>
      </w:trPr>
      <w:tc>
        <w:tcPr>
          <w:tcW w:w="3400" w:type="dxa"/>
          <w:tcMar/>
        </w:tcPr>
        <w:p w:rsidR="0713BC44" w:rsidP="0713BC44" w:rsidRDefault="0713BC44" w14:paraId="645DB4B4" w14:textId="5A832605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713BC44" w:rsidP="0713BC44" w:rsidRDefault="0713BC44" w14:paraId="45DB018F" w14:textId="253CBA71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713BC44" w:rsidP="0713BC44" w:rsidRDefault="0713BC44" w14:paraId="6B255735" w14:textId="7B447F89">
          <w:pPr>
            <w:pStyle w:val="Koptekst"/>
            <w:bidi w:val="0"/>
            <w:ind w:right="-115"/>
            <w:jc w:val="right"/>
          </w:pPr>
        </w:p>
      </w:tc>
    </w:tr>
  </w:tbl>
  <w:p w:rsidR="0713BC44" w:rsidP="0713BC44" w:rsidRDefault="0713BC44" w14:paraId="3A9D9596" w14:textId="548201CA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hint="default" w:ascii="Times New Roman" w:hAnsi="Times New Roman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4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30"/>
  </w:num>
  <w:num w:numId="2">
    <w:abstractNumId w:val="23"/>
  </w:num>
  <w:num w:numId="3">
    <w:abstractNumId w:val="34"/>
  </w:num>
  <w:num w:numId="4">
    <w:abstractNumId w:val="28"/>
  </w:num>
  <w:num w:numId="5">
    <w:abstractNumId w:val="17"/>
  </w:num>
  <w:num w:numId="6">
    <w:abstractNumId w:val="12"/>
  </w:num>
  <w:num w:numId="7">
    <w:abstractNumId w:val="2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1"/>
  </w:num>
  <w:num w:numId="19">
    <w:abstractNumId w:val="36"/>
  </w:num>
  <w:num w:numId="20">
    <w:abstractNumId w:val="14"/>
  </w:num>
  <w:num w:numId="21">
    <w:abstractNumId w:val="35"/>
  </w:num>
  <w:num w:numId="22">
    <w:abstractNumId w:val="18"/>
  </w:num>
  <w:num w:numId="23">
    <w:abstractNumId w:val="0"/>
  </w:num>
  <w:num w:numId="24">
    <w:abstractNumId w:val="26"/>
  </w:num>
  <w:num w:numId="25">
    <w:abstractNumId w:val="13"/>
  </w:num>
  <w:num w:numId="26">
    <w:abstractNumId w:val="22"/>
  </w:num>
  <w:num w:numId="27">
    <w:abstractNumId w:val="19"/>
  </w:num>
  <w:num w:numId="28">
    <w:abstractNumId w:val="15"/>
  </w:num>
  <w:num w:numId="29">
    <w:abstractNumId w:val="21"/>
  </w:num>
  <w:num w:numId="30">
    <w:abstractNumId w:val="24"/>
  </w:num>
  <w:num w:numId="31">
    <w:abstractNumId w:val="33"/>
  </w:num>
  <w:num w:numId="32">
    <w:abstractNumId w:val="25"/>
  </w:num>
  <w:num w:numId="33">
    <w:abstractNumId w:val="27"/>
  </w:num>
  <w:num w:numId="34">
    <w:abstractNumId w:val="32"/>
  </w:num>
  <w:num w:numId="35">
    <w:abstractNumId w:val="11"/>
  </w:num>
  <w:num w:numId="36">
    <w:abstractNumId w:val="16"/>
  </w:num>
  <w:num w:numId="37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3984"/>
    <w:rsid w:val="00016C91"/>
    <w:rsid w:val="000203E0"/>
    <w:rsid w:val="000216C7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A37FF"/>
    <w:rsid w:val="000A3998"/>
    <w:rsid w:val="000B37CF"/>
    <w:rsid w:val="000B46BA"/>
    <w:rsid w:val="000B483B"/>
    <w:rsid w:val="000B570B"/>
    <w:rsid w:val="000C0A5C"/>
    <w:rsid w:val="000C24AD"/>
    <w:rsid w:val="000D01FB"/>
    <w:rsid w:val="000D397C"/>
    <w:rsid w:val="000D679D"/>
    <w:rsid w:val="000E771F"/>
    <w:rsid w:val="000F7099"/>
    <w:rsid w:val="00127DFD"/>
    <w:rsid w:val="00134690"/>
    <w:rsid w:val="00150C47"/>
    <w:rsid w:val="00153BD1"/>
    <w:rsid w:val="00162936"/>
    <w:rsid w:val="00186A83"/>
    <w:rsid w:val="001936D5"/>
    <w:rsid w:val="00196BF8"/>
    <w:rsid w:val="001A2C0C"/>
    <w:rsid w:val="001A6049"/>
    <w:rsid w:val="001A6AE1"/>
    <w:rsid w:val="001B056F"/>
    <w:rsid w:val="001C0301"/>
    <w:rsid w:val="001F221A"/>
    <w:rsid w:val="0023545B"/>
    <w:rsid w:val="00236FED"/>
    <w:rsid w:val="00241B68"/>
    <w:rsid w:val="00243B69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C75B1"/>
    <w:rsid w:val="002E126B"/>
    <w:rsid w:val="002E29C0"/>
    <w:rsid w:val="002E3920"/>
    <w:rsid w:val="002E3D9B"/>
    <w:rsid w:val="002F1666"/>
    <w:rsid w:val="002F45C6"/>
    <w:rsid w:val="00300A43"/>
    <w:rsid w:val="00306DBF"/>
    <w:rsid w:val="003155A6"/>
    <w:rsid w:val="00324985"/>
    <w:rsid w:val="00330B98"/>
    <w:rsid w:val="003366EA"/>
    <w:rsid w:val="0034340B"/>
    <w:rsid w:val="003437E9"/>
    <w:rsid w:val="00345DC1"/>
    <w:rsid w:val="00352BD3"/>
    <w:rsid w:val="0036450E"/>
    <w:rsid w:val="00375864"/>
    <w:rsid w:val="0037681E"/>
    <w:rsid w:val="0037687E"/>
    <w:rsid w:val="00387359"/>
    <w:rsid w:val="00390606"/>
    <w:rsid w:val="003B0E2B"/>
    <w:rsid w:val="003B47FA"/>
    <w:rsid w:val="003B7A2D"/>
    <w:rsid w:val="003C1142"/>
    <w:rsid w:val="003C701B"/>
    <w:rsid w:val="003D07CD"/>
    <w:rsid w:val="003D4CE7"/>
    <w:rsid w:val="003D64CD"/>
    <w:rsid w:val="003E2AED"/>
    <w:rsid w:val="003E31B5"/>
    <w:rsid w:val="003E5D30"/>
    <w:rsid w:val="00407ACE"/>
    <w:rsid w:val="00412174"/>
    <w:rsid w:val="0041544A"/>
    <w:rsid w:val="00450FE4"/>
    <w:rsid w:val="004518C1"/>
    <w:rsid w:val="00466D94"/>
    <w:rsid w:val="00467EB3"/>
    <w:rsid w:val="004730FB"/>
    <w:rsid w:val="00496884"/>
    <w:rsid w:val="004A3E4B"/>
    <w:rsid w:val="004A4E3C"/>
    <w:rsid w:val="004C2B30"/>
    <w:rsid w:val="004D51F8"/>
    <w:rsid w:val="004E7F59"/>
    <w:rsid w:val="004F6785"/>
    <w:rsid w:val="005246C9"/>
    <w:rsid w:val="00525DAC"/>
    <w:rsid w:val="00563ECC"/>
    <w:rsid w:val="0056566F"/>
    <w:rsid w:val="005711E4"/>
    <w:rsid w:val="005A5DF0"/>
    <w:rsid w:val="005B5125"/>
    <w:rsid w:val="005C0F11"/>
    <w:rsid w:val="005F0198"/>
    <w:rsid w:val="005F03E5"/>
    <w:rsid w:val="00603503"/>
    <w:rsid w:val="00606B92"/>
    <w:rsid w:val="0061055B"/>
    <w:rsid w:val="0062776E"/>
    <w:rsid w:val="00635118"/>
    <w:rsid w:val="00635771"/>
    <w:rsid w:val="00635AC4"/>
    <w:rsid w:val="00635BCF"/>
    <w:rsid w:val="00672981"/>
    <w:rsid w:val="00677F90"/>
    <w:rsid w:val="006806D5"/>
    <w:rsid w:val="006809EC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372B"/>
    <w:rsid w:val="006F4592"/>
    <w:rsid w:val="006F4B32"/>
    <w:rsid w:val="0070674F"/>
    <w:rsid w:val="007148AB"/>
    <w:rsid w:val="00716D4D"/>
    <w:rsid w:val="00731663"/>
    <w:rsid w:val="007461B3"/>
    <w:rsid w:val="007550E9"/>
    <w:rsid w:val="00761535"/>
    <w:rsid w:val="00763446"/>
    <w:rsid w:val="007763BA"/>
    <w:rsid w:val="00783F70"/>
    <w:rsid w:val="00791332"/>
    <w:rsid w:val="007929F8"/>
    <w:rsid w:val="0079425D"/>
    <w:rsid w:val="007B53AB"/>
    <w:rsid w:val="007C19FD"/>
    <w:rsid w:val="007D4B33"/>
    <w:rsid w:val="007D5C20"/>
    <w:rsid w:val="007E6ADD"/>
    <w:rsid w:val="0080010F"/>
    <w:rsid w:val="0080045D"/>
    <w:rsid w:val="00817BB5"/>
    <w:rsid w:val="00821A61"/>
    <w:rsid w:val="0082635C"/>
    <w:rsid w:val="00853DFB"/>
    <w:rsid w:val="00862392"/>
    <w:rsid w:val="008734BA"/>
    <w:rsid w:val="00887687"/>
    <w:rsid w:val="00887EC8"/>
    <w:rsid w:val="00891C39"/>
    <w:rsid w:val="00896396"/>
    <w:rsid w:val="008A66E6"/>
    <w:rsid w:val="008B02E2"/>
    <w:rsid w:val="008B123B"/>
    <w:rsid w:val="008B5FE1"/>
    <w:rsid w:val="008D4EEA"/>
    <w:rsid w:val="008E7DA7"/>
    <w:rsid w:val="008F1DCD"/>
    <w:rsid w:val="008F21CF"/>
    <w:rsid w:val="00920868"/>
    <w:rsid w:val="0092378F"/>
    <w:rsid w:val="00933A60"/>
    <w:rsid w:val="009653F7"/>
    <w:rsid w:val="00966E8E"/>
    <w:rsid w:val="00977B20"/>
    <w:rsid w:val="00980DA7"/>
    <w:rsid w:val="0098302B"/>
    <w:rsid w:val="009838AE"/>
    <w:rsid w:val="00985DED"/>
    <w:rsid w:val="009913F8"/>
    <w:rsid w:val="009A20B9"/>
    <w:rsid w:val="009A47EE"/>
    <w:rsid w:val="009B2F16"/>
    <w:rsid w:val="009B3510"/>
    <w:rsid w:val="009C0D1F"/>
    <w:rsid w:val="009D5EAE"/>
    <w:rsid w:val="009F0BC4"/>
    <w:rsid w:val="009F313C"/>
    <w:rsid w:val="009F53F8"/>
    <w:rsid w:val="00A04C3D"/>
    <w:rsid w:val="00A14EE9"/>
    <w:rsid w:val="00A419B0"/>
    <w:rsid w:val="00A42586"/>
    <w:rsid w:val="00A436EB"/>
    <w:rsid w:val="00A56E85"/>
    <w:rsid w:val="00A612BD"/>
    <w:rsid w:val="00A62E13"/>
    <w:rsid w:val="00A6656A"/>
    <w:rsid w:val="00A67D5D"/>
    <w:rsid w:val="00A74E5C"/>
    <w:rsid w:val="00A9079C"/>
    <w:rsid w:val="00A93D09"/>
    <w:rsid w:val="00AB4DB4"/>
    <w:rsid w:val="00AC1BF9"/>
    <w:rsid w:val="00AC2593"/>
    <w:rsid w:val="00AE378F"/>
    <w:rsid w:val="00AF01D3"/>
    <w:rsid w:val="00AF0705"/>
    <w:rsid w:val="00B00F6F"/>
    <w:rsid w:val="00B12BDC"/>
    <w:rsid w:val="00B3013F"/>
    <w:rsid w:val="00B3017E"/>
    <w:rsid w:val="00B47396"/>
    <w:rsid w:val="00B54444"/>
    <w:rsid w:val="00B66FE7"/>
    <w:rsid w:val="00B740B4"/>
    <w:rsid w:val="00B90B69"/>
    <w:rsid w:val="00BA5FB0"/>
    <w:rsid w:val="00BB1E30"/>
    <w:rsid w:val="00BB43B1"/>
    <w:rsid w:val="00BC49D4"/>
    <w:rsid w:val="00BC6CB1"/>
    <w:rsid w:val="00BD6DB9"/>
    <w:rsid w:val="00BF4B6C"/>
    <w:rsid w:val="00BF5C63"/>
    <w:rsid w:val="00C04638"/>
    <w:rsid w:val="00C04D76"/>
    <w:rsid w:val="00C10100"/>
    <w:rsid w:val="00C211A9"/>
    <w:rsid w:val="00C23204"/>
    <w:rsid w:val="00C60460"/>
    <w:rsid w:val="00C6646B"/>
    <w:rsid w:val="00C84526"/>
    <w:rsid w:val="00C8666A"/>
    <w:rsid w:val="00C96054"/>
    <w:rsid w:val="00CA0EB0"/>
    <w:rsid w:val="00CA5E04"/>
    <w:rsid w:val="00CB4DBF"/>
    <w:rsid w:val="00CD0FB0"/>
    <w:rsid w:val="00CD5353"/>
    <w:rsid w:val="00CE2340"/>
    <w:rsid w:val="00CE392D"/>
    <w:rsid w:val="00CE48E7"/>
    <w:rsid w:val="00D0223E"/>
    <w:rsid w:val="00D0416E"/>
    <w:rsid w:val="00D14A2C"/>
    <w:rsid w:val="00D20485"/>
    <w:rsid w:val="00D21016"/>
    <w:rsid w:val="00D26B1F"/>
    <w:rsid w:val="00D340B7"/>
    <w:rsid w:val="00D37D47"/>
    <w:rsid w:val="00D4583A"/>
    <w:rsid w:val="00D55DA0"/>
    <w:rsid w:val="00D615CB"/>
    <w:rsid w:val="00D61726"/>
    <w:rsid w:val="00D63C50"/>
    <w:rsid w:val="00D6750D"/>
    <w:rsid w:val="00D675CE"/>
    <w:rsid w:val="00D70ED9"/>
    <w:rsid w:val="00D75161"/>
    <w:rsid w:val="00D754AD"/>
    <w:rsid w:val="00D92046"/>
    <w:rsid w:val="00DA10DD"/>
    <w:rsid w:val="00DA222F"/>
    <w:rsid w:val="00DA3535"/>
    <w:rsid w:val="00DD2239"/>
    <w:rsid w:val="00DD3840"/>
    <w:rsid w:val="00DE0405"/>
    <w:rsid w:val="00DE16E0"/>
    <w:rsid w:val="00E02860"/>
    <w:rsid w:val="00E0391E"/>
    <w:rsid w:val="00E04014"/>
    <w:rsid w:val="00E17028"/>
    <w:rsid w:val="00E17DF2"/>
    <w:rsid w:val="00E219F9"/>
    <w:rsid w:val="00E256B7"/>
    <w:rsid w:val="00E26684"/>
    <w:rsid w:val="00E36F14"/>
    <w:rsid w:val="00E41481"/>
    <w:rsid w:val="00E51840"/>
    <w:rsid w:val="00E5208C"/>
    <w:rsid w:val="00E71777"/>
    <w:rsid w:val="00EA35A7"/>
    <w:rsid w:val="00EB3F0E"/>
    <w:rsid w:val="00EB5EA7"/>
    <w:rsid w:val="00EC437E"/>
    <w:rsid w:val="00ED295A"/>
    <w:rsid w:val="00EE4707"/>
    <w:rsid w:val="00EF2D9A"/>
    <w:rsid w:val="00EF47AE"/>
    <w:rsid w:val="00F07CD9"/>
    <w:rsid w:val="00F1130F"/>
    <w:rsid w:val="00F21695"/>
    <w:rsid w:val="00F2345D"/>
    <w:rsid w:val="00F4363E"/>
    <w:rsid w:val="00F45630"/>
    <w:rsid w:val="00F52F38"/>
    <w:rsid w:val="00F53231"/>
    <w:rsid w:val="00F5438B"/>
    <w:rsid w:val="00F62B5C"/>
    <w:rsid w:val="00F73DC3"/>
    <w:rsid w:val="00F95FAE"/>
    <w:rsid w:val="00FA1E57"/>
    <w:rsid w:val="00FA48C5"/>
    <w:rsid w:val="00FA514E"/>
    <w:rsid w:val="00FB0DB1"/>
    <w:rsid w:val="00FB79C2"/>
    <w:rsid w:val="00FC73BB"/>
    <w:rsid w:val="00FC7525"/>
    <w:rsid w:val="00FC77E9"/>
    <w:rsid w:val="00FD082B"/>
    <w:rsid w:val="00FD0948"/>
    <w:rsid w:val="00FD7067"/>
    <w:rsid w:val="00FE2DA7"/>
    <w:rsid w:val="00FE3F31"/>
    <w:rsid w:val="0713B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5C8F4B"/>
  <w15:docId w15:val="{BEBF76A9-52B3-4DE6-AFB1-85BC5F170D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774663"/>
    <w:pPr>
      <w:numPr>
        <w:numId w:val="1"/>
      </w:numPr>
    </w:pPr>
  </w:style>
  <w:style w:type="paragraph" w:styleId="Default" w:customStyle="1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34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5" Type="http://schemas.openxmlformats.org/officeDocument/2006/relationships/image" Target="media/image17.png"/><Relationship Id="rId33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6.png"/><Relationship Id="rId32" Type="http://schemas.openxmlformats.org/officeDocument/2006/relationships/customXml" Target="../customXml/item2.xml"/><Relationship Id="Rb60ef505856f4980" Type="http://schemas.openxmlformats.org/officeDocument/2006/relationships/header" Target="header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oogle.be/url?sa=i&amp;rct=j&amp;q=&amp;esrc=s&amp;source=images&amp;cd=&amp;cad=rja&amp;uact=8&amp;ved=2ahUKEwiO6pPFidjaAhVNCuwKHfILCy0QjRx6BAgAEAU&amp;url=http://www.stihl.fr/Produits-STIHL/Tron%C3%A7onneuses/Tron%C3%A7onneuses-%C3%A9lectriques/22357-150/MSE-190-C-BQ.aspx&amp;psig=AOvVaw1xYy144oK7X6u4PU-EOMRX&amp;ust=1524836706577361" TargetMode="External"/><Relationship Id="rId14" Type="http://schemas.openxmlformats.org/officeDocument/2006/relationships/image" Target="media/image6.wmf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ntTable" Target="fontTable.xml"/><Relationship Id="rId35" Type="http://schemas.openxmlformats.org/officeDocument/2006/relationships/customXml" Target="../customXml/item5.xml"/><Relationship Id="rId8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GOPRO-1830562155-17347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https://gemeenschapsonderwijs.sharepoint.com/sites/prodoc/_layouts/15/DocIdRedir.aspx?ID=GOPRO-1830562155-17347</Url>
      <Description>GOPRO-1830562155-17347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0920E88-3DB2-4C16-B647-883538D558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6D0CFF-A7B9-418B-8496-2765B0EB8960}"/>
</file>

<file path=customXml/itemProps3.xml><?xml version="1.0" encoding="utf-8"?>
<ds:datastoreItem xmlns:ds="http://schemas.openxmlformats.org/officeDocument/2006/customXml" ds:itemID="{CE927BAA-804E-468C-AB0C-67DAA513A16E}"/>
</file>

<file path=customXml/itemProps4.xml><?xml version="1.0" encoding="utf-8"?>
<ds:datastoreItem xmlns:ds="http://schemas.openxmlformats.org/officeDocument/2006/customXml" ds:itemID="{AB02164E-4FA7-4DDA-8721-092192F5DBC8}"/>
</file>

<file path=customXml/itemProps5.xml><?xml version="1.0" encoding="utf-8"?>
<ds:datastoreItem xmlns:ds="http://schemas.openxmlformats.org/officeDocument/2006/customXml" ds:itemID="{6C33253D-D37F-49B3-89FD-463592EACA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Kettingzaag - netspanning</dc:title>
  <dc:creator>Luc</dc:creator>
  <cp:lastModifiedBy>bart Devos</cp:lastModifiedBy>
  <cp:revision>8</cp:revision>
  <cp:lastPrinted>2014-09-12T11:33:00Z</cp:lastPrinted>
  <dcterms:created xsi:type="dcterms:W3CDTF">2015-09-15T10:24:00Z</dcterms:created>
  <dcterms:modified xsi:type="dcterms:W3CDTF">2023-11-20T15:25:16Z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2e8796a0-5c25-4020-a9e7-af661a6f549c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