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71CFF953" w:rsidR="0060637A" w:rsidRPr="0060637A" w:rsidRDefault="0060637A" w:rsidP="00440419">
      <w:pPr>
        <w:tabs>
          <w:tab w:val="center" w:pos="4703"/>
          <w:tab w:val="right" w:pos="9072"/>
          <w:tab w:val="right" w:pos="9406"/>
        </w:tabs>
        <w:rPr>
          <w:rFonts w:asciiTheme="minorHAnsi" w:hAnsiTheme="minorHAnsi" w:cs="Arial"/>
        </w:rPr>
      </w:pP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180340" distL="114300" distR="114300" simplePos="0" relativeHeight="251665920" behindDoc="1" locked="0" layoutInCell="1" allowOverlap="1" wp14:anchorId="4F4EBB92" wp14:editId="1A7EB006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7507D0A8">
              <v:shape id="AutoShape 2" style="position:absolute;margin-left:-8.05pt;margin-top:14.4pt;width:583.95pt;height:76.8pt;rotation:-3;z-index:-25165056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77B3766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0933A3CF" wp14:editId="1D1FF692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9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6FBCCD7D">
              <v:shape id="AutoShape 1" style="position:absolute;margin-left:-14pt;margin-top:8.7pt;width:583.65pt;height:82.75pt;rotation:-2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HGN3Q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E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KaRxjd0FAACrHgAADgAAAAAAAAAAAAAAAAAuAgAAZHJzL2Uyb0RvYy54bWxQSwECLQAUAAYA&#10;CAAAACEASI/UEOEAAAALAQAADwAAAAAAAAAAAAAAAAA3CAAAZHJzL2Rvd25yZXYueG1sUEsFBgAA&#10;AAAEAAQA8wAAAEUJAAAAAA==&#10;" w14:anchorId="7D0EF388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0637A">
        <w:rPr>
          <w:rFonts w:asciiTheme="minorHAnsi" w:hAnsiTheme="minorHAnsi"/>
          <w:noProof/>
          <w:sz w:val="20"/>
          <w:szCs w:val="24"/>
          <w:lang w:val="nl-BE" w:eastAsia="nl-BE"/>
        </w:rPr>
        <w:drawing>
          <wp:anchor distT="0" distB="0" distL="114300" distR="114300" simplePos="0" relativeHeight="251664896" behindDoc="1" locked="0" layoutInCell="1" allowOverlap="1" wp14:anchorId="6E43059E" wp14:editId="1C3B82A6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637A">
        <w:rPr>
          <w:rFonts w:asciiTheme="minorHAnsi" w:hAnsiTheme="minorHAnsi" w:cs="Arial"/>
        </w:rPr>
        <w:t>Gemeenschappelijke preventiedienst</w:t>
      </w:r>
    </w:p>
    <w:p w14:paraId="4E29D17F" w14:textId="77777777" w:rsidR="0060637A" w:rsidRPr="0060637A" w:rsidRDefault="0060637A" w:rsidP="0060637A">
      <w:pPr>
        <w:rPr>
          <w:rFonts w:asciiTheme="minorHAnsi" w:hAnsiTheme="minorHAnsi" w:cs="Arial"/>
          <w:b/>
        </w:rPr>
      </w:pPr>
      <w:r w:rsidRPr="0060637A">
        <w:rPr>
          <w:rFonts w:asciiTheme="minorHAnsi" w:hAnsiTheme="minorHAnsi" w:cs="Arial"/>
        </w:rPr>
        <w:t>Veiligheidsinstructiekaart</w:t>
      </w:r>
    </w:p>
    <w:p w14:paraId="672A6659" w14:textId="77777777" w:rsidR="0060637A" w:rsidRPr="0060637A" w:rsidRDefault="0060637A" w:rsidP="0060637A">
      <w:pPr>
        <w:rPr>
          <w:rFonts w:asciiTheme="minorHAnsi" w:hAnsiTheme="minorHAnsi" w:cs="Arial"/>
        </w:rPr>
      </w:pPr>
    </w:p>
    <w:p w14:paraId="0A37501D" w14:textId="77777777" w:rsidR="00FC7525" w:rsidRDefault="00FC752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w14:paraId="5DAB6C7B" w14:textId="77777777" w:rsidR="00FC7525" w:rsidRDefault="00FC7525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187D1CAF" w14:textId="77777777" w:rsidTr="0017120F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2882A5C6" w14:textId="66237C4E" w:rsidR="00FC7525" w:rsidRPr="00B3017E" w:rsidRDefault="00777BAC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 xml:space="preserve">VEILIGHEIDSINSTRUCTIEKAART </w:t>
            </w:r>
            <w:r w:rsidR="00440419">
              <w:rPr>
                <w:rFonts w:cs="Arial"/>
                <w:b/>
                <w:color w:val="FFFFFF"/>
                <w:sz w:val="20"/>
              </w:rPr>
              <w:t xml:space="preserve">- </w:t>
            </w:r>
            <w:r w:rsidR="0060637A" w:rsidRPr="00B3017E">
              <w:rPr>
                <w:rFonts w:cs="Arial"/>
                <w:b/>
                <w:color w:val="FFFFFF"/>
                <w:sz w:val="20"/>
              </w:rPr>
              <w:t>A1</w:t>
            </w:r>
            <w:r w:rsidR="0060637A">
              <w:rPr>
                <w:rFonts w:cs="Arial"/>
                <w:b/>
                <w:color w:val="FFFFFF"/>
                <w:sz w:val="20"/>
              </w:rPr>
              <w:t>2</w:t>
            </w:r>
          </w:p>
          <w:p w14:paraId="35EDA5E8" w14:textId="546BC569" w:rsidR="00FC7525" w:rsidRPr="007E6282" w:rsidRDefault="00777BAC" w:rsidP="00D21F58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7E6282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Heggenschaar</w:t>
            </w:r>
            <w:r w:rsidR="00440419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 xml:space="preserve"> - elektrisch</w:t>
            </w:r>
            <w:bookmarkStart w:id="0" w:name="_GoBack"/>
            <w:bookmarkEnd w:id="0"/>
          </w:p>
        </w:tc>
      </w:tr>
      <w:tr w:rsidR="00FC7525" w:rsidRPr="00F21695" w14:paraId="55EA19D6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17DF914E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FC7525" w:rsidRPr="00777BAC" w:rsidRDefault="00FC7525" w:rsidP="00891C39">
            <w:pPr>
              <w:rPr>
                <w:rFonts w:cs="Arial"/>
                <w:szCs w:val="22"/>
              </w:rPr>
            </w:pPr>
          </w:p>
        </w:tc>
        <w:tc>
          <w:tcPr>
            <w:tcW w:w="2895" w:type="dxa"/>
            <w:vMerge w:val="restart"/>
          </w:tcPr>
          <w:p w14:paraId="6A05A809" w14:textId="77777777" w:rsidR="00E51840" w:rsidRDefault="00E51840" w:rsidP="00777BAC">
            <w:pPr>
              <w:jc w:val="center"/>
              <w:rPr>
                <w:rFonts w:cs="Arial"/>
                <w:szCs w:val="22"/>
              </w:rPr>
            </w:pPr>
          </w:p>
          <w:p w14:paraId="5A39BBE3" w14:textId="77777777" w:rsidR="00FC7525" w:rsidRPr="00F21695" w:rsidRDefault="00FC7525" w:rsidP="00F21695">
            <w:pPr>
              <w:jc w:val="center"/>
              <w:rPr>
                <w:rFonts w:cs="Arial"/>
                <w:szCs w:val="22"/>
              </w:rPr>
            </w:pPr>
          </w:p>
        </w:tc>
      </w:tr>
      <w:tr w:rsidR="00FC7525" w:rsidRPr="00F21695" w14:paraId="25CD8202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41C8F396" w14:textId="77777777" w:rsidR="00FC7525" w:rsidRPr="009D5EAE" w:rsidRDefault="00FC7525" w:rsidP="00D21F58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72A3D3E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17A3592E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0D0B940D" w14:textId="77777777" w:rsidR="00FC7525" w:rsidRPr="00F2169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E27B00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9B5A3B2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60061E4C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4EAFD9C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042744F8" w14:textId="77777777" w:rsidTr="0017120F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B94D5A5" w14:textId="77777777" w:rsidR="00FC7525" w:rsidRDefault="00FC7525" w:rsidP="00635AC4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3DEEC669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3656B9AB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170A808" w14:textId="77777777" w:rsidTr="0037687E">
        <w:tc>
          <w:tcPr>
            <w:tcW w:w="10031" w:type="dxa"/>
          </w:tcPr>
          <w:p w14:paraId="404EB14B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7A951CDD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45FB081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59"/>
        <w:gridCol w:w="1260"/>
        <w:gridCol w:w="1260"/>
        <w:gridCol w:w="1260"/>
        <w:gridCol w:w="1260"/>
        <w:gridCol w:w="1260"/>
        <w:gridCol w:w="1260"/>
        <w:gridCol w:w="1260"/>
      </w:tblGrid>
      <w:tr w:rsidR="00FC7525" w14:paraId="2C064148" w14:textId="77777777" w:rsidTr="0017120F">
        <w:trPr>
          <w:trHeight w:hRule="exact" w:val="565"/>
          <w:jc w:val="center"/>
        </w:trPr>
        <w:tc>
          <w:tcPr>
            <w:tcW w:w="10079" w:type="dxa"/>
            <w:gridSpan w:val="8"/>
            <w:shd w:val="clear" w:color="auto" w:fill="C3004A"/>
            <w:vAlign w:val="center"/>
          </w:tcPr>
          <w:p w14:paraId="74495EB6" w14:textId="77777777" w:rsidR="00FC7525" w:rsidRPr="00B3017E" w:rsidRDefault="00013984" w:rsidP="0017120F">
            <w:pPr>
              <w:ind w:left="-75"/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635AC4" w14:paraId="3DEDDBE0" w14:textId="77777777" w:rsidTr="0017120F">
        <w:trPr>
          <w:trHeight w:val="1459"/>
          <w:jc w:val="center"/>
        </w:trPr>
        <w:tc>
          <w:tcPr>
            <w:tcW w:w="1259" w:type="dxa"/>
            <w:vAlign w:val="center"/>
          </w:tcPr>
          <w:p w14:paraId="049F31CB" w14:textId="77777777" w:rsidR="00635AC4" w:rsidRPr="00635BCF" w:rsidRDefault="00635AC4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A25EB28" wp14:editId="7BBB4D8C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53128261" w14:textId="77777777" w:rsidR="00887EC8" w:rsidRPr="00635BCF" w:rsidRDefault="00887EC8" w:rsidP="004B5C96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BA70437" wp14:editId="01599544">
                  <wp:extent cx="558800" cy="55880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71" cy="56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62486C05" w14:textId="77777777" w:rsidR="00635AC4" w:rsidRPr="004E3489" w:rsidRDefault="00777BAC" w:rsidP="004B5C96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AB7C5D4" wp14:editId="072D3A59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4101652C" w14:textId="77777777" w:rsidR="00635AC4" w:rsidRDefault="00777BAC" w:rsidP="00777BAC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0D70D9C" wp14:editId="07777777">
                  <wp:extent cx="560070" cy="560070"/>
                  <wp:effectExtent l="0" t="0" r="0" b="0"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4B99056E" w14:textId="77777777" w:rsidR="00635AC4" w:rsidRPr="004E3489" w:rsidRDefault="00777BAC" w:rsidP="00777BAC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4619E84F" wp14:editId="6AF1FFCE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1299C43A" w14:textId="77777777" w:rsidR="00635AC4" w:rsidRPr="008A66E6" w:rsidRDefault="00777BAC" w:rsidP="004B5C96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25EF8330" wp14:editId="70888713">
                  <wp:extent cx="523875" cy="523875"/>
                  <wp:effectExtent l="0" t="0" r="9525" b="9525"/>
                  <wp:docPr id="6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0" w:type="dxa"/>
            <w:vAlign w:val="center"/>
          </w:tcPr>
          <w:p w14:paraId="55BC592E" w14:textId="77777777" w:rsidR="00635AC4" w:rsidRPr="00EB0E39" w:rsidRDefault="00635AC4" w:rsidP="004B5C96">
            <w:pPr>
              <w:jc w:val="center"/>
              <w:rPr>
                <w:b/>
                <w:noProof/>
                <w:sz w:val="44"/>
                <w:szCs w:val="44"/>
                <w:lang w:val="nl-BE" w:eastAsia="nl-BE"/>
              </w:rPr>
            </w:pPr>
            <w:r w:rsidRPr="007B5EE1">
              <w:rPr>
                <w:b/>
                <w:noProof/>
                <w:sz w:val="44"/>
                <w:szCs w:val="44"/>
                <w:lang w:val="nl-BE" w:eastAsia="nl-BE"/>
              </w:rPr>
              <w:t>+16</w:t>
            </w:r>
          </w:p>
        </w:tc>
        <w:tc>
          <w:tcPr>
            <w:tcW w:w="1260" w:type="dxa"/>
            <w:vAlign w:val="center"/>
          </w:tcPr>
          <w:p w14:paraId="500A5FF1" w14:textId="77777777" w:rsidR="00635AC4" w:rsidRDefault="00C60460" w:rsidP="00777BAC">
            <w:pPr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60800" behindDoc="0" locked="0" layoutInCell="1" allowOverlap="1" wp14:anchorId="77F582EA" wp14:editId="20AC3170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-169545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35AC4" w:rsidRPr="003E2AED" w14:paraId="3F9CE018" w14:textId="77777777" w:rsidTr="0017120F">
        <w:trPr>
          <w:trHeight w:hRule="exact" w:val="1139"/>
          <w:jc w:val="center"/>
        </w:trPr>
        <w:tc>
          <w:tcPr>
            <w:tcW w:w="1259" w:type="dxa"/>
            <w:vAlign w:val="center"/>
          </w:tcPr>
          <w:p w14:paraId="1425D0F7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260" w:type="dxa"/>
            <w:vAlign w:val="center"/>
          </w:tcPr>
          <w:p w14:paraId="76C3895B" w14:textId="77777777" w:rsidR="00635AC4" w:rsidRPr="003E2AED" w:rsidRDefault="00887EC8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</w:t>
            </w:r>
            <w:r w:rsidR="00635AC4">
              <w:rPr>
                <w:rFonts w:ascii="Arial Narrow" w:hAnsi="Arial Narrow" w:cs="Arial"/>
                <w:sz w:val="18"/>
                <w:szCs w:val="18"/>
              </w:rPr>
              <w:t>elaats</w:t>
            </w:r>
            <w:r w:rsidR="00777BAC"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635AC4">
              <w:rPr>
                <w:rFonts w:ascii="Arial Narrow" w:hAnsi="Arial Narrow" w:cs="Arial"/>
                <w:sz w:val="18"/>
                <w:szCs w:val="18"/>
              </w:rPr>
              <w:t>bescherming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en veiligheidsbril </w:t>
            </w:r>
          </w:p>
        </w:tc>
        <w:tc>
          <w:tcPr>
            <w:tcW w:w="1260" w:type="dxa"/>
            <w:vAlign w:val="center"/>
          </w:tcPr>
          <w:p w14:paraId="4EFB2560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56529246" w14:textId="77777777" w:rsidR="00635AC4" w:rsidRPr="003E2AED" w:rsidRDefault="00777BAC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</w:t>
            </w:r>
            <w:r w:rsidR="00635AC4">
              <w:rPr>
                <w:rFonts w:ascii="Arial Narrow" w:hAnsi="Arial Narrow" w:cs="Arial"/>
                <w:sz w:val="18"/>
                <w:szCs w:val="18"/>
                <w:lang w:val="nl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en</w:t>
            </w:r>
          </w:p>
        </w:tc>
        <w:tc>
          <w:tcPr>
            <w:tcW w:w="1260" w:type="dxa"/>
            <w:vAlign w:val="center"/>
          </w:tcPr>
          <w:p w14:paraId="0C972745" w14:textId="77777777" w:rsidR="00635AC4" w:rsidRPr="00D40FD9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1260" w:type="dxa"/>
            <w:vAlign w:val="center"/>
          </w:tcPr>
          <w:p w14:paraId="04E1CBA7" w14:textId="77777777" w:rsidR="00635AC4" w:rsidRPr="003E2AED" w:rsidRDefault="00635AC4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260" w:type="dxa"/>
            <w:vAlign w:val="center"/>
          </w:tcPr>
          <w:p w14:paraId="0257C0A4" w14:textId="77777777" w:rsidR="00635AC4" w:rsidRPr="000A37FF" w:rsidRDefault="000A37FF" w:rsidP="00777BAC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0A37FF">
              <w:rPr>
                <w:rFonts w:ascii="Arial Narrow" w:hAnsi="Arial Narrow" w:cs="Arial"/>
                <w:sz w:val="18"/>
                <w:szCs w:val="18"/>
              </w:rPr>
              <w:t>V</w:t>
            </w:r>
            <w:r w:rsidR="00C60460" w:rsidRPr="000A37FF">
              <w:rPr>
                <w:rFonts w:ascii="Arial Narrow" w:hAnsi="Arial Narrow" w:cs="Arial"/>
                <w:sz w:val="18"/>
                <w:szCs w:val="18"/>
              </w:rPr>
              <w:t>eiligheidshand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- </w:t>
            </w:r>
            <w:r w:rsidR="00C60460" w:rsidRPr="000A37FF">
              <w:rPr>
                <w:rFonts w:ascii="Arial Narrow" w:hAnsi="Arial Narrow" w:cs="Arial"/>
                <w:sz w:val="18"/>
                <w:szCs w:val="18"/>
              </w:rPr>
              <w:t>schoenen</w:t>
            </w:r>
          </w:p>
        </w:tc>
        <w:tc>
          <w:tcPr>
            <w:tcW w:w="1260" w:type="dxa"/>
            <w:vAlign w:val="center"/>
          </w:tcPr>
          <w:p w14:paraId="79973AE8" w14:textId="77777777" w:rsidR="00635AC4" w:rsidRPr="003E2AED" w:rsidRDefault="00635AC4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260" w:type="dxa"/>
            <w:vAlign w:val="center"/>
          </w:tcPr>
          <w:p w14:paraId="55225474" w14:textId="77777777" w:rsidR="00635AC4" w:rsidRPr="003E2AED" w:rsidRDefault="00C60460" w:rsidP="004B5C96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</w:tr>
    </w:tbl>
    <w:p w14:paraId="4DDBEF00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129"/>
      </w:tblGrid>
      <w:tr w:rsidR="00FC7525" w:rsidRPr="0023545B" w14:paraId="47EA770B" w14:textId="77777777" w:rsidTr="0017120F">
        <w:trPr>
          <w:trHeight w:hRule="exact" w:val="454"/>
        </w:trPr>
        <w:tc>
          <w:tcPr>
            <w:tcW w:w="10129" w:type="dxa"/>
            <w:shd w:val="clear" w:color="auto" w:fill="C3004A"/>
            <w:vAlign w:val="center"/>
          </w:tcPr>
          <w:p w14:paraId="50BCBE2B" w14:textId="77777777" w:rsidR="00FC7525" w:rsidRPr="00B3017E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3461D779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010"/>
      </w:tblGrid>
      <w:tr w:rsidR="00FC7525" w:rsidRPr="0023545B" w14:paraId="34C11A43" w14:textId="77777777" w:rsidTr="0017120F">
        <w:tc>
          <w:tcPr>
            <w:tcW w:w="3119" w:type="dxa"/>
            <w:vAlign w:val="center"/>
          </w:tcPr>
          <w:p w14:paraId="77EA6A95" w14:textId="77777777" w:rsidR="00FC7525" w:rsidRPr="00C23204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4E02642E" w14:textId="77777777" w:rsidR="00FC7525" w:rsidRPr="00C23204" w:rsidRDefault="00013984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7010" w:type="dxa"/>
          </w:tcPr>
          <w:p w14:paraId="222BD6AB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Machine uitsluitend te bedienen door 1 persoon met voldoende opleiding en dit onder toezicht.</w:t>
            </w:r>
          </w:p>
          <w:p w14:paraId="7A757DD2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Lees steeds aandac</w:t>
            </w:r>
            <w:r w:rsidR="00C60460" w:rsidRPr="00777BAC">
              <w:rPr>
                <w:rFonts w:cs="Arial"/>
                <w:sz w:val="20"/>
              </w:rPr>
              <w:t>htig de handleiding van het toestel</w:t>
            </w:r>
            <w:r w:rsidRPr="00777BAC">
              <w:rPr>
                <w:rFonts w:cs="Arial"/>
                <w:sz w:val="20"/>
              </w:rPr>
              <w:t xml:space="preserve"> en volg de door de leverancier aanbevolen veiligheids- en </w:t>
            </w:r>
            <w:r w:rsidR="00D971F3" w:rsidRPr="00777BAC">
              <w:rPr>
                <w:rFonts w:cs="Arial"/>
                <w:sz w:val="20"/>
              </w:rPr>
              <w:t>o</w:t>
            </w:r>
            <w:r w:rsidRPr="00777BAC">
              <w:rPr>
                <w:rFonts w:cs="Arial"/>
                <w:sz w:val="20"/>
              </w:rPr>
              <w:t>nderhoudsrichtlijnen.</w:t>
            </w:r>
          </w:p>
          <w:p w14:paraId="7EFA0FCE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De handleiding en veiligheidsinstructiekaart vormen één geheel.</w:t>
            </w:r>
          </w:p>
          <w:p w14:paraId="63E3E8AC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5FCD6E2D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 xml:space="preserve">Draag </w:t>
            </w:r>
            <w:r w:rsidR="004626D0" w:rsidRPr="00777BAC">
              <w:rPr>
                <w:rFonts w:cs="Arial"/>
                <w:sz w:val="20"/>
              </w:rPr>
              <w:t>aan</w:t>
            </w:r>
            <w:r w:rsidRPr="00777BAC">
              <w:rPr>
                <w:rFonts w:cs="Arial"/>
                <w:sz w:val="20"/>
              </w:rPr>
              <w:t>sluitende kledi</w:t>
            </w:r>
            <w:r w:rsidR="004626D0" w:rsidRPr="00777BAC">
              <w:rPr>
                <w:rFonts w:cs="Arial"/>
                <w:sz w:val="20"/>
              </w:rPr>
              <w:t>j</w:t>
            </w:r>
            <w:r w:rsidR="000A37FF" w:rsidRPr="00777BAC">
              <w:rPr>
                <w:rFonts w:cs="Arial"/>
                <w:sz w:val="20"/>
              </w:rPr>
              <w:t xml:space="preserve">. </w:t>
            </w:r>
          </w:p>
          <w:p w14:paraId="0045BC44" w14:textId="77777777" w:rsidR="00BF4B6C" w:rsidRPr="00777BAC" w:rsidRDefault="00BF4B6C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Geen sjaal,</w:t>
            </w:r>
            <w:r w:rsidR="00A14EE9" w:rsidRPr="00777BAC">
              <w:rPr>
                <w:rFonts w:cs="Arial"/>
                <w:sz w:val="20"/>
              </w:rPr>
              <w:t xml:space="preserve"> das</w:t>
            </w:r>
            <w:r w:rsidR="004626D0" w:rsidRPr="00777BAC">
              <w:rPr>
                <w:rFonts w:cs="Arial"/>
                <w:sz w:val="20"/>
              </w:rPr>
              <w:t xml:space="preserve"> en</w:t>
            </w:r>
            <w:r w:rsidR="00A14EE9" w:rsidRPr="00777BAC">
              <w:rPr>
                <w:rFonts w:cs="Arial"/>
                <w:sz w:val="20"/>
              </w:rPr>
              <w:t xml:space="preserve"> sieraden dragen</w:t>
            </w:r>
            <w:r w:rsidRPr="00777BAC">
              <w:rPr>
                <w:rFonts w:cs="Arial"/>
                <w:sz w:val="20"/>
              </w:rPr>
              <w:t>.</w:t>
            </w:r>
          </w:p>
          <w:p w14:paraId="5CCD1B38" w14:textId="77777777" w:rsidR="00BF4B6C" w:rsidRPr="00777BAC" w:rsidRDefault="004626D0" w:rsidP="00BF4B6C">
            <w:pPr>
              <w:pStyle w:val="Lijstalinea"/>
              <w:numPr>
                <w:ilvl w:val="0"/>
                <w:numId w:val="31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777BAC">
              <w:rPr>
                <w:rFonts w:cs="Arial"/>
                <w:sz w:val="20"/>
              </w:rPr>
              <w:t>Bind lang haar op of draag een haarnet</w:t>
            </w:r>
            <w:r w:rsidR="00BF4B6C" w:rsidRPr="00777BAC">
              <w:rPr>
                <w:rFonts w:cs="Arial"/>
                <w:sz w:val="20"/>
              </w:rPr>
              <w:t>.</w:t>
            </w:r>
          </w:p>
          <w:p w14:paraId="4711FD10" w14:textId="77777777" w:rsidR="00E71777" w:rsidRPr="00777BAC" w:rsidRDefault="00BF4B6C" w:rsidP="00BF4B6C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05183BFE" w14:textId="77777777" w:rsidR="00AE378F" w:rsidRPr="00777BAC" w:rsidRDefault="00AE378F" w:rsidP="00AE378F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sz w:val="20"/>
              </w:rPr>
              <w:t>Wie voor het eerst met het apparaat werkt: door bevoegd persoon laten uitleggen hoe</w:t>
            </w:r>
            <w:r w:rsidR="00984102" w:rsidRPr="00777BAC">
              <w:rPr>
                <w:sz w:val="20"/>
              </w:rPr>
              <w:t xml:space="preserve"> men hiermee veilig kan werken</w:t>
            </w:r>
            <w:r w:rsidRPr="00777BAC">
              <w:rPr>
                <w:sz w:val="20"/>
              </w:rPr>
              <w:t>.</w:t>
            </w:r>
          </w:p>
          <w:p w14:paraId="37A7EB7F" w14:textId="77777777" w:rsidR="00AE378F" w:rsidRPr="00777BAC" w:rsidRDefault="00984102" w:rsidP="00AE378F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777BAC">
              <w:rPr>
                <w:sz w:val="20"/>
              </w:rPr>
              <w:t>De gebruiker dient medisch geschikt te zijn.</w:t>
            </w:r>
          </w:p>
          <w:p w14:paraId="312069D5" w14:textId="77777777" w:rsidR="00D971F3" w:rsidRPr="00777BAC" w:rsidRDefault="00984102" w:rsidP="00777BA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777BAC">
              <w:rPr>
                <w:rFonts w:cs="Arial"/>
                <w:sz w:val="20"/>
              </w:rPr>
              <w:t>Werk niet met de machine als uw aandacht is verminderd, door het gebruik van bijvoorbeeld medicatie.</w:t>
            </w:r>
          </w:p>
        </w:tc>
      </w:tr>
    </w:tbl>
    <w:p w14:paraId="3CF2D8B6" w14:textId="77777777" w:rsidR="00FC7525" w:rsidRPr="001B056F" w:rsidRDefault="00FC7525" w:rsidP="00677F90">
      <w:pPr>
        <w:rPr>
          <w:rFonts w:cs="Arial"/>
          <w:sz w:val="16"/>
          <w:szCs w:val="16"/>
        </w:rPr>
      </w:pPr>
    </w:p>
    <w:tbl>
      <w:tblPr>
        <w:tblW w:w="10129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010"/>
      </w:tblGrid>
      <w:tr w:rsidR="00FC7525" w:rsidRPr="0023545B" w14:paraId="40C24CF0" w14:textId="77777777" w:rsidTr="0017120F">
        <w:trPr>
          <w:trHeight w:val="554"/>
        </w:trPr>
        <w:tc>
          <w:tcPr>
            <w:tcW w:w="3119" w:type="dxa"/>
            <w:vAlign w:val="center"/>
          </w:tcPr>
          <w:p w14:paraId="159DC049" w14:textId="77777777" w:rsidR="00FC7525" w:rsidRPr="00C23204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7010" w:type="dxa"/>
          </w:tcPr>
          <w:p w14:paraId="036E2EBC" w14:textId="77777777" w:rsidR="00763446" w:rsidRDefault="00763446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63446">
              <w:rPr>
                <w:sz w:val="20"/>
              </w:rPr>
              <w:t>App</w:t>
            </w:r>
            <w:r>
              <w:rPr>
                <w:sz w:val="20"/>
              </w:rPr>
              <w:t>araat aan de handgreep dragen</w:t>
            </w:r>
            <w:r w:rsidR="000A37FF">
              <w:rPr>
                <w:sz w:val="20"/>
              </w:rPr>
              <w:t>,</w:t>
            </w:r>
            <w:r>
              <w:rPr>
                <w:sz w:val="20"/>
              </w:rPr>
              <w:t xml:space="preserve"> </w:t>
            </w:r>
            <w:r w:rsidRPr="00763446">
              <w:rPr>
                <w:sz w:val="20"/>
              </w:rPr>
              <w:t>messen naar achteren gericht.</w:t>
            </w:r>
          </w:p>
          <w:p w14:paraId="2F9DA8A9" w14:textId="77777777" w:rsidR="00B40769" w:rsidRPr="00763446" w:rsidRDefault="00B40769" w:rsidP="0076344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</w:rPr>
              <w:t>Messen met geschikt middel afschermen.</w:t>
            </w:r>
          </w:p>
          <w:p w14:paraId="79EB2478" w14:textId="77777777" w:rsidR="00FD0948" w:rsidRPr="00763446" w:rsidRDefault="00763446" w:rsidP="00D971F3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 w:rsidRPr="00763446">
              <w:rPr>
                <w:sz w:val="20"/>
              </w:rPr>
              <w:t xml:space="preserve">In </w:t>
            </w:r>
            <w:r w:rsidR="00D971F3">
              <w:rPr>
                <w:sz w:val="20"/>
              </w:rPr>
              <w:t xml:space="preserve">de </w:t>
            </w:r>
            <w:r w:rsidRPr="00763446">
              <w:rPr>
                <w:sz w:val="20"/>
              </w:rPr>
              <w:t>auto: het apparaat tegen kantelen en beschadiging beveiligen.</w:t>
            </w:r>
          </w:p>
        </w:tc>
      </w:tr>
    </w:tbl>
    <w:p w14:paraId="0FB78278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79752E6D" w14:textId="77777777" w:rsidTr="0037687E">
        <w:trPr>
          <w:trHeight w:val="271"/>
        </w:trPr>
        <w:tc>
          <w:tcPr>
            <w:tcW w:w="3119" w:type="dxa"/>
            <w:vAlign w:val="center"/>
          </w:tcPr>
          <w:p w14:paraId="2B2E5E52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14:paraId="72F59295" w14:textId="77777777" w:rsidR="00DE0405" w:rsidRDefault="00DE0405" w:rsidP="00DE0405">
            <w:pPr>
              <w:pStyle w:val="Lijstalinea"/>
              <w:numPr>
                <w:ilvl w:val="0"/>
                <w:numId w:val="34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Controleren of het apparaat in goede staat verkeert.</w:t>
            </w:r>
          </w:p>
          <w:p w14:paraId="7226DE37" w14:textId="77777777" w:rsidR="000F2599" w:rsidRPr="000F2599" w:rsidRDefault="00D971F3" w:rsidP="000F2599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Controleer het werkgebied </w:t>
            </w:r>
            <w:r w:rsidR="000F2599">
              <w:rPr>
                <w:rFonts w:cs="Arial"/>
                <w:sz w:val="20"/>
              </w:rPr>
              <w:t>op afwezigheid van andere personen en vreemde voorwerpen en elektrische leidingen.</w:t>
            </w:r>
          </w:p>
          <w:p w14:paraId="4E933A48" w14:textId="77777777" w:rsidR="00F2345D" w:rsidRPr="00C84526" w:rsidRDefault="00DD2239" w:rsidP="000F2599">
            <w:pPr>
              <w:pStyle w:val="Lijstalinea"/>
              <w:numPr>
                <w:ilvl w:val="0"/>
                <w:numId w:val="34"/>
              </w:numPr>
              <w:rPr>
                <w:rFonts w:eastAsia="Arial Unicode MS" w:cs="Arial"/>
                <w:sz w:val="20"/>
              </w:rPr>
            </w:pPr>
            <w:r w:rsidRPr="00C84526">
              <w:rPr>
                <w:rFonts w:eastAsia="Arial Unicode MS" w:cs="Arial"/>
                <w:sz w:val="20"/>
              </w:rPr>
              <w:t xml:space="preserve">Messen moeten in goede staat verkeren </w:t>
            </w:r>
            <w:r w:rsidR="00C84526" w:rsidRPr="00C84526">
              <w:rPr>
                <w:rFonts w:eastAsia="Arial Unicode MS" w:cs="Arial"/>
                <w:sz w:val="20"/>
              </w:rPr>
              <w:br/>
            </w:r>
            <w:r w:rsidRPr="00C84526">
              <w:rPr>
                <w:rFonts w:eastAsia="Arial Unicode MS" w:cs="Arial"/>
                <w:sz w:val="20"/>
              </w:rPr>
              <w:t>(schoon, gangbaar en niet vervormd), goed vastzitten, correct zijn gemonteerd &amp; geslepen.</w:t>
            </w:r>
          </w:p>
          <w:p w14:paraId="49AEAAC4" w14:textId="77777777" w:rsidR="00DD2239" w:rsidRDefault="00DD2239" w:rsidP="00DD2239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Mesbeschermer op beschadiging controleren.</w:t>
            </w:r>
          </w:p>
          <w:p w14:paraId="1A688EE0" w14:textId="77777777" w:rsidR="00DD2239" w:rsidRPr="00777BAC" w:rsidRDefault="00DD2239" w:rsidP="00777BAC">
            <w:pPr>
              <w:pStyle w:val="Lijstalinea"/>
              <w:numPr>
                <w:ilvl w:val="0"/>
                <w:numId w:val="26"/>
              </w:numPr>
              <w:tabs>
                <w:tab w:val="left" w:pos="8971"/>
              </w:tabs>
              <w:rPr>
                <w:rFonts w:eastAsia="Arial Unicode MS" w:cs="Arial"/>
                <w:sz w:val="20"/>
              </w:rPr>
            </w:pPr>
            <w:r>
              <w:rPr>
                <w:rFonts w:eastAsia="Arial Unicode MS" w:cs="Arial"/>
                <w:sz w:val="20"/>
              </w:rPr>
              <w:t>De handgrepen moeten schoon, droog, vrij van olie en vuil zijn.</w:t>
            </w:r>
          </w:p>
        </w:tc>
      </w:tr>
    </w:tbl>
    <w:p w14:paraId="1FC39945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A56E85" w:rsidRPr="00DA222F" w14:paraId="7E5D73C5" w14:textId="77777777" w:rsidTr="00D971F3">
        <w:trPr>
          <w:trHeight w:val="587"/>
        </w:trPr>
        <w:tc>
          <w:tcPr>
            <w:tcW w:w="3119" w:type="dxa"/>
            <w:vAlign w:val="center"/>
          </w:tcPr>
          <w:p w14:paraId="73E09FD4" w14:textId="77777777" w:rsidR="00A56E85" w:rsidRPr="00C23204" w:rsidRDefault="00A56E85" w:rsidP="00390606">
            <w:pPr>
              <w:contextualSpacing/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 xml:space="preserve">Het opstarten </w:t>
            </w:r>
          </w:p>
        </w:tc>
        <w:tc>
          <w:tcPr>
            <w:tcW w:w="6946" w:type="dxa"/>
          </w:tcPr>
          <w:p w14:paraId="67230C2F" w14:textId="77777777" w:rsidR="00A56E85" w:rsidRPr="0061055B" w:rsidRDefault="0061055B" w:rsidP="0061055B">
            <w:pPr>
              <w:pStyle w:val="Lijstalinea"/>
              <w:numPr>
                <w:ilvl w:val="0"/>
                <w:numId w:val="31"/>
              </w:numPr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Een veilige en stabiele houding aannemen.</w:t>
            </w:r>
          </w:p>
          <w:p w14:paraId="4A8BF18C" w14:textId="77777777" w:rsidR="0061055B" w:rsidRPr="00AF3BE6" w:rsidRDefault="0061055B" w:rsidP="00390606">
            <w:pPr>
              <w:pStyle w:val="Lijstalinea"/>
              <w:numPr>
                <w:ilvl w:val="0"/>
                <w:numId w:val="31"/>
              </w:numPr>
              <w:ind w:left="714" w:hanging="357"/>
              <w:rPr>
                <w:sz w:val="18"/>
                <w:szCs w:val="18"/>
              </w:rPr>
            </w:pPr>
            <w:r>
              <w:rPr>
                <w:rFonts w:cs="Arial"/>
                <w:sz w:val="20"/>
              </w:rPr>
              <w:t>Rechtop staan, het apparaat ontspannen vasthouden.</w:t>
            </w:r>
          </w:p>
        </w:tc>
      </w:tr>
    </w:tbl>
    <w:p w14:paraId="0562CB0E" w14:textId="77777777" w:rsidR="00A56E85" w:rsidRDefault="00A56E8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2D87062B" w14:textId="77777777" w:rsidTr="00FD0948">
        <w:trPr>
          <w:trHeight w:val="1081"/>
        </w:trPr>
        <w:tc>
          <w:tcPr>
            <w:tcW w:w="3119" w:type="dxa"/>
            <w:vAlign w:val="center"/>
          </w:tcPr>
          <w:p w14:paraId="0322AA3E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14:paraId="4CB19113" w14:textId="77777777" w:rsidR="002C75B1" w:rsidRDefault="002C75B1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2C75B1">
              <w:rPr>
                <w:rFonts w:cs="Arial"/>
                <w:sz w:val="20"/>
              </w:rPr>
              <w:t>Bij dreigend gevaar, resp. in geval van nood het apparaat direct uitschakel</w:t>
            </w:r>
            <w:r w:rsidR="00134690">
              <w:rPr>
                <w:rFonts w:cs="Arial"/>
                <w:sz w:val="20"/>
              </w:rPr>
              <w:t>en</w:t>
            </w:r>
            <w:r w:rsidRPr="002C75B1">
              <w:rPr>
                <w:rFonts w:cs="Arial"/>
                <w:sz w:val="20"/>
              </w:rPr>
              <w:t>.</w:t>
            </w:r>
          </w:p>
          <w:p w14:paraId="0C437AF4" w14:textId="77777777" w:rsidR="000F2599" w:rsidRDefault="000F2599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Bewegende messen nooit aanraken.</w:t>
            </w:r>
          </w:p>
          <w:p w14:paraId="0D962F7B" w14:textId="77777777" w:rsidR="002E126B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2E126B">
              <w:rPr>
                <w:rFonts w:cs="Arial"/>
                <w:sz w:val="20"/>
              </w:rPr>
              <w:t xml:space="preserve">Als de messen </w:t>
            </w:r>
            <w:r w:rsidR="000F2599">
              <w:rPr>
                <w:rFonts w:cs="Arial"/>
                <w:sz w:val="20"/>
              </w:rPr>
              <w:t>blokkeren de machine onmiddellijk uitschakelen.</w:t>
            </w:r>
            <w:r w:rsidR="000F2599" w:rsidRPr="002E126B">
              <w:rPr>
                <w:rFonts w:cs="Arial"/>
                <w:sz w:val="20"/>
              </w:rPr>
              <w:t xml:space="preserve"> </w:t>
            </w:r>
          </w:p>
          <w:p w14:paraId="1A464478" w14:textId="77777777" w:rsidR="002E126B" w:rsidRPr="000F2599" w:rsidRDefault="002E126B" w:rsidP="000F2599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 w:rsidRPr="000F2599">
              <w:rPr>
                <w:rFonts w:cs="Arial"/>
                <w:sz w:val="20"/>
              </w:rPr>
              <w:t>Bij werkzaamheden die niet vanaf de grond kunnen worden uitgevoerd</w:t>
            </w:r>
            <w:r w:rsidR="000F2599" w:rsidRPr="000F2599">
              <w:rPr>
                <w:rFonts w:cs="Arial"/>
                <w:sz w:val="20"/>
              </w:rPr>
              <w:t xml:space="preserve"> steeds </w:t>
            </w:r>
            <w:r w:rsidRPr="000F2599">
              <w:rPr>
                <w:rFonts w:cs="Arial"/>
                <w:sz w:val="20"/>
              </w:rPr>
              <w:t xml:space="preserve">een </w:t>
            </w:r>
            <w:r w:rsidR="000F2599" w:rsidRPr="000F2599">
              <w:rPr>
                <w:rFonts w:cs="Arial"/>
                <w:sz w:val="20"/>
              </w:rPr>
              <w:t>geschikt arbeidsmiddel gebruiken</w:t>
            </w:r>
            <w:r w:rsidR="000F2599">
              <w:rPr>
                <w:rFonts w:cs="Arial"/>
                <w:sz w:val="20"/>
              </w:rPr>
              <w:t>.</w:t>
            </w:r>
            <w:r w:rsidR="000F2599" w:rsidRPr="000F2599">
              <w:rPr>
                <w:rFonts w:cs="Arial"/>
                <w:sz w:val="20"/>
              </w:rPr>
              <w:t xml:space="preserve"> </w:t>
            </w:r>
          </w:p>
          <w:p w14:paraId="4B7062DA" w14:textId="77777777" w:rsidR="002E126B" w:rsidRDefault="002E126B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Gebruik het toestel </w:t>
            </w:r>
            <w:r w:rsidR="00C84526">
              <w:rPr>
                <w:rFonts w:cs="Arial"/>
                <w:sz w:val="20"/>
              </w:rPr>
              <w:t xml:space="preserve">nooit bij </w:t>
            </w:r>
            <w:r w:rsidR="000F2599">
              <w:rPr>
                <w:rFonts w:cs="Arial"/>
                <w:sz w:val="20"/>
              </w:rPr>
              <w:t>vochtige omstandigheden.</w:t>
            </w:r>
          </w:p>
          <w:p w14:paraId="0D39DD5B" w14:textId="77777777" w:rsidR="00C84526" w:rsidRPr="002E126B" w:rsidRDefault="00C84526" w:rsidP="002E126B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Het apparaat n</w:t>
            </w:r>
            <w:r w:rsidR="000F2599">
              <w:rPr>
                <w:rFonts w:cs="Arial"/>
                <w:sz w:val="20"/>
              </w:rPr>
              <w:t>ooit onbeheerd achterlaten in alle omstandigheden.</w:t>
            </w:r>
          </w:p>
          <w:p w14:paraId="0E1ED680" w14:textId="77777777" w:rsidR="003B7553" w:rsidRDefault="003B7553" w:rsidP="002C75B1">
            <w:pPr>
              <w:pStyle w:val="Lijstalinea"/>
              <w:numPr>
                <w:ilvl w:val="0"/>
                <w:numId w:val="34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het toestel bij voldoende licht en nooit buiten het gezichtsveld.</w:t>
            </w:r>
          </w:p>
          <w:p w14:paraId="2458B090" w14:textId="77777777" w:rsidR="00A56E85" w:rsidRPr="00A56E85" w:rsidRDefault="003B7553" w:rsidP="00A56E85">
            <w:pPr>
              <w:pStyle w:val="Lijstalinea"/>
              <w:numPr>
                <w:ilvl w:val="0"/>
                <w:numId w:val="31"/>
              </w:numPr>
              <w:rPr>
                <w:sz w:val="20"/>
              </w:rPr>
            </w:pPr>
            <w:r>
              <w:rPr>
                <w:sz w:val="20"/>
              </w:rPr>
              <w:t>Gebruik de machine steeds met 2 handen.</w:t>
            </w:r>
          </w:p>
          <w:p w14:paraId="084E0F68" w14:textId="77777777" w:rsidR="006F0263" w:rsidRPr="00777BAC" w:rsidRDefault="003B7553" w:rsidP="00777BAC">
            <w:pPr>
              <w:pStyle w:val="Lijstalinea"/>
              <w:numPr>
                <w:ilvl w:val="0"/>
                <w:numId w:val="35"/>
              </w:numPr>
              <w:rPr>
                <w:sz w:val="20"/>
              </w:rPr>
            </w:pPr>
            <w:r>
              <w:rPr>
                <w:sz w:val="20"/>
              </w:rPr>
              <w:t>Snoei steeds weg van het lichaam.</w:t>
            </w:r>
          </w:p>
        </w:tc>
      </w:tr>
    </w:tbl>
    <w:p w14:paraId="34CE0A41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390606" w14:paraId="1C7C1BE1" w14:textId="77777777" w:rsidTr="007D5C20">
        <w:trPr>
          <w:trHeight w:val="521"/>
        </w:trPr>
        <w:tc>
          <w:tcPr>
            <w:tcW w:w="3119" w:type="dxa"/>
            <w:vAlign w:val="center"/>
          </w:tcPr>
          <w:p w14:paraId="7FF7BA5B" w14:textId="77777777" w:rsidR="00FC7525" w:rsidRPr="00390606" w:rsidRDefault="00013984" w:rsidP="00CA0EB0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14:paraId="380B7FAC" w14:textId="77777777" w:rsidR="00592507" w:rsidRPr="00390606" w:rsidRDefault="00592507" w:rsidP="00592507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 w:rsidRPr="00390606">
              <w:rPr>
                <w:rFonts w:cs="Arial"/>
                <w:sz w:val="20"/>
              </w:rPr>
              <w:t xml:space="preserve">Reinig de machine na elk gebruik. </w:t>
            </w:r>
          </w:p>
          <w:p w14:paraId="7C82A635" w14:textId="77777777" w:rsidR="006955B7" w:rsidRPr="00777BAC" w:rsidRDefault="00C60E34" w:rsidP="00777BAC">
            <w:pPr>
              <w:numPr>
                <w:ilvl w:val="0"/>
                <w:numId w:val="31"/>
              </w:numPr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Controleer het lichaam op </w:t>
            </w:r>
            <w:r w:rsidR="00952955">
              <w:rPr>
                <w:rFonts w:cs="Arial"/>
                <w:sz w:val="20"/>
              </w:rPr>
              <w:t xml:space="preserve">afwezigheid van </w:t>
            </w:r>
            <w:r>
              <w:rPr>
                <w:rFonts w:cs="Arial"/>
                <w:sz w:val="20"/>
              </w:rPr>
              <w:t>teken en ander ongedierte.</w:t>
            </w:r>
          </w:p>
        </w:tc>
      </w:tr>
    </w:tbl>
    <w:p w14:paraId="62EBF3C5" w14:textId="77777777" w:rsidR="00FC7525" w:rsidRPr="00390606" w:rsidRDefault="00FC7525" w:rsidP="0034340B">
      <w:pPr>
        <w:rPr>
          <w:rFonts w:cs="Arial"/>
          <w:sz w:val="16"/>
          <w:szCs w:val="16"/>
        </w:rPr>
      </w:pPr>
    </w:p>
    <w:tbl>
      <w:tblPr>
        <w:tblW w:w="10068" w:type="dxa"/>
        <w:tblInd w:w="-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20"/>
        <w:gridCol w:w="6948"/>
      </w:tblGrid>
      <w:tr w:rsidR="00FC7525" w:rsidRPr="00390606" w14:paraId="7CA0D8E3" w14:textId="77777777" w:rsidTr="00777BAC">
        <w:trPr>
          <w:trHeight w:val="644"/>
        </w:trPr>
        <w:tc>
          <w:tcPr>
            <w:tcW w:w="3120" w:type="dxa"/>
            <w:vAlign w:val="center"/>
          </w:tcPr>
          <w:p w14:paraId="370EBC9A" w14:textId="77777777" w:rsidR="00FC7525" w:rsidRPr="00390606" w:rsidRDefault="00013984" w:rsidP="000D397C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90606"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8" w:type="dxa"/>
          </w:tcPr>
          <w:p w14:paraId="14D8D60E" w14:textId="77777777" w:rsidR="00FC7525" w:rsidRPr="007E6282" w:rsidRDefault="00763446" w:rsidP="0076344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Het apparaat niet met water afspuiten</w:t>
            </w:r>
          </w:p>
          <w:p w14:paraId="22CE9E7D" w14:textId="77777777" w:rsidR="00B47396" w:rsidRPr="007E6282" w:rsidRDefault="00592507" w:rsidP="00B4739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Vooraleer onderhoudswerkzaamheden uit te voeren de batterij verwijderen.</w:t>
            </w:r>
          </w:p>
          <w:p w14:paraId="36100560" w14:textId="77777777" w:rsidR="00D21016" w:rsidRPr="007E6282" w:rsidRDefault="00592507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>Onderhoud en herstelling enkel en alleen door bevoegd personeel.</w:t>
            </w:r>
          </w:p>
          <w:p w14:paraId="00E7C9A8" w14:textId="77777777" w:rsidR="00D21016" w:rsidRPr="007E6282" w:rsidRDefault="00D21016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 xml:space="preserve">Elektrische contacten, </w:t>
            </w:r>
            <w:r w:rsidR="00592507" w:rsidRPr="007E6282">
              <w:rPr>
                <w:rFonts w:cs="Arial"/>
                <w:sz w:val="20"/>
              </w:rPr>
              <w:t>de aansluit</w:t>
            </w:r>
            <w:r w:rsidRPr="007E6282">
              <w:rPr>
                <w:rFonts w:cs="Arial"/>
                <w:sz w:val="20"/>
              </w:rPr>
              <w:t>kabel en de netstek</w:t>
            </w:r>
            <w:r w:rsidR="00592507" w:rsidRPr="007E6282">
              <w:rPr>
                <w:rFonts w:cs="Arial"/>
                <w:sz w:val="20"/>
              </w:rPr>
              <w:t>k</w:t>
            </w:r>
            <w:r w:rsidRPr="007E6282">
              <w:rPr>
                <w:rFonts w:cs="Arial"/>
                <w:sz w:val="20"/>
              </w:rPr>
              <w:t xml:space="preserve">er van de acculader regelmatig op </w:t>
            </w:r>
            <w:r w:rsidR="00592507" w:rsidRPr="007E6282">
              <w:rPr>
                <w:rFonts w:cs="Arial"/>
                <w:sz w:val="20"/>
              </w:rPr>
              <w:t>beschadigingen</w:t>
            </w:r>
            <w:r w:rsidRPr="007E6282">
              <w:rPr>
                <w:rFonts w:cs="Arial"/>
                <w:sz w:val="20"/>
              </w:rPr>
              <w:t xml:space="preserve"> controleren.</w:t>
            </w:r>
          </w:p>
          <w:p w14:paraId="6B12CB94" w14:textId="77777777" w:rsidR="0061055B" w:rsidRPr="007E6282" w:rsidRDefault="0061055B" w:rsidP="00D21016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7E6282">
              <w:rPr>
                <w:rFonts w:cs="Arial"/>
                <w:sz w:val="20"/>
              </w:rPr>
              <w:t xml:space="preserve">Kunststof onderdelen reinigen met een doek, gebruik geen </w:t>
            </w:r>
            <w:r w:rsidR="00592507" w:rsidRPr="007E6282">
              <w:rPr>
                <w:rFonts w:cs="Arial"/>
                <w:sz w:val="20"/>
              </w:rPr>
              <w:t>benzine of andere licht ontvlambare producten</w:t>
            </w:r>
            <w:r w:rsidRPr="007E6282">
              <w:rPr>
                <w:rFonts w:cs="Arial"/>
                <w:sz w:val="20"/>
              </w:rPr>
              <w:t>.</w:t>
            </w:r>
          </w:p>
          <w:p w14:paraId="74307F84" w14:textId="77777777" w:rsidR="0061055B" w:rsidRPr="00390606" w:rsidRDefault="0061055B" w:rsidP="0059250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18"/>
                <w:szCs w:val="18"/>
              </w:rPr>
            </w:pPr>
            <w:r w:rsidRPr="007E6282">
              <w:rPr>
                <w:rFonts w:cs="Arial"/>
                <w:sz w:val="20"/>
              </w:rPr>
              <w:t xml:space="preserve">De koelluchtsleuven </w:t>
            </w:r>
            <w:r w:rsidR="00592507" w:rsidRPr="007E6282">
              <w:rPr>
                <w:rFonts w:cs="Arial"/>
                <w:sz w:val="20"/>
              </w:rPr>
              <w:t>periodiek</w:t>
            </w:r>
            <w:r w:rsidRPr="007E6282">
              <w:rPr>
                <w:rFonts w:cs="Arial"/>
                <w:sz w:val="20"/>
              </w:rPr>
              <w:t xml:space="preserve"> reinigen.</w:t>
            </w:r>
          </w:p>
        </w:tc>
      </w:tr>
    </w:tbl>
    <w:p w14:paraId="6D98A12B" w14:textId="77777777" w:rsidR="00FC7525" w:rsidRDefault="00FC7525" w:rsidP="0034340B"/>
    <w:tbl>
      <w:tblPr>
        <w:tblW w:w="10068" w:type="dxa"/>
        <w:tblInd w:w="-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3"/>
        <w:gridCol w:w="3601"/>
        <w:gridCol w:w="3084"/>
      </w:tblGrid>
      <w:tr w:rsidR="00777BAC" w:rsidRPr="00B3017E" w14:paraId="7AE615C8" w14:textId="77777777" w:rsidTr="00FF231D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483779A9" w14:textId="77777777" w:rsidR="00777BAC" w:rsidRPr="00B3017E" w:rsidRDefault="00777BAC" w:rsidP="00FF231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777BAC" w14:paraId="4E5F9E66" w14:textId="77777777" w:rsidTr="00777BAC">
        <w:trPr>
          <w:trHeight w:hRule="exact" w:val="1381"/>
        </w:trPr>
        <w:tc>
          <w:tcPr>
            <w:tcW w:w="3382" w:type="dxa"/>
          </w:tcPr>
          <w:p w14:paraId="223C895E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14:paraId="1DB13E44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Preventieadviseur-arbeidsarts</w:t>
            </w:r>
          </w:p>
          <w:p w14:paraId="3021C7AF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083" w:type="dxa"/>
          </w:tcPr>
          <w:p w14:paraId="0A4CC438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14:paraId="64C041B1" w14:textId="77777777" w:rsidR="00777BAC" w:rsidRPr="00C23204" w:rsidRDefault="00777BAC" w:rsidP="00FF231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777BAC" w14:paraId="5089AB5D" w14:textId="77777777" w:rsidTr="00FF231D">
        <w:trPr>
          <w:trHeight w:hRule="exact" w:val="793"/>
        </w:trPr>
        <w:tc>
          <w:tcPr>
            <w:tcW w:w="3382" w:type="dxa"/>
            <w:vAlign w:val="center"/>
          </w:tcPr>
          <w:p w14:paraId="5097742D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600" w:type="dxa"/>
            <w:vAlign w:val="center"/>
          </w:tcPr>
          <w:p w14:paraId="0D900520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083" w:type="dxa"/>
            <w:vAlign w:val="center"/>
          </w:tcPr>
          <w:p w14:paraId="02F7A996" w14:textId="77777777" w:rsidR="00777BAC" w:rsidRPr="00C23204" w:rsidRDefault="00777BAC" w:rsidP="00FF231D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</w:tr>
    </w:tbl>
    <w:p w14:paraId="2946DB82" w14:textId="77777777" w:rsidR="00777BAC" w:rsidRDefault="00777BAC" w:rsidP="0034340B"/>
    <w:sectPr w:rsidR="00777BAC" w:rsidSect="00013984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7CC1D" w14:textId="77777777" w:rsidR="00CB78E8" w:rsidRDefault="00CB78E8" w:rsidP="00F21695">
      <w:r>
        <w:separator/>
      </w:r>
    </w:p>
  </w:endnote>
  <w:endnote w:type="continuationSeparator" w:id="0">
    <w:p w14:paraId="110FFD37" w14:textId="77777777" w:rsidR="00CB78E8" w:rsidRDefault="00CB78E8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FC7525" w:rsidRDefault="00013984">
    <w:pPr>
      <w:pStyle w:val="Voettekst"/>
      <w:jc w:val="right"/>
      <w:rPr>
        <w:rFonts w:cs="Arial"/>
        <w:b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7E628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7E628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777BAC" w:rsidRPr="00B3017E" w:rsidRDefault="00777BAC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6B699379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CB78E8" w:rsidRDefault="00CB78E8" w:rsidP="00F21695">
      <w:r>
        <w:separator/>
      </w:r>
    </w:p>
  </w:footnote>
  <w:footnote w:type="continuationSeparator" w:id="0">
    <w:p w14:paraId="1F72F646" w14:textId="77777777" w:rsidR="00CB78E8" w:rsidRDefault="00CB78E8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11B46DF" w14:paraId="50F8920D" w14:textId="77777777" w:rsidTr="111B46DF">
      <w:trPr>
        <w:trHeight w:val="300"/>
      </w:trPr>
      <w:tc>
        <w:tcPr>
          <w:tcW w:w="3400" w:type="dxa"/>
        </w:tcPr>
        <w:p w14:paraId="221170AF" w14:textId="1FF3D9DA" w:rsidR="111B46DF" w:rsidRDefault="111B46DF" w:rsidP="111B46DF">
          <w:pPr>
            <w:pStyle w:val="Koptekst"/>
            <w:ind w:left="-115"/>
          </w:pPr>
        </w:p>
      </w:tc>
      <w:tc>
        <w:tcPr>
          <w:tcW w:w="3400" w:type="dxa"/>
        </w:tcPr>
        <w:p w14:paraId="656C7A6D" w14:textId="105801B6" w:rsidR="111B46DF" w:rsidRDefault="111B46DF" w:rsidP="111B46DF">
          <w:pPr>
            <w:pStyle w:val="Koptekst"/>
            <w:jc w:val="center"/>
          </w:pPr>
        </w:p>
      </w:tc>
      <w:tc>
        <w:tcPr>
          <w:tcW w:w="3400" w:type="dxa"/>
        </w:tcPr>
        <w:p w14:paraId="5BC880CD" w14:textId="36755181" w:rsidR="111B46DF" w:rsidRDefault="111B46DF" w:rsidP="111B46DF">
          <w:pPr>
            <w:pStyle w:val="Koptekst"/>
            <w:ind w:right="-115"/>
            <w:jc w:val="right"/>
          </w:pPr>
        </w:p>
      </w:tc>
    </w:tr>
  </w:tbl>
  <w:p w14:paraId="540A5D9E" w14:textId="1E51E1CE" w:rsidR="111B46DF" w:rsidRDefault="111B46DF" w:rsidP="111B46D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F75C18"/>
    <w:multiLevelType w:val="hybridMultilevel"/>
    <w:tmpl w:val="90187E7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5E47A1"/>
    <w:multiLevelType w:val="hybridMultilevel"/>
    <w:tmpl w:val="A380E7D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1E699F"/>
    <w:multiLevelType w:val="hybridMultilevel"/>
    <w:tmpl w:val="8C9EEAC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115C69"/>
    <w:multiLevelType w:val="hybridMultilevel"/>
    <w:tmpl w:val="07C6AAFC"/>
    <w:lvl w:ilvl="0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BCD387C"/>
    <w:multiLevelType w:val="hybridMultilevel"/>
    <w:tmpl w:val="5BCAD2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1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34"/>
  </w:num>
  <w:num w:numId="4">
    <w:abstractNumId w:val="28"/>
  </w:num>
  <w:num w:numId="5">
    <w:abstractNumId w:val="17"/>
  </w:num>
  <w:num w:numId="6">
    <w:abstractNumId w:val="12"/>
  </w:num>
  <w:num w:numId="7">
    <w:abstractNumId w:val="2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1"/>
  </w:num>
  <w:num w:numId="19">
    <w:abstractNumId w:val="36"/>
  </w:num>
  <w:num w:numId="20">
    <w:abstractNumId w:val="14"/>
  </w:num>
  <w:num w:numId="21">
    <w:abstractNumId w:val="35"/>
  </w:num>
  <w:num w:numId="22">
    <w:abstractNumId w:val="18"/>
  </w:num>
  <w:num w:numId="23">
    <w:abstractNumId w:val="0"/>
  </w:num>
  <w:num w:numId="24">
    <w:abstractNumId w:val="26"/>
  </w:num>
  <w:num w:numId="25">
    <w:abstractNumId w:val="13"/>
  </w:num>
  <w:num w:numId="26">
    <w:abstractNumId w:val="22"/>
  </w:num>
  <w:num w:numId="27">
    <w:abstractNumId w:val="19"/>
  </w:num>
  <w:num w:numId="28">
    <w:abstractNumId w:val="15"/>
  </w:num>
  <w:num w:numId="29">
    <w:abstractNumId w:val="21"/>
  </w:num>
  <w:num w:numId="30">
    <w:abstractNumId w:val="24"/>
  </w:num>
  <w:num w:numId="31">
    <w:abstractNumId w:val="33"/>
  </w:num>
  <w:num w:numId="32">
    <w:abstractNumId w:val="25"/>
  </w:num>
  <w:num w:numId="33">
    <w:abstractNumId w:val="27"/>
  </w:num>
  <w:num w:numId="34">
    <w:abstractNumId w:val="32"/>
  </w:num>
  <w:num w:numId="35">
    <w:abstractNumId w:val="11"/>
  </w:num>
  <w:num w:numId="36">
    <w:abstractNumId w:val="16"/>
  </w:num>
  <w:num w:numId="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A37FF"/>
    <w:rsid w:val="000B37CF"/>
    <w:rsid w:val="000B46BA"/>
    <w:rsid w:val="000B483B"/>
    <w:rsid w:val="000B570B"/>
    <w:rsid w:val="000C0A5C"/>
    <w:rsid w:val="000C24AD"/>
    <w:rsid w:val="000D01FB"/>
    <w:rsid w:val="000D397C"/>
    <w:rsid w:val="000D679D"/>
    <w:rsid w:val="000E4FA8"/>
    <w:rsid w:val="000E771F"/>
    <w:rsid w:val="000F2599"/>
    <w:rsid w:val="000F7099"/>
    <w:rsid w:val="00134690"/>
    <w:rsid w:val="00150C47"/>
    <w:rsid w:val="00162936"/>
    <w:rsid w:val="0017120F"/>
    <w:rsid w:val="00186A83"/>
    <w:rsid w:val="001936D5"/>
    <w:rsid w:val="00196BF8"/>
    <w:rsid w:val="001A6049"/>
    <w:rsid w:val="001A6AE1"/>
    <w:rsid w:val="001B056F"/>
    <w:rsid w:val="001C385B"/>
    <w:rsid w:val="001F221A"/>
    <w:rsid w:val="0023545B"/>
    <w:rsid w:val="00236FED"/>
    <w:rsid w:val="00241B68"/>
    <w:rsid w:val="002541D5"/>
    <w:rsid w:val="0025521C"/>
    <w:rsid w:val="002607E0"/>
    <w:rsid w:val="00271564"/>
    <w:rsid w:val="002750BD"/>
    <w:rsid w:val="00293CD1"/>
    <w:rsid w:val="002B3857"/>
    <w:rsid w:val="002B56F9"/>
    <w:rsid w:val="002C33DA"/>
    <w:rsid w:val="002C4FB0"/>
    <w:rsid w:val="002C75B1"/>
    <w:rsid w:val="002E126B"/>
    <w:rsid w:val="002E29C0"/>
    <w:rsid w:val="002E3784"/>
    <w:rsid w:val="002E3920"/>
    <w:rsid w:val="002F45C6"/>
    <w:rsid w:val="00300A43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75864"/>
    <w:rsid w:val="0037681E"/>
    <w:rsid w:val="0037687E"/>
    <w:rsid w:val="00387359"/>
    <w:rsid w:val="00390606"/>
    <w:rsid w:val="003B0E2B"/>
    <w:rsid w:val="003B47FA"/>
    <w:rsid w:val="003B7553"/>
    <w:rsid w:val="003B7A2D"/>
    <w:rsid w:val="003C1142"/>
    <w:rsid w:val="003D4CE7"/>
    <w:rsid w:val="003D64CD"/>
    <w:rsid w:val="003E2AED"/>
    <w:rsid w:val="003E31B5"/>
    <w:rsid w:val="003E5D30"/>
    <w:rsid w:val="00412174"/>
    <w:rsid w:val="0041544A"/>
    <w:rsid w:val="00440419"/>
    <w:rsid w:val="004518C1"/>
    <w:rsid w:val="004626D0"/>
    <w:rsid w:val="00466D94"/>
    <w:rsid w:val="00467EB3"/>
    <w:rsid w:val="004730FB"/>
    <w:rsid w:val="00496884"/>
    <w:rsid w:val="004A4E3C"/>
    <w:rsid w:val="004C2B30"/>
    <w:rsid w:val="004D51F8"/>
    <w:rsid w:val="004E7F59"/>
    <w:rsid w:val="004F6785"/>
    <w:rsid w:val="005246C9"/>
    <w:rsid w:val="00525DAC"/>
    <w:rsid w:val="00563ECC"/>
    <w:rsid w:val="0056566F"/>
    <w:rsid w:val="005711E4"/>
    <w:rsid w:val="00592507"/>
    <w:rsid w:val="005A5DF0"/>
    <w:rsid w:val="005B5125"/>
    <w:rsid w:val="005C0F11"/>
    <w:rsid w:val="005F03E5"/>
    <w:rsid w:val="00603503"/>
    <w:rsid w:val="0060637A"/>
    <w:rsid w:val="00606B92"/>
    <w:rsid w:val="0061055B"/>
    <w:rsid w:val="0062776E"/>
    <w:rsid w:val="00635118"/>
    <w:rsid w:val="00635771"/>
    <w:rsid w:val="00635AC4"/>
    <w:rsid w:val="00635BCF"/>
    <w:rsid w:val="00672981"/>
    <w:rsid w:val="00677F90"/>
    <w:rsid w:val="006806D5"/>
    <w:rsid w:val="006809EC"/>
    <w:rsid w:val="0069367F"/>
    <w:rsid w:val="00694DD0"/>
    <w:rsid w:val="006955B7"/>
    <w:rsid w:val="00697907"/>
    <w:rsid w:val="006B7CFC"/>
    <w:rsid w:val="006C160D"/>
    <w:rsid w:val="006C4987"/>
    <w:rsid w:val="006D0261"/>
    <w:rsid w:val="006D2548"/>
    <w:rsid w:val="006D3C78"/>
    <w:rsid w:val="006E0EB5"/>
    <w:rsid w:val="006F0263"/>
    <w:rsid w:val="006F4592"/>
    <w:rsid w:val="0070674F"/>
    <w:rsid w:val="007148AB"/>
    <w:rsid w:val="00731663"/>
    <w:rsid w:val="007461B3"/>
    <w:rsid w:val="007550E9"/>
    <w:rsid w:val="00761535"/>
    <w:rsid w:val="00763446"/>
    <w:rsid w:val="007763BA"/>
    <w:rsid w:val="00777BAC"/>
    <w:rsid w:val="00783F70"/>
    <w:rsid w:val="00791332"/>
    <w:rsid w:val="0079425D"/>
    <w:rsid w:val="007B53AB"/>
    <w:rsid w:val="007C19FD"/>
    <w:rsid w:val="007D4B33"/>
    <w:rsid w:val="007D5C20"/>
    <w:rsid w:val="007E6282"/>
    <w:rsid w:val="007E6ADD"/>
    <w:rsid w:val="007F17BF"/>
    <w:rsid w:val="0080010F"/>
    <w:rsid w:val="0080045D"/>
    <w:rsid w:val="00817BB5"/>
    <w:rsid w:val="00821A61"/>
    <w:rsid w:val="0082635C"/>
    <w:rsid w:val="00853DFB"/>
    <w:rsid w:val="00862392"/>
    <w:rsid w:val="008734BA"/>
    <w:rsid w:val="00887EC8"/>
    <w:rsid w:val="00891C39"/>
    <w:rsid w:val="008A66E6"/>
    <w:rsid w:val="008B02E2"/>
    <w:rsid w:val="008B123B"/>
    <w:rsid w:val="008B5FE1"/>
    <w:rsid w:val="008E7DA7"/>
    <w:rsid w:val="008F1DCD"/>
    <w:rsid w:val="008F21CF"/>
    <w:rsid w:val="008F4AD8"/>
    <w:rsid w:val="00920868"/>
    <w:rsid w:val="0092378F"/>
    <w:rsid w:val="00952955"/>
    <w:rsid w:val="00966E8E"/>
    <w:rsid w:val="00977B20"/>
    <w:rsid w:val="00980DA7"/>
    <w:rsid w:val="00981CD6"/>
    <w:rsid w:val="0098302B"/>
    <w:rsid w:val="009838AE"/>
    <w:rsid w:val="00984102"/>
    <w:rsid w:val="00985DED"/>
    <w:rsid w:val="009A20B9"/>
    <w:rsid w:val="009A47EE"/>
    <w:rsid w:val="009B2F16"/>
    <w:rsid w:val="009B3510"/>
    <w:rsid w:val="009C0D1F"/>
    <w:rsid w:val="009D5EAE"/>
    <w:rsid w:val="009F313C"/>
    <w:rsid w:val="009F53F8"/>
    <w:rsid w:val="00A04C3D"/>
    <w:rsid w:val="00A14EE9"/>
    <w:rsid w:val="00A419B0"/>
    <w:rsid w:val="00A42586"/>
    <w:rsid w:val="00A436EB"/>
    <w:rsid w:val="00A56E85"/>
    <w:rsid w:val="00A612BD"/>
    <w:rsid w:val="00A62E13"/>
    <w:rsid w:val="00A6656A"/>
    <w:rsid w:val="00A74E5C"/>
    <w:rsid w:val="00A93D09"/>
    <w:rsid w:val="00AC2593"/>
    <w:rsid w:val="00AE378F"/>
    <w:rsid w:val="00AF01D3"/>
    <w:rsid w:val="00AF0705"/>
    <w:rsid w:val="00B00F6F"/>
    <w:rsid w:val="00B12BDC"/>
    <w:rsid w:val="00B3013F"/>
    <w:rsid w:val="00B3017E"/>
    <w:rsid w:val="00B40769"/>
    <w:rsid w:val="00B47396"/>
    <w:rsid w:val="00B54444"/>
    <w:rsid w:val="00B740B4"/>
    <w:rsid w:val="00B90B69"/>
    <w:rsid w:val="00BB1E30"/>
    <w:rsid w:val="00BB43B1"/>
    <w:rsid w:val="00BC49D4"/>
    <w:rsid w:val="00BC6CB1"/>
    <w:rsid w:val="00BD6DB9"/>
    <w:rsid w:val="00BF20DE"/>
    <w:rsid w:val="00BF4B6C"/>
    <w:rsid w:val="00BF5C63"/>
    <w:rsid w:val="00C00949"/>
    <w:rsid w:val="00C04638"/>
    <w:rsid w:val="00C04D76"/>
    <w:rsid w:val="00C10100"/>
    <w:rsid w:val="00C211A9"/>
    <w:rsid w:val="00C23204"/>
    <w:rsid w:val="00C60460"/>
    <w:rsid w:val="00C60E34"/>
    <w:rsid w:val="00C6646B"/>
    <w:rsid w:val="00C84526"/>
    <w:rsid w:val="00C8666A"/>
    <w:rsid w:val="00CA0EB0"/>
    <w:rsid w:val="00CA23AB"/>
    <w:rsid w:val="00CB4DBF"/>
    <w:rsid w:val="00CB78E8"/>
    <w:rsid w:val="00CD0FB0"/>
    <w:rsid w:val="00CD5353"/>
    <w:rsid w:val="00CE2340"/>
    <w:rsid w:val="00CE392D"/>
    <w:rsid w:val="00CE48E7"/>
    <w:rsid w:val="00CF41FB"/>
    <w:rsid w:val="00D0223E"/>
    <w:rsid w:val="00D0416E"/>
    <w:rsid w:val="00D14A2C"/>
    <w:rsid w:val="00D20485"/>
    <w:rsid w:val="00D21016"/>
    <w:rsid w:val="00D21F58"/>
    <w:rsid w:val="00D26B1F"/>
    <w:rsid w:val="00D340B7"/>
    <w:rsid w:val="00D37D47"/>
    <w:rsid w:val="00D615CB"/>
    <w:rsid w:val="00D61726"/>
    <w:rsid w:val="00D63C50"/>
    <w:rsid w:val="00D6750D"/>
    <w:rsid w:val="00D70ED9"/>
    <w:rsid w:val="00D75161"/>
    <w:rsid w:val="00D754AD"/>
    <w:rsid w:val="00D92046"/>
    <w:rsid w:val="00D971F3"/>
    <w:rsid w:val="00DA222F"/>
    <w:rsid w:val="00DD2239"/>
    <w:rsid w:val="00DD3840"/>
    <w:rsid w:val="00DE0405"/>
    <w:rsid w:val="00DE16E0"/>
    <w:rsid w:val="00DF38C6"/>
    <w:rsid w:val="00E02860"/>
    <w:rsid w:val="00E0391E"/>
    <w:rsid w:val="00E04014"/>
    <w:rsid w:val="00E17DF2"/>
    <w:rsid w:val="00E219F9"/>
    <w:rsid w:val="00E256B7"/>
    <w:rsid w:val="00E26684"/>
    <w:rsid w:val="00E36F14"/>
    <w:rsid w:val="00E41481"/>
    <w:rsid w:val="00E51840"/>
    <w:rsid w:val="00E5208C"/>
    <w:rsid w:val="00E71777"/>
    <w:rsid w:val="00EA35A7"/>
    <w:rsid w:val="00EB3F0E"/>
    <w:rsid w:val="00EB5EA7"/>
    <w:rsid w:val="00ED295A"/>
    <w:rsid w:val="00EE4707"/>
    <w:rsid w:val="00F07CD9"/>
    <w:rsid w:val="00F1130F"/>
    <w:rsid w:val="00F21695"/>
    <w:rsid w:val="00F2345D"/>
    <w:rsid w:val="00F4363E"/>
    <w:rsid w:val="00F45630"/>
    <w:rsid w:val="00F52355"/>
    <w:rsid w:val="00F52F38"/>
    <w:rsid w:val="00F53231"/>
    <w:rsid w:val="00F5438B"/>
    <w:rsid w:val="00F73DC3"/>
    <w:rsid w:val="00FA1E57"/>
    <w:rsid w:val="00FA48C5"/>
    <w:rsid w:val="00FA514E"/>
    <w:rsid w:val="00FB0DB1"/>
    <w:rsid w:val="00FB79C2"/>
    <w:rsid w:val="00FC73BB"/>
    <w:rsid w:val="00FC7525"/>
    <w:rsid w:val="00FC77E9"/>
    <w:rsid w:val="00FD082B"/>
    <w:rsid w:val="00FD0948"/>
    <w:rsid w:val="00FD7067"/>
    <w:rsid w:val="00FE2DA7"/>
    <w:rsid w:val="00FE3F31"/>
    <w:rsid w:val="00FF0107"/>
    <w:rsid w:val="00FF5CB7"/>
    <w:rsid w:val="111B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F0F3A6"/>
  <w15:docId w15:val="{719AC2C8-9A43-489B-B4CF-4E629B39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https://gemeenschapsonderwijs.sharepoint.com/sites/prodoc/_layouts/15/DocIdRedir.aspx?ID=GOPRO-1830562155-17336</Url>
      <Description>GOPRO-1830562155-17336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907C71-EA8E-47F8-9EEC-9C76BFC509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54A319-D5FC-4074-B40F-FB1D4CBFEA99}"/>
</file>

<file path=customXml/itemProps3.xml><?xml version="1.0" encoding="utf-8"?>
<ds:datastoreItem xmlns:ds="http://schemas.openxmlformats.org/officeDocument/2006/customXml" ds:itemID="{94F26CF8-D210-4441-8C2D-5D7C56B0C6B8}">
  <ds:schemaRefs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97984b01-9ba4-40b1-963f-ebc00efa9482"/>
    <ds:schemaRef ds:uri="http://schemas.openxmlformats.org/package/2006/metadata/core-properties"/>
    <ds:schemaRef ds:uri="c53716ae-3d57-4c76-a869-2aa7d018ec5a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0C5FC05-704E-484D-B5C7-FA061B1407E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91309F7-43A2-4980-A20A-DE791CC1BDAD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463</Words>
  <Characters>3157</Characters>
  <Application>Microsoft Office Word</Application>
  <DocSecurity>0</DocSecurity>
  <Lines>26</Lines>
  <Paragraphs>7</Paragraphs>
  <ScaleCrop>false</ScaleCrop>
  <Company>GO!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Heggenschaar - elektrisch</dc:title>
  <dc:creator>Luc</dc:creator>
  <cp:lastModifiedBy>Kristof De Croo</cp:lastModifiedBy>
  <cp:revision>6</cp:revision>
  <cp:lastPrinted>2014-09-12T11:33:00Z</cp:lastPrinted>
  <dcterms:created xsi:type="dcterms:W3CDTF">2017-02-16T08:04:00Z</dcterms:created>
  <dcterms:modified xsi:type="dcterms:W3CDTF">2024-01-30T10:02:00Z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4ab66d06-22e6-4895-a525-e5192944b10f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