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400815614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w:rsidRPr="00F97BA1" w:rsidR="00F97BA1" w:rsidP="00F97BA1" w:rsidRDefault="00B65818" w14:paraId="4D5DDF60" w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180340" distL="114300" distR="114300" simplePos="0" relativeHeight="251667456" behindDoc="1" locked="0" layoutInCell="1" allowOverlap="1" wp14:anchorId="133EBEBB" wp14:editId="0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1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32AAF476">
    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22D4772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distT="0" distB="0" distL="114300" distR="114300" simplePos="0" relativeHeight="251668480" behindDoc="1" locked="0" layoutInCell="1" allowOverlap="1" wp14:anchorId="61F3BB4A" wp14:editId="0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    <w:pict w14:anchorId="0F30CDE5">
    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450554B4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F97BA1" w:rsidR="00F97BA1">
            <w:rPr>
              <w:rFonts w:asciiTheme="minorHAnsi" w:hAnsiTheme="minorHAnsi"/>
              <w:noProof/>
              <w:lang w:eastAsia="nl-BE"/>
            </w:rPr>
            <w:drawing>
              <wp:anchor distT="0" distB="0" distL="114300" distR="114300" simplePos="0" relativeHeight="251666432" behindDoc="1" locked="0" layoutInCell="1" allowOverlap="1" wp14:anchorId="2C0FC966" wp14:editId="74AE2771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Pr="00F97BA1" w:rsidR="007B53AB" w:rsidP="00F07CD9" w:rsidRDefault="007B53AB" w14:paraId="45A6A303" w14:textId="77777777">
          <w:pPr>
            <w:rPr>
              <w:rFonts w:cs="Arial" w:asciiTheme="minorHAnsi" w:hAnsiTheme="minorHAnsi"/>
            </w:rPr>
          </w:pPr>
          <w:r w:rsidRPr="00F97BA1">
            <w:rPr>
              <w:rFonts w:cs="Arial" w:asciiTheme="minorHAnsi" w:hAnsiTheme="minorHAnsi"/>
            </w:rPr>
            <w:t>Gemeenschappelijke preventiedienst</w:t>
          </w:r>
        </w:p>
        <w:p w:rsidRPr="00F97BA1" w:rsidR="007B53AB" w:rsidP="00F1130F" w:rsidRDefault="007B53AB" w14:paraId="4E29D17F" w14:textId="77777777">
          <w:pPr>
            <w:rPr>
              <w:rFonts w:cs="Arial" w:asciiTheme="minorHAnsi" w:hAnsiTheme="minorHAnsi"/>
              <w:b/>
            </w:rPr>
          </w:pPr>
          <w:r w:rsidRPr="00F97BA1">
            <w:rPr>
              <w:rFonts w:cs="Arial" w:asciiTheme="minorHAnsi" w:hAnsiTheme="minorHAnsi"/>
            </w:rPr>
            <w:t>Veiligheidsinstructiekaart</w:t>
          </w:r>
        </w:p>
      </w:sdtContent>
    </w:sdt>
    <w:p w:rsidRPr="00F97BA1" w:rsidR="007B53AB" w:rsidP="00677F90" w:rsidRDefault="007B53AB" w14:paraId="672A6659" w14:textId="77777777">
      <w:pPr>
        <w:rPr>
          <w:rFonts w:cs="Arial" w:asciiTheme="minorHAnsi" w:hAnsiTheme="minorHAnsi"/>
        </w:rPr>
      </w:pPr>
    </w:p>
    <w:p w:rsidRPr="00F97BA1" w:rsidR="007B53AB" w:rsidP="00F1130F" w:rsidRDefault="007B53AB" w14:paraId="0A37501D" w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p w:rsidRPr="00F97BA1" w:rsidR="00282452" w:rsidP="00F1130F" w:rsidRDefault="00282452" w14:paraId="5DAB6C7B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1049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63"/>
        <w:gridCol w:w="5220"/>
        <w:gridCol w:w="3207"/>
      </w:tblGrid>
      <w:tr w:rsidRPr="00F97BA1" w:rsidR="007B53AB" w:rsidTr="00D650B1" w14:paraId="73C8699F" w14:textId="77777777">
        <w:trPr>
          <w:trHeight w:val="754" w:hRule="exact"/>
          <w:jc w:val="center"/>
        </w:trPr>
        <w:tc>
          <w:tcPr>
            <w:tcW w:w="10490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1383793153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D650B1" w:rsidR="007B53AB" w:rsidP="00985DED" w:rsidRDefault="007B53AB" w14:paraId="26123A71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</w:pPr>
                <w:r w:rsidRP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VEILIGHEIDSINSTRUCTIEKAART –</w:t>
                </w:r>
                <w:r w:rsid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 xml:space="preserve"> </w:t>
                </w:r>
                <w:r w:rsidRPr="00D650B1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A1</w:t>
                </w:r>
                <w:r w:rsidRPr="00D650B1" w:rsidR="007F11E7">
                  <w:rPr>
                    <w:rFonts w:cs="Arial" w:asciiTheme="minorHAnsi" w:hAnsiTheme="minorHAnsi"/>
                    <w:b/>
                    <w:color w:val="FFFFFF"/>
                    <w:sz w:val="24"/>
                    <w:szCs w:val="24"/>
                  </w:rPr>
                  <w:t>2</w:t>
                </w:r>
              </w:p>
              <w:p w:rsidRPr="00F97BA1" w:rsidR="007B53AB" w:rsidP="0052503F" w:rsidRDefault="005B453E" w14:paraId="292A2487" w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Hefbrug</w:t>
                </w:r>
              </w:p>
            </w:sdtContent>
          </w:sdt>
        </w:tc>
      </w:tr>
      <w:tr w:rsidRPr="00F97BA1" w:rsidR="007B53AB" w:rsidTr="00D650B1" w14:paraId="55EA19D6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4467037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17DF914E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B47F97" w:rsidR="007B53AB" w:rsidP="005F03E5" w:rsidRDefault="007B53AB" w14:paraId="02EB378F" w14:textId="77777777">
            <w:pPr>
              <w:rPr>
                <w:rFonts w:cs="Arial" w:asciiTheme="minorHAnsi" w:hAnsiTheme="minorHAnsi"/>
                <w:b/>
                <w:sz w:val="24"/>
                <w:szCs w:val="24"/>
              </w:rPr>
            </w:pPr>
          </w:p>
        </w:tc>
        <w:tc>
          <w:tcPr>
            <w:tcW w:w="3207" w:type="dxa"/>
            <w:vMerge w:val="restart"/>
            <w:vAlign w:val="center"/>
          </w:tcPr>
          <w:p w:rsidRPr="00D650B1" w:rsidR="00DC2FBB" w:rsidP="00D650B1" w:rsidRDefault="004976F3" w14:paraId="6A05A809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1BC9162C" wp14:editId="1E56853E">
                  <wp:extent cx="1553845" cy="1034391"/>
                  <wp:effectExtent l="0" t="0" r="8255" b="0"/>
                  <wp:docPr id="6" name="Afbeelding 6" descr="https://encrypted-tbn2.gstatic.com/images?q=tbn:ANd9GcRAxZWuwYaYXZvW46rmmg3s_ExhSJPO7VK4WzH91xaV26YEv-lh4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encrypted-tbn2.gstatic.com/images?q=tbn:ANd9GcRAxZWuwYaYXZvW46rmmg3s_ExhSJPO7VK4WzH91xaV26YEv-lh4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0506" cy="1052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F97BA1" w:rsidR="007B53AB" w:rsidTr="00D650B1" w14:paraId="25CD8202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9015081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14BBD63B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5A39BBE3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1C8F396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17A3592E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3392700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2E2CDB5A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72A3D3E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0D0B940D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09B5A3B2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5783117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BDCE058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694DD0" w:rsidRDefault="007B53AB" w14:paraId="0E27B00A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60061E4C" w14:textId="77777777">
            <w:pPr>
              <w:rPr>
                <w:rFonts w:cs="Arial" w:asciiTheme="minorHAnsi" w:hAnsiTheme="minorHAnsi"/>
              </w:rPr>
            </w:pPr>
          </w:p>
        </w:tc>
      </w:tr>
      <w:tr w:rsidRPr="00F97BA1" w:rsidR="007B53AB" w:rsidTr="00D650B1" w14:paraId="042744F8" w14:textId="77777777">
        <w:trPr>
          <w:trHeight w:val="397" w:hRule="exact"/>
          <w:jc w:val="center"/>
        </w:trPr>
        <w:tc>
          <w:tcPr>
            <w:tcW w:w="2063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591725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5F03E5" w:rsidRDefault="007B53AB" w14:paraId="40226980" w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F97BA1" w:rsidR="007B53AB" w:rsidP="000008FF" w:rsidRDefault="007B53AB" w14:paraId="44EAFD9C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F97BA1" w:rsidR="007B53AB" w:rsidP="00677F90" w:rsidRDefault="007B53AB" w14:paraId="4B94D5A5" w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2146564656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650B1" w14:paraId="2E4EC8F3" w14:textId="77777777">
            <w:tblPrEx>
              <w:tblCellMar>
                <w:left w:w="68" w:type="dxa"/>
                <w:right w:w="68" w:type="dxa"/>
              </w:tblCellMar>
            </w:tblPrEx>
            <w:trPr>
              <w:jc w:val="center"/>
            </w:trPr>
            <w:tc>
              <w:tcPr>
                <w:tcW w:w="10490" w:type="dxa"/>
                <w:gridSpan w:val="3"/>
              </w:tcPr>
              <w:p w:rsidRPr="00F97BA1" w:rsidR="00B00F6F" w:rsidP="00B00F6F" w:rsidRDefault="00282452" w14:paraId="0DAAAB17" w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F97BA1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F97BA1" w:rsidR="007B53AB" w:rsidP="004A4E3C" w:rsidRDefault="00B00F6F" w14:paraId="7A951CDD" w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F97BA1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F97BA1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1819068616"/>
        <w:lock w:val="contentLocked"/>
        <w:placeholder>
          <w:docPart w:val="CBF87BF31D0F4838ABC06D4694AE3587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pPr w:leftFromText="141" w:rightFromText="141" w:vertAnchor="text" w:horzAnchor="margin" w:tblpXSpec="center" w:tblpY="11"/>
            <w:tblOverlap w:val="never"/>
            <w:tblW w:w="10485" w:type="dxa"/>
            <w:jc w:val="center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3539"/>
            <w:gridCol w:w="3402"/>
            <w:gridCol w:w="3544"/>
          </w:tblGrid>
          <w:tr w:rsidRPr="00F97BA1" w:rsidR="00D650B1" w:rsidTr="00D650B1" w14:paraId="2C064148" w14:textId="77777777">
            <w:trPr>
              <w:trHeight w:val="565" w:hRule="exact"/>
              <w:jc w:val="center"/>
            </w:trPr>
            <w:tc>
              <w:tcPr>
                <w:tcW w:w="10485" w:type="dxa"/>
                <w:gridSpan w:val="3"/>
                <w:shd w:val="clear" w:color="auto" w:fill="C3004A"/>
                <w:vAlign w:val="center"/>
              </w:tcPr>
              <w:p w:rsidRPr="00F97BA1" w:rsidR="00D650B1" w:rsidP="00D650B1" w:rsidRDefault="00D650B1" w14:paraId="74495EB6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w:rsidRPr="00F97BA1" w:rsidR="00D650B1" w:rsidTr="00D650B1" w14:paraId="755B529A" w14:textId="77777777">
            <w:trPr>
              <w:cantSplit/>
              <w:trHeight w:val="1120"/>
              <w:jc w:val="center"/>
            </w:trPr>
            <w:tc>
              <w:tcPr>
                <w:tcW w:w="3539" w:type="dxa"/>
                <w:vAlign w:val="center"/>
              </w:tcPr>
              <w:p w:rsidRPr="00F97BA1" w:rsidR="00D650B1" w:rsidP="00D650B1" w:rsidRDefault="00D650B1" w14:paraId="1FAC6C08" w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distT="0" distB="0" distL="114300" distR="114300" simplePos="0" relativeHeight="251673600" behindDoc="0" locked="0" layoutInCell="1" allowOverlap="1" wp14:anchorId="55846197" wp14:editId="52A0C747">
                      <wp:simplePos x="0" y="0"/>
                      <wp:positionH relativeFrom="column">
                        <wp:posOffset>688975</wp:posOffset>
                      </wp:positionH>
                      <wp:positionV relativeFrom="paragraph">
                        <wp:posOffset>-69215</wp:posOffset>
                      </wp:positionV>
                      <wp:extent cx="847725" cy="719455"/>
                      <wp:effectExtent l="0" t="0" r="9525" b="4445"/>
                      <wp:wrapSquare wrapText="bothSides"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719455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3402" w:type="dxa"/>
                <w:vAlign w:val="center"/>
              </w:tcPr>
              <w:p w:rsidRPr="00F97BA1" w:rsidR="00D650B1" w:rsidP="00D650B1" w:rsidRDefault="00D650B1" w14:paraId="3DEEC669" w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distT="0" distB="0" distL="0" distR="0" wp14:anchorId="7D09DE6F" wp14:editId="7EA73AE3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vAlign w:val="center"/>
              </w:tcPr>
              <w:p w:rsidRPr="00F97BA1" w:rsidR="00D650B1" w:rsidP="00D650B1" w:rsidRDefault="00D650B1" w14:paraId="13A5B365" w14:textId="77777777">
                <w:pPr>
                  <w:ind w:right="249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F97BA1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distT="0" distB="0" distL="114300" distR="114300" simplePos="0" relativeHeight="251674624" behindDoc="0" locked="0" layoutInCell="1" allowOverlap="1" wp14:anchorId="708B0C53" wp14:editId="2164C1B8">
                      <wp:simplePos x="0" y="0"/>
                      <wp:positionH relativeFrom="column">
                        <wp:posOffset>695960</wp:posOffset>
                      </wp:positionH>
                      <wp:positionV relativeFrom="paragraph">
                        <wp:posOffset>-19685</wp:posOffset>
                      </wp:positionV>
                      <wp:extent cx="611505" cy="611505"/>
                      <wp:effectExtent l="0" t="0" r="0" b="0"/>
                      <wp:wrapNone/>
                      <wp:docPr id="4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</w:tr>
          <w:tr w:rsidRPr="00F97BA1" w:rsidR="00D650B1" w:rsidTr="00D650B1" w14:paraId="7FBDD8FD" w14:textId="77777777">
            <w:trPr>
              <w:trHeight w:val="497" w:hRule="exact"/>
              <w:jc w:val="center"/>
            </w:trPr>
            <w:tc>
              <w:tcPr>
                <w:tcW w:w="3539" w:type="dxa"/>
                <w:vAlign w:val="center"/>
              </w:tcPr>
              <w:p w:rsidRPr="00F97BA1" w:rsidR="00D650B1" w:rsidP="00D650B1" w:rsidRDefault="00D650B1" w14:paraId="0C7C06B4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3402" w:type="dxa"/>
                <w:vAlign w:val="center"/>
              </w:tcPr>
              <w:p w:rsidRPr="00F97BA1" w:rsidR="00D650B1" w:rsidP="00D650B1" w:rsidRDefault="00D650B1" w14:paraId="1425D0F7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3544" w:type="dxa"/>
                <w:vAlign w:val="center"/>
              </w:tcPr>
              <w:p w:rsidRPr="00F97BA1" w:rsidR="00D650B1" w:rsidP="00D650B1" w:rsidRDefault="00D650B1" w14:paraId="015FBA52" w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F97BA1">
                  <w:rPr>
                    <w:rFonts w:cs="Arial" w:asciiTheme="minorHAnsi" w:hAnsiTheme="minorHAnsi"/>
                    <w:sz w:val="18"/>
                    <w:szCs w:val="18"/>
                  </w:rPr>
                  <w:t>Veiligheidsschoenen</w:t>
                </w:r>
              </w:p>
            </w:tc>
          </w:tr>
        </w:tbl>
      </w:sdtContent>
    </w:sdt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627"/>
        <w:gridCol w:w="1706"/>
        <w:gridCol w:w="3554"/>
        <w:gridCol w:w="3518"/>
        <w:gridCol w:w="1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347474243"/>
          <w:lock w:val="contentLocked"/>
          <w:placeholder>
            <w:docPart w:val="DefaultPlaceholder_1082065158"/>
          </w:placeholder>
          <w:group/>
        </w:sdtPr>
        <w:sdtEndPr/>
        <w:sdtContent>
          <w:tr w:rsidRPr="00F97BA1" w:rsidR="007B53AB" w:rsidTr="00D650B1" w14:paraId="47EA770B" w14:textId="77777777">
            <w:trPr>
              <w:gridAfter w:val="1"/>
              <w:wAfter w:w="10" w:type="dxa"/>
              <w:trHeight w:val="454" w:hRule="exact"/>
            </w:trPr>
            <w:tc>
              <w:tcPr>
                <w:tcW w:w="10405" w:type="dxa"/>
                <w:gridSpan w:val="4"/>
                <w:shd w:val="clear" w:color="auto" w:fill="C3004A"/>
                <w:vAlign w:val="center"/>
              </w:tcPr>
              <w:p w:rsidRPr="00F97BA1" w:rsidR="007B53AB" w:rsidP="00EE4707" w:rsidRDefault="007B53AB" w14:paraId="50BCBE2B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72796300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272B8F60" w14:textId="77777777">
            <w:trPr>
              <w:gridAfter w:val="1"/>
              <w:wAfter w:w="10" w:type="dxa"/>
            </w:trPr>
            <w:tc>
              <w:tcPr>
                <w:tcW w:w="1627" w:type="dxa"/>
                <w:vAlign w:val="center"/>
              </w:tcPr>
              <w:p w:rsidRPr="00F97BA1" w:rsidR="007B53AB" w:rsidP="00CA0EB0" w:rsidRDefault="007B53AB" w14:paraId="77EA6A95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F97BA1" w:rsidR="007B53AB" w:rsidP="00B90B69" w:rsidRDefault="00D650B1" w14:paraId="1F1D21E0" w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proofErr w:type="spellStart"/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F97BA1" w:rsidR="007B53AB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778" w:type="dxa"/>
                <w:gridSpan w:val="3"/>
              </w:tcPr>
              <w:p w:rsidRPr="007F11E7" w:rsidR="00492C42" w:rsidP="00B90B69" w:rsidRDefault="001573DF" w14:paraId="5D8CB466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Laat het t</w:t>
                </w:r>
                <w:r w:rsidRPr="007F11E7" w:rsidR="00492C42">
                  <w:rPr>
                    <w:rFonts w:cs="Arial" w:asciiTheme="minorHAnsi" w:hAnsiTheme="minorHAnsi"/>
                    <w:sz w:val="20"/>
                  </w:rPr>
                  <w:t>oestel periodiek door een EDTC keuren.</w:t>
                </w:r>
              </w:p>
              <w:p w:rsidRPr="007F11E7" w:rsidR="00B90B69" w:rsidP="00B90B69" w:rsidRDefault="00FE261D" w14:paraId="6069F25C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/ af te stellen door 1 persoon met voldoende opleiding en onder toezicht.</w:t>
                </w:r>
              </w:p>
              <w:p w:rsidRPr="007F11E7" w:rsidR="00AC66BE" w:rsidP="00B90B69" w:rsidRDefault="00341FE6" w14:paraId="78BB3BF1" w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Gebruik d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e hefbrug enkel en alleen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om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voertuigen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te heffen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en niet voor andere toepassingen.</w:t>
                </w:r>
              </w:p>
              <w:p w:rsidRPr="007F11E7" w:rsidR="00B90B69" w:rsidP="00B90B69" w:rsidRDefault="00B90B69" w14:paraId="11E75F16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7F11E7" w:rsidR="00B90B69" w:rsidP="00B90B69" w:rsidRDefault="00B90B69" w14:paraId="3369D5D5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7F11E7" w:rsidR="00B90B69" w:rsidP="00B90B69" w:rsidRDefault="001573DF" w14:paraId="65983924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7F11E7" w:rsidR="007B7735">
                  <w:rPr>
                    <w:rFonts w:cs="Arial" w:asciiTheme="minorHAnsi" w:hAnsiTheme="minorHAnsi"/>
                    <w:sz w:val="20"/>
                  </w:rPr>
                  <w:t>de hefbrug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de hefbrug 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niet opstarten en advies inwinnen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7F11E7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7F11E7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F70548" w:rsidP="00B90B69" w:rsidRDefault="007B7735" w14:paraId="420CA8B6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Zorg ervoor dat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>het werkingsgebied van de hefbrug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vrij is van </w:t>
                </w:r>
                <w:r w:rsidRPr="007F11E7" w:rsidR="00AC66BE">
                  <w:rPr>
                    <w:rFonts w:cs="Arial" w:asciiTheme="minorHAnsi" w:hAnsiTheme="minorHAnsi"/>
                    <w:sz w:val="20"/>
                  </w:rPr>
                  <w:t xml:space="preserve">personen of andere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voorwerpen.</w:t>
                </w:r>
              </w:p>
              <w:p w:rsidRPr="007F11E7" w:rsidR="000B1DD1" w:rsidP="00B90B69" w:rsidRDefault="000B1DD1" w14:paraId="45EAA487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Let op de beschikbare vrije hoogte, zorg ervoor dat </w:t>
                </w:r>
                <w:r w:rsidRPr="007F11E7" w:rsidR="001573DF">
                  <w:rPr>
                    <w:rFonts w:cs="Arial" w:asciiTheme="minorHAnsi" w:hAnsiTheme="minorHAnsi"/>
                    <w:sz w:val="20"/>
                  </w:rPr>
                  <w:t xml:space="preserve">er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bij het dalen geen voorwerpen onder de brug kunnen geraken. </w:t>
                </w:r>
              </w:p>
              <w:p w:rsidRPr="007F11E7" w:rsidR="00B90B69" w:rsidP="00B90B69" w:rsidRDefault="00B90B69" w14:paraId="26B33BD3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7F11E7" w:rsidR="00F70548" w:rsidP="00B90B69" w:rsidRDefault="000B1DD1" w14:paraId="2A0ACF64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Ga nooit op of onder het voertuig wanneer de hefbrug wordt bediend.</w:t>
                </w:r>
              </w:p>
              <w:p w:rsidRPr="007F11E7" w:rsidR="00B90B69" w:rsidP="00B90B69" w:rsidRDefault="000B1DD1" w14:paraId="57DDB42F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Zorg ervoor dat de hefbrug zich steeds in de vergrendeling bevindt voor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onder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gaat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97BA1" w:rsidR="000B1DD1" w:rsidP="00B90B69" w:rsidRDefault="000B1DD1" w14:paraId="355ACB6F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 xml:space="preserve">Klim nooit op de hefbrug of op het voertuig 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>als die</w:t>
                </w:r>
                <w:r w:rsidRPr="007F11E7">
                  <w:rPr>
                    <w:rFonts w:cs="Arial" w:asciiTheme="minorHAnsi" w:hAnsiTheme="minorHAnsi"/>
                    <w:sz w:val="20"/>
                  </w:rPr>
                  <w:t xml:space="preserve"> geheven</w:t>
                </w:r>
                <w:r w:rsidRPr="00F97BA1">
                  <w:rPr>
                    <w:rFonts w:cs="Arial" w:asciiTheme="minorHAnsi" w:hAnsiTheme="minorHAnsi"/>
                    <w:sz w:val="20"/>
                  </w:rPr>
                  <w:t xml:space="preserve"> zijn.</w:t>
                </w:r>
              </w:p>
              <w:p w:rsidRPr="00F97BA1" w:rsidR="000B1DD1" w:rsidP="00B90B69" w:rsidRDefault="000B1DD1" w14:paraId="7ECDF4AA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Controleer of het hefvermogen van de brug overeenstemt met het gewicht van het voertuig.</w:t>
                </w:r>
              </w:p>
              <w:p w:rsidRPr="00F97BA1" w:rsidR="00B90B69" w:rsidP="00B90B69" w:rsidRDefault="00B90B69" w14:paraId="4B97AA37" w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sieraden.</w:t>
                </w:r>
              </w:p>
              <w:p w:rsidRPr="00F97BA1" w:rsidR="00F70548" w:rsidP="00396606" w:rsidRDefault="00B90B69" w14:paraId="2F95B24A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95999308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6F41CCF4" w14:textId="77777777">
            <w:trPr>
              <w:gridAfter w:val="1"/>
              <w:wAfter w:w="10" w:type="dxa"/>
              <w:trHeight w:val="401"/>
            </w:trPr>
            <w:tc>
              <w:tcPr>
                <w:tcW w:w="1627" w:type="dxa"/>
                <w:vAlign w:val="center"/>
              </w:tcPr>
              <w:p w:rsidRPr="00F97BA1" w:rsidR="007B53AB" w:rsidP="00CA0EB0" w:rsidRDefault="007B53AB" w14:paraId="159DC049" w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F97BA1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778" w:type="dxa"/>
                <w:gridSpan w:val="3"/>
              </w:tcPr>
              <w:p w:rsidRPr="00F97BA1" w:rsidR="007B53AB" w:rsidP="00282452" w:rsidRDefault="00282452" w14:paraId="67755BFE" w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Niet van toepassing.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533611998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7F11E7" w:rsidR="007B53AB" w:rsidTr="00D650B1" w14:paraId="34EE334D" w14:textId="77777777">
            <w:trPr>
              <w:gridAfter w:val="1"/>
              <w:wAfter w:w="10" w:type="dxa"/>
              <w:trHeight w:val="1405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2B2E5E52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778" w:type="dxa"/>
                <w:gridSpan w:val="3"/>
              </w:tcPr>
              <w:p w:rsidRPr="007F11E7" w:rsidR="006B7CFC" w:rsidP="00D05714" w:rsidRDefault="006B7CFC" w14:paraId="7DAD5268" w14:textId="77777777">
                <w:pPr>
                  <w:pStyle w:val="Lijstalinea"/>
                  <w:numPr>
                    <w:ilvl w:val="0"/>
                    <w:numId w:val="27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cs="Arial" w:asciiTheme="minorHAnsi" w:hAnsiTheme="minorHAnsi"/>
                    <w:sz w:val="20"/>
                  </w:rPr>
                  <w:t>Controleer</w:t>
                </w:r>
                <w:r w:rsidRPr="007F11E7" w:rsidR="00D05714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o</w:t>
                </w:r>
                <w:r w:rsidRPr="007F11E7" w:rsidR="000B1DD1">
                  <w:rPr>
                    <w:rFonts w:cs="Arial" w:asciiTheme="minorHAnsi" w:hAnsiTheme="minorHAnsi"/>
                    <w:sz w:val="20"/>
                  </w:rPr>
                  <w:t>f de werkzone vrij is van olieresten</w:t>
                </w:r>
                <w:r w:rsidRPr="007F11E7" w:rsidR="0028245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7F11E7" w:rsidR="000B1DD1" w:rsidP="000D397C" w:rsidRDefault="000B1DD1" w14:paraId="013A5F87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Plaats het voertuig recht op de hefbrug.</w:t>
                </w:r>
              </w:p>
              <w:p w:rsidRPr="007F11E7" w:rsidR="000B1DD1" w:rsidP="000D397C" w:rsidRDefault="000B1DD1" w14:paraId="1A2C9C79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ervoor dat de banden volledig op de rijbanen staan</w:t>
                </w:r>
                <w:r w:rsidRPr="007F11E7" w:rsidR="00282452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7F11E7" w:rsidR="000D397C" w:rsidP="00D05714" w:rsidRDefault="00254022" w14:paraId="7BB7577F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 xml:space="preserve">Trek </w:t>
                </w:r>
                <w:r w:rsidRPr="007F11E7" w:rsidR="00D05714">
                  <w:rPr>
                    <w:rFonts w:asciiTheme="minorHAnsi" w:hAnsiTheme="minorHAnsi"/>
                    <w:sz w:val="20"/>
                  </w:rPr>
                  <w:t>naargelang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van de uit te voeren bewerking de handrem aan, plaats </w:t>
                </w:r>
                <w:r w:rsidRPr="007F11E7" w:rsidR="00D05714">
                  <w:rPr>
                    <w:rFonts w:asciiTheme="minorHAnsi" w:hAnsiTheme="minorHAnsi"/>
                    <w:sz w:val="20"/>
                  </w:rPr>
                  <w:t>rem</w:t>
                </w:r>
                <w:r w:rsidRPr="007F11E7">
                  <w:rPr>
                    <w:rFonts w:asciiTheme="minorHAnsi" w:hAnsiTheme="minorHAnsi"/>
                    <w:sz w:val="20"/>
                  </w:rPr>
                  <w:t>pblokken voor de wielen.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 xml:space="preserve">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088147173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7F11E7" w:rsidR="007B53AB" w:rsidTr="00D650B1" w14:paraId="3DCFA195" w14:textId="77777777">
            <w:trPr>
              <w:gridAfter w:val="1"/>
              <w:wAfter w:w="10" w:type="dxa"/>
              <w:trHeight w:val="536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0322AA3E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778" w:type="dxa"/>
                <w:gridSpan w:val="3"/>
              </w:tcPr>
              <w:p w:rsidRPr="00D650B1" w:rsidR="00254022" w:rsidP="00D650B1" w:rsidRDefault="00254022" w14:paraId="216A872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Zorg dat de hefbrug vergrendeld is voor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 xml:space="preserve"> je 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onder het voertuig </w:t>
                </w:r>
                <w:r w:rsidRPr="007F11E7" w:rsidR="004B3152">
                  <w:rPr>
                    <w:rFonts w:asciiTheme="minorHAnsi" w:hAnsiTheme="minorHAnsi"/>
                    <w:sz w:val="20"/>
                  </w:rPr>
                  <w:t>gaat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432583249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w:rsidRPr="007F11E7" w:rsidR="007B53AB" w:rsidTr="00D650B1" w14:paraId="3EDC95C6" w14:textId="77777777">
            <w:trPr>
              <w:gridAfter w:val="1"/>
              <w:wAfter w:w="10" w:type="dxa"/>
              <w:trHeight w:val="521"/>
            </w:trPr>
            <w:tc>
              <w:tcPr>
                <w:tcW w:w="1627" w:type="dxa"/>
                <w:vAlign w:val="center"/>
              </w:tcPr>
              <w:p w:rsidRPr="007F11E7" w:rsidR="007B53AB" w:rsidP="00CA0EB0" w:rsidRDefault="007B53AB" w14:paraId="7FF7BA5B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778" w:type="dxa"/>
                <w:gridSpan w:val="3"/>
              </w:tcPr>
              <w:p w:rsidRPr="00D650B1" w:rsidR="007B53AB" w:rsidP="00D650B1" w:rsidRDefault="004B3152" w14:paraId="4FBD09C3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Ruim de w</w:t>
                </w:r>
                <w:r w:rsidRPr="007F11E7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84252101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w:rsidRPr="00F97BA1" w:rsidR="007B53AB" w:rsidTr="00D650B1" w14:paraId="62DF8594" w14:textId="77777777">
            <w:trPr>
              <w:gridAfter w:val="1"/>
              <w:wAfter w:w="10" w:type="dxa"/>
              <w:trHeight w:val="644"/>
            </w:trPr>
            <w:tc>
              <w:tcPr>
                <w:tcW w:w="1627" w:type="dxa"/>
                <w:vAlign w:val="center"/>
              </w:tcPr>
              <w:p w:rsidRPr="007F11E7" w:rsidR="007B53AB" w:rsidP="000D397C" w:rsidRDefault="008E7DA7" w14:paraId="370EBC9A" w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7F11E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778" w:type="dxa"/>
                <w:gridSpan w:val="3"/>
              </w:tcPr>
              <w:p w:rsidRPr="007F11E7" w:rsidR="007B53AB" w:rsidP="003B47FA" w:rsidRDefault="007B53AB" w14:paraId="3FFB64C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7F11E7" w:rsidR="007B53AB" w:rsidP="003B47FA" w:rsidRDefault="007B53AB" w14:paraId="70FC89EE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Uitsluitend uit te voeren bij spanningsloze</w:t>
                </w:r>
                <w:r w:rsidRPr="007F11E7" w:rsidR="00492C42">
                  <w:rPr>
                    <w:rFonts w:asciiTheme="minorHAnsi" w:hAnsiTheme="minorHAnsi"/>
                    <w:sz w:val="20"/>
                  </w:rPr>
                  <w:t xml:space="preserve"> (werkschakelaar open)</w:t>
                </w:r>
                <w:r w:rsidRPr="007F11E7">
                  <w:rPr>
                    <w:rFonts w:asciiTheme="minorHAnsi" w:hAnsiTheme="minorHAnsi"/>
                    <w:sz w:val="20"/>
                  </w:rPr>
                  <w:t xml:space="preserve"> machine.</w:t>
                </w:r>
              </w:p>
              <w:p w:rsidRPr="007F11E7" w:rsidR="007B53AB" w:rsidP="003B47FA" w:rsidRDefault="007B53AB" w14:paraId="4D771AAD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7F11E7" w:rsidR="007B53AB" w:rsidP="003B47FA" w:rsidRDefault="007B53AB" w14:paraId="6BE1B04B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/</w:t>
                </w:r>
                <w:r w:rsidRPr="007F11E7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7F11E7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7F11E7" w:rsidR="007B53AB" w:rsidP="004B3152" w:rsidRDefault="004B3152" w14:paraId="0DD998A3" w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7F11E7">
                  <w:rPr>
                    <w:rFonts w:asciiTheme="minorHAnsi" w:hAnsiTheme="minorHAnsi"/>
                    <w:sz w:val="20"/>
                  </w:rPr>
                  <w:t>Houd een r</w:t>
                </w:r>
                <w:r w:rsidRPr="007F11E7" w:rsidR="007B53AB">
                  <w:rPr>
                    <w:rFonts w:asciiTheme="minorHAnsi" w:hAnsiTheme="minorHAnsi"/>
                    <w:sz w:val="20"/>
                  </w:rPr>
                  <w:t>egister va</w:t>
                </w:r>
                <w:r w:rsidR="00D650B1">
                  <w:rPr>
                    <w:rFonts w:asciiTheme="minorHAnsi" w:hAnsiTheme="minorHAnsi"/>
                    <w:sz w:val="20"/>
                  </w:rPr>
                  <w:t>n onderhoud en herstelling bij.</w:t>
                </w:r>
              </w:p>
            </w:tc>
          </w:tr>
        </w:sdtContent>
      </w:sdt>
      <w:tr w:rsidRPr="00F97BA1" w:rsidR="007B53AB" w:rsidTr="00D650B1" w14:paraId="7AE615C8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5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7724320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985DED" w:rsidRDefault="007B53AB" w14:paraId="483779A9" w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F97BA1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w:rsidRPr="00F97BA1" w:rsidR="007B53AB" w:rsidTr="00D650B1" w14:paraId="70FB3A61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33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121550197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223C895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F97BA1" w:rsidR="00697907" w:rsidP="00677F90" w:rsidRDefault="00697907" w14:paraId="1DB13E44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54" w:type="dxa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16043811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42A0564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F97BA1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D650B1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F97BA1" w:rsidR="00697907" w:rsidP="00677F90" w:rsidRDefault="00697907" w14:paraId="0448C27D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8" w:type="dxa"/>
            <w:gridSpan w:val="2"/>
            <w:tcBorders>
              <w:bottom w:val="single" w:color="auto" w:sz="4" w:space="0"/>
            </w:tcBorders>
          </w:tcPr>
          <w:sdt>
            <w:sdtPr>
              <w:rPr>
                <w:rFonts w:cs="Arial" w:asciiTheme="minorHAnsi" w:hAnsiTheme="minorHAnsi"/>
                <w:sz w:val="20"/>
              </w:rPr>
              <w:id w:val="-236865466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77F90" w:rsidRDefault="007B53AB" w14:paraId="0A4CC438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F97BA1" w:rsidR="00697907" w:rsidP="00677F90" w:rsidRDefault="00697907" w14:paraId="5EB1138E" w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F97BA1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w:rsidRPr="00F97BA1" w:rsidR="007B53AB" w:rsidTr="00D650B1" w14:paraId="18140C6A" w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33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69535844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1D1233A6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3656B9AB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5FB0818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049F31CB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54" w:type="dxa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8904668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381F6417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53128261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2486C05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28" w:type="dxa"/>
            <w:gridSpan w:val="2"/>
            <w:shd w:val="pct10" w:color="auto" w:fill="auto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214169000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F97BA1" w:rsidR="007B53AB" w:rsidP="00694DD0" w:rsidRDefault="00697907" w14:paraId="2BCFF643" w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F97BA1">
                  <w:rPr>
                    <w:rFonts w:asciiTheme="minorHAnsi" w:hAnsiTheme="minorHAnsi"/>
                    <w:sz w:val="20"/>
                  </w:rPr>
                  <w:t>Naam</w:t>
                </w:r>
                <w:r w:rsidRPr="00F97BA1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F97BA1" w:rsidR="0034340B" w:rsidP="00694DD0" w:rsidRDefault="0034340B" w14:paraId="4101652C" w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4B99056E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F97BA1" w:rsidR="007B53AB" w:rsidP="0034340B" w:rsidRDefault="007B53AB" w14:paraId="1299C43A" w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6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e468184d9dca491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81D22" w:rsidP="00F21695" w:rsidRDefault="00281D22" w14:paraId="4DDBEF00" w14:textId="77777777">
      <w:r>
        <w:separator/>
      </w:r>
    </w:p>
  </w:endnote>
  <w:endnote w:type="continuationSeparator" w:id="0">
    <w:p w:rsidR="00281D22" w:rsidP="00F21695" w:rsidRDefault="00281D22" w14:paraId="3461D77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D650B1" w:rsidR="006C11A8" w:rsidRDefault="006C11A8" w14:paraId="0CF64F3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650B1">
      <w:rPr>
        <w:rFonts w:cs="Arial" w:asciiTheme="minorHAnsi" w:hAnsiTheme="minorHAnsi"/>
        <w:sz w:val="18"/>
        <w:szCs w:val="18"/>
      </w:rPr>
      <w:t>Pag.</w:t>
    </w:r>
    <w:r w:rsidRPr="00D650B1">
      <w:rPr>
        <w:rFonts w:cs="Arial" w:asciiTheme="minorHAnsi" w:hAnsiTheme="minorHAnsi"/>
        <w:sz w:val="18"/>
        <w:szCs w:val="18"/>
      </w:rPr>
      <w:fldChar w:fldCharType="begin"/>
    </w:r>
    <w:r w:rsidRPr="00D650B1">
      <w:rPr>
        <w:rFonts w:cs="Arial" w:asciiTheme="minorHAnsi" w:hAnsiTheme="minorHAnsi"/>
        <w:sz w:val="18"/>
        <w:szCs w:val="18"/>
      </w:rPr>
      <w:instrText>PAGE</w:instrText>
    </w:r>
    <w:r w:rsidRPr="00D650B1">
      <w:rPr>
        <w:rFonts w:cs="Arial" w:asciiTheme="minorHAnsi" w:hAnsiTheme="minorHAnsi"/>
        <w:sz w:val="18"/>
        <w:szCs w:val="18"/>
      </w:rPr>
      <w:fldChar w:fldCharType="separate"/>
    </w:r>
    <w:r w:rsidR="00D650B1">
      <w:rPr>
        <w:rFonts w:cs="Arial" w:asciiTheme="minorHAnsi" w:hAnsiTheme="minorHAnsi"/>
        <w:noProof/>
        <w:sz w:val="18"/>
        <w:szCs w:val="18"/>
      </w:rPr>
      <w:t>2</w:t>
    </w:r>
    <w:r w:rsidRPr="00D650B1">
      <w:rPr>
        <w:rFonts w:cs="Arial" w:asciiTheme="minorHAnsi" w:hAnsiTheme="minorHAnsi"/>
        <w:sz w:val="18"/>
        <w:szCs w:val="18"/>
      </w:rPr>
      <w:fldChar w:fldCharType="end"/>
    </w:r>
    <w:r w:rsidRPr="00D650B1">
      <w:rPr>
        <w:rFonts w:cs="Arial" w:asciiTheme="minorHAnsi" w:hAnsiTheme="minorHAnsi"/>
        <w:sz w:val="18"/>
        <w:szCs w:val="18"/>
      </w:rPr>
      <w:t xml:space="preserve"> van </w:t>
    </w:r>
    <w:r w:rsidRPr="00D650B1">
      <w:rPr>
        <w:rFonts w:cs="Arial" w:asciiTheme="minorHAnsi" w:hAnsiTheme="minorHAnsi"/>
        <w:sz w:val="18"/>
        <w:szCs w:val="18"/>
      </w:rPr>
      <w:fldChar w:fldCharType="begin"/>
    </w:r>
    <w:r w:rsidRPr="00D650B1">
      <w:rPr>
        <w:rFonts w:cs="Arial" w:asciiTheme="minorHAnsi" w:hAnsiTheme="minorHAnsi"/>
        <w:sz w:val="18"/>
        <w:szCs w:val="18"/>
      </w:rPr>
      <w:instrText>NUMPAGES</w:instrText>
    </w:r>
    <w:r w:rsidRPr="00D650B1">
      <w:rPr>
        <w:rFonts w:cs="Arial" w:asciiTheme="minorHAnsi" w:hAnsiTheme="minorHAnsi"/>
        <w:sz w:val="18"/>
        <w:szCs w:val="18"/>
      </w:rPr>
      <w:fldChar w:fldCharType="separate"/>
    </w:r>
    <w:r w:rsidR="00D650B1">
      <w:rPr>
        <w:rFonts w:cs="Arial" w:asciiTheme="minorHAnsi" w:hAnsiTheme="minorHAnsi"/>
        <w:noProof/>
        <w:sz w:val="18"/>
        <w:szCs w:val="18"/>
      </w:rPr>
      <w:t>2</w:t>
    </w:r>
    <w:r w:rsidRPr="00D650B1">
      <w:rPr>
        <w:rFonts w:cs="Arial" w:asciiTheme="minorHAnsi" w:hAnsiTheme="minorHAnsi"/>
        <w:sz w:val="18"/>
        <w:szCs w:val="18"/>
      </w:rPr>
      <w:fldChar w:fldCharType="end"/>
    </w:r>
  </w:p>
  <w:p w:rsidRPr="00D650B1" w:rsidR="00D650B1" w:rsidRDefault="00D650B1" w14:paraId="46423461" w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D650B1">
      <w:rPr>
        <w:rFonts w:cs="Arial" w:asciiTheme="minorHAnsi" w:hAnsiTheme="minorHAnsi"/>
        <w:sz w:val="18"/>
        <w:szCs w:val="18"/>
      </w:rPr>
      <w:t>Versie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81D22" w:rsidP="00F21695" w:rsidRDefault="00281D22" w14:paraId="3CF2D8B6" w14:textId="77777777">
      <w:r>
        <w:separator/>
      </w:r>
    </w:p>
  </w:footnote>
  <w:footnote w:type="continuationSeparator" w:id="0">
    <w:p w:rsidR="00281D22" w:rsidP="00F21695" w:rsidRDefault="00281D22" w14:paraId="0FB78278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7BCE5E9" w:rsidTr="27BCE5E9" w14:paraId="39601CC1">
      <w:trPr>
        <w:trHeight w:val="300"/>
      </w:trPr>
      <w:tc>
        <w:tcPr>
          <w:tcW w:w="3400" w:type="dxa"/>
          <w:tcMar/>
        </w:tcPr>
        <w:p w:rsidR="27BCE5E9" w:rsidP="27BCE5E9" w:rsidRDefault="27BCE5E9" w14:paraId="24BFD91C" w14:textId="46A1E3B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7BCE5E9" w:rsidP="27BCE5E9" w:rsidRDefault="27BCE5E9" w14:paraId="367606EA" w14:textId="3818FB14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7BCE5E9" w:rsidP="27BCE5E9" w:rsidRDefault="27BCE5E9" w14:paraId="566B4BA1" w14:textId="1D500BEC">
          <w:pPr>
            <w:pStyle w:val="Koptekst"/>
            <w:bidi w:val="0"/>
            <w:ind w:right="-115"/>
            <w:jc w:val="right"/>
          </w:pPr>
        </w:p>
      </w:tc>
    </w:tr>
  </w:tbl>
  <w:p w:rsidR="27BCE5E9" w:rsidP="27BCE5E9" w:rsidRDefault="27BCE5E9" w14:paraId="4965B353" w14:textId="06252965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3B959CA"/>
    <w:multiLevelType w:val="hybridMultilevel"/>
    <w:tmpl w:val="CFE63F2C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566911605">
    <w:abstractNumId w:val="21"/>
  </w:num>
  <w:num w:numId="2" w16cid:durableId="1860922344">
    <w:abstractNumId w:val="17"/>
  </w:num>
  <w:num w:numId="3" w16cid:durableId="1913465515">
    <w:abstractNumId w:val="23"/>
  </w:num>
  <w:num w:numId="4" w16cid:durableId="940796170">
    <w:abstractNumId w:val="19"/>
  </w:num>
  <w:num w:numId="5" w16cid:durableId="1507941853">
    <w:abstractNumId w:val="14"/>
  </w:num>
  <w:num w:numId="6" w16cid:durableId="888806109">
    <w:abstractNumId w:val="11"/>
  </w:num>
  <w:num w:numId="7" w16cid:durableId="1022320875">
    <w:abstractNumId w:val="20"/>
  </w:num>
  <w:num w:numId="8" w16cid:durableId="103382567">
    <w:abstractNumId w:val="10"/>
  </w:num>
  <w:num w:numId="9" w16cid:durableId="1010839098">
    <w:abstractNumId w:val="8"/>
  </w:num>
  <w:num w:numId="10" w16cid:durableId="28920606">
    <w:abstractNumId w:val="7"/>
  </w:num>
  <w:num w:numId="11" w16cid:durableId="483282237">
    <w:abstractNumId w:val="6"/>
  </w:num>
  <w:num w:numId="12" w16cid:durableId="1466777494">
    <w:abstractNumId w:val="5"/>
  </w:num>
  <w:num w:numId="13" w16cid:durableId="368189394">
    <w:abstractNumId w:val="9"/>
  </w:num>
  <w:num w:numId="14" w16cid:durableId="1742025826">
    <w:abstractNumId w:val="4"/>
  </w:num>
  <w:num w:numId="15" w16cid:durableId="967510101">
    <w:abstractNumId w:val="3"/>
  </w:num>
  <w:num w:numId="16" w16cid:durableId="1461456742">
    <w:abstractNumId w:val="2"/>
  </w:num>
  <w:num w:numId="17" w16cid:durableId="79913896">
    <w:abstractNumId w:val="1"/>
  </w:num>
  <w:num w:numId="18" w16cid:durableId="1315111548">
    <w:abstractNumId w:val="22"/>
  </w:num>
  <w:num w:numId="19" w16cid:durableId="590435114">
    <w:abstractNumId w:val="26"/>
  </w:num>
  <w:num w:numId="20" w16cid:durableId="340209005">
    <w:abstractNumId w:val="13"/>
  </w:num>
  <w:num w:numId="21" w16cid:durableId="1521699668">
    <w:abstractNumId w:val="25"/>
  </w:num>
  <w:num w:numId="22" w16cid:durableId="895165265">
    <w:abstractNumId w:val="15"/>
  </w:num>
  <w:num w:numId="23" w16cid:durableId="1979871136">
    <w:abstractNumId w:val="0"/>
  </w:num>
  <w:num w:numId="24" w16cid:durableId="1016730863">
    <w:abstractNumId w:val="18"/>
  </w:num>
  <w:num w:numId="25" w16cid:durableId="1516769004">
    <w:abstractNumId w:val="12"/>
  </w:num>
  <w:num w:numId="26" w16cid:durableId="1491095111">
    <w:abstractNumId w:val="16"/>
  </w:num>
  <w:num w:numId="27" w16cid:durableId="1881836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3E5"/>
    <w:rsid w:val="000008FF"/>
    <w:rsid w:val="00002115"/>
    <w:rsid w:val="00016C91"/>
    <w:rsid w:val="00041E01"/>
    <w:rsid w:val="00050BF9"/>
    <w:rsid w:val="000561D0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010E6"/>
    <w:rsid w:val="00150C47"/>
    <w:rsid w:val="001573DF"/>
    <w:rsid w:val="00162936"/>
    <w:rsid w:val="00186A83"/>
    <w:rsid w:val="001936D5"/>
    <w:rsid w:val="001A6049"/>
    <w:rsid w:val="001A6AE1"/>
    <w:rsid w:val="001A7AB7"/>
    <w:rsid w:val="001F221A"/>
    <w:rsid w:val="002112CC"/>
    <w:rsid w:val="0023545B"/>
    <w:rsid w:val="00236FED"/>
    <w:rsid w:val="00241B68"/>
    <w:rsid w:val="00254022"/>
    <w:rsid w:val="002541D5"/>
    <w:rsid w:val="0025521C"/>
    <w:rsid w:val="00256C33"/>
    <w:rsid w:val="00271564"/>
    <w:rsid w:val="002750BD"/>
    <w:rsid w:val="00281D22"/>
    <w:rsid w:val="00282452"/>
    <w:rsid w:val="00293CD1"/>
    <w:rsid w:val="00295945"/>
    <w:rsid w:val="002B3857"/>
    <w:rsid w:val="002B4BF5"/>
    <w:rsid w:val="002C4FB0"/>
    <w:rsid w:val="002E29C0"/>
    <w:rsid w:val="00300A43"/>
    <w:rsid w:val="00306DBF"/>
    <w:rsid w:val="003155A6"/>
    <w:rsid w:val="00335C2E"/>
    <w:rsid w:val="00341FE6"/>
    <w:rsid w:val="0034340B"/>
    <w:rsid w:val="00346E9D"/>
    <w:rsid w:val="00352BD3"/>
    <w:rsid w:val="0037681E"/>
    <w:rsid w:val="003858D6"/>
    <w:rsid w:val="00387359"/>
    <w:rsid w:val="00396606"/>
    <w:rsid w:val="003A45A2"/>
    <w:rsid w:val="003B0E2B"/>
    <w:rsid w:val="003B47FA"/>
    <w:rsid w:val="003C1142"/>
    <w:rsid w:val="003E2AED"/>
    <w:rsid w:val="003E31B5"/>
    <w:rsid w:val="003F413D"/>
    <w:rsid w:val="0041544A"/>
    <w:rsid w:val="00492C42"/>
    <w:rsid w:val="00496884"/>
    <w:rsid w:val="004976F3"/>
    <w:rsid w:val="004A4E3C"/>
    <w:rsid w:val="004B3152"/>
    <w:rsid w:val="004D35BD"/>
    <w:rsid w:val="004D51F8"/>
    <w:rsid w:val="005246C9"/>
    <w:rsid w:val="005246CF"/>
    <w:rsid w:val="0052503F"/>
    <w:rsid w:val="0056566F"/>
    <w:rsid w:val="005711E4"/>
    <w:rsid w:val="005B453E"/>
    <w:rsid w:val="005C0F11"/>
    <w:rsid w:val="005C513A"/>
    <w:rsid w:val="005D0546"/>
    <w:rsid w:val="005E0D08"/>
    <w:rsid w:val="005F03E5"/>
    <w:rsid w:val="00603503"/>
    <w:rsid w:val="00606B92"/>
    <w:rsid w:val="0062776E"/>
    <w:rsid w:val="00635118"/>
    <w:rsid w:val="00635BCF"/>
    <w:rsid w:val="00677F90"/>
    <w:rsid w:val="006809EC"/>
    <w:rsid w:val="00694DD0"/>
    <w:rsid w:val="00697907"/>
    <w:rsid w:val="006B7CFC"/>
    <w:rsid w:val="006C11A8"/>
    <w:rsid w:val="006C160D"/>
    <w:rsid w:val="006C4987"/>
    <w:rsid w:val="006D2548"/>
    <w:rsid w:val="00731663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7F11E7"/>
    <w:rsid w:val="00817BB5"/>
    <w:rsid w:val="00821A61"/>
    <w:rsid w:val="0082635C"/>
    <w:rsid w:val="00842A96"/>
    <w:rsid w:val="00853DFB"/>
    <w:rsid w:val="008734BA"/>
    <w:rsid w:val="008B02E2"/>
    <w:rsid w:val="008B123B"/>
    <w:rsid w:val="008B5FE1"/>
    <w:rsid w:val="008E7DA7"/>
    <w:rsid w:val="008F1DCD"/>
    <w:rsid w:val="00920868"/>
    <w:rsid w:val="0096065D"/>
    <w:rsid w:val="00966E8E"/>
    <w:rsid w:val="00977B20"/>
    <w:rsid w:val="00980DA7"/>
    <w:rsid w:val="00985DED"/>
    <w:rsid w:val="00991FFC"/>
    <w:rsid w:val="009A20B9"/>
    <w:rsid w:val="009B2F16"/>
    <w:rsid w:val="009B3510"/>
    <w:rsid w:val="009C0D1F"/>
    <w:rsid w:val="009F313C"/>
    <w:rsid w:val="00A04C3D"/>
    <w:rsid w:val="00A5208F"/>
    <w:rsid w:val="00A612BD"/>
    <w:rsid w:val="00A6656A"/>
    <w:rsid w:val="00A72C5E"/>
    <w:rsid w:val="00A93D09"/>
    <w:rsid w:val="00A97152"/>
    <w:rsid w:val="00AC2593"/>
    <w:rsid w:val="00AC66BE"/>
    <w:rsid w:val="00AF01D3"/>
    <w:rsid w:val="00B00F6F"/>
    <w:rsid w:val="00B12BDC"/>
    <w:rsid w:val="00B3017E"/>
    <w:rsid w:val="00B47F97"/>
    <w:rsid w:val="00B54444"/>
    <w:rsid w:val="00B65818"/>
    <w:rsid w:val="00B740B4"/>
    <w:rsid w:val="00B90B69"/>
    <w:rsid w:val="00BB1E30"/>
    <w:rsid w:val="00BC6CB1"/>
    <w:rsid w:val="00BD6DB9"/>
    <w:rsid w:val="00BF5C63"/>
    <w:rsid w:val="00C10100"/>
    <w:rsid w:val="00C23204"/>
    <w:rsid w:val="00C8666A"/>
    <w:rsid w:val="00CA0EB0"/>
    <w:rsid w:val="00CD0FB0"/>
    <w:rsid w:val="00CE2340"/>
    <w:rsid w:val="00CE392D"/>
    <w:rsid w:val="00D0223E"/>
    <w:rsid w:val="00D05714"/>
    <w:rsid w:val="00D20485"/>
    <w:rsid w:val="00D22FB5"/>
    <w:rsid w:val="00D26B1F"/>
    <w:rsid w:val="00D340B7"/>
    <w:rsid w:val="00D615CB"/>
    <w:rsid w:val="00D63C50"/>
    <w:rsid w:val="00D650B1"/>
    <w:rsid w:val="00D6750D"/>
    <w:rsid w:val="00D754AD"/>
    <w:rsid w:val="00D92046"/>
    <w:rsid w:val="00DC20AB"/>
    <w:rsid w:val="00DC2FBB"/>
    <w:rsid w:val="00DE16E0"/>
    <w:rsid w:val="00DF4355"/>
    <w:rsid w:val="00E0391E"/>
    <w:rsid w:val="00E04014"/>
    <w:rsid w:val="00E12737"/>
    <w:rsid w:val="00E219F9"/>
    <w:rsid w:val="00E2537D"/>
    <w:rsid w:val="00E256B7"/>
    <w:rsid w:val="00E36F14"/>
    <w:rsid w:val="00E5208C"/>
    <w:rsid w:val="00EA35A7"/>
    <w:rsid w:val="00EB5EA7"/>
    <w:rsid w:val="00ED295A"/>
    <w:rsid w:val="00EE4707"/>
    <w:rsid w:val="00F00D45"/>
    <w:rsid w:val="00F07CD9"/>
    <w:rsid w:val="00F1130F"/>
    <w:rsid w:val="00F14001"/>
    <w:rsid w:val="00F1691D"/>
    <w:rsid w:val="00F21695"/>
    <w:rsid w:val="00F4363E"/>
    <w:rsid w:val="00F45630"/>
    <w:rsid w:val="00F52F38"/>
    <w:rsid w:val="00F70548"/>
    <w:rsid w:val="00F80C67"/>
    <w:rsid w:val="00F97BA1"/>
    <w:rsid w:val="00FA1E57"/>
    <w:rsid w:val="00FA48C5"/>
    <w:rsid w:val="00FE261D"/>
    <w:rsid w:val="27BCE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153471"/>
  <w15:docId w15:val="{D719FC16-4B7D-4EF8-B9F6-6DCA14E87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6C11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e468184d9dca491f" Type="http://schemas.openxmlformats.org/officeDocument/2006/relationships/header" Target="header.xml"/><Relationship Id="rId20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3711059-D18E-44CF-99CC-18BC8F47668E}"/>
      </w:docPartPr>
      <w:docPartBody>
        <w:p w:rsidR="00335C2E" w:rsidRDefault="00335C2E">
          <w:r w:rsidRPr="00CC6636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CBF87BF31D0F4838ABC06D4694AE358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DDC3792-4214-438C-BD10-2D7FACA52FA1}"/>
      </w:docPartPr>
      <w:docPartBody>
        <w:p w:rsidR="00297CFC" w:rsidP="002B4BF5" w:rsidRDefault="002B4BF5">
          <w:pPr>
            <w:pStyle w:val="CBF87BF31D0F4838ABC06D4694AE3587"/>
          </w:pPr>
          <w:r w:rsidRPr="00CC6636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5C2E"/>
    <w:rsid w:val="000F311B"/>
    <w:rsid w:val="00297CFC"/>
    <w:rsid w:val="002B4BF5"/>
    <w:rsid w:val="00335C2E"/>
    <w:rsid w:val="00384CD2"/>
    <w:rsid w:val="00867EF0"/>
    <w:rsid w:val="00B30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B4BF5"/>
    <w:rPr>
      <w:color w:val="808080"/>
    </w:rPr>
  </w:style>
  <w:style w:type="paragraph" w:customStyle="1" w:styleId="CBF87BF31D0F4838ABC06D4694AE3587">
    <w:name w:val="CBF87BF31D0F4838ABC06D4694AE3587"/>
    <w:rsid w:val="002B4B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https://gemeenschapsonderwijs.sharepoint.com/sites/prodoc/_layouts/15/DocIdRedir.aspx?ID=GOPRO-1830562155-17328</Url>
      <Description>GOPRO-1830562155-17328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E6FB69-1E2C-460A-AF86-58402D165B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67EABC-E8FC-405A-9104-E37B07917803}">
  <ds:schemaRefs>
    <ds:schemaRef ds:uri="http://schemas.microsoft.com/office/2006/metadata/properties"/>
    <ds:schemaRef ds:uri="http://schemas.microsoft.com/office/infopath/2007/PartnerControls"/>
    <ds:schemaRef ds:uri="97984b01-9ba4-40b1-963f-ebc00efa9482"/>
    <ds:schemaRef ds:uri="c53716ae-3d57-4c76-a869-2aa7d018ec5a"/>
  </ds:schemaRefs>
</ds:datastoreItem>
</file>

<file path=customXml/itemProps3.xml><?xml version="1.0" encoding="utf-8"?>
<ds:datastoreItem xmlns:ds="http://schemas.openxmlformats.org/officeDocument/2006/customXml" ds:itemID="{66EF2F98-8120-44EE-9648-59A036A483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15D4864-23E3-40EE-B174-FAF46D7D88ED}"/>
</file>

<file path=customXml/itemProps5.xml><?xml version="1.0" encoding="utf-8"?>
<ds:datastoreItem xmlns:ds="http://schemas.openxmlformats.org/officeDocument/2006/customXml" ds:itemID="{6B78FC03-373E-49B6-AF64-DB234A09FB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VIK%20Blanco%20(Stramien)_V2.dotx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Hefbrug - 4 palen</dc:title>
  <dc:creator>Luc</dc:creator>
  <cp:lastModifiedBy>bart Devos</cp:lastModifiedBy>
  <cp:revision>8</cp:revision>
  <cp:lastPrinted>2014-05-13T15:42:00Z</cp:lastPrinted>
  <dcterms:created xsi:type="dcterms:W3CDTF">2023-11-20T15:08:00Z</dcterms:created>
  <dcterms:modified xsi:type="dcterms:W3CDTF">2023-11-20T15:08:11Z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ecbfc5c3-8701-4eec-ab15-81ed8a788bcc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