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EF27E2" w:rsidR="00EF27E2" w:rsidP="00EF27E2" w:rsidRDefault="00BF39B0" w14:paraId="4D5DDF60" wp14:textId="77777777">
      <w:pPr>
        <w:pStyle w:val="Koptekst"/>
        <w:tabs>
          <w:tab w:val="right" w:pos="9072"/>
        </w:tabs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5408" behindDoc="1" locked="0" layoutInCell="1" allowOverlap="1" wp14:anchorId="4741CC9E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891D36B">
              <v:shape id="AutoShape 2" style="position:absolute;margin-left:-8.05pt;margin-top:14.4pt;width:583.95pt;height:76.8pt;rotation:-3;z-index:-25165107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4411EE6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sz w:val="22"/>
          <w:szCs w:val="22"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6432" behindDoc="1" locked="0" layoutInCell="1" allowOverlap="1" wp14:anchorId="08AA3255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25845A76">
              <v:shape id="AutoShape 1" style="position:absolute;margin-left:-14pt;margin-top:8.7pt;width:583.65pt;height:82.75pt;rotation:-2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43F6414C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EF27E2" w:rsidR="00EF27E2">
        <w:rPr>
          <w:rFonts w:asciiTheme="minorHAnsi" w:hAnsiTheme="minorHAnsi"/>
          <w:noProof/>
          <w:sz w:val="22"/>
          <w:szCs w:val="22"/>
          <w:lang w:eastAsia="nl-BE"/>
        </w:rPr>
        <w:drawing>
          <wp:anchor xmlns:wp14="http://schemas.microsoft.com/office/word/2010/wordprocessingDrawing" distT="0" distB="0" distL="114300" distR="114300" simplePos="0" relativeHeight="251664384" behindDoc="1" locked="0" layoutInCell="1" allowOverlap="1" wp14:anchorId="38501916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rFonts w:cs="Arial" w:asciiTheme="minorHAnsi" w:hAnsiTheme="minorHAnsi"/>
          <w:szCs w:val="22"/>
        </w:rPr>
        <w:id w:val="-1565169687"/>
        <w:lock w:val="contentLocked"/>
        <w:placeholder>
          <w:docPart w:val="DefaultPlaceholder_1082065158"/>
        </w:placeholder>
        <w:group/>
      </w:sdtPr>
      <w:sdtEndPr/>
      <w:sdtContent>
        <w:p xmlns:wp14="http://schemas.microsoft.com/office/word/2010/wordml" w:rsidRPr="00EF27E2" w:rsidR="007B53AB" w:rsidP="00F07CD9" w:rsidRDefault="007B53AB" w14:paraId="45A6A303" wp14:textId="77777777">
          <w:pPr>
            <w:rPr>
              <w:rFonts w:cs="Arial" w:asciiTheme="minorHAnsi" w:hAnsiTheme="minorHAnsi"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Gemeenschappelijke preventiedienst</w:t>
          </w:r>
        </w:p>
        <w:p xmlns:wp14="http://schemas.microsoft.com/office/word/2010/wordml" w:rsidRPr="00EF27E2" w:rsidR="007B53AB" w:rsidP="00F1130F" w:rsidRDefault="007B53AB" w14:paraId="4E29D17F" wp14:textId="77777777">
          <w:pPr>
            <w:rPr>
              <w:rFonts w:cs="Arial" w:asciiTheme="minorHAnsi" w:hAnsiTheme="minorHAnsi"/>
              <w:b/>
              <w:szCs w:val="22"/>
            </w:rPr>
          </w:pPr>
          <w:r w:rsidRPr="00EF27E2">
            <w:rPr>
              <w:rFonts w:cs="Arial" w:asciiTheme="minorHAnsi" w:hAnsiTheme="minorHAnsi"/>
              <w:szCs w:val="22"/>
            </w:rPr>
            <w:t>Veiligheidsinstructiekaart</w:t>
          </w:r>
        </w:p>
      </w:sdtContent>
    </w:sdt>
    <w:p xmlns:wp14="http://schemas.microsoft.com/office/word/2010/wordml" w:rsidRPr="00EF27E2" w:rsidR="007B53AB" w:rsidP="00677F90" w:rsidRDefault="007B53AB" w14:paraId="672A6659" wp14:textId="77777777">
      <w:pPr>
        <w:rPr>
          <w:rFonts w:cs="Arial" w:asciiTheme="minorHAnsi" w:hAnsiTheme="minorHAnsi"/>
          <w:szCs w:val="22"/>
        </w:rPr>
      </w:pPr>
    </w:p>
    <w:p xmlns:wp14="http://schemas.microsoft.com/office/word/2010/wordml" w:rsidRPr="00EF27E2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  <w:r w:rsidRPr="00EF27E2">
        <w:rPr>
          <w:rFonts w:cs="Arial" w:asciiTheme="minorHAnsi" w:hAnsiTheme="minorHAnsi"/>
          <w:szCs w:val="22"/>
        </w:rPr>
        <w:tab/>
      </w:r>
    </w:p>
    <w:p xmlns:wp14="http://schemas.microsoft.com/office/word/2010/wordml" w:rsidRPr="00EF27E2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  <w:szCs w:val="22"/>
        </w:rPr>
      </w:pPr>
    </w:p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EF27E2" w:rsidR="007B53AB" w:rsidTr="61A8432C" w14:paraId="3F32D4C5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tcMar/>
            <w:vAlign w:val="center"/>
          </w:tcPr>
          <w:p w:rsidRPr="00B46921" w:rsidR="007B53AB" w:rsidP="61A8432C" w:rsidRDefault="00764C0C" w14:paraId="2882A5C6" wp14:textId="75F21CCB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61A8432C" w:rsidR="00764C0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61A8432C" w:rsidR="7FD52F0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-</w:t>
            </w:r>
            <w:r w:rsidRPr="61A8432C" w:rsidR="00764C0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61A8432C" w:rsidR="007B53AB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</w:t>
            </w:r>
            <w:r w:rsidRPr="61A8432C" w:rsidR="009B3F8C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2</w:t>
            </w:r>
          </w:p>
          <w:p w:rsidRPr="00B46921" w:rsidR="007B53AB" w:rsidP="00CE2AD3" w:rsidRDefault="000C24AD" w14:paraId="0773237E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009B3F8C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Handvlak</w:t>
            </w:r>
            <w:r w:rsidRPr="009B3F8C" w:rsidR="00635771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schuur</w:t>
            </w:r>
            <w:r w:rsidRPr="009B3F8C" w:rsidR="007B53AB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machine</w:t>
            </w:r>
          </w:p>
        </w:tc>
      </w:tr>
      <w:tr xmlns:wp14="http://schemas.microsoft.com/office/word/2010/wordml" w:rsidRPr="00EF27E2" w:rsidR="007B53AB" w:rsidTr="61A8432C" w14:paraId="36A2F395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229322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  <w:vAlign w:val="center"/>
          </w:tcPr>
          <w:p w:rsidRPr="00EF27E2" w:rsidR="007B53AB" w:rsidP="005F03E5" w:rsidRDefault="007B53AB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</w:tc>
        <w:tc>
          <w:tcPr>
            <w:tcW w:w="3247" w:type="dxa"/>
            <w:vMerge w:val="restart"/>
            <w:tcMar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801833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C662E2" w:rsidRDefault="00674EF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C662E2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674EFE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0AA321EE" wp14:editId="2F595625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C662E2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C662E2" w:rsidP="00C662E2" w:rsidRDefault="00C662E2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C662E2" w:rsidP="00C662E2" w:rsidRDefault="00473E45" w14:paraId="5A39BBE3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F5F950" wp14:editId="7E9C22F6">
                  <wp:extent cx="1282700" cy="851558"/>
                  <wp:effectExtent l="0" t="0" r="0" b="5715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877" cy="85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F27E2" w:rsidR="00C662E2" w:rsidP="00C662E2" w:rsidRDefault="00C662E2" w14:paraId="41C8F396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25CD8202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7166061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F53051" w:rsidRDefault="007B53AB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0D0B940D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17A3592E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36006184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60061E4C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09B5A3B2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71038605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4B94D5A5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EF27E2" w:rsidR="007B53AB" w:rsidTr="61A8432C" w14:paraId="042744F8" wp14:textId="77777777">
        <w:trPr>
          <w:trHeight w:val="397" w:hRule="exact"/>
        </w:trPr>
        <w:tc>
          <w:tcPr>
            <w:tcW w:w="1950" w:type="dxa"/>
            <w:tcMar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75173593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EF27E2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clear" w:color="auto" w:fill="auto"/>
            <w:tcMar/>
          </w:tcPr>
          <w:p w:rsidRPr="00EF27E2" w:rsidR="007B53AB" w:rsidP="00694DD0" w:rsidRDefault="007B53AB" w14:paraId="3DEEC669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  <w:tcMar/>
          </w:tcPr>
          <w:p w:rsidRPr="00EF27E2" w:rsidR="007B53AB" w:rsidP="00677F90" w:rsidRDefault="007B53AB" w14:paraId="3656B9AB" wp14:textId="77777777">
            <w:pPr>
              <w:rPr>
                <w:rFonts w:cs="Arial" w:asciiTheme="minorHAnsi" w:hAnsiTheme="minorHAnsi"/>
                <w:szCs w:val="22"/>
              </w:rPr>
            </w:pPr>
          </w:p>
        </w:tc>
      </w:tr>
    </w:tbl>
    <w:p xmlns:wp14="http://schemas.microsoft.com/office/word/2010/wordml" w:rsidRPr="001D56C7" w:rsidR="00F53051" w:rsidP="00677F90" w:rsidRDefault="00F53051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4"/>
      </w:tblGrid>
      <w:sdt>
        <w:sdtPr>
          <w:rPr>
            <w:rFonts w:cs="Arial" w:asciiTheme="minorHAnsi" w:hAnsiTheme="minorHAnsi"/>
            <w:b/>
            <w:szCs w:val="22"/>
          </w:rPr>
          <w:id w:val="-287818267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C662E2" w14:paraId="2E4EC8F3" wp14:textId="77777777">
            <w:tc>
              <w:tcPr>
                <w:tcW w:w="10414" w:type="dxa"/>
              </w:tcPr>
              <w:p w:rsidRPr="00EF27E2" w:rsidR="00B00F6F" w:rsidP="00B00F6F" w:rsidRDefault="00F53051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EF27E2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EF27E2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EF27E2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EF27E2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049F31CB" wp14:textId="77777777">
      <w:pPr>
        <w:rPr>
          <w:rFonts w:cs="Arial" w:asciiTheme="minorHAnsi" w:hAnsiTheme="minorHAnsi"/>
          <w:sz w:val="16"/>
          <w:szCs w:val="16"/>
        </w:rPr>
      </w:pPr>
    </w:p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566491784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736"/>
            <w:gridCol w:w="1736"/>
            <w:gridCol w:w="1736"/>
            <w:gridCol w:w="1736"/>
            <w:gridCol w:w="1736"/>
            <w:gridCol w:w="1737"/>
          </w:tblGrid>
          <w:tr xmlns:wp14="http://schemas.microsoft.com/office/word/2010/wordml" w:rsidRPr="00EF27E2" w:rsidR="001F221A" w:rsidTr="00C662E2" w14:paraId="2C064148" wp14:textId="77777777">
            <w:trPr>
              <w:trHeight w:val="565" w:hRule="exact"/>
            </w:trPr>
            <w:tc>
              <w:tcPr>
                <w:tcW w:w="10417" w:type="dxa"/>
                <w:gridSpan w:val="6"/>
                <w:shd w:val="clear" w:color="auto" w:fill="C3004A"/>
              </w:tcPr>
              <w:p w:rsidRPr="00B46921" w:rsidR="001F221A" w:rsidP="00606B92" w:rsidRDefault="001F221A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EF27E2" w:rsidR="00635771" w:rsidTr="00B51F1A" w14:paraId="4DBD38F6" wp14:textId="77777777">
            <w:trPr>
              <w:trHeight w:val="1377" w:hRule="exact"/>
            </w:trPr>
            <w:tc>
              <w:tcPr>
                <w:tcW w:w="1736" w:type="dxa"/>
                <w:vAlign w:val="center"/>
              </w:tcPr>
              <w:p w:rsidRPr="00EF27E2" w:rsidR="00635771" w:rsidP="00C23204" w:rsidRDefault="00F53051" w14:paraId="4592F84C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1312" behindDoc="0" locked="0" layoutInCell="1" allowOverlap="1" wp14:anchorId="22BF778F" wp14:editId="265A6BA3">
                      <wp:simplePos x="0" y="0"/>
                      <wp:positionH relativeFrom="column">
                        <wp:posOffset>159385</wp:posOffset>
                      </wp:positionH>
                      <wp:positionV relativeFrom="paragraph">
                        <wp:posOffset>123190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635771" w14:paraId="53128261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5E01903" wp14:editId="312C8F43">
                      <wp:extent cx="612000" cy="612000"/>
                      <wp:effectExtent l="0" t="0" r="0" b="0"/>
                      <wp:docPr id="3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F53051" w:rsidRDefault="00635771" w14:paraId="3B25519C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2336" behindDoc="0" locked="0" layoutInCell="1" allowOverlap="1" wp14:anchorId="1580CAE5" wp14:editId="08F46699">
                      <wp:simplePos x="0" y="0"/>
                      <wp:positionH relativeFrom="column">
                        <wp:posOffset>186690</wp:posOffset>
                      </wp:positionH>
                      <wp:positionV relativeFrom="paragraph">
                        <wp:posOffset>-3810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635771" w14:paraId="62486C05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23109FED" wp14:editId="4FD3FE3F">
                      <wp:extent cx="612000" cy="612000"/>
                      <wp:effectExtent l="0" t="0" r="0" b="0"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6" w:type="dxa"/>
                <w:vAlign w:val="center"/>
              </w:tcPr>
              <w:p w:rsidRPr="00EF27E2" w:rsidR="00635771" w:rsidP="00C23204" w:rsidRDefault="00F53051" w14:paraId="4101652C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</w:pPr>
                <w:r w:rsidRPr="00EF27E2">
                  <w:rPr>
                    <w:rFonts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12CD84BE" wp14:editId="716A15EE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37" w:type="dxa"/>
                <w:vAlign w:val="center"/>
              </w:tcPr>
              <w:p w:rsidRPr="00EF27E2" w:rsidR="00635771" w:rsidP="00FD5C7C" w:rsidRDefault="00635771" w14:paraId="4B99056E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EF27E2">
                  <w:rPr>
                    <w:rFonts w:asciiTheme="minorHAnsi" w:hAnsiTheme="minorHAnsi"/>
                    <w:noProof/>
                    <w:szCs w:val="22"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DD85269" wp14:editId="3EDE3EDE">
                      <wp:extent cx="612000" cy="612000"/>
                      <wp:effectExtent l="0" t="0" r="0" b="0"/>
                      <wp:docPr id="6" name="Afbeelding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  <w:tr xmlns:wp14="http://schemas.microsoft.com/office/word/2010/wordml" w:rsidRPr="00EF27E2" w:rsidR="00635771" w:rsidTr="00B51F1A" w14:paraId="0D93C8DD" wp14:textId="77777777">
            <w:trPr>
              <w:trHeight w:val="1128" w:hRule="exact"/>
            </w:trPr>
            <w:tc>
              <w:tcPr>
                <w:tcW w:w="1736" w:type="dxa"/>
                <w:vAlign w:val="center"/>
              </w:tcPr>
              <w:p w:rsidRPr="00B46921" w:rsidR="00635771" w:rsidP="007461B3" w:rsidRDefault="00F53051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635771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635771" w14:paraId="4EFB256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Veiligheids-</w:t>
                </w:r>
              </w:p>
              <w:p w:rsidRPr="00B46921" w:rsidR="00635771" w:rsidP="007461B3" w:rsidRDefault="00635771" w14:paraId="56529246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schoen</w:t>
                </w:r>
                <w:r w:rsidRPr="00B46921" w:rsidR="00F53051">
                  <w:rPr>
                    <w:rFonts w:cs="Arial" w:asciiTheme="minorHAnsi" w:hAnsiTheme="minorHAnsi"/>
                    <w:sz w:val="18"/>
                    <w:szCs w:val="18"/>
                  </w:rPr>
                  <w:t>en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7461B3" w:rsidRDefault="00F53051" w14:paraId="3DBF666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Gehoor</w:t>
                </w:r>
                <w:r w:rsidRPr="00B46921" w:rsidR="00635771">
                  <w:rPr>
                    <w:rFonts w:cs="Arial" w:asciiTheme="minorHAnsi" w:hAnsiTheme="minorHAnsi"/>
                    <w:sz w:val="18"/>
                    <w:szCs w:val="18"/>
                  </w:rPr>
                  <w:t>bescherming</w:t>
                </w:r>
              </w:p>
            </w:tc>
            <w:tc>
              <w:tcPr>
                <w:tcW w:w="1736" w:type="dxa"/>
                <w:vAlign w:val="center"/>
              </w:tcPr>
              <w:p w:rsidRPr="00B46921" w:rsidR="00635771" w:rsidP="00090239" w:rsidRDefault="00F53051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737" w:type="dxa"/>
                <w:vAlign w:val="center"/>
              </w:tcPr>
              <w:p w:rsidRPr="00B46921" w:rsidR="00635771" w:rsidP="00764C0C" w:rsidRDefault="00635771" w14:paraId="4F9DD36D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B46921">
                  <w:rPr>
                    <w:rFonts w:cs="Arial" w:asciiTheme="minorHAnsi" w:hAnsiTheme="minorHAnsi"/>
                    <w:sz w:val="18"/>
                    <w:szCs w:val="18"/>
                  </w:rPr>
                  <w:t>Geschi</w:t>
                </w:r>
                <w:r w:rsidR="00764C0C">
                  <w:rPr>
                    <w:rFonts w:cs="Arial" w:asciiTheme="minorHAnsi" w:hAnsiTheme="minorHAnsi"/>
                    <w:sz w:val="18"/>
                    <w:szCs w:val="18"/>
                  </w:rPr>
                  <w:t>kt masker P2/P3 bij stofvorming</w:t>
                </w:r>
              </w:p>
            </w:tc>
          </w:tr>
        </w:tbl>
      </w:sdtContent>
    </w:sdt>
    <w:p xmlns:wp14="http://schemas.microsoft.com/office/word/2010/wordml" w:rsidRPr="001D56C7" w:rsidR="00F53051" w:rsidP="00D340B7" w:rsidRDefault="00F53051" w14:paraId="1299C43A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81546788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EF27E2" w:rsidR="007B53AB" w:rsidTr="00041E01" w14:paraId="47EA770B" wp14:textId="77777777">
            <w:trPr>
              <w:trHeight w:val="454" w:hRule="exact"/>
            </w:trPr>
            <w:tc>
              <w:tcPr>
                <w:tcW w:w="10402" w:type="dxa"/>
                <w:shd w:val="clear" w:color="auto" w:fill="C3004A"/>
                <w:vAlign w:val="center"/>
              </w:tcPr>
              <w:p w:rsidRPr="00B46921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4DDBEF00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2638617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46CD8502" wp14:textId="77777777">
            <w:tc>
              <w:tcPr>
                <w:tcW w:w="2694" w:type="dxa"/>
                <w:vAlign w:val="center"/>
              </w:tcPr>
              <w:p w:rsidRPr="00B46921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EF27E2" w:rsidR="007B53AB" w:rsidP="00B90B69" w:rsidRDefault="007B53AB" w14:paraId="4E02642E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veiligheidsvoorschriften</w:t>
                </w:r>
              </w:p>
            </w:tc>
            <w:tc>
              <w:tcPr>
                <w:tcW w:w="7708" w:type="dxa"/>
              </w:tcPr>
              <w:p w:rsidRPr="00B46921" w:rsidR="00B90B69" w:rsidP="00CF0511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B46921" w:rsidR="00B90B69" w:rsidP="00CF0511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B46921" w:rsidR="00B90B69" w:rsidP="00CF0511" w:rsidRDefault="00CE2AD3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9B3F8C" w:rsidR="00B90B6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9B3F8C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9B3F8C">
                  <w:rPr>
                    <w:rFonts w:cs="Arial" w:asciiTheme="minorHAnsi" w:hAnsiTheme="minorHAnsi"/>
                    <w:sz w:val="20"/>
                  </w:rPr>
                  <w:t>een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B46921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B46921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B46921" w:rsidR="00B90B69" w:rsidP="00CF0511" w:rsidRDefault="00B90B69" w14:paraId="5A146DDF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 xml:space="preserve">Zorg voor een voldoende verlichte </w:t>
                </w:r>
                <w:r w:rsidRPr="00B46921" w:rsidR="00635771">
                  <w:rPr>
                    <w:rFonts w:cs="Arial" w:asciiTheme="minorHAnsi" w:hAnsiTheme="minorHAnsi"/>
                    <w:sz w:val="20"/>
                  </w:rPr>
                  <w:t xml:space="preserve">en goed verluchte </w:t>
                </w:r>
                <w:r w:rsidRPr="00B46921">
                  <w:rPr>
                    <w:rFonts w:cs="Arial" w:asciiTheme="minorHAnsi" w:hAnsiTheme="minorHAnsi"/>
                    <w:sz w:val="20"/>
                  </w:rPr>
                  <w:t>werkpost.</w:t>
                </w:r>
              </w:p>
              <w:p w:rsidR="00B90B69" w:rsidP="00CF0511" w:rsidRDefault="00B90B69" w14:paraId="4B97AA37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  <w:bookmarkStart w:name="_GoBack" w:id="0"/>
                <w:bookmarkEnd w:id="0"/>
              </w:p>
              <w:p w:rsidRPr="00CF0511" w:rsidR="00CF0511" w:rsidP="00CF0511" w:rsidRDefault="00CF0511" w14:paraId="5CCD1B38" wp14:textId="77777777">
                <w:pPr>
                  <w:pStyle w:val="Lijstalinea"/>
                  <w:numPr>
                    <w:ilvl w:val="0"/>
                    <w:numId w:val="25"/>
                  </w:numPr>
                  <w:tabs>
                    <w:tab w:val="num" w:pos="431"/>
                  </w:tabs>
                  <w:rPr>
                    <w:rFonts w:cs="Arial" w:asciiTheme="minorHAnsi" w:hAnsiTheme="minorHAnsi"/>
                    <w:sz w:val="20"/>
                  </w:rPr>
                </w:pPr>
                <w:r w:rsidRPr="00CF0511">
                  <w:rPr>
                    <w:rFonts w:cs="Arial" w:asciiTheme="minorHAnsi" w:hAnsiTheme="minorHAnsi"/>
                    <w:sz w:val="20"/>
                  </w:rPr>
                  <w:t>Bind lang haar op of draag een haarnet.</w:t>
                </w:r>
              </w:p>
              <w:p w:rsidRPr="00B46921" w:rsidR="00635771" w:rsidP="00CF0511" w:rsidRDefault="00635771" w14:paraId="00D78DD4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 xml:space="preserve">Deze machine is niet waterdicht. Besprenkel noch het werkstuk noch de machine met water. </w:t>
                </w:r>
              </w:p>
              <w:p w:rsidRPr="00EF27E2" w:rsidR="00F53051" w:rsidP="00CF0511" w:rsidRDefault="00B90B69" w14:paraId="2F95B24A" wp14:textId="77777777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/>
                    <w:szCs w:val="22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</w:tbl>
    <w:p xmlns:wp14="http://schemas.microsoft.com/office/word/2010/wordml" w:rsidRPr="001D56C7" w:rsidR="00F53051" w:rsidP="00677F90" w:rsidRDefault="00F53051" w14:paraId="3461D779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133172217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592F763C" wp14:textId="77777777">
            <w:trPr>
              <w:trHeight w:val="554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7708" w:type="dxa"/>
              </w:tcPr>
              <w:p w:rsidRPr="00B46921" w:rsidR="007B53AB" w:rsidP="00CA0EB0" w:rsidRDefault="007B53AB" w14:paraId="4819F0F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Schakel </w:t>
                </w:r>
                <w:r w:rsidRPr="00B46921" w:rsidR="00BD6DB9">
                  <w:rPr>
                    <w:rFonts w:asciiTheme="minorHAnsi" w:hAnsiTheme="minorHAnsi"/>
                    <w:sz w:val="20"/>
                  </w:rPr>
                  <w:t>de machine</w:t>
                </w:r>
                <w:r w:rsidRPr="00B46921">
                  <w:rPr>
                    <w:rFonts w:asciiTheme="minorHAnsi" w:hAnsiTheme="minorHAnsi"/>
                    <w:sz w:val="20"/>
                  </w:rPr>
                  <w:t xml:space="preserve"> uit en trek de stekker uit het stopcontact.</w:t>
                </w:r>
              </w:p>
              <w:p w:rsidRPr="00EF27E2" w:rsidR="007B53AB" w:rsidP="00764C0C" w:rsidRDefault="00F53051" w14:paraId="72DD2A4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Gebruik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een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gepaste opbergkist voor 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9B3F8C">
                  <w:rPr>
                    <w:rFonts w:asciiTheme="minorHAnsi" w:hAnsiTheme="minorHAnsi"/>
                    <w:sz w:val="20"/>
                  </w:rPr>
                  <w:t>transport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1D56C7" w:rsidR="00316E35" w:rsidP="00677F90" w:rsidRDefault="00316E35" w14:paraId="3CF2D8B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2116514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49867180" wp14:textId="77777777">
            <w:trPr>
              <w:trHeight w:val="271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7708" w:type="dxa"/>
              </w:tcPr>
              <w:p w:rsidRPr="00B46921" w:rsidR="006B7CFC" w:rsidP="006B7CFC" w:rsidRDefault="006B7CFC" w14:paraId="059F6A3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9B3F8C" w:rsidR="006B7CFC" w:rsidP="006B7CFC" w:rsidRDefault="00CE2AD3" w14:paraId="5F0D118E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 xml:space="preserve">f </w:t>
                </w:r>
                <w:r w:rsidRPr="009B3F8C" w:rsidR="005A37C1">
                  <w:rPr>
                    <w:rFonts w:cs="Arial" w:asciiTheme="minorHAnsi" w:hAnsiTheme="minorHAnsi"/>
                    <w:sz w:val="20"/>
                  </w:rPr>
                  <w:t>het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 xml:space="preserve"> schuur</w:t>
                </w:r>
                <w:r w:rsidRPr="009B3F8C" w:rsidR="005A37C1">
                  <w:rPr>
                    <w:rFonts w:cs="Arial" w:asciiTheme="minorHAnsi" w:hAnsiTheme="minorHAnsi"/>
                    <w:sz w:val="20"/>
                  </w:rPr>
                  <w:t>vel</w:t>
                </w:r>
                <w:r w:rsidRPr="009B3F8C" w:rsidR="00DE5BC5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>niet gescheurd / gebroken is</w:t>
                </w:r>
                <w:r w:rsidR="00FD5C7C">
                  <w:rPr>
                    <w:rFonts w:cs="Arial" w:asciiTheme="minorHAnsi" w:hAnsiTheme="minorHAnsi"/>
                    <w:sz w:val="20"/>
                  </w:rPr>
                  <w:t>;</w:t>
                </w:r>
              </w:p>
              <w:p w:rsidRPr="009B3F8C" w:rsidR="006B7CFC" w:rsidP="006B7CFC" w:rsidRDefault="00CE2AD3" w14:paraId="41B46950" wp14:textId="77777777">
                <w:pPr>
                  <w:pStyle w:val="Lijstalinea"/>
                  <w:numPr>
                    <w:ilvl w:val="1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d</w:t>
                </w:r>
                <w:r w:rsidRPr="009B3F8C" w:rsidR="00635771">
                  <w:rPr>
                    <w:rFonts w:cs="Arial" w:asciiTheme="minorHAnsi" w:hAnsiTheme="minorHAnsi"/>
                    <w:sz w:val="20"/>
                  </w:rPr>
                  <w:t>e toestand van de machine en het aansluitsnoer.</w:t>
                </w:r>
              </w:p>
              <w:p w:rsidRPr="009B3F8C" w:rsidR="00FA48C5" w:rsidP="00CA0EB0" w:rsidRDefault="00FA48C5" w14:paraId="1D5AEF9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Ga na of de schakelaar op “uit” staat voor</w:t>
                </w:r>
                <w:r w:rsidRPr="009B3F8C" w:rsidR="00CE2AD3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9B3F8C">
                  <w:rPr>
                    <w:rFonts w:asciiTheme="minorHAnsi" w:hAnsiTheme="minorHAnsi"/>
                    <w:sz w:val="20"/>
                  </w:rPr>
                  <w:t>de stekker in</w:t>
                </w:r>
                <w:r w:rsidRPr="009B3F8C" w:rsidR="002239C5">
                  <w:rPr>
                    <w:rFonts w:asciiTheme="minorHAnsi" w:hAnsiTheme="minorHAnsi"/>
                    <w:sz w:val="20"/>
                  </w:rPr>
                  <w:t>plugt</w:t>
                </w:r>
                <w:r w:rsidRPr="009B3F8C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B3F8C" w:rsidR="007B53AB" w:rsidP="00CA0EB0" w:rsidRDefault="00F53051" w14:paraId="6B19685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Kies het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 juiste </w:t>
                </w:r>
                <w:r w:rsidRPr="009B3F8C" w:rsidR="00635771">
                  <w:rPr>
                    <w:rFonts w:asciiTheme="minorHAnsi" w:hAnsiTheme="minorHAnsi"/>
                    <w:sz w:val="20"/>
                  </w:rPr>
                  <w:t>schuur</w:t>
                </w:r>
                <w:r w:rsidRPr="009B3F8C" w:rsidR="005A37C1">
                  <w:rPr>
                    <w:rFonts w:asciiTheme="minorHAnsi" w:hAnsiTheme="minorHAnsi"/>
                    <w:sz w:val="20"/>
                  </w:rPr>
                  <w:t>vel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en korrel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 w:rsidR="002239C5">
                  <w:rPr>
                    <w:rFonts w:asciiTheme="minorHAnsi" w:hAnsiTheme="minorHAnsi"/>
                    <w:sz w:val="20"/>
                  </w:rPr>
                  <w:t>voor h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et te bewerken materiaal.</w:t>
                </w:r>
              </w:p>
              <w:p w:rsidRPr="009B3F8C" w:rsidR="00C211A9" w:rsidP="00CA0EB0" w:rsidRDefault="00C211A9" w14:paraId="6D51DC6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Monteer de stofzak op de juiste wijze.</w:t>
                </w:r>
              </w:p>
              <w:p w:rsidRPr="00EF27E2" w:rsidR="000D397C" w:rsidP="00764C0C" w:rsidRDefault="002239C5" w14:paraId="581F1A1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Als je 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>een verlengsnoer gebruikt, zorg er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dan 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 xml:space="preserve">voor dat </w:t>
                </w:r>
                <w:r w:rsidRPr="009B3F8C">
                  <w:rPr>
                    <w:rFonts w:asciiTheme="minorHAnsi" w:hAnsiTheme="minorHAnsi"/>
                    <w:sz w:val="20"/>
                  </w:rPr>
                  <w:t>het</w:t>
                </w:r>
                <w:r w:rsidRPr="009B3F8C" w:rsidR="0034340B">
                  <w:rPr>
                    <w:rFonts w:asciiTheme="minorHAnsi" w:hAnsiTheme="minorHAnsi"/>
                    <w:sz w:val="20"/>
                  </w:rPr>
                  <w:t xml:space="preserve"> volledig uitgerold is, geschikt is voor de omgevingsfactoren en geen bijkomend</w:t>
                </w:r>
                <w:r w:rsidRPr="00B46921" w:rsidR="0034340B">
                  <w:rPr>
                    <w:rFonts w:asciiTheme="minorHAnsi" w:hAnsiTheme="minorHAnsi"/>
                    <w:sz w:val="20"/>
                  </w:rPr>
                  <w:t xml:space="preserve"> val- </w:t>
                </w:r>
                <w:r w:rsidRPr="00B46921" w:rsidR="00C211A9">
                  <w:rPr>
                    <w:rFonts w:asciiTheme="minorHAnsi" w:hAnsiTheme="minorHAnsi"/>
                    <w:sz w:val="20"/>
                  </w:rPr>
                  <w:t xml:space="preserve">of </w:t>
                </w:r>
                <w:r w:rsidRPr="00B46921" w:rsidR="0034340B">
                  <w:rPr>
                    <w:rFonts w:asciiTheme="minorHAnsi" w:hAnsiTheme="minorHAnsi"/>
                    <w:sz w:val="20"/>
                  </w:rPr>
                  <w:t>struikelgevaar oplevert.</w:t>
                </w:r>
                <w:r w:rsidRPr="00EF27E2" w:rsidR="007B53AB">
                  <w:rPr>
                    <w:rFonts w:asciiTheme="minorHAnsi" w:hAnsiTheme="minorHAnsi"/>
                    <w:szCs w:val="22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0FB7827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18019735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680E1DD7" wp14:textId="77777777">
            <w:trPr>
              <w:trHeight w:val="2129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7708" w:type="dxa"/>
              </w:tcPr>
              <w:p w:rsidRPr="009B3F8C" w:rsidR="00CE2340" w:rsidP="00CE2340" w:rsidRDefault="002239C5" w14:paraId="25C6E326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9B3F8C" w:rsidR="00CE2340">
                  <w:rPr>
                    <w:rFonts w:asciiTheme="minorHAnsi" w:hAnsiTheme="minorHAnsi"/>
                    <w:sz w:val="20"/>
                  </w:rPr>
                  <w:t>een veilige en stabiele werkhouding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9B3F8C" w:rsidR="00CE2340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51F1A" w:rsidR="007B53AB" w:rsidP="00F53051" w:rsidRDefault="007B53AB" w14:paraId="781A987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51F1A">
                  <w:rPr>
                    <w:rFonts w:cs="Arial" w:asciiTheme="minorHAnsi" w:hAnsiTheme="minorHAnsi"/>
                    <w:sz w:val="20"/>
                  </w:rPr>
                  <w:t>Gebruik bij voorkeur een toestel met stofafzuiging aan de bron. I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 xml:space="preserve">s dat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 xml:space="preserve">niet mogelijk, werk 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 xml:space="preserve">dan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 xml:space="preserve">in open lucht en draag een geschikt </w:t>
                </w:r>
                <w:r w:rsidRPr="00B51F1A" w:rsidR="009B2F16">
                  <w:rPr>
                    <w:rFonts w:cs="Arial" w:asciiTheme="minorHAnsi" w:hAnsiTheme="minorHAnsi"/>
                    <w:sz w:val="20"/>
                  </w:rPr>
                  <w:t>stof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>masker</w:t>
                </w:r>
                <w:r w:rsidR="00B51F1A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>(</w:t>
                </w:r>
                <w:r w:rsidRPr="00B51F1A" w:rsidR="009B2F16">
                  <w:rPr>
                    <w:rFonts w:cs="Arial" w:asciiTheme="minorHAnsi" w:hAnsiTheme="minorHAnsi"/>
                    <w:sz w:val="20"/>
                  </w:rPr>
                  <w:t>P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>2</w:t>
                </w:r>
                <w:r w:rsidRPr="00B51F1A" w:rsidR="002239C5">
                  <w:rPr>
                    <w:rFonts w:cs="Arial" w:asciiTheme="minorHAnsi" w:hAnsiTheme="minorHAnsi"/>
                    <w:sz w:val="20"/>
                  </w:rPr>
                  <w:t>-</w:t>
                </w:r>
                <w:r w:rsidRPr="00B51F1A" w:rsidR="00F53051">
                  <w:rPr>
                    <w:rFonts w:cs="Arial" w:asciiTheme="minorHAnsi" w:hAnsiTheme="minorHAnsi"/>
                    <w:sz w:val="20"/>
                  </w:rPr>
                  <w:t xml:space="preserve"> of P3</w:t>
                </w:r>
                <w:r w:rsidRPr="00B51F1A">
                  <w:rPr>
                    <w:rFonts w:cs="Arial" w:asciiTheme="minorHAnsi" w:hAnsiTheme="minorHAnsi"/>
                    <w:sz w:val="20"/>
                  </w:rPr>
                  <w:t>-filter).</w:t>
                </w:r>
              </w:p>
              <w:p w:rsidRPr="009B3F8C" w:rsidR="007B53AB" w:rsidP="00CA0EB0" w:rsidRDefault="007B53AB" w14:paraId="7CDAB48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Houd de machine stevig vast. </w:t>
                </w:r>
              </w:p>
              <w:p w:rsidRPr="009B3F8C" w:rsidR="007B53AB" w:rsidP="00CA0EB0" w:rsidRDefault="007B53AB" w14:paraId="665B8C1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Kijk tijdens het </w:t>
                </w:r>
                <w:r w:rsidRPr="009B3F8C" w:rsidR="00C211A9">
                  <w:rPr>
                    <w:rFonts w:asciiTheme="minorHAnsi" w:hAnsiTheme="minorHAnsi"/>
                    <w:sz w:val="20"/>
                  </w:rPr>
                  <w:t>schuren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naar de </w:t>
                </w:r>
                <w:r w:rsidRPr="009B3F8C" w:rsidR="00C211A9">
                  <w:rPr>
                    <w:rFonts w:asciiTheme="minorHAnsi" w:hAnsiTheme="minorHAnsi"/>
                    <w:sz w:val="20"/>
                  </w:rPr>
                  <w:t>machine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 en het werkstuk.</w:t>
                </w:r>
              </w:p>
              <w:p w:rsidRPr="00B51F1A" w:rsidR="00B51F1A" w:rsidP="00B51F1A" w:rsidRDefault="002239C5" w14:paraId="28B324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Wordt het snoer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tijdens de werkzaamheden beschadigd,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raak het dan niet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 xml:space="preserve">aan maar </w:t>
                </w:r>
                <w:r w:rsidRPr="009B3F8C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de stekker uit.</w:t>
                </w:r>
              </w:p>
              <w:p w:rsidRPr="00EF27E2" w:rsidR="00FB0BE2" w:rsidP="00B51F1A" w:rsidRDefault="007B53AB" w14:paraId="1B5AE1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Verwijder stof enkel en alleen </w:t>
                </w:r>
                <w:r w:rsidRPr="00B46921" w:rsidR="00CE2340">
                  <w:rPr>
                    <w:rFonts w:asciiTheme="minorHAnsi" w:hAnsiTheme="minorHAnsi"/>
                    <w:sz w:val="20"/>
                  </w:rPr>
                  <w:t>bij uitgeschakelde machine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1FC3994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-1332445609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71ECA362" wp14:textId="77777777">
            <w:trPr>
              <w:trHeight w:val="521"/>
            </w:trPr>
            <w:tc>
              <w:tcPr>
                <w:tcW w:w="2694" w:type="dxa"/>
                <w:vAlign w:val="center"/>
              </w:tcPr>
              <w:p w:rsidRPr="00B46921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7708" w:type="dxa"/>
              </w:tcPr>
              <w:p w:rsidRPr="009B3F8C" w:rsidR="007B53AB" w:rsidP="003B47FA" w:rsidRDefault="008333F0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 xml:space="preserve">Zet steeds de machine af bij 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het nakijken van het uitgevoerde werk.</w:t>
                </w:r>
              </w:p>
              <w:p w:rsidRPr="009B3F8C" w:rsidR="004A4E3C" w:rsidP="003B47FA" w:rsidRDefault="004A4E3C" w14:paraId="751AA34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Trek de stekker nooit via de kabel uit het stopcontact.</w:t>
                </w:r>
              </w:p>
              <w:p w:rsidRPr="00EF27E2" w:rsidR="007B53AB" w:rsidP="00764C0C" w:rsidRDefault="008333F0" w14:paraId="672F55C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cs="Arial" w:asciiTheme="minorHAnsi" w:hAnsiTheme="minorHAnsi"/>
                    <w:sz w:val="20"/>
                  </w:rPr>
                  <w:t>Reinig de w</w:t>
                </w:r>
                <w:r w:rsidRPr="009B3F8C" w:rsidR="00CE2340">
                  <w:rPr>
                    <w:rFonts w:cs="Arial" w:asciiTheme="minorHAnsi" w:hAnsiTheme="minorHAnsi"/>
                    <w:sz w:val="20"/>
                  </w:rPr>
                  <w:t>erkpost</w:t>
                </w:r>
                <w:r w:rsidRPr="009B3F8C" w:rsidR="00D94A93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9B3F8C" w:rsidR="007B53AB">
                  <w:rPr>
                    <w:rFonts w:cs="Arial" w:asciiTheme="minorHAnsi" w:hAnsiTheme="minorHAnsi"/>
                    <w:sz w:val="20"/>
                  </w:rPr>
                  <w:t xml:space="preserve">met </w:t>
                </w:r>
                <w:r w:rsidRPr="009B3F8C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9B3F8C" w:rsidR="00D94A93">
                  <w:rPr>
                    <w:rFonts w:cs="Arial" w:asciiTheme="minorHAnsi" w:hAnsiTheme="minorHAnsi"/>
                    <w:sz w:val="20"/>
                  </w:rPr>
                  <w:t xml:space="preserve">geschikte </w:t>
                </w:r>
                <w:r w:rsidRPr="009B3F8C" w:rsidR="007B53AB">
                  <w:rPr>
                    <w:rFonts w:cs="Arial" w:asciiTheme="minorHAnsi" w:hAnsiTheme="minorHAnsi"/>
                    <w:sz w:val="20"/>
                  </w:rPr>
                  <w:t>stofzuiger.</w:t>
                </w:r>
              </w:p>
            </w:tc>
          </w:tr>
        </w:sdtContent>
      </w:sdt>
    </w:tbl>
    <w:p xmlns:wp14="http://schemas.microsoft.com/office/word/2010/wordml" w:rsidRPr="001D56C7" w:rsidR="007B53AB" w:rsidP="0034340B" w:rsidRDefault="007B53AB" w14:paraId="0562CB0E" wp14:textId="77777777">
      <w:pPr>
        <w:rPr>
          <w:rFonts w:cs="Arial" w:asciiTheme="minorHAnsi" w:hAnsiTheme="minorHAnsi"/>
          <w:b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694"/>
        <w:gridCol w:w="7708"/>
      </w:tblGrid>
      <w:sdt>
        <w:sdtPr>
          <w:rPr>
            <w:rFonts w:cs="Arial" w:asciiTheme="minorHAnsi" w:hAnsiTheme="minorHAnsi"/>
            <w:b/>
            <w:sz w:val="24"/>
            <w:szCs w:val="24"/>
          </w:rPr>
          <w:id w:val="97819720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2"/>
          </w:rPr>
        </w:sdtEndPr>
        <w:sdtContent>
          <w:tr xmlns:wp14="http://schemas.microsoft.com/office/word/2010/wordml" w:rsidRPr="00EF27E2" w:rsidR="007B53AB" w:rsidTr="00B51F1A" w14:paraId="1F6BCF3B" wp14:textId="77777777">
            <w:trPr>
              <w:trHeight w:val="644"/>
            </w:trPr>
            <w:tc>
              <w:tcPr>
                <w:tcW w:w="2694" w:type="dxa"/>
                <w:vAlign w:val="center"/>
              </w:tcPr>
              <w:p w:rsidRPr="00B46921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B4692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7708" w:type="dxa"/>
              </w:tcPr>
              <w:p w:rsidRPr="00B46921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B46921" w:rsidR="007B53AB" w:rsidP="003B47FA" w:rsidRDefault="007B53AB" w14:paraId="523053C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>Uitsluitend uit te voeren bij spanningsloze machine</w:t>
                </w:r>
                <w:r w:rsidRPr="00B46921" w:rsidR="00241B68">
                  <w:rPr>
                    <w:rFonts w:asciiTheme="minorHAnsi" w:hAnsiTheme="minorHAnsi"/>
                    <w:sz w:val="20"/>
                  </w:rPr>
                  <w:t xml:space="preserve"> (stekker niet ingeplugd)</w:t>
                </w:r>
                <w:r w:rsidRPr="00B46921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9B3F8C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B46921">
                  <w:rPr>
                    <w:rFonts w:asciiTheme="minorHAnsi" w:hAnsiTheme="minorHAnsi"/>
                    <w:sz w:val="20"/>
                  </w:rPr>
                  <w:t xml:space="preserve">Gebruik enkel </w:t>
                </w:r>
                <w:r w:rsidRPr="009B3F8C">
                  <w:rPr>
                    <w:rFonts w:asciiTheme="minorHAnsi" w:hAnsiTheme="minorHAnsi"/>
                    <w:sz w:val="20"/>
                  </w:rPr>
                  <w:t>de vervangonderdelen die door de fabrikant zijn voorgeschreven.</w:t>
                </w:r>
              </w:p>
              <w:p w:rsidRPr="009B3F8C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9B3F8C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>
                  <w:rPr>
                    <w:rFonts w:asciiTheme="minorHAnsi" w:hAnsiTheme="minorHAnsi"/>
                    <w:sz w:val="20"/>
                  </w:rPr>
                  <w:t>/</w:t>
                </w:r>
                <w:r w:rsidRPr="009B3F8C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9B3F8C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EF27E2" w:rsidR="007B53AB" w:rsidP="00764C0C" w:rsidRDefault="008333F0" w14:paraId="65BBB5A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Cs w:val="22"/>
                  </w:rPr>
                </w:pPr>
                <w:r w:rsidRPr="009B3F8C">
                  <w:rPr>
                    <w:rFonts w:asciiTheme="minorHAnsi" w:hAnsiTheme="minorHAnsi"/>
                    <w:sz w:val="20"/>
                  </w:rPr>
                  <w:t>Houd een r</w:t>
                </w:r>
                <w:r w:rsidRPr="009B3F8C" w:rsidR="007B53AB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  <w:r w:rsidRPr="00EF27E2" w:rsidR="007B53AB">
                  <w:rPr>
                    <w:rFonts w:asciiTheme="minorHAnsi" w:hAnsiTheme="minorHAnsi"/>
                    <w:szCs w:val="22"/>
                  </w:rPr>
                  <w:t xml:space="preserve"> </w:t>
                </w:r>
              </w:p>
            </w:tc>
          </w:tr>
        </w:sdtContent>
      </w:sdt>
    </w:tbl>
    <w:p xmlns:wp14="http://schemas.microsoft.com/office/word/2010/wordml" w:rsidRPr="001D56C7" w:rsidR="007B53AB" w:rsidP="00677F90" w:rsidRDefault="007B53AB" w14:paraId="34CE0A41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EF27E2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9728621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B4692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EF27E2" w:rsidR="007B53AB" w:rsidTr="00FD5C7C" w14:paraId="70FB3A61" wp14:textId="77777777">
        <w:trPr>
          <w:trHeight w:val="1197" w:hRule="exact"/>
        </w:trPr>
        <w:tc>
          <w:tcPr>
            <w:tcW w:w="3382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41416248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B46921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B46921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B4692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  <w:tcBorders>
              <w:bottom w:val="single" w:color="auto" w:sz="4" w:space="0"/>
            </w:tcBorders>
          </w:tcPr>
          <w:p w:rsidRPr="00B46921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Preventieadviseur-</w:t>
            </w:r>
            <w:r w:rsidR="00473E45">
              <w:rPr>
                <w:rFonts w:cs="Arial" w:asciiTheme="minorHAnsi" w:hAnsiTheme="minorHAnsi"/>
                <w:sz w:val="20"/>
              </w:rPr>
              <w:t>arbeidsarts</w:t>
            </w:r>
          </w:p>
          <w:p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Handtekening:</w:t>
            </w:r>
          </w:p>
          <w:p w:rsidR="00473E45" w:rsidP="00677F90" w:rsidRDefault="00473E45" w14:paraId="62EBF3C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473E45" w:rsidP="00677F90" w:rsidRDefault="00473E45" w14:paraId="6D98A12B" wp14:textId="77777777">
            <w:pPr>
              <w:rPr>
                <w:rFonts w:cs="Arial" w:asciiTheme="minorHAnsi" w:hAnsiTheme="minorHAnsi"/>
                <w:sz w:val="20"/>
              </w:rPr>
            </w:pPr>
          </w:p>
          <w:p w:rsidR="00473E45" w:rsidP="00677F90" w:rsidRDefault="00473E45" w14:paraId="2946DB82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B46921" w:rsidR="00473E45" w:rsidP="00677F90" w:rsidRDefault="00473E45" w14:paraId="5997CC1D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420" w:type="dxa"/>
            <w:tcBorders>
              <w:bottom w:val="single" w:color="auto" w:sz="4" w:space="0"/>
            </w:tcBorders>
          </w:tcPr>
          <w:p w:rsidRPr="00B46921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B46921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B46921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EF27E2" w:rsidR="007B53AB" w:rsidTr="00FD5C7C" w14:paraId="704587CD" wp14:textId="77777777">
        <w:trPr>
          <w:trHeight w:val="793" w:hRule="exact"/>
        </w:trPr>
        <w:tc>
          <w:tcPr>
            <w:tcW w:w="3382" w:type="dxa"/>
            <w:shd w:val="pct10" w:color="auto" w:fill="auto"/>
            <w:vAlign w:val="center"/>
          </w:tcPr>
          <w:p w:rsidRPr="00B4692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</w:p>
          <w:p w:rsidR="00473E45" w:rsidP="00677F90" w:rsidRDefault="00473E45" w14:paraId="110FFD37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B46921" w:rsidR="0034340B" w:rsidP="00694DD0" w:rsidRDefault="0034340B" w14:paraId="6B699379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3FE9F23F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1F72F646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shd w:val="pct10" w:color="auto" w:fill="auto"/>
            <w:vAlign w:val="center"/>
          </w:tcPr>
          <w:p w:rsidRPr="00B46921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  <w:r w:rsidR="00764C0C">
              <w:rPr>
                <w:rFonts w:asciiTheme="minorHAnsi" w:hAnsiTheme="minorHAnsi"/>
                <w:sz w:val="20"/>
              </w:rPr>
              <w:t xml:space="preserve"> </w:t>
            </w:r>
          </w:p>
          <w:p w:rsidRPr="00B4692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shd w:val="pct10" w:color="auto" w:fill="auto"/>
            <w:vAlign w:val="center"/>
          </w:tcPr>
          <w:p w:rsidRPr="00B4692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B46921">
              <w:rPr>
                <w:rFonts w:asciiTheme="minorHAnsi" w:hAnsiTheme="minorHAnsi"/>
                <w:sz w:val="20"/>
              </w:rPr>
              <w:t>Naam</w:t>
            </w:r>
            <w:r w:rsidRPr="00B46921" w:rsidR="007B53AB">
              <w:rPr>
                <w:rFonts w:asciiTheme="minorHAnsi" w:hAnsiTheme="minorHAnsi"/>
                <w:sz w:val="20"/>
              </w:rPr>
              <w:t>:</w:t>
            </w:r>
          </w:p>
          <w:p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473E45" w:rsidP="00694DD0" w:rsidRDefault="00473E45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B46921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EF27E2" w:rsidR="007B53AB" w:rsidP="0034340B" w:rsidRDefault="007B53AB" w14:paraId="07547A01" wp14:textId="77777777">
      <w:pPr>
        <w:rPr>
          <w:rFonts w:asciiTheme="minorHAnsi" w:hAnsiTheme="minorHAnsi"/>
          <w:szCs w:val="22"/>
        </w:rPr>
      </w:pPr>
    </w:p>
    <w:sectPr w:rsidRPr="00EF27E2" w:rsidR="007B53AB" w:rsidSect="002C4FB0">
      <w:footerReference w:type="default" r:id="rId17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4a6a6e38d5341de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2266C1" w:rsidP="00F21695" w:rsidRDefault="002266C1" w14:paraId="5043CB0F" wp14:textId="77777777">
      <w:r>
        <w:separator/>
      </w:r>
    </w:p>
  </w:endnote>
  <w:endnote w:type="continuationSeparator" w:id="0">
    <w:p xmlns:wp14="http://schemas.microsoft.com/office/word/2010/wordml" w:rsidR="002266C1" w:rsidP="00F21695" w:rsidRDefault="002266C1" w14:paraId="0745931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D01E83" w:rsidRDefault="00D01E83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CF051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CF0511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764C0C" w:rsidRDefault="00764C0C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D01E83" w:rsidRDefault="00D01E83" w14:paraId="6537F28F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2266C1" w:rsidP="00F21695" w:rsidRDefault="002266C1" w14:paraId="6DFB9E20" wp14:textId="77777777">
      <w:r>
        <w:separator/>
      </w:r>
    </w:p>
  </w:footnote>
  <w:footnote w:type="continuationSeparator" w:id="0">
    <w:p xmlns:wp14="http://schemas.microsoft.com/office/word/2010/wordml" w:rsidR="002266C1" w:rsidP="00F21695" w:rsidRDefault="002266C1" w14:paraId="70DF9E5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4FC0A13" w:rsidTr="14FC0A13" w14:paraId="26BD166E">
      <w:trPr>
        <w:trHeight w:val="300"/>
      </w:trPr>
      <w:tc>
        <w:tcPr>
          <w:tcW w:w="3400" w:type="dxa"/>
          <w:tcMar/>
        </w:tcPr>
        <w:p w:rsidR="14FC0A13" w:rsidP="14FC0A13" w:rsidRDefault="14FC0A13" w14:paraId="7EC4941A" w14:textId="7D88B749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4FC0A13" w:rsidP="14FC0A13" w:rsidRDefault="14FC0A13" w14:paraId="1131EFBC" w14:textId="0434F349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14FC0A13" w:rsidP="14FC0A13" w:rsidRDefault="14FC0A13" w14:paraId="2FA4EB0F" w14:textId="3C9D1E80">
          <w:pPr>
            <w:pStyle w:val="Koptekst"/>
            <w:bidi w:val="0"/>
            <w:ind w:right="-115"/>
            <w:jc w:val="right"/>
          </w:pPr>
        </w:p>
      </w:tc>
    </w:tr>
  </w:tbl>
  <w:p w:rsidR="14FC0A13" w:rsidP="14FC0A13" w:rsidRDefault="14FC0A13" w14:paraId="491D4ABD" w14:textId="43FA1A4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D8C6D7D"/>
    <w:multiLevelType w:val="hybridMultilevel"/>
    <w:tmpl w:val="FE665C4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4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320DA"/>
    <w:rsid w:val="00041E01"/>
    <w:rsid w:val="000462C3"/>
    <w:rsid w:val="00050BF9"/>
    <w:rsid w:val="00071E42"/>
    <w:rsid w:val="00077A05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F7099"/>
    <w:rsid w:val="00150C47"/>
    <w:rsid w:val="00162936"/>
    <w:rsid w:val="00186A83"/>
    <w:rsid w:val="001936D5"/>
    <w:rsid w:val="001A6049"/>
    <w:rsid w:val="001A6AE1"/>
    <w:rsid w:val="001D56C7"/>
    <w:rsid w:val="001F221A"/>
    <w:rsid w:val="002239C5"/>
    <w:rsid w:val="002266C1"/>
    <w:rsid w:val="0023545B"/>
    <w:rsid w:val="00236334"/>
    <w:rsid w:val="00236FED"/>
    <w:rsid w:val="00241B68"/>
    <w:rsid w:val="002541D5"/>
    <w:rsid w:val="0025521C"/>
    <w:rsid w:val="00271564"/>
    <w:rsid w:val="002750BD"/>
    <w:rsid w:val="00293CD1"/>
    <w:rsid w:val="002B3857"/>
    <w:rsid w:val="002C4FB0"/>
    <w:rsid w:val="002D3161"/>
    <w:rsid w:val="002E29C0"/>
    <w:rsid w:val="00300A43"/>
    <w:rsid w:val="00306DBF"/>
    <w:rsid w:val="003155A6"/>
    <w:rsid w:val="00316E35"/>
    <w:rsid w:val="0034340B"/>
    <w:rsid w:val="00352BD3"/>
    <w:rsid w:val="0037681E"/>
    <w:rsid w:val="00387359"/>
    <w:rsid w:val="003A5F66"/>
    <w:rsid w:val="003B0E2B"/>
    <w:rsid w:val="003B47FA"/>
    <w:rsid w:val="003C1142"/>
    <w:rsid w:val="003D4CE7"/>
    <w:rsid w:val="003E2520"/>
    <w:rsid w:val="003E2AED"/>
    <w:rsid w:val="003E31B5"/>
    <w:rsid w:val="0041544A"/>
    <w:rsid w:val="00434D9C"/>
    <w:rsid w:val="00466D94"/>
    <w:rsid w:val="00473E45"/>
    <w:rsid w:val="00496884"/>
    <w:rsid w:val="004A4E3C"/>
    <w:rsid w:val="004D51F8"/>
    <w:rsid w:val="00504D6A"/>
    <w:rsid w:val="005246C9"/>
    <w:rsid w:val="00557432"/>
    <w:rsid w:val="00563ECC"/>
    <w:rsid w:val="0056566F"/>
    <w:rsid w:val="005711E4"/>
    <w:rsid w:val="005A37C1"/>
    <w:rsid w:val="005C0F11"/>
    <w:rsid w:val="005E74D5"/>
    <w:rsid w:val="005F03E5"/>
    <w:rsid w:val="00603503"/>
    <w:rsid w:val="00606B92"/>
    <w:rsid w:val="006202CF"/>
    <w:rsid w:val="0062776E"/>
    <w:rsid w:val="00635118"/>
    <w:rsid w:val="00635771"/>
    <w:rsid w:val="00635BCF"/>
    <w:rsid w:val="00674EFE"/>
    <w:rsid w:val="00677F90"/>
    <w:rsid w:val="006809EC"/>
    <w:rsid w:val="0068620B"/>
    <w:rsid w:val="00694DD0"/>
    <w:rsid w:val="00697907"/>
    <w:rsid w:val="006B7CFC"/>
    <w:rsid w:val="006C01D9"/>
    <w:rsid w:val="006C160D"/>
    <w:rsid w:val="006C4987"/>
    <w:rsid w:val="006D2548"/>
    <w:rsid w:val="006E7CE8"/>
    <w:rsid w:val="00731663"/>
    <w:rsid w:val="007461B3"/>
    <w:rsid w:val="007550E9"/>
    <w:rsid w:val="00761535"/>
    <w:rsid w:val="00764C0C"/>
    <w:rsid w:val="007763BA"/>
    <w:rsid w:val="00791332"/>
    <w:rsid w:val="007B53AB"/>
    <w:rsid w:val="007D2F5A"/>
    <w:rsid w:val="007D4B33"/>
    <w:rsid w:val="007E6ADD"/>
    <w:rsid w:val="00817BB5"/>
    <w:rsid w:val="00821A61"/>
    <w:rsid w:val="0082635C"/>
    <w:rsid w:val="008333F0"/>
    <w:rsid w:val="00853DFB"/>
    <w:rsid w:val="008734BA"/>
    <w:rsid w:val="008B02E2"/>
    <w:rsid w:val="008B123B"/>
    <w:rsid w:val="008B5FE1"/>
    <w:rsid w:val="008E7DA7"/>
    <w:rsid w:val="008F1DCD"/>
    <w:rsid w:val="00920868"/>
    <w:rsid w:val="00966E8E"/>
    <w:rsid w:val="00977B20"/>
    <w:rsid w:val="00980DA7"/>
    <w:rsid w:val="00985DED"/>
    <w:rsid w:val="009A20B9"/>
    <w:rsid w:val="009B2F16"/>
    <w:rsid w:val="009B3510"/>
    <w:rsid w:val="009B3F8C"/>
    <w:rsid w:val="009C0D1F"/>
    <w:rsid w:val="009E5BBD"/>
    <w:rsid w:val="009F313C"/>
    <w:rsid w:val="00A04C3D"/>
    <w:rsid w:val="00A612BD"/>
    <w:rsid w:val="00A6656A"/>
    <w:rsid w:val="00A93D09"/>
    <w:rsid w:val="00AC2593"/>
    <w:rsid w:val="00AF01D3"/>
    <w:rsid w:val="00B00F6F"/>
    <w:rsid w:val="00B12BDC"/>
    <w:rsid w:val="00B3017E"/>
    <w:rsid w:val="00B46921"/>
    <w:rsid w:val="00B51F1A"/>
    <w:rsid w:val="00B54444"/>
    <w:rsid w:val="00B740B4"/>
    <w:rsid w:val="00B90B69"/>
    <w:rsid w:val="00BB1E30"/>
    <w:rsid w:val="00BC6CB1"/>
    <w:rsid w:val="00BD6DB9"/>
    <w:rsid w:val="00BF39B0"/>
    <w:rsid w:val="00BF5C63"/>
    <w:rsid w:val="00C10100"/>
    <w:rsid w:val="00C211A9"/>
    <w:rsid w:val="00C23204"/>
    <w:rsid w:val="00C662E2"/>
    <w:rsid w:val="00C8666A"/>
    <w:rsid w:val="00CA0EB0"/>
    <w:rsid w:val="00CB186A"/>
    <w:rsid w:val="00CD0FB0"/>
    <w:rsid w:val="00CE2340"/>
    <w:rsid w:val="00CE2AD3"/>
    <w:rsid w:val="00CE392D"/>
    <w:rsid w:val="00CF0511"/>
    <w:rsid w:val="00D01E83"/>
    <w:rsid w:val="00D0223E"/>
    <w:rsid w:val="00D20485"/>
    <w:rsid w:val="00D26B1F"/>
    <w:rsid w:val="00D340B7"/>
    <w:rsid w:val="00D461CA"/>
    <w:rsid w:val="00D615CB"/>
    <w:rsid w:val="00D63C50"/>
    <w:rsid w:val="00D6750D"/>
    <w:rsid w:val="00D754AD"/>
    <w:rsid w:val="00D92046"/>
    <w:rsid w:val="00D94A93"/>
    <w:rsid w:val="00DB5B21"/>
    <w:rsid w:val="00DD3840"/>
    <w:rsid w:val="00DE16E0"/>
    <w:rsid w:val="00DE5BC5"/>
    <w:rsid w:val="00E0391E"/>
    <w:rsid w:val="00E04014"/>
    <w:rsid w:val="00E219F9"/>
    <w:rsid w:val="00E256B7"/>
    <w:rsid w:val="00E36F14"/>
    <w:rsid w:val="00E5208C"/>
    <w:rsid w:val="00EA35A7"/>
    <w:rsid w:val="00EB5EA7"/>
    <w:rsid w:val="00ED295A"/>
    <w:rsid w:val="00EE432B"/>
    <w:rsid w:val="00EE4707"/>
    <w:rsid w:val="00EF27E2"/>
    <w:rsid w:val="00F07CD9"/>
    <w:rsid w:val="00F1130F"/>
    <w:rsid w:val="00F21695"/>
    <w:rsid w:val="00F4363E"/>
    <w:rsid w:val="00F45630"/>
    <w:rsid w:val="00F52F38"/>
    <w:rsid w:val="00F53051"/>
    <w:rsid w:val="00FA1E57"/>
    <w:rsid w:val="00FA48C5"/>
    <w:rsid w:val="00FB0BE2"/>
    <w:rsid w:val="00FD5C7C"/>
    <w:rsid w:val="00FD6E85"/>
    <w:rsid w:val="00FE0379"/>
    <w:rsid w:val="14FC0A13"/>
    <w:rsid w:val="61A8432C"/>
    <w:rsid w:val="7FD52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377ECC"/>
  <w15:docId w15:val="{8A867DB2-B480-4F08-95B8-FCD59B4B36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D01E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14a6a6e38d5341de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customXml" Target="../customXml/item2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5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4.xml"/><Relationship Id="rId10" Type="http://schemas.openxmlformats.org/officeDocument/2006/relationships/image" Target="media/image3.pn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1B8CFAC-6EBC-4114-868D-4C8E10DCC600}"/>
      </w:docPartPr>
      <w:docPartBody>
        <w:p xmlns:wp14="http://schemas.microsoft.com/office/word/2010/wordml" w:rsidR="00CB186A" w:rsidRDefault="00CB186A" w14:paraId="06820EF5" wp14:textId="77777777">
          <w:r w:rsidRPr="004F088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86A"/>
    <w:rsid w:val="006948FC"/>
    <w:rsid w:val="008D6C7D"/>
    <w:rsid w:val="00B637E6"/>
    <w:rsid w:val="00CA746D"/>
    <w:rsid w:val="00CB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CB186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https://gemeenschapsonderwijs.sharepoint.com/sites/prodoc/_layouts/15/DocIdRedir.aspx?ID=GOPRO-1830562155-17327</Url>
      <Description>GOPRO-1830562155-17327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23DE4DE-A437-4A66-8D53-D0D00C72B7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7D7F6D-7C6C-4A4B-BAF5-A69A847F57AE}"/>
</file>

<file path=customXml/itemProps3.xml><?xml version="1.0" encoding="utf-8"?>
<ds:datastoreItem xmlns:ds="http://schemas.openxmlformats.org/officeDocument/2006/customXml" ds:itemID="{F5361A5A-879A-4DBE-9E78-046A66D582F5}"/>
</file>

<file path=customXml/itemProps4.xml><?xml version="1.0" encoding="utf-8"?>
<ds:datastoreItem xmlns:ds="http://schemas.openxmlformats.org/officeDocument/2006/customXml" ds:itemID="{E8CE10F3-69D4-4900-BC48-46AF1ABD0FE5}"/>
</file>

<file path=customXml/itemProps5.xml><?xml version="1.0" encoding="utf-8"?>
<ds:datastoreItem xmlns:ds="http://schemas.openxmlformats.org/officeDocument/2006/customXml" ds:itemID="{960A8E9B-C522-46B2-9BCB-22AA5D22160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Handschuurmachine </dc:title>
  <dc:creator>Luc</dc:creator>
  <cp:lastModifiedBy>Kristof De Croo</cp:lastModifiedBy>
  <cp:revision>9</cp:revision>
  <cp:lastPrinted>2014-05-13T13:32:00Z</cp:lastPrinted>
  <dcterms:created xsi:type="dcterms:W3CDTF">2014-10-31T10:45:00Z</dcterms:created>
  <dcterms:modified xsi:type="dcterms:W3CDTF">2024-01-30T09:42:08Z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2e6e14d3-55e5-4f4b-abab-fd8d0a0a100d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