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F07CD9" w:rsidR="00F04475" w:rsidP="00F07CD9" w:rsidRDefault="001839DA" w14:paraId="66A87F39" wp14:textId="77777777">
      <w:pPr>
        <w:rPr>
          <w:rFonts w:cs="Arial"/>
        </w:rPr>
      </w:pPr>
      <w:r>
        <w:rPr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2336" behindDoc="1" locked="0" layoutInCell="1" allowOverlap="1" wp14:anchorId="2EA28A10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3360" behindDoc="1" locked="0" layoutInCell="1" allowOverlap="1" wp14:anchorId="374718CD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273ED32">
              <v:shape id="AutoShape 2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njtAUAAEw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3eop47QFAABMHgAADgAAAAAAAAAAAAAAAAAuAgAAZHJzL2Uyb0Rv&#10;Yy54bWxQSwECLQAUAAYACAAAACEAQMvjRuAAAAALAQAADwAAAAAAAAAAAAAAAAAOCAAAZHJzL2Rv&#10;d25yZXYueG1sUEsFBgAAAAAEAAQA8wAAABsJAAAAAA==&#10;" w14:anchorId="27485B8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1" locked="0" layoutInCell="1" allowOverlap="1" wp14:anchorId="6178E273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5A55BBB">
              <v:shape id="AutoShape 1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hd3QUAAKw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Hk5IXd0FAACsHgAADgAAAAAAAAAAAAAAAAAuAgAAZHJzL2Uyb0RvYy54bWxQSwECLQAUAAYA&#10;CAAAACEASI/UEOEAAAALAQAADwAAAAAAAAAAAAAAAAA3CAAAZHJzL2Rvd25yZXYueG1sUEsFBgAA&#10;AAAEAAQA8wAAAEUJAAAAAA==&#10;" w14:anchorId="00F9498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07CD9" w:rsidR="00F04475">
        <w:rPr>
          <w:rFonts w:cs="Arial"/>
        </w:rPr>
        <w:t xml:space="preserve">Gemeenschappelijke </w:t>
      </w:r>
      <w:r w:rsidR="00F04475">
        <w:rPr>
          <w:rFonts w:cs="Arial"/>
        </w:rPr>
        <w:t>p</w:t>
      </w:r>
      <w:r w:rsidRPr="00F07CD9" w:rsidR="00F04475">
        <w:rPr>
          <w:rFonts w:cs="Arial"/>
        </w:rPr>
        <w:t>reventiedienst</w:t>
      </w:r>
    </w:p>
    <w:p xmlns:wp14="http://schemas.microsoft.com/office/word/2010/wordml" w:rsidRPr="00B3017E" w:rsidR="00F04475" w:rsidP="00F1130F" w:rsidRDefault="00F04475" w14:paraId="4E29D17F" wp14:textId="77777777">
      <w:pPr>
        <w:rPr>
          <w:rFonts w:cs="Arial"/>
          <w:b/>
        </w:rPr>
      </w:pPr>
      <w:r>
        <w:rPr>
          <w:rFonts w:cs="Arial"/>
        </w:rPr>
        <w:t>Veiligheidsinstructiekaart</w:t>
      </w:r>
    </w:p>
    <w:p xmlns:wp14="http://schemas.microsoft.com/office/word/2010/wordml" w:rsidR="00F04475" w:rsidP="00677F90" w:rsidRDefault="00F04475" w14:paraId="672A6659" wp14:textId="77777777">
      <w:pPr>
        <w:rPr>
          <w:rFonts w:cs="Arial"/>
        </w:rPr>
      </w:pPr>
    </w:p>
    <w:p xmlns:wp14="http://schemas.microsoft.com/office/word/2010/wordml" w:rsidR="00F73C1E" w:rsidP="00677F90" w:rsidRDefault="00F73C1E" w14:paraId="0A37501D" wp14:textId="77777777">
      <w:pPr>
        <w:rPr>
          <w:rFonts w:cs="Arial"/>
        </w:rPr>
      </w:pPr>
    </w:p>
    <w:p xmlns:wp14="http://schemas.microsoft.com/office/word/2010/wordml" w:rsidR="00F04475" w:rsidP="00F1130F" w:rsidRDefault="00F04475" w14:paraId="5DAB6C7B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F04475" w:rsidP="00F1130F" w:rsidRDefault="00F04475" w14:paraId="02EB378F" wp14:textId="77777777">
      <w:pPr>
        <w:tabs>
          <w:tab w:val="left" w:pos="8580"/>
        </w:tabs>
        <w:rPr>
          <w:rFonts w:cs="Arial"/>
        </w:rPr>
      </w:pPr>
    </w:p>
    <w:tbl>
      <w:tblPr>
        <w:tblW w:w="103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xmlns:wp14="http://schemas.microsoft.com/office/word/2010/wordml" w:rsidRPr="00F21695" w:rsidR="00281B75" w:rsidTr="000338B1" w14:paraId="081CFEFC" wp14:textId="77777777">
        <w:trPr>
          <w:trHeight w:val="754" w:hRule="exact"/>
        </w:trPr>
        <w:tc>
          <w:tcPr>
            <w:tcW w:w="10322" w:type="dxa"/>
            <w:gridSpan w:val="3"/>
            <w:shd w:val="clear" w:color="auto" w:fill="C3004A"/>
            <w:vAlign w:val="center"/>
          </w:tcPr>
          <w:p w:rsidRPr="00B3017E" w:rsidR="00281B75" w:rsidP="000338B1" w:rsidRDefault="00281B75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>VEILIGHEIDSIN</w:t>
            </w:r>
            <w:r>
              <w:rPr>
                <w:rFonts w:cs="Arial"/>
                <w:b/>
                <w:color w:val="FFFFFF"/>
                <w:sz w:val="20"/>
              </w:rPr>
              <w:t>STRUCTIEKAART A1</w:t>
            </w:r>
            <w:r w:rsidR="00C20412">
              <w:rPr>
                <w:rFonts w:cs="Arial"/>
                <w:b/>
                <w:color w:val="FFFFFF"/>
                <w:sz w:val="20"/>
              </w:rPr>
              <w:t>2</w:t>
            </w:r>
          </w:p>
          <w:p w:rsidRPr="00F21695" w:rsidR="00281B75" w:rsidP="00B2670A" w:rsidRDefault="00281B75" w14:paraId="26D56811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</w:rPr>
              <w:t xml:space="preserve">Haardroger </w:t>
            </w:r>
          </w:p>
        </w:tc>
      </w:tr>
      <w:tr xmlns:wp14="http://schemas.microsoft.com/office/word/2010/wordml" w:rsidRPr="00F21695" w:rsidR="00281B75" w:rsidTr="000338B1" w14:paraId="14CFB67C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:rsidRPr="00C1391B" w:rsidR="00281B75" w:rsidP="000338B1" w:rsidRDefault="00281B75" w14:paraId="6A05A809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 w:val="restart"/>
          </w:tcPr>
          <w:p w:rsidRPr="00F21695" w:rsidR="00281B75" w:rsidP="000338B1" w:rsidRDefault="00281B75" w14:paraId="788E9B90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01C43C7" wp14:editId="37611604">
                  <wp:extent cx="1219200" cy="1219200"/>
                  <wp:effectExtent l="0" t="0" r="0" b="0"/>
                  <wp:docPr id="3" name="Afbeelding 3" descr="http://eugeniuspariscosmeticos.pt/5-thickbox_default/secador-ultron-touch-super-light-edi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ugeniuspariscosmeticos.pt/5-thickbox_default/secador-ultron-touch-super-light-edi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101" cy="1220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nl-BE" w:eastAsia="nl-BE"/>
              </w:rPr>
              <w:t xml:space="preserve"> </w:t>
            </w: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8480" behindDoc="0" locked="0" layoutInCell="1" allowOverlap="1" wp14:anchorId="2296606F" wp14:editId="7DFE5903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7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21695" w:rsidR="00281B75" w:rsidTr="000338B1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vAlign w:val="center"/>
          </w:tcPr>
          <w:p w:rsidRPr="007F4520" w:rsidR="00281B75" w:rsidP="000338B1" w:rsidRDefault="00281B75" w14:paraId="5A39BBE3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281B75" w:rsidP="000338B1" w:rsidRDefault="00281B75" w14:paraId="41C8F396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281B75" w:rsidTr="000338B1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C1391B" w:rsidR="00281B75" w:rsidP="000338B1" w:rsidRDefault="00281B75" w14:paraId="72A3D3EC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281B75" w:rsidP="000338B1" w:rsidRDefault="00281B75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281B75" w:rsidTr="000338B1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vAlign w:val="center"/>
          </w:tcPr>
          <w:p w:rsidRPr="00C1391B" w:rsidR="00281B75" w:rsidP="000338B1" w:rsidRDefault="00281B75" w14:paraId="0E27B00A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281B75" w:rsidP="000338B1" w:rsidRDefault="00281B75" w14:paraId="60061E4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281B75" w:rsidTr="000338B1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C20412" w:rsidR="00281B75" w:rsidP="000338B1" w:rsidRDefault="00281B75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C20412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Pr="00C1391B" w:rsidR="00281B75" w:rsidP="000338B1" w:rsidRDefault="00281B75" w14:paraId="44EAFD9C" wp14:textId="77777777">
            <w:pPr>
              <w:rPr>
                <w:b/>
                <w:sz w:val="20"/>
              </w:rPr>
            </w:pPr>
          </w:p>
        </w:tc>
        <w:tc>
          <w:tcPr>
            <w:tcW w:w="3186" w:type="dxa"/>
            <w:vMerge/>
          </w:tcPr>
          <w:p w:rsidRPr="00F21695" w:rsidR="00281B75" w:rsidP="000338B1" w:rsidRDefault="00281B75" w14:paraId="4B94D5A5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Pr="008F61F4" w:rsidR="00F04475" w:rsidP="00677F90" w:rsidRDefault="00F04475" w14:paraId="3DEEC669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23545B" w:rsidR="00F04475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B3017E" w:rsidR="00F04475" w:rsidP="00EE4707" w:rsidRDefault="00F04475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="00F04475" w:rsidP="00677F90" w:rsidRDefault="00F04475" w14:paraId="3656B9AB" wp14:textId="77777777">
      <w:pPr>
        <w:rPr>
          <w:rFonts w:cs="Arial"/>
          <w:sz w:val="16"/>
          <w:szCs w:val="16"/>
        </w:rPr>
      </w:pPr>
    </w:p>
    <w:tbl>
      <w:tblPr>
        <w:tblW w:w="10337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21"/>
      </w:tblGrid>
      <w:tr xmlns:wp14="http://schemas.microsoft.com/office/word/2010/wordml" w:rsidRPr="0023545B" w:rsidR="00F04475" w:rsidTr="00F73C1E" w14:paraId="2A796AC6" wp14:textId="77777777">
        <w:trPr>
          <w:trHeight w:val="2256"/>
        </w:trPr>
        <w:tc>
          <w:tcPr>
            <w:tcW w:w="2616" w:type="dxa"/>
            <w:vAlign w:val="center"/>
          </w:tcPr>
          <w:p w:rsidRPr="00C20412" w:rsidR="00F04475" w:rsidP="00CA0EB0" w:rsidRDefault="00F04475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C23204" w:rsidR="00F04475" w:rsidP="00B90B69" w:rsidRDefault="00B2670A" w14:paraId="0A0B4ACA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C20412" w:rsidR="00F04475">
              <w:rPr>
                <w:rFonts w:cs="Arial" w:asciiTheme="minorHAnsi" w:hAnsiTheme="minorHAnsi"/>
                <w:b/>
                <w:sz w:val="24"/>
                <w:szCs w:val="24"/>
              </w:rPr>
              <w:t>eiligheidsvoorschriften</w:t>
            </w:r>
          </w:p>
        </w:tc>
        <w:tc>
          <w:tcPr>
            <w:tcW w:w="7721" w:type="dxa"/>
          </w:tcPr>
          <w:p w:rsidRPr="00C20412" w:rsidR="00F04475" w:rsidP="00B74C5E" w:rsidRDefault="00F04475" w14:paraId="11E75F16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C20412" w:rsidR="00F04475" w:rsidP="00B74C5E" w:rsidRDefault="00F04475" w14:paraId="3369D5D5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C20412" w:rsidR="008E3C03" w:rsidP="00B2670A" w:rsidRDefault="00F04475" w14:paraId="129E9989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 xml:space="preserve">Voor elk gebruik </w:t>
            </w:r>
            <w:r w:rsidRPr="00C20412" w:rsidR="008E3C03">
              <w:rPr>
                <w:rFonts w:cs="Arial" w:asciiTheme="minorHAnsi" w:hAnsiTheme="minorHAnsi"/>
                <w:sz w:val="20"/>
              </w:rPr>
              <w:t>het apparaat</w:t>
            </w:r>
            <w:r w:rsidRPr="00C20412">
              <w:rPr>
                <w:rFonts w:cs="Arial" w:asciiTheme="minorHAnsi" w:hAnsiTheme="minorHAnsi"/>
                <w:sz w:val="20"/>
              </w:rPr>
              <w:t xml:space="preserve"> controleren op mogelijke zichtbare gebreken. Bij twijfel </w:t>
            </w:r>
            <w:r w:rsidRPr="00C20412" w:rsidR="008E3C03">
              <w:rPr>
                <w:rFonts w:cs="Arial" w:asciiTheme="minorHAnsi" w:hAnsiTheme="minorHAnsi"/>
                <w:sz w:val="20"/>
              </w:rPr>
              <w:t>het apparaat</w:t>
            </w:r>
            <w:r w:rsidRPr="00C20412">
              <w:rPr>
                <w:rFonts w:cs="Arial" w:asciiTheme="minorHAnsi" w:hAnsiTheme="minorHAnsi"/>
                <w:sz w:val="20"/>
              </w:rPr>
              <w:t xml:space="preserve"> niet opstarten en advies inwinnen bij bevoegd persoon.</w:t>
            </w:r>
          </w:p>
          <w:p w:rsidRPr="00C20412" w:rsidR="00F04475" w:rsidP="00B74C5E" w:rsidRDefault="00F04475" w14:paraId="26B33BD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C20412" w:rsidR="00F04475" w:rsidP="00B74C5E" w:rsidRDefault="008E3C03" w14:paraId="6BC2EF81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Het apparaat nooit onderdompelen in water of enige andere vloeistof.</w:t>
            </w:r>
            <w:r w:rsidRPr="00C20412" w:rsidR="00F04475">
              <w:rPr>
                <w:rFonts w:cs="Arial" w:asciiTheme="minorHAnsi" w:hAnsiTheme="minorHAnsi"/>
                <w:sz w:val="20"/>
              </w:rPr>
              <w:t xml:space="preserve"> </w:t>
            </w:r>
          </w:p>
          <w:p w:rsidRPr="00B2670A" w:rsidR="00281B75" w:rsidP="00B2670A" w:rsidRDefault="001E7D54" w14:paraId="6F671E33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Het apparaat nooit gebruiken met natte handen, of in de nabijheid van een badkuip, wastafels of andere</w:t>
            </w:r>
            <w:r w:rsidRPr="00C20412" w:rsidR="00B2670A">
              <w:rPr>
                <w:rFonts w:cs="Arial" w:asciiTheme="minorHAnsi" w:hAnsiTheme="minorHAnsi"/>
                <w:sz w:val="20"/>
              </w:rPr>
              <w:t xml:space="preserve"> </w:t>
            </w:r>
            <w:proofErr w:type="spellStart"/>
            <w:r w:rsidRPr="00C20412">
              <w:rPr>
                <w:rFonts w:cs="Arial" w:asciiTheme="minorHAnsi" w:hAnsiTheme="minorHAnsi"/>
                <w:sz w:val="20"/>
              </w:rPr>
              <w:t>recipiënten</w:t>
            </w:r>
            <w:proofErr w:type="spellEnd"/>
            <w:r w:rsidRPr="00C20412">
              <w:rPr>
                <w:rFonts w:cs="Arial" w:asciiTheme="minorHAnsi" w:hAnsiTheme="minorHAnsi"/>
                <w:sz w:val="20"/>
              </w:rPr>
              <w:t xml:space="preserve"> met water.</w:t>
            </w:r>
          </w:p>
        </w:tc>
      </w:tr>
    </w:tbl>
    <w:p xmlns:wp14="http://schemas.microsoft.com/office/word/2010/wordml" w:rsidRPr="00B2670A" w:rsidR="00F04475" w:rsidP="00677F90" w:rsidRDefault="00F04475" w14:paraId="45FB0818" wp14:textId="77777777">
      <w:pPr>
        <w:rPr>
          <w:rFonts w:cs="Arial"/>
          <w:b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F04475" w:rsidTr="00F73C1E" w14:paraId="42AAE9F9" wp14:textId="77777777">
        <w:trPr>
          <w:trHeight w:val="554"/>
        </w:trPr>
        <w:tc>
          <w:tcPr>
            <w:tcW w:w="2616" w:type="dxa"/>
            <w:vAlign w:val="center"/>
          </w:tcPr>
          <w:p w:rsidRPr="00C20412" w:rsidR="00F04475" w:rsidP="00CA0EB0" w:rsidRDefault="00F04475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7787" w:type="dxa"/>
          </w:tcPr>
          <w:p w:rsidRPr="00C20412" w:rsidR="00F04475" w:rsidP="00CA0EB0" w:rsidRDefault="00F04475" w14:paraId="5554E35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Schakel </w:t>
            </w:r>
            <w:r w:rsidRPr="00C20412" w:rsidR="008E3C03">
              <w:rPr>
                <w:rFonts w:asciiTheme="minorHAnsi" w:hAnsiTheme="minorHAnsi"/>
                <w:sz w:val="20"/>
              </w:rPr>
              <w:t>het apparaat</w:t>
            </w:r>
            <w:r w:rsidRPr="00C20412">
              <w:rPr>
                <w:rFonts w:asciiTheme="minorHAnsi" w:hAnsiTheme="minorHAnsi"/>
                <w:sz w:val="20"/>
              </w:rPr>
              <w:t xml:space="preserve"> uit.</w:t>
            </w:r>
          </w:p>
          <w:p w:rsidRPr="00D340B7" w:rsidR="00F04475" w:rsidP="00CA0EB0" w:rsidRDefault="00281B75" w14:paraId="7BF14641" wp14:textId="77777777">
            <w:pPr>
              <w:pStyle w:val="Lijstalinea"/>
              <w:numPr>
                <w:ilvl w:val="0"/>
                <w:numId w:val="26"/>
              </w:numPr>
            </w:pPr>
            <w:r w:rsidRPr="00C20412">
              <w:rPr>
                <w:rFonts w:asciiTheme="minorHAnsi" w:hAnsiTheme="minorHAnsi"/>
                <w:sz w:val="20"/>
              </w:rPr>
              <w:t>Draag het apparaat nooit aan het netsnoer.</w:t>
            </w:r>
          </w:p>
        </w:tc>
      </w:tr>
    </w:tbl>
    <w:p xmlns:wp14="http://schemas.microsoft.com/office/word/2010/wordml" w:rsidR="00DE546C" w:rsidP="00677F90" w:rsidRDefault="00DE546C" w14:paraId="049F31CB" wp14:textId="77777777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F04475" w:rsidTr="00F73C1E" w14:paraId="724817B5" wp14:textId="77777777">
        <w:trPr>
          <w:trHeight w:val="271"/>
        </w:trPr>
        <w:tc>
          <w:tcPr>
            <w:tcW w:w="2616" w:type="dxa"/>
            <w:vAlign w:val="center"/>
          </w:tcPr>
          <w:p w:rsidRPr="00C20412" w:rsidR="00F04475" w:rsidP="00CA0EB0" w:rsidRDefault="00F04475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7787" w:type="dxa"/>
          </w:tcPr>
          <w:p w:rsidRPr="00C20412" w:rsidR="00F04475" w:rsidP="00B2670A" w:rsidRDefault="00F04475" w14:paraId="6E04C1E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 xml:space="preserve">Controleer de toestand van </w:t>
            </w:r>
            <w:r w:rsidRPr="00C20412" w:rsidR="008E3C03">
              <w:rPr>
                <w:rFonts w:cs="Arial" w:asciiTheme="minorHAnsi" w:hAnsiTheme="minorHAnsi"/>
                <w:sz w:val="20"/>
              </w:rPr>
              <w:t>het apparaat</w:t>
            </w:r>
            <w:r w:rsidRPr="00C20412">
              <w:rPr>
                <w:rFonts w:cs="Arial" w:asciiTheme="minorHAnsi" w:hAnsiTheme="minorHAnsi"/>
                <w:sz w:val="20"/>
              </w:rPr>
              <w:t xml:space="preserve"> en </w:t>
            </w:r>
            <w:r w:rsidRPr="00C20412" w:rsidR="00C63ED9">
              <w:rPr>
                <w:rFonts w:cs="Arial" w:asciiTheme="minorHAnsi" w:hAnsiTheme="minorHAnsi"/>
                <w:sz w:val="20"/>
              </w:rPr>
              <w:t>het netsnoer.</w:t>
            </w:r>
          </w:p>
        </w:tc>
      </w:tr>
    </w:tbl>
    <w:p xmlns:wp14="http://schemas.microsoft.com/office/word/2010/wordml" w:rsidR="00F04475" w:rsidP="00677F90" w:rsidRDefault="00F04475" w14:paraId="53128261" wp14:textId="77777777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C20412" w:rsidTr="00F73C1E" w14:paraId="029DD675" wp14:textId="77777777">
        <w:trPr>
          <w:trHeight w:val="552"/>
        </w:trPr>
        <w:tc>
          <w:tcPr>
            <w:tcW w:w="2616" w:type="dxa"/>
            <w:vAlign w:val="center"/>
          </w:tcPr>
          <w:p w:rsidRPr="00C20412" w:rsidR="00F04475" w:rsidP="00CA0EB0" w:rsidRDefault="00F04475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7787" w:type="dxa"/>
          </w:tcPr>
          <w:p w:rsidRPr="00C20412" w:rsidR="00F04475" w:rsidP="00CE2340" w:rsidRDefault="00F04475" w14:paraId="54402B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Zorg voor een veilige en stabiele werkhouding.</w:t>
            </w:r>
          </w:p>
          <w:p w:rsidRPr="00C20412" w:rsidR="00F04475" w:rsidP="00C63ED9" w:rsidRDefault="00C63ED9" w14:paraId="5A43EE3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Het apparaat nooit onbewaakt aangesloten nog ingeschakeld laten.</w:t>
            </w:r>
          </w:p>
          <w:p w:rsidRPr="00C20412" w:rsidR="00C63ED9" w:rsidP="00C63ED9" w:rsidRDefault="00C63ED9" w14:paraId="56C14C3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Het apparaat dat warmte ontwikkeld nooit ingeschakeld op een oppervlak plaatsen dat niet bestand is tegen warmte.</w:t>
            </w:r>
          </w:p>
          <w:p w:rsidRPr="00C20412" w:rsidR="00C63ED9" w:rsidP="00C63ED9" w:rsidRDefault="00C63ED9" w14:paraId="1544892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Let bij het gebruik van een elektrisch apparaat dat warmte ontwikkelt op dat elk contact met de huid een risico op verbranding kan inhouden.</w:t>
            </w:r>
          </w:p>
          <w:p w:rsidRPr="00C23204" w:rsidR="00C63ED9" w:rsidP="008F61F4" w:rsidRDefault="00C63ED9" w14:paraId="07360B0C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Let bijzonder op als het apparaat </w:t>
            </w:r>
            <w:r w:rsidRPr="00C20412" w:rsidR="00170AE3">
              <w:rPr>
                <w:rFonts w:asciiTheme="minorHAnsi" w:hAnsiTheme="minorHAnsi"/>
                <w:sz w:val="20"/>
              </w:rPr>
              <w:t>gebruikt wordt in de nabijheid van kinderen</w:t>
            </w:r>
            <w:bookmarkStart w:name="_GoBack" w:id="0"/>
            <w:bookmarkEnd w:id="0"/>
            <w:r w:rsidRPr="00C20412" w:rsidR="00170AE3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="00F04475" w:rsidP="00677F90" w:rsidRDefault="00F04475" w14:paraId="62486C05" wp14:textId="77777777">
      <w:pPr>
        <w:rPr>
          <w:rFonts w:cs="Arial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C20412" w:rsidTr="00F73C1E" w14:paraId="3902B085" wp14:textId="77777777">
        <w:trPr>
          <w:trHeight w:val="521"/>
        </w:trPr>
        <w:tc>
          <w:tcPr>
            <w:tcW w:w="2616" w:type="dxa"/>
            <w:vAlign w:val="center"/>
          </w:tcPr>
          <w:p w:rsidRPr="00C20412" w:rsidR="00F04475" w:rsidP="00CA0EB0" w:rsidRDefault="00F04475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7787" w:type="dxa"/>
          </w:tcPr>
          <w:p w:rsidRPr="00C20412" w:rsidR="00281B75" w:rsidP="00281B75" w:rsidRDefault="00281B75" w14:paraId="344BC9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Bij het nakijken van het uitgevoerde werk steeds het apparaat afzetten.</w:t>
            </w:r>
          </w:p>
          <w:p w:rsidRPr="00C20412" w:rsidR="00170AE3" w:rsidP="003B47FA" w:rsidRDefault="00170AE3" w14:paraId="5011B8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Laat het apparaat voldoende afkoelen alvorens het op te bergen.</w:t>
            </w:r>
          </w:p>
          <w:p w:rsidRPr="0027305F" w:rsidR="00F04475" w:rsidP="0027305F" w:rsidRDefault="00170AE3" w14:paraId="4AC633C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Wikkel het netsnoer nooit rond het apparaat.</w:t>
            </w:r>
          </w:p>
        </w:tc>
      </w:tr>
    </w:tbl>
    <w:p xmlns:wp14="http://schemas.microsoft.com/office/word/2010/wordml" w:rsidRPr="00B2670A" w:rsidR="00F04475" w:rsidP="0034340B" w:rsidRDefault="00F04475" w14:paraId="4101652C" wp14:textId="77777777">
      <w:pPr>
        <w:rPr>
          <w:rFonts w:cs="Arial"/>
          <w:b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16"/>
        <w:gridCol w:w="7787"/>
      </w:tblGrid>
      <w:tr xmlns:wp14="http://schemas.microsoft.com/office/word/2010/wordml" w:rsidRPr="0023545B" w:rsidR="00C20412" w:rsidTr="00F73C1E" w14:paraId="6C0AFAD4" wp14:textId="77777777">
        <w:trPr>
          <w:trHeight w:val="644"/>
        </w:trPr>
        <w:tc>
          <w:tcPr>
            <w:tcW w:w="2616" w:type="dxa"/>
            <w:vAlign w:val="center"/>
          </w:tcPr>
          <w:p w:rsidRPr="00C20412" w:rsidR="00F04475" w:rsidP="000D397C" w:rsidRDefault="00F04475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C20412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87" w:type="dxa"/>
          </w:tcPr>
          <w:p w:rsidRPr="00C20412" w:rsidR="00F04475" w:rsidP="003B47FA" w:rsidRDefault="00F04475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C23204" w:rsidR="00F04475" w:rsidP="00B2670A" w:rsidRDefault="00F04475" w14:paraId="3E8455BF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Gebruik NOOIT benzine of licht ontvlambare producten om </w:t>
            </w:r>
            <w:r w:rsidRPr="00C20412" w:rsidR="008E3C03">
              <w:rPr>
                <w:rFonts w:asciiTheme="minorHAnsi" w:hAnsiTheme="minorHAnsi"/>
                <w:sz w:val="20"/>
              </w:rPr>
              <w:t>het apparaat</w:t>
            </w:r>
            <w:r w:rsidRPr="00C20412">
              <w:rPr>
                <w:rFonts w:asciiTheme="minorHAnsi" w:hAnsiTheme="minorHAnsi"/>
                <w:sz w:val="20"/>
              </w:rPr>
              <w:t xml:space="preserve"> te onderhouden / reinigen.</w:t>
            </w:r>
          </w:p>
        </w:tc>
      </w:tr>
    </w:tbl>
    <w:p xmlns:wp14="http://schemas.microsoft.com/office/word/2010/wordml" w:rsidR="00F04475" w:rsidP="00677F90" w:rsidRDefault="00F04475" w14:paraId="4B99056E" wp14:textId="77777777">
      <w:pPr>
        <w:rPr>
          <w:rFonts w:cs="Arial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3556"/>
        <w:gridCol w:w="3527"/>
      </w:tblGrid>
      <w:tr xmlns:wp14="http://schemas.microsoft.com/office/word/2010/wordml" w:rsidRPr="00B3017E" w:rsidR="00F04475" w:rsidTr="00B74C5E" w14:paraId="7AE615C8" wp14:textId="77777777">
        <w:trPr>
          <w:trHeight w:val="413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p w:rsidRPr="00B3017E" w:rsidR="00F04475" w:rsidP="00985DED" w:rsidRDefault="00F04475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="00F04475" w:rsidTr="008F61F4" w14:paraId="70FB3A61" wp14:textId="77777777">
        <w:trPr>
          <w:trHeight w:val="898" w:hRule="exact"/>
        </w:trPr>
        <w:tc>
          <w:tcPr>
            <w:tcW w:w="3332" w:type="dxa"/>
          </w:tcPr>
          <w:p w:rsidRPr="00C20412" w:rsidR="00F04475" w:rsidP="00677F90" w:rsidRDefault="00F04475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C20412" w:rsidR="007272F7" w:rsidP="00677F90" w:rsidRDefault="00F04475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56" w:type="dxa"/>
          </w:tcPr>
          <w:p w:rsidRPr="00C20412" w:rsidR="00F04475" w:rsidP="00677F90" w:rsidRDefault="00F04475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Pre</w:t>
            </w:r>
            <w:r w:rsidR="00F73C1E">
              <w:rPr>
                <w:rFonts w:cs="Arial" w:asciiTheme="minorHAnsi" w:hAnsiTheme="minorHAnsi"/>
                <w:sz w:val="20"/>
              </w:rPr>
              <w:t>ventieadviseur-arbeidsarts</w:t>
            </w:r>
          </w:p>
          <w:p w:rsidRPr="00C20412" w:rsidR="00F04475" w:rsidP="00677F90" w:rsidRDefault="00F04475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27" w:type="dxa"/>
          </w:tcPr>
          <w:p w:rsidRPr="00C20412" w:rsidR="00F04475" w:rsidP="00677F90" w:rsidRDefault="00F04475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C20412" w:rsidR="00F04475" w:rsidP="00677F90" w:rsidRDefault="00F04475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C20412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="00F04475" w:rsidTr="002D7008" w14:paraId="5089AB5D" wp14:textId="77777777">
        <w:trPr>
          <w:trHeight w:val="528" w:hRule="exact"/>
        </w:trPr>
        <w:tc>
          <w:tcPr>
            <w:tcW w:w="3332" w:type="dxa"/>
            <w:vAlign w:val="center"/>
          </w:tcPr>
          <w:p w:rsidRPr="00C20412" w:rsidR="00F04475" w:rsidP="00694DD0" w:rsidRDefault="00F04475" w14:paraId="5097742D" wp14:textId="77777777">
            <w:p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Naam: </w:t>
            </w:r>
          </w:p>
          <w:p w:rsidRPr="00C20412" w:rsidR="00F04475" w:rsidP="00694DD0" w:rsidRDefault="00F04475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6" w:type="dxa"/>
            <w:vAlign w:val="center"/>
          </w:tcPr>
          <w:p w:rsidRPr="00C20412" w:rsidR="00F04475" w:rsidP="00694DD0" w:rsidRDefault="00F04475" w14:paraId="0D900520" wp14:textId="77777777">
            <w:p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Naam: </w:t>
            </w:r>
          </w:p>
          <w:p w:rsidRPr="00C20412" w:rsidR="00F04475" w:rsidP="00694DD0" w:rsidRDefault="00F04475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7" w:type="dxa"/>
            <w:vAlign w:val="center"/>
          </w:tcPr>
          <w:p w:rsidRPr="00C20412" w:rsidR="00F04475" w:rsidP="00694DD0" w:rsidRDefault="00F04475" w14:paraId="02F7A996" wp14:textId="77777777">
            <w:pPr>
              <w:rPr>
                <w:rFonts w:asciiTheme="minorHAnsi" w:hAnsiTheme="minorHAnsi"/>
                <w:sz w:val="20"/>
              </w:rPr>
            </w:pPr>
            <w:r w:rsidRPr="00C20412">
              <w:rPr>
                <w:rFonts w:asciiTheme="minorHAnsi" w:hAnsiTheme="minorHAnsi"/>
                <w:sz w:val="20"/>
              </w:rPr>
              <w:t xml:space="preserve">Naam: </w:t>
            </w:r>
          </w:p>
          <w:p w:rsidRPr="00C20412" w:rsidR="00F04475" w:rsidP="00694DD0" w:rsidRDefault="00F04475" w14:paraId="3461D779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="00F04475" w:rsidP="008F61F4" w:rsidRDefault="00F04475" w14:paraId="3CF2D8B6" wp14:textId="77777777"/>
    <w:sectPr w:rsidR="00F04475" w:rsidSect="00F73C1E">
      <w:footerReference w:type="default" r:id="rId10"/>
      <w:pgSz w:w="11906" w:h="16838" w:orient="portrait"/>
      <w:pgMar w:top="851" w:right="851" w:bottom="709" w:left="851" w:header="709" w:footer="709" w:gutter="0"/>
      <w:cols w:space="708"/>
      <w:docGrid w:linePitch="360"/>
      <w:headerReference w:type="default" r:id="R10f682d3da8c406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502C2" w:rsidP="00F21695" w:rsidRDefault="00E502C2" w14:paraId="0FB78278" wp14:textId="77777777">
      <w:r>
        <w:separator/>
      </w:r>
    </w:p>
  </w:endnote>
  <w:endnote w:type="continuationSeparator" w:id="0">
    <w:p xmlns:wp14="http://schemas.microsoft.com/office/word/2010/wordml" w:rsidR="00E502C2" w:rsidP="00F21695" w:rsidRDefault="00E502C2" w14:paraId="1FC3994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F73C1E" w:rsidR="00F73C1E" w:rsidRDefault="00F73C1E" w14:paraId="0F98568B" wp14:textId="77777777">
    <w:pPr>
      <w:pStyle w:val="Voettekst"/>
      <w:rPr>
        <w:rFonts w:asciiTheme="minorHAnsi" w:hAnsiTheme="minorHAnsi"/>
        <w:sz w:val="20"/>
      </w:rPr>
    </w:pPr>
    <w:r>
      <w:rPr>
        <w:rFonts w:asciiTheme="minorHAnsi" w:hAnsiTheme="minorHAnsi"/>
        <w:sz w:val="20"/>
      </w:rPr>
      <w:tab/>
    </w:r>
    <w:r>
      <w:rPr>
        <w:rFonts w:asciiTheme="minorHAnsi" w:hAnsiTheme="minorHAnsi"/>
        <w:sz w:val="20"/>
      </w:rPr>
      <w:tab/>
    </w:r>
    <w:r>
      <w:rPr>
        <w:rFonts w:asciiTheme="minorHAnsi" w:hAnsiTheme="minorHAnsi"/>
        <w:sz w:val="20"/>
      </w:rPr>
      <w:tab/>
    </w:r>
    <w:r w:rsidRPr="00F73C1E">
      <w:rPr>
        <w:rFonts w:asciiTheme="minorHAnsi" w:hAnsiTheme="minorHAnsi"/>
        <w:sz w:val="20"/>
      </w:rPr>
      <w:t>Versie 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502C2" w:rsidP="00F21695" w:rsidRDefault="00E502C2" w14:paraId="0562CB0E" wp14:textId="77777777">
      <w:r>
        <w:separator/>
      </w:r>
    </w:p>
  </w:footnote>
  <w:footnote w:type="continuationSeparator" w:id="0">
    <w:p xmlns:wp14="http://schemas.microsoft.com/office/word/2010/wordml" w:rsidR="00E502C2" w:rsidP="00F21695" w:rsidRDefault="00E502C2" w14:paraId="34CE0A4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BF2CF35" w:rsidTr="7BF2CF35" w14:paraId="6D9E22E7">
      <w:trPr>
        <w:trHeight w:val="300"/>
      </w:trPr>
      <w:tc>
        <w:tcPr>
          <w:tcW w:w="3400" w:type="dxa"/>
          <w:tcMar/>
        </w:tcPr>
        <w:p w:rsidR="7BF2CF35" w:rsidP="7BF2CF35" w:rsidRDefault="7BF2CF35" w14:paraId="0F230F5C" w14:textId="6D25271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BF2CF35" w:rsidP="7BF2CF35" w:rsidRDefault="7BF2CF35" w14:paraId="4230B1A5" w14:textId="27A1BD3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BF2CF35" w:rsidP="7BF2CF35" w:rsidRDefault="7BF2CF35" w14:paraId="75354629" w14:textId="775BA388">
          <w:pPr>
            <w:pStyle w:val="Koptekst"/>
            <w:bidi w:val="0"/>
            <w:ind w:right="-115"/>
            <w:jc w:val="right"/>
          </w:pPr>
        </w:p>
      </w:tc>
    </w:tr>
  </w:tbl>
  <w:p w:rsidR="7BF2CF35" w:rsidP="7BF2CF35" w:rsidRDefault="7BF2CF35" w14:paraId="241D7773" w14:textId="530DEC3A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7772"/>
    <w:rsid w:val="000B128A"/>
    <w:rsid w:val="000B37CF"/>
    <w:rsid w:val="000B483B"/>
    <w:rsid w:val="000B570B"/>
    <w:rsid w:val="000C0A5C"/>
    <w:rsid w:val="000C24AD"/>
    <w:rsid w:val="000D01FB"/>
    <w:rsid w:val="000D397C"/>
    <w:rsid w:val="000F7099"/>
    <w:rsid w:val="00150C47"/>
    <w:rsid w:val="00162936"/>
    <w:rsid w:val="00170AE3"/>
    <w:rsid w:val="001839DA"/>
    <w:rsid w:val="00186A83"/>
    <w:rsid w:val="001936D5"/>
    <w:rsid w:val="001A6049"/>
    <w:rsid w:val="001A6AE1"/>
    <w:rsid w:val="001E7D54"/>
    <w:rsid w:val="001F221A"/>
    <w:rsid w:val="00202CAE"/>
    <w:rsid w:val="00206112"/>
    <w:rsid w:val="0023545B"/>
    <w:rsid w:val="00236FED"/>
    <w:rsid w:val="00241B68"/>
    <w:rsid w:val="002541D5"/>
    <w:rsid w:val="0025521C"/>
    <w:rsid w:val="00271564"/>
    <w:rsid w:val="0027305F"/>
    <w:rsid w:val="002750BD"/>
    <w:rsid w:val="00281B75"/>
    <w:rsid w:val="0028610D"/>
    <w:rsid w:val="00293CD1"/>
    <w:rsid w:val="002952D4"/>
    <w:rsid w:val="002B23D9"/>
    <w:rsid w:val="002B3857"/>
    <w:rsid w:val="002B48E6"/>
    <w:rsid w:val="002C4FB0"/>
    <w:rsid w:val="002D7008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B0E2B"/>
    <w:rsid w:val="003B47FA"/>
    <w:rsid w:val="003C1142"/>
    <w:rsid w:val="003D0716"/>
    <w:rsid w:val="003D4CE7"/>
    <w:rsid w:val="003E2AED"/>
    <w:rsid w:val="003E31B5"/>
    <w:rsid w:val="0041544A"/>
    <w:rsid w:val="00431582"/>
    <w:rsid w:val="004461D0"/>
    <w:rsid w:val="004542EA"/>
    <w:rsid w:val="00466D94"/>
    <w:rsid w:val="00496884"/>
    <w:rsid w:val="004A4E3C"/>
    <w:rsid w:val="004B76DF"/>
    <w:rsid w:val="004C2B30"/>
    <w:rsid w:val="004D51F8"/>
    <w:rsid w:val="004F6780"/>
    <w:rsid w:val="00520181"/>
    <w:rsid w:val="005246C9"/>
    <w:rsid w:val="00545CC0"/>
    <w:rsid w:val="00563ECC"/>
    <w:rsid w:val="0056566F"/>
    <w:rsid w:val="005711E4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60749"/>
    <w:rsid w:val="00677F90"/>
    <w:rsid w:val="006809EC"/>
    <w:rsid w:val="00694DD0"/>
    <w:rsid w:val="00697907"/>
    <w:rsid w:val="006B7CFC"/>
    <w:rsid w:val="006C160D"/>
    <w:rsid w:val="006C4987"/>
    <w:rsid w:val="006D2548"/>
    <w:rsid w:val="007272F7"/>
    <w:rsid w:val="00731663"/>
    <w:rsid w:val="007461B3"/>
    <w:rsid w:val="00746262"/>
    <w:rsid w:val="007550E9"/>
    <w:rsid w:val="00761535"/>
    <w:rsid w:val="007763BA"/>
    <w:rsid w:val="00791332"/>
    <w:rsid w:val="007B0237"/>
    <w:rsid w:val="007B53AB"/>
    <w:rsid w:val="007C6017"/>
    <w:rsid w:val="007D4B33"/>
    <w:rsid w:val="007D6B99"/>
    <w:rsid w:val="007E6ADD"/>
    <w:rsid w:val="0080010F"/>
    <w:rsid w:val="008075AB"/>
    <w:rsid w:val="00817BB5"/>
    <w:rsid w:val="00821A61"/>
    <w:rsid w:val="0082635C"/>
    <w:rsid w:val="00853DFB"/>
    <w:rsid w:val="008734BA"/>
    <w:rsid w:val="008B02E2"/>
    <w:rsid w:val="008B123B"/>
    <w:rsid w:val="008B5FE1"/>
    <w:rsid w:val="008E3C03"/>
    <w:rsid w:val="008E7DA7"/>
    <w:rsid w:val="008F1DCD"/>
    <w:rsid w:val="008F61F4"/>
    <w:rsid w:val="00920868"/>
    <w:rsid w:val="009552C4"/>
    <w:rsid w:val="00966E8E"/>
    <w:rsid w:val="00977B20"/>
    <w:rsid w:val="00980DA7"/>
    <w:rsid w:val="00984265"/>
    <w:rsid w:val="00985DED"/>
    <w:rsid w:val="009918A6"/>
    <w:rsid w:val="00992B3F"/>
    <w:rsid w:val="00993649"/>
    <w:rsid w:val="009A20B9"/>
    <w:rsid w:val="009A698F"/>
    <w:rsid w:val="009B2F16"/>
    <w:rsid w:val="009B3510"/>
    <w:rsid w:val="009C0D1F"/>
    <w:rsid w:val="009D0EDF"/>
    <w:rsid w:val="009E6A28"/>
    <w:rsid w:val="009F313C"/>
    <w:rsid w:val="00A04C3D"/>
    <w:rsid w:val="00A054C5"/>
    <w:rsid w:val="00A419B0"/>
    <w:rsid w:val="00A42586"/>
    <w:rsid w:val="00A612BD"/>
    <w:rsid w:val="00A62E13"/>
    <w:rsid w:val="00A6656A"/>
    <w:rsid w:val="00A90A5E"/>
    <w:rsid w:val="00A93D09"/>
    <w:rsid w:val="00AC2593"/>
    <w:rsid w:val="00AE58CE"/>
    <w:rsid w:val="00AF01D3"/>
    <w:rsid w:val="00B00F6F"/>
    <w:rsid w:val="00B12BDC"/>
    <w:rsid w:val="00B2223E"/>
    <w:rsid w:val="00B2670A"/>
    <w:rsid w:val="00B3017E"/>
    <w:rsid w:val="00B54444"/>
    <w:rsid w:val="00B740B4"/>
    <w:rsid w:val="00B74C5E"/>
    <w:rsid w:val="00B76EE1"/>
    <w:rsid w:val="00B90B69"/>
    <w:rsid w:val="00BB1E30"/>
    <w:rsid w:val="00BC6CB1"/>
    <w:rsid w:val="00BD6DB9"/>
    <w:rsid w:val="00BE5160"/>
    <w:rsid w:val="00BF299A"/>
    <w:rsid w:val="00BF5C63"/>
    <w:rsid w:val="00C04638"/>
    <w:rsid w:val="00C10100"/>
    <w:rsid w:val="00C20412"/>
    <w:rsid w:val="00C211A9"/>
    <w:rsid w:val="00C23204"/>
    <w:rsid w:val="00C3173E"/>
    <w:rsid w:val="00C36CAF"/>
    <w:rsid w:val="00C531CA"/>
    <w:rsid w:val="00C63ED9"/>
    <w:rsid w:val="00C834BD"/>
    <w:rsid w:val="00C8666A"/>
    <w:rsid w:val="00CA0EB0"/>
    <w:rsid w:val="00CD0FB0"/>
    <w:rsid w:val="00CD2E4A"/>
    <w:rsid w:val="00CE2340"/>
    <w:rsid w:val="00CE392D"/>
    <w:rsid w:val="00D0223E"/>
    <w:rsid w:val="00D20485"/>
    <w:rsid w:val="00D26B1F"/>
    <w:rsid w:val="00D340B7"/>
    <w:rsid w:val="00D37D47"/>
    <w:rsid w:val="00D615CB"/>
    <w:rsid w:val="00D63C50"/>
    <w:rsid w:val="00D6750D"/>
    <w:rsid w:val="00D754AD"/>
    <w:rsid w:val="00D92046"/>
    <w:rsid w:val="00DD3840"/>
    <w:rsid w:val="00DE16E0"/>
    <w:rsid w:val="00DE546C"/>
    <w:rsid w:val="00E0391E"/>
    <w:rsid w:val="00E04014"/>
    <w:rsid w:val="00E21285"/>
    <w:rsid w:val="00E219F9"/>
    <w:rsid w:val="00E256B7"/>
    <w:rsid w:val="00E36F14"/>
    <w:rsid w:val="00E502C2"/>
    <w:rsid w:val="00E5208C"/>
    <w:rsid w:val="00EA097A"/>
    <w:rsid w:val="00EA35A7"/>
    <w:rsid w:val="00EB5EA7"/>
    <w:rsid w:val="00ED295A"/>
    <w:rsid w:val="00EE4707"/>
    <w:rsid w:val="00F04475"/>
    <w:rsid w:val="00F07CD9"/>
    <w:rsid w:val="00F1130F"/>
    <w:rsid w:val="00F21695"/>
    <w:rsid w:val="00F4363E"/>
    <w:rsid w:val="00F45630"/>
    <w:rsid w:val="00F52F38"/>
    <w:rsid w:val="00F73C1E"/>
    <w:rsid w:val="00FA1E57"/>
    <w:rsid w:val="00FA48C5"/>
    <w:rsid w:val="00FC54A3"/>
    <w:rsid w:val="7BF2C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A6B9CB"/>
  <w15:docId w15:val="{0D300E22-2734-4DBC-B7FD-B2B9EA53D5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CB4C6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2.xml"/><Relationship Id="R10f682d3da8c4069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https://gemeenschapsonderwijs.sharepoint.com/sites/prodoc/_layouts/15/DocIdRedir.aspx?ID=GOPRO-1830562155-17324</Url>
      <Description>GOPRO-1830562155-17324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64E4903-0ECC-4C25-AC63-CEBFCB0378A7}"/>
</file>

<file path=customXml/itemProps2.xml><?xml version="1.0" encoding="utf-8"?>
<ds:datastoreItem xmlns:ds="http://schemas.openxmlformats.org/officeDocument/2006/customXml" ds:itemID="{8414A389-70C5-4A26-86CA-F84A10707A49}"/>
</file>

<file path=customXml/itemProps3.xml><?xml version="1.0" encoding="utf-8"?>
<ds:datastoreItem xmlns:ds="http://schemas.openxmlformats.org/officeDocument/2006/customXml" ds:itemID="{5EDD0F25-8682-4EC9-9223-FFA89F836D67}"/>
</file>

<file path=customXml/itemProps4.xml><?xml version="1.0" encoding="utf-8"?>
<ds:datastoreItem xmlns:ds="http://schemas.openxmlformats.org/officeDocument/2006/customXml" ds:itemID="{E16FBA05-80AA-42C2-A556-0844C8390C7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Haardroger</dc:title>
  <dc:subject/>
  <dc:creator>Luc</dc:creator>
  <cp:keywords/>
  <dc:description/>
  <cp:lastModifiedBy>bart Devos</cp:lastModifiedBy>
  <cp:revision>8</cp:revision>
  <cp:lastPrinted>2012-11-05T08:27:00Z</cp:lastPrinted>
  <dcterms:created xsi:type="dcterms:W3CDTF">2016-01-25T13:34:00Z</dcterms:created>
  <dcterms:modified xsi:type="dcterms:W3CDTF">2023-11-20T15:06:16Z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9d6fa269-86f9-4e41-bcfb-a743cacdd2b4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