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367295" w:rsidR="007B53AB" w:rsidP="006404D6" w:rsidRDefault="006E64DE" w14:paraId="125370F7" wp14:textId="77777777">
      <w:pPr>
        <w:pStyle w:val="Koptekst"/>
        <w:tabs>
          <w:tab w:val="right" w:pos="9072"/>
        </w:tabs>
        <w:rPr>
          <w:rFonts w:cs="Arial"/>
        </w:rPr>
      </w:pPr>
      <w:r w:rsidRPr="00367295">
        <w:rPr>
          <w:rFonts w:cs="Arial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56704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B6D6EC3">
              <v:shape id="AutoShape 2" style="position:absolute;margin-left:-8.05pt;margin-top:14.4pt;width:583.95pt;height:76.8pt;rotation:-3;z-index:-2516597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335CD572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367295">
        <w:rPr>
          <w:rFonts w:cs="Arial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8752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3CA7859C">
              <v:shape id="AutoShape 1" style="position:absolute;margin-left:-14pt;margin-top:8.7pt;width:583.65pt;height:82.75pt;rotation:-2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1D4F8D7D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367295">
        <w:rPr>
          <w:rFonts w:cs="Arial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55680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67295" w:rsidR="007B53AB">
        <w:rPr>
          <w:rFonts w:cs="Arial"/>
        </w:rPr>
        <w:t>Gemeenschappelijke preventiedienst</w:t>
      </w:r>
    </w:p>
    <w:p xmlns:wp14="http://schemas.microsoft.com/office/word/2010/wordml" w:rsidRPr="00367295" w:rsidR="007B53AB" w:rsidP="00F1130F" w:rsidRDefault="007B53AB" w14:paraId="4E29D17F" wp14:textId="77777777">
      <w:pPr>
        <w:rPr>
          <w:rFonts w:cs="Arial"/>
          <w:b/>
        </w:rPr>
      </w:pPr>
      <w:r w:rsidRPr="00367295">
        <w:rPr>
          <w:rFonts w:cs="Arial"/>
        </w:rPr>
        <w:t>Veiligheidsinstructiekaart</w:t>
      </w:r>
    </w:p>
    <w:p xmlns:wp14="http://schemas.microsoft.com/office/word/2010/wordml" w:rsidR="007B53AB" w:rsidP="00677F90" w:rsidRDefault="007B53AB" w14:paraId="672A6659" wp14:textId="77777777">
      <w:pPr>
        <w:rPr>
          <w:rFonts w:cs="Arial"/>
        </w:rPr>
      </w:pPr>
    </w:p>
    <w:p xmlns:wp14="http://schemas.microsoft.com/office/word/2010/wordml" w:rsidRPr="00367295" w:rsidR="006404D6" w:rsidP="00677F90" w:rsidRDefault="006404D6" w14:paraId="0A37501D" wp14:textId="77777777">
      <w:pPr>
        <w:rPr>
          <w:rFonts w:cs="Arial"/>
        </w:rPr>
      </w:pPr>
    </w:p>
    <w:p xmlns:wp14="http://schemas.microsoft.com/office/word/2010/wordml" w:rsidRPr="00367295" w:rsidR="007B53AB" w:rsidP="00F1130F" w:rsidRDefault="007B53AB" w14:paraId="5DAB6C7B" wp14:textId="77777777">
      <w:pPr>
        <w:tabs>
          <w:tab w:val="left" w:pos="8580"/>
        </w:tabs>
        <w:rPr>
          <w:rFonts w:cs="Arial"/>
        </w:rPr>
      </w:pPr>
      <w:r w:rsidRPr="00367295">
        <w:rPr>
          <w:rFonts w:cs="Arial"/>
        </w:rPr>
        <w:tab/>
      </w:r>
    </w:p>
    <w:p xmlns:wp14="http://schemas.microsoft.com/office/word/2010/wordml" w:rsidRPr="00367295" w:rsidR="00982385" w:rsidP="00F1130F" w:rsidRDefault="00982385" w14:paraId="02EB378F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xmlns:wp14="http://schemas.microsoft.com/office/word/2010/wordml" w:rsidRPr="00367295" w:rsidR="007B53AB" w:rsidTr="00FD2F80" w14:paraId="645C7612" wp14:textId="77777777">
        <w:trPr>
          <w:trHeight w:val="754" w:hRule="exact"/>
        </w:trPr>
        <w:tc>
          <w:tcPr>
            <w:tcW w:w="10401" w:type="dxa"/>
            <w:gridSpan w:val="3"/>
            <w:shd w:val="clear" w:color="auto" w:fill="C3004A"/>
            <w:vAlign w:val="center"/>
          </w:tcPr>
          <w:p w:rsidRPr="00367295" w:rsidR="007B53AB" w:rsidP="00985DED" w:rsidRDefault="007B53AB" w14:paraId="2882A5C6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color w:val="FFFFFF"/>
                <w:sz w:val="20"/>
              </w:rPr>
            </w:pPr>
            <w:r w:rsidRPr="00367295">
              <w:rPr>
                <w:rFonts w:cs="Arial"/>
                <w:b/>
                <w:color w:val="FFFFFF"/>
                <w:sz w:val="20"/>
              </w:rPr>
              <w:t>VEILIGHEIDSINSTRUCTIEKAART A1</w:t>
            </w:r>
            <w:r w:rsidRPr="00367295" w:rsidR="00FD40BB">
              <w:rPr>
                <w:rFonts w:cs="Arial"/>
                <w:b/>
                <w:color w:val="FFFFFF"/>
                <w:sz w:val="20"/>
              </w:rPr>
              <w:t>2</w:t>
            </w:r>
          </w:p>
          <w:p w:rsidRPr="00367295" w:rsidR="007B53AB" w:rsidP="00367295" w:rsidRDefault="00BD066C" w14:paraId="1C682FA8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367295">
              <w:rPr>
                <w:rFonts w:cs="Arial"/>
                <w:b/>
                <w:color w:val="FFFFFF"/>
                <w:sz w:val="24"/>
                <w:szCs w:val="24"/>
                <w:lang w:val="nl"/>
              </w:rPr>
              <w:t>E</w:t>
            </w:r>
            <w:r w:rsidRPr="00367295" w:rsidR="004472B8">
              <w:rPr>
                <w:rFonts w:cs="Arial"/>
                <w:b/>
                <w:color w:val="FFFFFF"/>
                <w:sz w:val="24"/>
                <w:szCs w:val="24"/>
                <w:lang w:val="nl"/>
              </w:rPr>
              <w:t xml:space="preserve">énwielige </w:t>
            </w:r>
            <w:r w:rsidRPr="00367295" w:rsidR="00367295">
              <w:rPr>
                <w:rFonts w:cs="Arial"/>
                <w:b/>
                <w:color w:val="FFFFFF"/>
                <w:sz w:val="24"/>
                <w:szCs w:val="24"/>
                <w:lang w:val="nl"/>
              </w:rPr>
              <w:t>grond</w:t>
            </w:r>
            <w:r w:rsidRPr="00367295" w:rsidR="004472B8">
              <w:rPr>
                <w:rFonts w:cs="Arial"/>
                <w:b/>
                <w:color w:val="FFFFFF"/>
                <w:sz w:val="24"/>
                <w:szCs w:val="24"/>
                <w:lang w:val="nl"/>
              </w:rPr>
              <w:t xml:space="preserve">frees </w:t>
            </w:r>
          </w:p>
        </w:tc>
      </w:tr>
      <w:tr xmlns:wp14="http://schemas.microsoft.com/office/word/2010/wordml" w:rsidRPr="00367295" w:rsidR="009F762C" w:rsidTr="006404D6" w14:paraId="6C03EDE1" wp14:textId="77777777">
        <w:trPr>
          <w:trHeight w:val="397" w:hRule="exact"/>
        </w:trPr>
        <w:tc>
          <w:tcPr>
            <w:tcW w:w="1948" w:type="dxa"/>
            <w:vAlign w:val="center"/>
          </w:tcPr>
          <w:p w:rsidRPr="00367295" w:rsidR="009F762C" w:rsidP="005F03E5" w:rsidRDefault="009F762C" w14:paraId="55EA19D6" wp14:textId="77777777">
            <w:pPr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Merk: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Pr="00367295" w:rsidR="009F762C" w:rsidP="00C520D8" w:rsidRDefault="009F762C" w14:paraId="6A05A809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233" w:type="dxa"/>
            <w:vMerge w:val="restart"/>
            <w:vAlign w:val="center"/>
          </w:tcPr>
          <w:p w:rsidRPr="00367295" w:rsidR="009F762C" w:rsidP="006404D6" w:rsidRDefault="008E5362" w14:paraId="360F08AC" wp14:textId="77777777">
            <w:pPr>
              <w:jc w:val="center"/>
              <w:rPr>
                <w:rFonts w:cs="Arial"/>
                <w:szCs w:val="22"/>
              </w:rPr>
            </w:pPr>
            <w:r w:rsidRPr="00367295">
              <w:rPr>
                <w:rFonts w:cs="Arial"/>
                <w:b/>
                <w:noProof/>
                <w:szCs w:val="22"/>
                <w:lang w:val="nl-BE" w:eastAsia="nl-BE"/>
              </w:rPr>
              <w:drawing>
                <wp:inline xmlns:wp14="http://schemas.microsoft.com/office/word/2010/wordprocessingDrawing" distT="0" distB="0" distL="0" distR="0" wp14:anchorId="77E96D49" wp14:editId="7777777">
                  <wp:extent cx="1531089" cy="1189515"/>
                  <wp:effectExtent l="0" t="0" r="0" b="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_246_1_RT40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4857" cy="121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67295" w:rsidR="009F762C">
              <w:rPr>
                <w:rFonts w:cs="Arial"/>
                <w:b/>
                <w:noProof/>
                <w:szCs w:val="22"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4656" behindDoc="0" locked="0" layoutInCell="1" allowOverlap="1" wp14:anchorId="1A6C28B1" wp14:editId="4261C0CD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xmlns:wp14="http://schemas.microsoft.com/office/word/2010/wordml" w:rsidRPr="00367295" w:rsidR="009F762C" w:rsidTr="00BD066C" w14:paraId="25CD820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367295" w:rsidR="009F762C" w:rsidP="00985DED" w:rsidRDefault="009F762C" w14:paraId="14BBD63B" wp14:textId="77777777">
            <w:pPr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Type:</w:t>
            </w:r>
          </w:p>
        </w:tc>
        <w:tc>
          <w:tcPr>
            <w:tcW w:w="5220" w:type="dxa"/>
            <w:shd w:val="clear" w:color="auto" w:fill="auto"/>
          </w:tcPr>
          <w:p w:rsidRPr="00367295" w:rsidR="009F762C" w:rsidP="00C520D8" w:rsidRDefault="009F762C" w14:paraId="5A39BBE3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367295" w:rsidR="009F762C" w:rsidP="00677F90" w:rsidRDefault="009F762C" w14:paraId="41C8F396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367295" w:rsidR="009F762C" w:rsidTr="00BD066C" w14:paraId="17A3592E" wp14:textId="77777777">
        <w:trPr>
          <w:trHeight w:val="397" w:hRule="exact"/>
        </w:trPr>
        <w:tc>
          <w:tcPr>
            <w:tcW w:w="1948" w:type="dxa"/>
            <w:vAlign w:val="center"/>
          </w:tcPr>
          <w:p w:rsidRPr="00367295" w:rsidR="009F762C" w:rsidP="005F03E5" w:rsidRDefault="009F762C" w14:paraId="2E2CDB5A" wp14:textId="77777777">
            <w:pPr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clear" w:color="auto" w:fill="auto"/>
          </w:tcPr>
          <w:p w:rsidRPr="00367295" w:rsidR="009F762C" w:rsidP="00C520D8" w:rsidRDefault="009F762C" w14:paraId="72A3D3EC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367295" w:rsidR="009F762C" w:rsidP="00677F90" w:rsidRDefault="009F762C" w14:paraId="0D0B940D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367295" w:rsidR="009F762C" w:rsidTr="00BD066C" w14:paraId="09B5A3B2" wp14:textId="77777777">
        <w:trPr>
          <w:trHeight w:val="397" w:hRule="exact"/>
        </w:trPr>
        <w:tc>
          <w:tcPr>
            <w:tcW w:w="1948" w:type="dxa"/>
            <w:vAlign w:val="center"/>
          </w:tcPr>
          <w:p w:rsidRPr="00367295" w:rsidR="009F762C" w:rsidP="005F03E5" w:rsidRDefault="009F762C" w14:paraId="4BDCE058" wp14:textId="77777777">
            <w:pPr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shd w:val="clear" w:color="auto" w:fill="auto"/>
          </w:tcPr>
          <w:p w:rsidRPr="00367295" w:rsidR="009F762C" w:rsidP="00C520D8" w:rsidRDefault="009F762C" w14:paraId="0E27B00A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367295" w:rsidR="009F762C" w:rsidP="00677F90" w:rsidRDefault="009F762C" w14:paraId="60061E4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367295" w:rsidR="009F762C" w:rsidTr="00BD066C" w14:paraId="042744F8" wp14:textId="77777777">
        <w:trPr>
          <w:trHeight w:val="397" w:hRule="exact"/>
        </w:trPr>
        <w:tc>
          <w:tcPr>
            <w:tcW w:w="1948" w:type="dxa"/>
            <w:vAlign w:val="center"/>
          </w:tcPr>
          <w:p w:rsidRPr="00367295" w:rsidR="009F762C" w:rsidP="005F03E5" w:rsidRDefault="009F762C" w14:paraId="40226980" wp14:textId="77777777">
            <w:pPr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clear" w:color="auto" w:fill="auto"/>
          </w:tcPr>
          <w:p w:rsidRPr="00367295" w:rsidR="009F762C" w:rsidP="00C520D8" w:rsidRDefault="009F762C" w14:paraId="44EAFD9C" wp14:textId="77777777">
            <w:pPr>
              <w:rPr>
                <w:rFonts w:cs="Arial"/>
                <w:szCs w:val="22"/>
              </w:rPr>
            </w:pPr>
          </w:p>
        </w:tc>
        <w:tc>
          <w:tcPr>
            <w:tcW w:w="3233" w:type="dxa"/>
            <w:vMerge/>
          </w:tcPr>
          <w:p w:rsidRPr="00367295" w:rsidR="009F762C" w:rsidP="00677F90" w:rsidRDefault="009F762C" w14:paraId="4B94D5A5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Pr="00367295" w:rsidR="007B53AB" w:rsidP="00677F90" w:rsidRDefault="007B53AB" w14:paraId="3DEEC669" wp14:textId="77777777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266"/>
      </w:tblGrid>
      <w:tr xmlns:wp14="http://schemas.microsoft.com/office/word/2010/wordml" w:rsidRPr="00367295" w:rsidR="007B53AB" w:rsidTr="00FD2F80" w14:paraId="2E4EC8F3" wp14:textId="77777777">
        <w:tc>
          <w:tcPr>
            <w:tcW w:w="10412" w:type="dxa"/>
          </w:tcPr>
          <w:p w:rsidRPr="00367295" w:rsidR="00B00F6F" w:rsidP="00B00F6F" w:rsidRDefault="00982385" w14:paraId="0DAAAB17" wp14:textId="77777777">
            <w:pPr>
              <w:jc w:val="center"/>
              <w:rPr>
                <w:rFonts w:cs="Arial"/>
                <w:b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Uitsluitend te gebruiken voor</w:t>
            </w:r>
            <w:r w:rsidRPr="00367295" w:rsidR="00B00F6F">
              <w:rPr>
                <w:rFonts w:cs="Arial"/>
                <w:b/>
                <w:szCs w:val="22"/>
              </w:rPr>
              <w:t xml:space="preserve"> werkzaamheden die bepaald zijn in de gebruikershandleiding.</w:t>
            </w:r>
          </w:p>
          <w:p w:rsidRPr="00367295" w:rsidR="007B53AB" w:rsidP="004A4E3C" w:rsidRDefault="00B00F6F" w14:paraId="7A951CDD" wp14:textId="77777777">
            <w:pPr>
              <w:jc w:val="center"/>
              <w:rPr>
                <w:rFonts w:cs="Arial"/>
                <w:szCs w:val="22"/>
              </w:rPr>
            </w:pPr>
            <w:r w:rsidRPr="00367295">
              <w:rPr>
                <w:rFonts w:cs="Arial"/>
                <w:b/>
                <w:szCs w:val="22"/>
              </w:rPr>
              <w:t>Deze veiligheidsinstructiekaart is opgemaakt voor werknemer</w:t>
            </w:r>
            <w:r w:rsidRPr="00367295" w:rsidR="004A4E3C">
              <w:rPr>
                <w:rFonts w:cs="Arial"/>
                <w:b/>
                <w:szCs w:val="22"/>
              </w:rPr>
              <w:t>s</w:t>
            </w:r>
            <w:r w:rsidRPr="00367295">
              <w:rPr>
                <w:rFonts w:cs="Arial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Pr="00367295" w:rsidR="007B53AB" w:rsidP="00677F90" w:rsidRDefault="007B53AB" w14:paraId="3656B9AB" wp14:textId="77777777">
      <w:pPr>
        <w:rPr>
          <w:rFonts w:cs="Arial"/>
          <w:sz w:val="16"/>
          <w:szCs w:val="16"/>
        </w:rPr>
      </w:pPr>
    </w:p>
    <w:tbl>
      <w:tblPr>
        <w:tblW w:w="1040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486"/>
        <w:gridCol w:w="1486"/>
        <w:gridCol w:w="1486"/>
        <w:gridCol w:w="1486"/>
        <w:gridCol w:w="1486"/>
        <w:gridCol w:w="1487"/>
      </w:tblGrid>
      <w:tr xmlns:wp14="http://schemas.microsoft.com/office/word/2010/wordml" w:rsidRPr="00367295" w:rsidR="00A846FE" w:rsidTr="006404D6" w14:paraId="2C064148" wp14:textId="77777777">
        <w:trPr>
          <w:trHeight w:val="567"/>
          <w:jc w:val="center"/>
        </w:trPr>
        <w:tc>
          <w:tcPr>
            <w:tcW w:w="104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vAlign w:val="center"/>
            <w:hideMark/>
          </w:tcPr>
          <w:p w:rsidRPr="00367295" w:rsidR="00A846FE" w:rsidP="00987ADF" w:rsidRDefault="00A846FE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367295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367295" w:rsidR="006404D6" w:rsidTr="006404D6" w14:paraId="105E25C6" wp14:textId="77777777">
        <w:trPr>
          <w:trHeight w:val="1563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076DD058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67295">
              <w:rPr>
                <w:rFonts w:cs="Arial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6944" behindDoc="0" locked="0" layoutInCell="1" allowOverlap="1" wp14:anchorId="6A9405E5" wp14:editId="4BB30625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60325</wp:posOffset>
                  </wp:positionV>
                  <wp:extent cx="797560" cy="677545"/>
                  <wp:effectExtent l="0" t="0" r="2540" b="8255"/>
                  <wp:wrapSquare wrapText="bothSides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7560" cy="677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45FB0818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67295">
              <w:rPr>
                <w:rFonts w:cs="Arial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DFF9F1F" wp14:editId="42882E65">
                  <wp:extent cx="587829" cy="587829"/>
                  <wp:effectExtent l="0" t="0" r="3175" b="3175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767" cy="588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049F31CB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bookmarkStart w:name="_GoBack" w:id="0"/>
            <w:bookmarkEnd w:id="0"/>
            <w:r w:rsidRPr="00367295">
              <w:rPr>
                <w:rFonts w:cs="Arial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D68B320" wp14:editId="34ACDC0B">
                  <wp:extent cx="613944" cy="613944"/>
                  <wp:effectExtent l="0" t="0" r="0" b="0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435" cy="61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367295" w:rsidR="006404D6" w:rsidP="00A96910" w:rsidRDefault="006404D6" w14:paraId="53128261" wp14:textId="77777777">
            <w:pPr>
              <w:jc w:val="center"/>
              <w:rPr>
                <w:rFonts w:cs="Arial"/>
                <w:b/>
                <w:noProof/>
                <w:lang w:val="nl-BE" w:eastAsia="nl-BE"/>
              </w:rPr>
            </w:pPr>
            <w:r w:rsidRPr="00367295">
              <w:rPr>
                <w:rFonts w:cs="Arial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68270EE" wp14:editId="3533399F">
                  <wp:extent cx="618287" cy="618287"/>
                  <wp:effectExtent l="0" t="0" r="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972" cy="619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7CE09205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67295">
              <w:rPr>
                <w:rFonts w:cs="Arial"/>
                <w:b/>
                <w:noProof/>
                <w:sz w:val="44"/>
                <w:szCs w:val="44"/>
                <w:lang w:val="nl-BE" w:eastAsia="nl-BE"/>
              </w:rPr>
              <w:t>+18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3C0B896A" wp14:textId="77777777">
            <w:pPr>
              <w:jc w:val="center"/>
              <w:rPr>
                <w:rFonts w:cs="Arial"/>
                <w:b/>
                <w:noProof/>
                <w:lang w:val="nl-BE" w:eastAsia="nl-BE"/>
              </w:rPr>
            </w:pPr>
            <w:r>
              <w:rPr>
                <w:rFonts w:cs="Arial"/>
                <w:sz w:val="16"/>
                <w:szCs w:val="16"/>
              </w:rPr>
              <w:t>Geschikte handschoen</w:t>
            </w:r>
            <w:r w:rsidRPr="00367295">
              <w:rPr>
                <w:rFonts w:cs="Arial"/>
                <w:sz w:val="16"/>
                <w:szCs w:val="16"/>
              </w:rPr>
              <w:t xml:space="preserve">en bij vervangen </w:t>
            </w:r>
            <w:r>
              <w:rPr>
                <w:rFonts w:cs="Arial"/>
                <w:sz w:val="16"/>
                <w:szCs w:val="16"/>
              </w:rPr>
              <w:t>snijgereed</w:t>
            </w:r>
            <w:r w:rsidRPr="00367295">
              <w:rPr>
                <w:rFonts w:cs="Arial"/>
                <w:sz w:val="16"/>
                <w:szCs w:val="16"/>
              </w:rPr>
              <w:t>schap</w:t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6404D6" w:rsidR="006404D6" w:rsidP="006404D6" w:rsidRDefault="006404D6" w14:paraId="6125A700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367295">
              <w:rPr>
                <w:rFonts w:cs="Arial"/>
                <w:sz w:val="16"/>
              </w:rPr>
              <w:t>Bij onderhoud en herstelling of wisselen van opzetstukken, haren inbinden</w:t>
            </w:r>
          </w:p>
        </w:tc>
      </w:tr>
      <w:tr xmlns:wp14="http://schemas.microsoft.com/office/word/2010/wordml" w:rsidRPr="00367295" w:rsidR="006404D6" w:rsidTr="006404D6" w14:paraId="0ED0346F" wp14:textId="77777777">
        <w:trPr>
          <w:trHeight w:val="1293" w:hRule="exact"/>
          <w:jc w:val="center"/>
        </w:trPr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55225474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sz w:val="18"/>
                <w:szCs w:val="18"/>
              </w:rPr>
              <w:t>Handleiding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1425D0F7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sz w:val="18"/>
                <w:szCs w:val="18"/>
              </w:rPr>
              <w:t>Geschikte werkkledij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4EFB2560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sz w:val="18"/>
                <w:szCs w:val="18"/>
              </w:rPr>
              <w:t>Veiligheids-</w:t>
            </w:r>
          </w:p>
          <w:p w:rsidRPr="00367295" w:rsidR="006404D6" w:rsidP="00A96910" w:rsidRDefault="006404D6" w14:paraId="7E3CB853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sz w:val="18"/>
                <w:szCs w:val="18"/>
              </w:rPr>
              <w:t>Schoen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367295" w:rsidR="006404D6" w:rsidP="00A96910" w:rsidRDefault="006404D6" w14:paraId="04E1CBA7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sz w:val="18"/>
                <w:szCs w:val="18"/>
              </w:rPr>
              <w:t>Gehoor-bescherming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4A28DB2A" wp14:textId="77777777">
            <w:pPr>
              <w:jc w:val="center"/>
              <w:rPr>
                <w:rFonts w:cs="Arial"/>
                <w:sz w:val="16"/>
                <w:szCs w:val="16"/>
              </w:rPr>
            </w:pPr>
            <w:r w:rsidRPr="00367295">
              <w:rPr>
                <w:rFonts w:cs="Arial"/>
                <w:sz w:val="16"/>
                <w:szCs w:val="16"/>
              </w:rPr>
              <w:t>Toestel onder toezicht gebruiken vanaf 18</w:t>
            </w:r>
            <w:r w:rsidRPr="00367295">
              <w:rPr>
                <w:rFonts w:cs="Arial"/>
                <w:noProof/>
                <w:lang w:val="nl-BE" w:eastAsia="nl-BE"/>
              </w:rPr>
              <w:t xml:space="preserve"> </w:t>
            </w:r>
            <w:r w:rsidRPr="00367295">
              <w:rPr>
                <w:rFonts w:cs="Arial"/>
                <w:sz w:val="16"/>
                <w:szCs w:val="16"/>
              </w:rPr>
              <w:t>jaar</w:t>
            </w:r>
          </w:p>
        </w:tc>
        <w:tc>
          <w:tcPr>
            <w:tcW w:w="14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  <w:hideMark/>
          </w:tcPr>
          <w:p w:rsidRPr="00367295" w:rsidR="006404D6" w:rsidP="00A96910" w:rsidRDefault="006404D6" w14:paraId="3734615B" wp14:textId="77777777">
            <w:pPr>
              <w:jc w:val="center"/>
              <w:rPr>
                <w:rFonts w:cs="Arial"/>
                <w:sz w:val="18"/>
                <w:szCs w:val="18"/>
              </w:rPr>
            </w:pPr>
            <w:r w:rsidRPr="00367295">
              <w:rPr>
                <w:rFonts w:cs="Arial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8992" behindDoc="0" locked="0" layoutInCell="1" allowOverlap="1" wp14:anchorId="0732B504" wp14:editId="3F570FF4">
                  <wp:simplePos x="0" y="0"/>
                  <wp:positionH relativeFrom="margin">
                    <wp:posOffset>122555</wp:posOffset>
                  </wp:positionH>
                  <wp:positionV relativeFrom="margin">
                    <wp:posOffset>116205</wp:posOffset>
                  </wp:positionV>
                  <wp:extent cx="523875" cy="523875"/>
                  <wp:effectExtent l="0" t="0" r="9525" b="9525"/>
                  <wp:wrapSquare wrapText="bothSides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367295" w:rsidR="006404D6" w:rsidP="00A96910" w:rsidRDefault="006404D6" w14:paraId="62486C05" wp14:textId="77777777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367295">
              <w:rPr>
                <w:rFonts w:cs="Arial"/>
                <w:noProof/>
                <w:sz w:val="16"/>
                <w:lang w:val="nl-BE" w:eastAsia="nl-BE"/>
              </w:rPr>
              <w:drawing>
                <wp:inline xmlns:wp14="http://schemas.microsoft.com/office/word/2010/wordprocessingDrawing" distT="0" distB="0" distL="0" distR="0" wp14:anchorId="0A0BD1A5" wp14:editId="02765DCB">
                  <wp:extent cx="609600" cy="609600"/>
                  <wp:effectExtent l="0" t="0" r="0" b="0"/>
                  <wp:docPr id="4" name="Afbeelding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thumbnail_image006.jpg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367295" w:rsidR="00A96910" w:rsidTr="006404D6" w14:paraId="508E9C69" wp14:textId="77777777">
        <w:trPr>
          <w:trHeight w:val="1211" w:hRule="exact"/>
          <w:jc w:val="center"/>
        </w:trPr>
        <w:tc>
          <w:tcPr>
            <w:tcW w:w="1040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:rsidRPr="00367295" w:rsidR="00A96910" w:rsidP="00A96910" w:rsidRDefault="00A96910" w14:paraId="29F059E1" wp14:textId="77777777">
            <w:pPr>
              <w:jc w:val="center"/>
              <w:rPr>
                <w:rFonts w:cs="Arial"/>
                <w:color w:val="FF0000"/>
                <w:sz w:val="24"/>
                <w:szCs w:val="24"/>
              </w:rPr>
            </w:pPr>
            <w:r w:rsidRPr="00367295">
              <w:rPr>
                <w:rFonts w:cs="Arial"/>
                <w:b/>
                <w:color w:val="FF0000"/>
                <w:sz w:val="28"/>
                <w:szCs w:val="28"/>
              </w:rPr>
              <w:t>OPGELET</w:t>
            </w:r>
            <w:r w:rsidRPr="00367295">
              <w:rPr>
                <w:rFonts w:cs="Arial"/>
                <w:color w:val="FF0000"/>
                <w:sz w:val="24"/>
                <w:szCs w:val="24"/>
              </w:rPr>
              <w:t xml:space="preserve">: </w:t>
            </w:r>
          </w:p>
          <w:p w:rsidRPr="00367295" w:rsidR="00A96910" w:rsidP="00A96910" w:rsidRDefault="00A96910" w14:paraId="2761AEAD" wp14:textId="77777777">
            <w:pPr>
              <w:jc w:val="center"/>
              <w:rPr>
                <w:rFonts w:cs="Arial"/>
                <w:color w:val="FF0000"/>
                <w:sz w:val="28"/>
                <w:szCs w:val="28"/>
              </w:rPr>
            </w:pPr>
            <w:r w:rsidRPr="00367295">
              <w:rPr>
                <w:rFonts w:cs="Arial"/>
                <w:color w:val="FF0000"/>
                <w:sz w:val="28"/>
                <w:szCs w:val="28"/>
              </w:rPr>
              <w:t>Dit is een “éénmanstoe</w:t>
            </w:r>
            <w:r w:rsidR="006404D6">
              <w:rPr>
                <w:rFonts w:cs="Arial"/>
                <w:color w:val="FF0000"/>
                <w:sz w:val="28"/>
                <w:szCs w:val="28"/>
              </w:rPr>
              <w:t>st</w:t>
            </w:r>
            <w:r w:rsidRPr="00367295">
              <w:rPr>
                <w:rFonts w:cs="Arial"/>
                <w:color w:val="FF0000"/>
                <w:sz w:val="28"/>
                <w:szCs w:val="28"/>
              </w:rPr>
              <w:t>el” straal 5m.</w:t>
            </w:r>
          </w:p>
          <w:p w:rsidRPr="00367295" w:rsidR="002F643C" w:rsidP="00A96910" w:rsidRDefault="002F643C" w14:paraId="554881CD" wp14:textId="77777777">
            <w:pPr>
              <w:jc w:val="center"/>
              <w:rPr>
                <w:rFonts w:cs="Arial"/>
                <w:noProof/>
                <w:lang w:val="nl-BE" w:eastAsia="nl-BE"/>
              </w:rPr>
            </w:pPr>
            <w:r w:rsidRPr="00367295">
              <w:rPr>
                <w:rFonts w:cs="Arial"/>
                <w:color w:val="FF0000"/>
                <w:sz w:val="28"/>
                <w:szCs w:val="28"/>
              </w:rPr>
              <w:t>Aandrijving bij opbergen steeds ontkoppelen</w:t>
            </w:r>
          </w:p>
        </w:tc>
      </w:tr>
    </w:tbl>
    <w:p xmlns:wp14="http://schemas.microsoft.com/office/word/2010/wordml" w:rsidRPr="00367295" w:rsidR="00F61B1D" w:rsidP="00D340B7" w:rsidRDefault="00F61B1D" w14:paraId="4101652C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69"/>
        <w:gridCol w:w="8133"/>
      </w:tblGrid>
      <w:tr xmlns:wp14="http://schemas.microsoft.com/office/word/2010/wordml" w:rsidRPr="00367295" w:rsidR="007B53AB" w:rsidTr="00041E01" w14:paraId="47EA770B" wp14:textId="77777777">
        <w:trPr>
          <w:trHeight w:val="454" w:hRule="exact"/>
        </w:trPr>
        <w:tc>
          <w:tcPr>
            <w:tcW w:w="10402" w:type="dxa"/>
            <w:gridSpan w:val="2"/>
            <w:shd w:val="clear" w:color="auto" w:fill="C3004A"/>
            <w:vAlign w:val="center"/>
          </w:tcPr>
          <w:p w:rsidRPr="00367295" w:rsidR="007B53AB" w:rsidP="00EE4707" w:rsidRDefault="007B53AB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367295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367295" w:rsidR="007B53AB" w:rsidTr="00DD36A0" w14:paraId="04DC553D" wp14:textId="77777777">
        <w:tc>
          <w:tcPr>
            <w:tcW w:w="2269" w:type="dxa"/>
            <w:vAlign w:val="center"/>
          </w:tcPr>
          <w:p w:rsidRPr="00367295" w:rsidR="007B53AB" w:rsidP="00CA0EB0" w:rsidRDefault="007B53AB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Algemene</w:t>
            </w:r>
          </w:p>
          <w:p w:rsidR="006404D6" w:rsidP="00B90B69" w:rsidRDefault="006404D6" w14:paraId="65ABB61C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v</w:t>
            </w:r>
            <w:r w:rsidRPr="00367295" w:rsidR="007B53AB">
              <w:rPr>
                <w:rFonts w:cs="Arial"/>
                <w:b/>
                <w:sz w:val="24"/>
                <w:szCs w:val="24"/>
              </w:rPr>
              <w:t>eiligheids</w:t>
            </w:r>
            <w:r>
              <w:rPr>
                <w:rFonts w:cs="Arial"/>
                <w:b/>
                <w:sz w:val="24"/>
                <w:szCs w:val="24"/>
              </w:rPr>
              <w:t>-</w:t>
            </w:r>
          </w:p>
          <w:p w:rsidRPr="00367295" w:rsidR="007B53AB" w:rsidP="00B90B69" w:rsidRDefault="007B53AB" w14:paraId="28D5228B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133" w:type="dxa"/>
          </w:tcPr>
          <w:p w:rsidRPr="00367295" w:rsidR="00B90B69" w:rsidP="00972E5A" w:rsidRDefault="00B90B69" w14:paraId="11E75F16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Lees aandachtig de handleiding en volg de door de leverancier aanbevolen veiligheids- en onderhoudsrichtlijnen.</w:t>
            </w:r>
          </w:p>
          <w:p w:rsidRPr="00367295" w:rsidR="00B90B69" w:rsidP="00972E5A" w:rsidRDefault="00B90B69" w14:paraId="3369D5D5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Pr="00367295" w:rsidR="00B90B69" w:rsidP="00972E5A" w:rsidRDefault="007A21D3" w14:paraId="54436D49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Controleer v</w:t>
            </w:r>
            <w:r w:rsidRPr="00367295" w:rsidR="00B90B69">
              <w:rPr>
                <w:rFonts w:cs="Arial"/>
                <w:sz w:val="20"/>
              </w:rPr>
              <w:t xml:space="preserve">oor elk gebruik </w:t>
            </w:r>
            <w:r w:rsidRPr="00367295" w:rsidR="0098437D">
              <w:rPr>
                <w:rFonts w:cs="Arial"/>
                <w:sz w:val="20"/>
              </w:rPr>
              <w:t>het toestel</w:t>
            </w:r>
            <w:r w:rsidRPr="00367295" w:rsidR="00B90B69">
              <w:rPr>
                <w:rFonts w:cs="Arial"/>
                <w:sz w:val="20"/>
              </w:rPr>
              <w:t xml:space="preserve"> op mogelijke zichtbare gebreken. Bij twijfel niet </w:t>
            </w:r>
            <w:r w:rsidRPr="00367295" w:rsidR="003074A5">
              <w:rPr>
                <w:rFonts w:cs="Arial"/>
                <w:sz w:val="20"/>
              </w:rPr>
              <w:t>gebruiken</w:t>
            </w:r>
            <w:r w:rsidRPr="00367295" w:rsidR="00B90B69">
              <w:rPr>
                <w:rFonts w:cs="Arial"/>
                <w:sz w:val="20"/>
              </w:rPr>
              <w:t xml:space="preserve"> en advies inwinnen</w:t>
            </w:r>
            <w:r w:rsidRPr="00367295" w:rsidR="009A20B9">
              <w:rPr>
                <w:rFonts w:cs="Arial"/>
                <w:sz w:val="20"/>
              </w:rPr>
              <w:t xml:space="preserve"> bij </w:t>
            </w:r>
            <w:r w:rsidRPr="00367295">
              <w:rPr>
                <w:rFonts w:cs="Arial"/>
                <w:sz w:val="20"/>
              </w:rPr>
              <w:t xml:space="preserve">een </w:t>
            </w:r>
            <w:r w:rsidRPr="00367295" w:rsidR="009A20B9">
              <w:rPr>
                <w:rFonts w:cs="Arial"/>
                <w:sz w:val="20"/>
              </w:rPr>
              <w:t>bevoegd persoon</w:t>
            </w:r>
            <w:r w:rsidRPr="00367295" w:rsidR="00B90B69">
              <w:rPr>
                <w:rFonts w:cs="Arial"/>
                <w:sz w:val="20"/>
              </w:rPr>
              <w:t>.</w:t>
            </w:r>
          </w:p>
          <w:p w:rsidRPr="00367295" w:rsidR="00A5399B" w:rsidP="00BD066C" w:rsidRDefault="00B44EE6" w14:paraId="4F093EA3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Gebruik de machine nooit indien </w:t>
            </w:r>
            <w:r w:rsidRPr="00367295" w:rsidR="00BD066C">
              <w:rPr>
                <w:rFonts w:cs="Arial"/>
                <w:sz w:val="20"/>
              </w:rPr>
              <w:t xml:space="preserve">het reactievermogen verminderd is omwille van </w:t>
            </w:r>
            <w:r w:rsidRPr="00367295">
              <w:rPr>
                <w:rFonts w:cs="Arial"/>
                <w:sz w:val="20"/>
              </w:rPr>
              <w:t>vermoeid</w:t>
            </w:r>
            <w:r w:rsidRPr="00367295" w:rsidR="00BD066C">
              <w:rPr>
                <w:rFonts w:cs="Arial"/>
                <w:sz w:val="20"/>
              </w:rPr>
              <w:t>heid, gebruik van geneesmiddelen of andere middelen.</w:t>
            </w:r>
          </w:p>
          <w:p w:rsidRPr="00367295" w:rsidR="00B44EE6" w:rsidP="00972E5A" w:rsidRDefault="00B44EE6" w14:paraId="458F2BE0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Vervoer geen</w:t>
            </w:r>
            <w:r w:rsidRPr="00367295" w:rsidR="00503323">
              <w:rPr>
                <w:rFonts w:cs="Arial"/>
                <w:sz w:val="20"/>
              </w:rPr>
              <w:t xml:space="preserve"> personen </w:t>
            </w:r>
            <w:r w:rsidRPr="00367295" w:rsidR="00BD066C">
              <w:rPr>
                <w:rFonts w:cs="Arial"/>
                <w:sz w:val="20"/>
              </w:rPr>
              <w:t>noch</w:t>
            </w:r>
            <w:r w:rsidRPr="00367295" w:rsidR="00503323">
              <w:rPr>
                <w:rFonts w:cs="Arial"/>
                <w:sz w:val="20"/>
              </w:rPr>
              <w:t xml:space="preserve"> voorwerpen</w:t>
            </w:r>
            <w:r w:rsidRPr="00367295">
              <w:rPr>
                <w:rFonts w:cs="Arial"/>
                <w:sz w:val="20"/>
              </w:rPr>
              <w:t xml:space="preserve"> </w:t>
            </w:r>
            <w:r w:rsidRPr="00367295" w:rsidR="00BD066C">
              <w:rPr>
                <w:rFonts w:cs="Arial"/>
                <w:sz w:val="20"/>
              </w:rPr>
              <w:t>met</w:t>
            </w:r>
            <w:r w:rsidRPr="00367295">
              <w:rPr>
                <w:rFonts w:cs="Arial"/>
                <w:sz w:val="20"/>
              </w:rPr>
              <w:t xml:space="preserve"> de machine.</w:t>
            </w:r>
          </w:p>
          <w:p w:rsidRPr="00367295" w:rsidR="00B23699" w:rsidP="00972E5A" w:rsidRDefault="00090263" w14:paraId="79AAE92F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B</w:t>
            </w:r>
            <w:r w:rsidRPr="00367295" w:rsidR="00B23699">
              <w:rPr>
                <w:rFonts w:cs="Arial"/>
                <w:sz w:val="20"/>
              </w:rPr>
              <w:t xml:space="preserve">eschermingsplaten en andere </w:t>
            </w:r>
            <w:r w:rsidRPr="00367295" w:rsidR="006D08F8">
              <w:rPr>
                <w:rFonts w:cs="Arial"/>
                <w:sz w:val="20"/>
              </w:rPr>
              <w:t>veiligheidsinrichtingen mogen nooit gewijzigd of verwijderd worden</w:t>
            </w:r>
            <w:r w:rsidRPr="00367295" w:rsidR="00BD066C">
              <w:rPr>
                <w:rFonts w:cs="Arial"/>
                <w:sz w:val="20"/>
              </w:rPr>
              <w:t>.</w:t>
            </w:r>
            <w:r w:rsidRPr="00367295" w:rsidR="00B23699">
              <w:rPr>
                <w:rFonts w:cs="Arial"/>
                <w:sz w:val="20"/>
              </w:rPr>
              <w:t xml:space="preserve"> </w:t>
            </w:r>
          </w:p>
          <w:p w:rsidRPr="00367295" w:rsidR="00113CCD" w:rsidP="00972E5A" w:rsidRDefault="00113CCD" w14:paraId="07E2341C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Gebruik enkel de toebehoren die door de fabrikant van de machine werden goedgekeurd.</w:t>
            </w:r>
          </w:p>
          <w:p w:rsidRPr="00367295" w:rsidR="000D730C" w:rsidP="00972E5A" w:rsidRDefault="000D730C" w14:paraId="74BFCC18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Laat het toestel nooit onbeheerd achter.</w:t>
            </w:r>
          </w:p>
          <w:p w:rsidRPr="00367295" w:rsidR="00F54018" w:rsidP="00972E5A" w:rsidRDefault="00F54018" w14:paraId="3D960373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Het opstarten en gebruik van de machine steeds onder toezicht van de leerkracht.</w:t>
            </w:r>
          </w:p>
          <w:p w:rsidRPr="00367295" w:rsidR="00110938" w:rsidP="00BD066C" w:rsidRDefault="005B3CCC" w14:paraId="3D4CA126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Gebruik de machine en </w:t>
            </w:r>
            <w:r w:rsidRPr="00367295" w:rsidR="00BD066C">
              <w:rPr>
                <w:rFonts w:cs="Arial"/>
                <w:sz w:val="20"/>
              </w:rPr>
              <w:t xml:space="preserve">de </w:t>
            </w:r>
            <w:r w:rsidRPr="00367295">
              <w:rPr>
                <w:rFonts w:cs="Arial"/>
                <w:sz w:val="20"/>
              </w:rPr>
              <w:t xml:space="preserve">opzetstukken </w:t>
            </w:r>
            <w:r w:rsidRPr="00367295" w:rsidR="00BD066C">
              <w:rPr>
                <w:rFonts w:cs="Arial"/>
                <w:sz w:val="20"/>
              </w:rPr>
              <w:t>enkel waarvoor ze bestemd zijn</w:t>
            </w:r>
            <w:r w:rsidRPr="00367295" w:rsidR="00B87639">
              <w:rPr>
                <w:rFonts w:cs="Arial"/>
                <w:sz w:val="20"/>
              </w:rPr>
              <w:t>.</w:t>
            </w:r>
          </w:p>
          <w:p w:rsidRPr="006404D6" w:rsidR="00367295" w:rsidP="006404D6" w:rsidRDefault="00D059B5" w14:paraId="415553F9" wp14:textId="77777777">
            <w:pPr>
              <w:numPr>
                <w:ilvl w:val="0"/>
                <w:numId w:val="25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Machine enkel en alleen te gebruiken indien er zich binnen een straal van 3 rond de machine geen andere personen bevinden.</w:t>
            </w:r>
          </w:p>
        </w:tc>
      </w:tr>
      <w:tr xmlns:wp14="http://schemas.microsoft.com/office/word/2010/wordml" w:rsidRPr="00367295" w:rsidR="004E2BB1" w:rsidTr="00DD36A0" w14:paraId="04BB7650" wp14:textId="77777777">
        <w:tc>
          <w:tcPr>
            <w:tcW w:w="2269" w:type="dxa"/>
            <w:vAlign w:val="center"/>
          </w:tcPr>
          <w:p w:rsidRPr="00367295" w:rsidR="004E2BB1" w:rsidP="00400A22" w:rsidRDefault="004E2BB1" w14:paraId="159DC049" wp14:textId="77777777">
            <w:pPr>
              <w:jc w:val="center"/>
              <w:rPr>
                <w:rFonts w:cs="Arial"/>
                <w:color w:val="101339"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  <w:lang w:val="nl"/>
              </w:rPr>
              <w:t>Transport</w:t>
            </w:r>
          </w:p>
        </w:tc>
        <w:tc>
          <w:tcPr>
            <w:tcW w:w="8133" w:type="dxa"/>
          </w:tcPr>
          <w:p w:rsidRPr="00367295" w:rsidR="004E2BB1" w:rsidP="00400A22" w:rsidRDefault="004E2BB1" w14:paraId="2E56ECA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  <w:lang w:val="nl"/>
              </w:rPr>
              <w:t xml:space="preserve">Schakel de machine uit </w:t>
            </w:r>
          </w:p>
          <w:p w:rsidRPr="00367295" w:rsidR="004E2BB1" w:rsidP="00400A22" w:rsidRDefault="004E2BB1" w14:paraId="6FFAFD28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Zet de machine met </w:t>
            </w:r>
            <w:r w:rsidRPr="00367295" w:rsidR="00BD066C">
              <w:rPr>
                <w:rFonts w:cs="Arial"/>
                <w:sz w:val="20"/>
              </w:rPr>
              <w:t>geschikte middelen zodanig</w:t>
            </w:r>
            <w:r w:rsidRPr="00367295">
              <w:rPr>
                <w:rFonts w:cs="Arial"/>
                <w:sz w:val="20"/>
              </w:rPr>
              <w:t xml:space="preserve"> vast zodat </w:t>
            </w:r>
            <w:r w:rsidRPr="00367295" w:rsidR="00BD066C">
              <w:rPr>
                <w:rFonts w:cs="Arial"/>
                <w:sz w:val="20"/>
              </w:rPr>
              <w:t>dat ze niet kan omvallen en dat er geen onderdelen buiten het voertuig steken.</w:t>
            </w:r>
          </w:p>
          <w:p w:rsidRPr="00367295" w:rsidR="004E2BB1" w:rsidP="00BD066C" w:rsidRDefault="004E2BB1" w14:paraId="1005E965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Indien de machine </w:t>
            </w:r>
            <w:r w:rsidRPr="00367295" w:rsidR="00BD066C">
              <w:rPr>
                <w:rFonts w:cs="Arial"/>
                <w:sz w:val="20"/>
              </w:rPr>
              <w:t xml:space="preserve">via </w:t>
            </w:r>
            <w:r w:rsidRPr="00367295">
              <w:rPr>
                <w:rFonts w:cs="Arial"/>
                <w:sz w:val="20"/>
              </w:rPr>
              <w:t>een hell</w:t>
            </w:r>
            <w:r w:rsidRPr="00367295" w:rsidR="00BD066C">
              <w:rPr>
                <w:rFonts w:cs="Arial"/>
                <w:sz w:val="20"/>
              </w:rPr>
              <w:t xml:space="preserve">end vlak </w:t>
            </w:r>
            <w:r w:rsidRPr="00367295">
              <w:rPr>
                <w:rFonts w:cs="Arial"/>
                <w:sz w:val="20"/>
              </w:rPr>
              <w:t>wordt op- &amp; afgeladen, zorg er dan voor dat d</w:t>
            </w:r>
            <w:r w:rsidRPr="00367295" w:rsidR="00BD066C">
              <w:rPr>
                <w:rFonts w:cs="Arial"/>
                <w:sz w:val="20"/>
              </w:rPr>
              <w:t xml:space="preserve">it </w:t>
            </w:r>
            <w:r w:rsidRPr="00367295">
              <w:rPr>
                <w:rFonts w:cs="Arial"/>
                <w:sz w:val="20"/>
              </w:rPr>
              <w:t>voldoende sterk, breed en lang is.</w:t>
            </w:r>
          </w:p>
        </w:tc>
      </w:tr>
    </w:tbl>
    <w:p xmlns:wp14="http://schemas.microsoft.com/office/word/2010/wordml" w:rsidRPr="00367295" w:rsidR="007B53AB" w:rsidP="00677F90" w:rsidRDefault="007B53AB" w14:paraId="4B99056E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69"/>
        <w:gridCol w:w="8133"/>
      </w:tblGrid>
      <w:tr xmlns:wp14="http://schemas.microsoft.com/office/word/2010/wordml" w:rsidRPr="00367295" w:rsidR="007B53AB" w:rsidTr="006404D6" w14:paraId="01479325" wp14:textId="77777777">
        <w:trPr>
          <w:trHeight w:val="984"/>
        </w:trPr>
        <w:tc>
          <w:tcPr>
            <w:tcW w:w="2269" w:type="dxa"/>
            <w:vAlign w:val="center"/>
          </w:tcPr>
          <w:p w:rsidRPr="00367295" w:rsidR="007B53AB" w:rsidP="00CA0EB0" w:rsidRDefault="007B53AB" w14:paraId="2B2E5E52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133" w:type="dxa"/>
          </w:tcPr>
          <w:p w:rsidRPr="00367295" w:rsidR="00D059B5" w:rsidP="00D059B5" w:rsidRDefault="00D059B5" w14:paraId="47A4B83C" wp14:textId="77777777">
            <w:pPr>
              <w:pStyle w:val="Lijstalinea"/>
              <w:numPr>
                <w:ilvl w:val="0"/>
                <w:numId w:val="27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Controleer voor gebruik:</w:t>
            </w:r>
          </w:p>
          <w:p w:rsidRPr="00367295" w:rsidR="00B8534D" w:rsidP="00D059B5" w:rsidRDefault="00D059B5" w14:paraId="0544E51E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de goede werking van alle bedieningsinrichtingen.</w:t>
            </w:r>
          </w:p>
          <w:p w:rsidRPr="00367295" w:rsidR="00D059B5" w:rsidP="00D059B5" w:rsidRDefault="00D059B5" w14:paraId="2CD786E5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of alle hulpstukken op een degelijke wijze gemonteerd werden</w:t>
            </w:r>
          </w:p>
          <w:p w:rsidRPr="00367295" w:rsidR="00D059B5" w:rsidP="00D059B5" w:rsidRDefault="00D059B5" w14:paraId="18947875" wp14:textId="77777777">
            <w:pPr>
              <w:pStyle w:val="Lijstalinea"/>
              <w:numPr>
                <w:ilvl w:val="1"/>
                <w:numId w:val="27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of er zich binnen het werkgebied geen personen bevinden</w:t>
            </w:r>
          </w:p>
        </w:tc>
      </w:tr>
    </w:tbl>
    <w:p xmlns:wp14="http://schemas.microsoft.com/office/word/2010/wordml" w:rsidRPr="00367295" w:rsidR="00F61B1D" w:rsidP="00677F90" w:rsidRDefault="00F61B1D" w14:paraId="1299C43A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69"/>
        <w:gridCol w:w="8133"/>
      </w:tblGrid>
      <w:tr xmlns:wp14="http://schemas.microsoft.com/office/word/2010/wordml" w:rsidRPr="00367295" w:rsidR="007B53AB" w:rsidTr="00DD36A0" w14:paraId="27536F33" wp14:textId="77777777">
        <w:trPr>
          <w:trHeight w:val="536"/>
        </w:trPr>
        <w:tc>
          <w:tcPr>
            <w:tcW w:w="2269" w:type="dxa"/>
            <w:vAlign w:val="center"/>
          </w:tcPr>
          <w:p w:rsidRPr="00367295" w:rsidR="007B53AB" w:rsidP="00CA0EB0" w:rsidRDefault="007B53AB" w14:paraId="0322AA3E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133" w:type="dxa"/>
          </w:tcPr>
          <w:p w:rsidRPr="00367295" w:rsidR="009612E6" w:rsidP="009612E6" w:rsidRDefault="009612E6" w14:paraId="112F3B3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Vermijdt zoveel m</w:t>
            </w:r>
            <w:r w:rsidRPr="00367295" w:rsidR="00B41C6F">
              <w:rPr>
                <w:rFonts w:cs="Arial"/>
                <w:sz w:val="20"/>
              </w:rPr>
              <w:t xml:space="preserve">ogelijk het </w:t>
            </w:r>
            <w:r w:rsidRPr="00367295" w:rsidR="004001AA">
              <w:rPr>
                <w:rFonts w:cs="Arial"/>
                <w:sz w:val="20"/>
              </w:rPr>
              <w:t>frezen</w:t>
            </w:r>
            <w:r w:rsidRPr="00367295" w:rsidR="00B41C6F">
              <w:rPr>
                <w:rFonts w:cs="Arial"/>
                <w:sz w:val="20"/>
              </w:rPr>
              <w:t xml:space="preserve"> op hobbelige </w:t>
            </w:r>
            <w:r w:rsidRPr="00367295">
              <w:rPr>
                <w:rFonts w:cs="Arial"/>
                <w:sz w:val="20"/>
              </w:rPr>
              <w:t>en schuine plaatsen.</w:t>
            </w:r>
          </w:p>
          <w:p w:rsidRPr="00367295" w:rsidR="009612E6" w:rsidP="009612E6" w:rsidRDefault="00D059B5" w14:paraId="47E179A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Houd </w:t>
            </w:r>
            <w:r w:rsidRPr="00367295" w:rsidR="009612E6">
              <w:rPr>
                <w:rFonts w:cs="Arial"/>
                <w:sz w:val="20"/>
              </w:rPr>
              <w:t xml:space="preserve">de machine steeds </w:t>
            </w:r>
            <w:r w:rsidRPr="00367295">
              <w:rPr>
                <w:rFonts w:cs="Arial"/>
                <w:sz w:val="20"/>
              </w:rPr>
              <w:t xml:space="preserve">stevig </w:t>
            </w:r>
            <w:r w:rsidRPr="00367295" w:rsidR="009612E6">
              <w:rPr>
                <w:rFonts w:cs="Arial"/>
                <w:sz w:val="20"/>
              </w:rPr>
              <w:t>vast.</w:t>
            </w:r>
          </w:p>
          <w:p w:rsidRPr="00367295" w:rsidR="009612E6" w:rsidP="009612E6" w:rsidRDefault="00D059B5" w14:paraId="7422F524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Gebruik de machine niet </w:t>
            </w:r>
            <w:r w:rsidRPr="00367295" w:rsidR="009612E6">
              <w:rPr>
                <w:rFonts w:cs="Arial"/>
                <w:sz w:val="20"/>
              </w:rPr>
              <w:t>met een geopende</w:t>
            </w:r>
            <w:r w:rsidRPr="00367295" w:rsidR="004001AA">
              <w:rPr>
                <w:rFonts w:cs="Arial"/>
                <w:sz w:val="20"/>
              </w:rPr>
              <w:t>/gedemonteerde</w:t>
            </w:r>
            <w:r w:rsidRPr="00367295" w:rsidR="009612E6">
              <w:rPr>
                <w:rFonts w:cs="Arial"/>
                <w:sz w:val="20"/>
              </w:rPr>
              <w:t xml:space="preserve"> beschermkap.</w:t>
            </w:r>
          </w:p>
          <w:p w:rsidRPr="00367295" w:rsidR="009612E6" w:rsidP="00B23699" w:rsidRDefault="009612E6" w14:paraId="2336520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Bij een verplaatsing naar een andere werkzone, stop </w:t>
            </w:r>
            <w:r w:rsidRPr="00367295" w:rsidR="002805DA">
              <w:rPr>
                <w:rFonts w:cs="Arial"/>
                <w:sz w:val="20"/>
              </w:rPr>
              <w:t xml:space="preserve">de </w:t>
            </w:r>
            <w:r w:rsidRPr="00367295" w:rsidR="00A55324">
              <w:rPr>
                <w:rFonts w:cs="Arial"/>
                <w:sz w:val="20"/>
              </w:rPr>
              <w:t>aandrijving van de opzetstukken</w:t>
            </w:r>
          </w:p>
          <w:p w:rsidRPr="00367295" w:rsidR="001F17C8" w:rsidP="00B23699" w:rsidRDefault="00900F28" w14:paraId="44DAD16A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Hou steeds voldoende afstand van de snijdende onderdelen </w:t>
            </w:r>
          </w:p>
          <w:p w:rsidRPr="00367295" w:rsidR="00F4052A" w:rsidP="00B23699" w:rsidRDefault="00ED52B5" w14:paraId="67181CAF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Na</w:t>
            </w:r>
            <w:r w:rsidRPr="00367295" w:rsidR="00F4052A">
              <w:rPr>
                <w:rFonts w:cs="Arial"/>
                <w:sz w:val="20"/>
              </w:rPr>
              <w:t xml:space="preserve"> het wisselen</w:t>
            </w:r>
            <w:r w:rsidRPr="00367295">
              <w:rPr>
                <w:rFonts w:cs="Arial"/>
                <w:sz w:val="20"/>
              </w:rPr>
              <w:t xml:space="preserve"> en/of afstellen</w:t>
            </w:r>
            <w:r w:rsidRPr="00367295" w:rsidR="00F4052A">
              <w:rPr>
                <w:rFonts w:cs="Arial"/>
                <w:sz w:val="20"/>
              </w:rPr>
              <w:t xml:space="preserve"> van </w:t>
            </w:r>
            <w:r w:rsidRPr="00367295" w:rsidR="002805DA">
              <w:rPr>
                <w:rFonts w:cs="Arial"/>
                <w:sz w:val="20"/>
              </w:rPr>
              <w:t>een opzetstuk (</w:t>
            </w:r>
            <w:proofErr w:type="spellStart"/>
            <w:r w:rsidRPr="00367295" w:rsidR="002805DA">
              <w:rPr>
                <w:rFonts w:cs="Arial"/>
                <w:sz w:val="20"/>
              </w:rPr>
              <w:t>vb</w:t>
            </w:r>
            <w:proofErr w:type="spellEnd"/>
            <w:r w:rsidRPr="00367295" w:rsidR="002805DA">
              <w:rPr>
                <w:rFonts w:cs="Arial"/>
                <w:sz w:val="20"/>
              </w:rPr>
              <w:t xml:space="preserve"> een frees)</w:t>
            </w:r>
            <w:r w:rsidRPr="00367295" w:rsidR="00F4052A">
              <w:rPr>
                <w:rFonts w:cs="Arial"/>
                <w:sz w:val="20"/>
              </w:rPr>
              <w:t xml:space="preserve"> moet dit steeds door de leerkracht worden gecontroleerd</w:t>
            </w:r>
            <w:r w:rsidRPr="00367295">
              <w:rPr>
                <w:rFonts w:cs="Arial"/>
                <w:sz w:val="20"/>
              </w:rPr>
              <w:t xml:space="preserve"> alvorens het toestel op te starten.</w:t>
            </w:r>
          </w:p>
          <w:p w:rsidRPr="00367295" w:rsidR="00254022" w:rsidP="0046533E" w:rsidRDefault="0007498B" w14:paraId="3E145525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Start de motor enkel in open lucht of in een goed geventileerde ruimte.</w:t>
            </w:r>
          </w:p>
          <w:p w:rsidRPr="00367295" w:rsidR="0007498B" w:rsidP="00900F28" w:rsidRDefault="00900F28" w14:paraId="58F1BDA6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Machine enkel en alleen te gebruiken indien de werkplek voldoende verlicht is.</w:t>
            </w:r>
          </w:p>
          <w:p w:rsidRPr="00367295" w:rsidR="009F762C" w:rsidP="0007498B" w:rsidRDefault="0007498B" w14:paraId="4AC669B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Machine niet gebruiken bij hellingen </w:t>
            </w:r>
            <w:r w:rsidRPr="00367295" w:rsidR="00900F28">
              <w:rPr>
                <w:rFonts w:cs="Arial"/>
                <w:sz w:val="20"/>
              </w:rPr>
              <w:t>steiler</w:t>
            </w:r>
            <w:r w:rsidRPr="00367295" w:rsidR="00F06675">
              <w:rPr>
                <w:rFonts w:cs="Arial"/>
                <w:sz w:val="20"/>
              </w:rPr>
              <w:t xml:space="preserve"> dan </w:t>
            </w:r>
            <w:r w:rsidRPr="00367295" w:rsidR="002805DA">
              <w:rPr>
                <w:rFonts w:cs="Arial"/>
                <w:sz w:val="20"/>
              </w:rPr>
              <w:t>3</w:t>
            </w:r>
            <w:r w:rsidRPr="00367295" w:rsidR="009F762C">
              <w:rPr>
                <w:rFonts w:cs="Arial"/>
                <w:sz w:val="20"/>
              </w:rPr>
              <w:t>0°</w:t>
            </w:r>
          </w:p>
          <w:p w:rsidRPr="00367295" w:rsidR="00F34E89" w:rsidP="00F34E89" w:rsidRDefault="009D4D64" w14:paraId="70B97047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R</w:t>
            </w:r>
            <w:r w:rsidRPr="00367295" w:rsidR="00F34E89">
              <w:rPr>
                <w:rFonts w:cs="Arial"/>
                <w:sz w:val="20"/>
              </w:rPr>
              <w:t>aak geen onderdelen aan die door het gebruik heet zijn geworden.</w:t>
            </w:r>
          </w:p>
          <w:p w:rsidRPr="00367295" w:rsidR="00D80216" w:rsidP="00D80216" w:rsidRDefault="00D80216" w14:paraId="1394711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In</w:t>
            </w:r>
            <w:r w:rsidRPr="00367295" w:rsidR="0046732B">
              <w:rPr>
                <w:rFonts w:cs="Arial"/>
                <w:sz w:val="20"/>
              </w:rPr>
              <w:t xml:space="preserve"> </w:t>
            </w:r>
            <w:r w:rsidRPr="00367295">
              <w:rPr>
                <w:rFonts w:cs="Arial"/>
                <w:sz w:val="20"/>
              </w:rPr>
              <w:t xml:space="preserve">geval van breuk, </w:t>
            </w:r>
            <w:r w:rsidRPr="00367295" w:rsidR="00F06675">
              <w:rPr>
                <w:rFonts w:cs="Arial"/>
                <w:sz w:val="20"/>
              </w:rPr>
              <w:t xml:space="preserve">of ongewone trilling van het toestel </w:t>
            </w:r>
            <w:r w:rsidRPr="00367295">
              <w:rPr>
                <w:rFonts w:cs="Arial"/>
                <w:sz w:val="20"/>
              </w:rPr>
              <w:t xml:space="preserve">onmiddellijk </w:t>
            </w:r>
            <w:r w:rsidRPr="00367295" w:rsidR="00F06675">
              <w:rPr>
                <w:rFonts w:cs="Arial"/>
                <w:sz w:val="20"/>
              </w:rPr>
              <w:t xml:space="preserve">ontkoppelen en </w:t>
            </w:r>
            <w:r w:rsidRPr="00367295">
              <w:rPr>
                <w:rFonts w:cs="Arial"/>
                <w:sz w:val="20"/>
              </w:rPr>
              <w:t>de motor stilzetten.</w:t>
            </w:r>
          </w:p>
          <w:p w:rsidRPr="00367295" w:rsidR="0046732B" w:rsidP="00367295" w:rsidRDefault="00F06675" w14:paraId="3F4180F2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Verander de </w:t>
            </w:r>
            <w:r w:rsidRPr="00367295" w:rsidR="004001AA">
              <w:rPr>
                <w:rFonts w:cs="Arial"/>
                <w:sz w:val="20"/>
              </w:rPr>
              <w:t>freesdiepte/breedte</w:t>
            </w:r>
            <w:r w:rsidRPr="00367295">
              <w:rPr>
                <w:rFonts w:cs="Arial"/>
                <w:sz w:val="20"/>
              </w:rPr>
              <w:t xml:space="preserve"> n</w:t>
            </w:r>
            <w:r w:rsidRPr="00367295" w:rsidR="00A04C60">
              <w:rPr>
                <w:rFonts w:cs="Arial"/>
                <w:sz w:val="20"/>
              </w:rPr>
              <w:t>ooit wanneer de motor nog draait</w:t>
            </w:r>
          </w:p>
        </w:tc>
      </w:tr>
    </w:tbl>
    <w:p xmlns:wp14="http://schemas.microsoft.com/office/word/2010/wordml" w:rsidRPr="00367295" w:rsidR="00F61B1D" w:rsidP="00677F90" w:rsidRDefault="00F61B1D" w14:paraId="4DDBEF00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69"/>
        <w:gridCol w:w="8133"/>
      </w:tblGrid>
      <w:tr xmlns:wp14="http://schemas.microsoft.com/office/word/2010/wordml" w:rsidRPr="00367295" w:rsidR="007B53AB" w:rsidTr="00DD36A0" w14:paraId="73D06BD1" wp14:textId="77777777">
        <w:trPr>
          <w:trHeight w:val="521"/>
        </w:trPr>
        <w:tc>
          <w:tcPr>
            <w:tcW w:w="2269" w:type="dxa"/>
            <w:vAlign w:val="center"/>
          </w:tcPr>
          <w:p w:rsidRPr="00367295" w:rsidR="007B53AB" w:rsidP="00CA0EB0" w:rsidRDefault="007B53AB" w14:paraId="7FF7BA5B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133" w:type="dxa"/>
          </w:tcPr>
          <w:p w:rsidRPr="00367295" w:rsidR="0046533E" w:rsidP="001F17C8" w:rsidRDefault="008756A3" w14:paraId="1CE68D43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Sluit de toevoer van de brandstof af aan het einde van het werk.</w:t>
            </w:r>
          </w:p>
          <w:p w:rsidRPr="00367295" w:rsidR="00C66E96" w:rsidP="001F17C8" w:rsidRDefault="00C66E96" w14:paraId="3EE390B9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Vul na de werkzaamheden de brandstof niet meer bij.</w:t>
            </w:r>
          </w:p>
          <w:p w:rsidRPr="00367295" w:rsidR="00F06675" w:rsidP="00F06675" w:rsidRDefault="00F06675" w14:paraId="3B92C0D2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Ontkoppel de aandrijving van de messen en de rij</w:t>
            </w:r>
            <w:r w:rsidRPr="00367295" w:rsidR="00900F28">
              <w:rPr>
                <w:rFonts w:cs="Arial"/>
                <w:sz w:val="20"/>
              </w:rPr>
              <w:t>-</w:t>
            </w:r>
            <w:r w:rsidRPr="00367295">
              <w:rPr>
                <w:rFonts w:cs="Arial"/>
                <w:sz w:val="20"/>
              </w:rPr>
              <w:t>inric</w:t>
            </w:r>
            <w:r w:rsidRPr="00367295" w:rsidR="00B41C6F">
              <w:rPr>
                <w:rFonts w:cs="Arial"/>
                <w:sz w:val="20"/>
              </w:rPr>
              <w:t>h</w:t>
            </w:r>
            <w:r w:rsidRPr="00367295">
              <w:rPr>
                <w:rFonts w:cs="Arial"/>
                <w:sz w:val="20"/>
              </w:rPr>
              <w:t>ting.</w:t>
            </w:r>
          </w:p>
          <w:p w:rsidRPr="00367295" w:rsidR="00900F28" w:rsidP="00F06675" w:rsidRDefault="00900F28" w14:paraId="6E5E8A29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Reinig de machine.</w:t>
            </w:r>
          </w:p>
          <w:p w:rsidRPr="00367295" w:rsidR="00CF0F09" w:rsidP="001F17C8" w:rsidRDefault="00CF0F09" w14:paraId="248CD5F0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Laat de </w:t>
            </w:r>
            <w:r w:rsidRPr="00367295" w:rsidR="00900F28">
              <w:rPr>
                <w:rFonts w:cs="Arial"/>
                <w:sz w:val="20"/>
              </w:rPr>
              <w:t xml:space="preserve">motor </w:t>
            </w:r>
            <w:r w:rsidRPr="00367295">
              <w:rPr>
                <w:rFonts w:cs="Arial"/>
                <w:sz w:val="20"/>
              </w:rPr>
              <w:t xml:space="preserve">afkoelen alvorens </w:t>
            </w:r>
            <w:r w:rsidRPr="00367295" w:rsidR="00900F28">
              <w:rPr>
                <w:rFonts w:cs="Arial"/>
                <w:sz w:val="20"/>
              </w:rPr>
              <w:t>de machine</w:t>
            </w:r>
            <w:r w:rsidRPr="00367295">
              <w:rPr>
                <w:rFonts w:cs="Arial"/>
                <w:sz w:val="20"/>
              </w:rPr>
              <w:t xml:space="preserve"> in een </w:t>
            </w:r>
            <w:r w:rsidRPr="00367295" w:rsidR="00900F28">
              <w:rPr>
                <w:rFonts w:cs="Arial"/>
                <w:sz w:val="20"/>
              </w:rPr>
              <w:t xml:space="preserve">goed verluchte droge en enkel en alleen voor bevoegde personen toegankelijke </w:t>
            </w:r>
            <w:r w:rsidRPr="00367295">
              <w:rPr>
                <w:rFonts w:cs="Arial"/>
                <w:sz w:val="20"/>
              </w:rPr>
              <w:t>ruimte op te bergen.</w:t>
            </w:r>
          </w:p>
          <w:p w:rsidRPr="00367295" w:rsidR="004E2BB1" w:rsidP="00A55324" w:rsidRDefault="00F06675" w14:paraId="74070181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Verwijder resten van </w:t>
            </w:r>
            <w:r w:rsidRPr="00367295" w:rsidR="004001AA">
              <w:rPr>
                <w:rFonts w:cs="Arial"/>
                <w:sz w:val="20"/>
              </w:rPr>
              <w:t xml:space="preserve">aarde </w:t>
            </w:r>
            <w:r w:rsidRPr="00367295">
              <w:rPr>
                <w:rFonts w:cs="Arial"/>
                <w:sz w:val="20"/>
              </w:rPr>
              <w:t>vooraleer de machine opgeborgen wordt</w:t>
            </w:r>
          </w:p>
        </w:tc>
      </w:tr>
    </w:tbl>
    <w:p xmlns:wp14="http://schemas.microsoft.com/office/word/2010/wordml" w:rsidRPr="00367295" w:rsidR="00F61B1D" w:rsidP="0034340B" w:rsidRDefault="00F61B1D" w14:paraId="3461D779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269"/>
        <w:gridCol w:w="8133"/>
      </w:tblGrid>
      <w:tr xmlns:wp14="http://schemas.microsoft.com/office/word/2010/wordml" w:rsidRPr="00367295" w:rsidR="007B53AB" w:rsidTr="00DD36A0" w14:paraId="2720504E" wp14:textId="77777777">
        <w:trPr>
          <w:trHeight w:val="644"/>
        </w:trPr>
        <w:tc>
          <w:tcPr>
            <w:tcW w:w="2269" w:type="dxa"/>
            <w:vAlign w:val="center"/>
          </w:tcPr>
          <w:p w:rsidRPr="00367295" w:rsidR="007B53AB" w:rsidP="000D397C" w:rsidRDefault="008E7DA7" w14:paraId="370EBC9A" wp14:textId="77777777">
            <w:pPr>
              <w:jc w:val="center"/>
              <w:rPr>
                <w:rFonts w:cs="Arial"/>
                <w:color w:val="C3004A"/>
                <w:sz w:val="24"/>
                <w:szCs w:val="24"/>
              </w:rPr>
            </w:pPr>
            <w:r w:rsidRPr="00367295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133" w:type="dxa"/>
          </w:tcPr>
          <w:p w:rsidRPr="00367295" w:rsidR="00D43C1E" w:rsidP="00ED1651" w:rsidRDefault="00900F28" w14:paraId="7A9AE2D8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Onderhoud mag enkel en alleen gebeuren bij verwijderde bougiestekker. </w:t>
            </w:r>
          </w:p>
          <w:p w:rsidRPr="00367295" w:rsidR="00D43C1E" w:rsidP="00ED1651" w:rsidRDefault="000D68CB" w14:paraId="2B27A56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Controleer na </w:t>
            </w:r>
            <w:r w:rsidRPr="00367295" w:rsidR="00900F28">
              <w:rPr>
                <w:rFonts w:cs="Arial"/>
                <w:sz w:val="20"/>
              </w:rPr>
              <w:t>elk</w:t>
            </w:r>
            <w:r w:rsidRPr="00367295">
              <w:rPr>
                <w:rFonts w:cs="Arial"/>
                <w:sz w:val="20"/>
              </w:rPr>
              <w:t xml:space="preserve"> gebruik </w:t>
            </w:r>
            <w:r w:rsidRPr="00367295" w:rsidR="00D43C1E">
              <w:rPr>
                <w:rFonts w:cs="Arial"/>
                <w:sz w:val="20"/>
              </w:rPr>
              <w:t>of er geen beschadigingen zijn.</w:t>
            </w:r>
          </w:p>
          <w:p w:rsidRPr="00367295" w:rsidR="00D43C1E" w:rsidP="00ED1651" w:rsidRDefault="00D43C1E" w14:paraId="166E200E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Draag </w:t>
            </w:r>
            <w:r w:rsidRPr="00367295" w:rsidR="00F06675">
              <w:rPr>
                <w:rFonts w:cs="Arial"/>
                <w:sz w:val="20"/>
              </w:rPr>
              <w:t xml:space="preserve">geschikte snijbestendige </w:t>
            </w:r>
            <w:r w:rsidRPr="00367295">
              <w:rPr>
                <w:rFonts w:cs="Arial"/>
                <w:sz w:val="20"/>
              </w:rPr>
              <w:t>werkhandschoenen om de snijinrichting te (de)monteren.</w:t>
            </w:r>
          </w:p>
          <w:p w:rsidRPr="00367295" w:rsidR="00BB1A34" w:rsidP="00ED1651" w:rsidRDefault="00A5399B" w14:paraId="4D771AA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Gebruik enkel de vervangonderd</w:t>
            </w:r>
            <w:r w:rsidRPr="00367295" w:rsidR="0046732B">
              <w:rPr>
                <w:rFonts w:cs="Arial"/>
                <w:sz w:val="20"/>
              </w:rPr>
              <w:t xml:space="preserve">elen die door de fabrikant zijn </w:t>
            </w:r>
            <w:r w:rsidRPr="00367295">
              <w:rPr>
                <w:rFonts w:cs="Arial"/>
                <w:sz w:val="20"/>
              </w:rPr>
              <w:t>voorgeschreven.</w:t>
            </w:r>
          </w:p>
          <w:p w:rsidRPr="00367295" w:rsidR="007B53AB" w:rsidP="00ED1651" w:rsidRDefault="007B53AB" w14:paraId="6BE1B04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Gebruik NOOIT benzine of licht ontvlambare producten om de machine te onderhouden</w:t>
            </w:r>
            <w:r w:rsidRPr="00367295" w:rsidR="009B2F16">
              <w:rPr>
                <w:rFonts w:cs="Arial"/>
                <w:sz w:val="20"/>
              </w:rPr>
              <w:t xml:space="preserve"> </w:t>
            </w:r>
            <w:r w:rsidRPr="00367295">
              <w:rPr>
                <w:rFonts w:cs="Arial"/>
                <w:sz w:val="20"/>
              </w:rPr>
              <w:t>/</w:t>
            </w:r>
            <w:r w:rsidRPr="00367295" w:rsidR="009B2F16">
              <w:rPr>
                <w:rFonts w:cs="Arial"/>
                <w:sz w:val="20"/>
              </w:rPr>
              <w:t xml:space="preserve"> </w:t>
            </w:r>
            <w:r w:rsidRPr="00367295">
              <w:rPr>
                <w:rFonts w:cs="Arial"/>
                <w:sz w:val="20"/>
              </w:rPr>
              <w:t>reinigen.</w:t>
            </w:r>
          </w:p>
          <w:p w:rsidRPr="00367295" w:rsidR="00EB1CE2" w:rsidP="00ED1651" w:rsidRDefault="00BD7C40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Houd een r</w:t>
            </w:r>
            <w:r w:rsidRPr="00367295" w:rsidR="007B53AB">
              <w:rPr>
                <w:rFonts w:cs="Arial"/>
                <w:sz w:val="20"/>
              </w:rPr>
              <w:t>egister van onde</w:t>
            </w:r>
            <w:r w:rsidRPr="00367295" w:rsidR="00982385">
              <w:rPr>
                <w:rFonts w:cs="Arial"/>
                <w:sz w:val="20"/>
              </w:rPr>
              <w:t>rhoud en herstelling bij.</w:t>
            </w:r>
          </w:p>
          <w:p w:rsidRPr="00367295" w:rsidR="00686726" w:rsidP="00ED1651" w:rsidRDefault="00686726" w14:paraId="7E2C6136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 xml:space="preserve">Alleen die onderhouds- en reparatiewerkzaamheden uitvoeren die in de handleiding staan beschreven, deze worden uitgevoerd door een bevoegd persoon. </w:t>
            </w:r>
          </w:p>
          <w:p w:rsidRPr="00367295" w:rsidR="00686726" w:rsidP="00ED1651" w:rsidRDefault="00686726" w14:paraId="2925E85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Alle andere werkzaamheden laten uitvoeren door een geautoriseerde dealer.</w:t>
            </w:r>
          </w:p>
          <w:p w:rsidRPr="00367295" w:rsidR="0018128E" w:rsidP="000D68CB" w:rsidRDefault="00B42BAD" w14:paraId="48D1A04B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Ga regelmatig na of er geen olie- en/of brandstoflekken zijn.</w:t>
            </w:r>
          </w:p>
        </w:tc>
      </w:tr>
    </w:tbl>
    <w:p xmlns:wp14="http://schemas.microsoft.com/office/word/2010/wordml" w:rsidRPr="00367295" w:rsidR="00F61B1D" w:rsidP="00677F90" w:rsidRDefault="00F61B1D" w14:paraId="3CF2D8B6" wp14:textId="77777777">
      <w:pPr>
        <w:rPr>
          <w:rFonts w:cs="Arial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3"/>
        <w:gridCol w:w="3555"/>
        <w:gridCol w:w="3378"/>
      </w:tblGrid>
      <w:tr xmlns:wp14="http://schemas.microsoft.com/office/word/2010/wordml" w:rsidRPr="00367295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367295" w:rsidR="007B53AB" w:rsidP="00985DED" w:rsidRDefault="007B53AB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367295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367295" w:rsidR="007B53AB" w:rsidTr="0034340B" w14:paraId="70FB3A61" wp14:textId="77777777">
        <w:trPr>
          <w:trHeight w:val="1197" w:hRule="exact"/>
        </w:trPr>
        <w:tc>
          <w:tcPr>
            <w:tcW w:w="3382" w:type="dxa"/>
          </w:tcPr>
          <w:p w:rsidRPr="00367295" w:rsidR="007B53AB" w:rsidP="00677F90" w:rsidRDefault="007B53AB" w14:paraId="223C895E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Hiërarchische lijn</w:t>
            </w:r>
          </w:p>
          <w:p w:rsidRPr="00367295" w:rsidR="00697907" w:rsidP="00677F90" w:rsidRDefault="00697907" w14:paraId="1DB13E44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367295" w:rsidR="007B53AB" w:rsidP="00677F90" w:rsidRDefault="007B53AB" w14:paraId="42A0564E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Preventieadviseur-</w:t>
            </w:r>
            <w:r w:rsidRPr="00367295" w:rsidR="001F221A">
              <w:rPr>
                <w:rFonts w:cs="Arial"/>
                <w:sz w:val="20"/>
              </w:rPr>
              <w:t>a</w:t>
            </w:r>
            <w:r w:rsidR="006404D6">
              <w:rPr>
                <w:rFonts w:cs="Arial"/>
                <w:sz w:val="20"/>
              </w:rPr>
              <w:t>rbeidsarts</w:t>
            </w:r>
          </w:p>
          <w:p w:rsidRPr="00367295" w:rsidR="00697907" w:rsidP="00677F90" w:rsidRDefault="00697907" w14:paraId="0448C27D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367295" w:rsidR="007B53AB" w:rsidP="00677F90" w:rsidRDefault="007B53AB" w14:paraId="0A4CC438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Preventieadviseur</w:t>
            </w:r>
          </w:p>
          <w:p w:rsidRPr="00367295" w:rsidR="00697907" w:rsidP="00677F90" w:rsidRDefault="00697907" w14:paraId="5EB1138E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Handtekening:</w:t>
            </w:r>
          </w:p>
        </w:tc>
      </w:tr>
      <w:tr xmlns:wp14="http://schemas.microsoft.com/office/word/2010/wordml" w:rsidRPr="00367295" w:rsidR="007B53AB" w:rsidTr="0034340B" w14:paraId="18140C6A" wp14:textId="77777777">
        <w:trPr>
          <w:trHeight w:val="793" w:hRule="exact"/>
        </w:trPr>
        <w:tc>
          <w:tcPr>
            <w:tcW w:w="3382" w:type="dxa"/>
            <w:vAlign w:val="center"/>
          </w:tcPr>
          <w:p w:rsidRPr="00367295" w:rsidR="007B53AB" w:rsidP="00694DD0" w:rsidRDefault="00697907" w14:paraId="1D1233A6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Naam</w:t>
            </w:r>
            <w:r w:rsidRPr="00367295" w:rsidR="007B53AB">
              <w:rPr>
                <w:rFonts w:cs="Arial"/>
                <w:sz w:val="20"/>
              </w:rPr>
              <w:t>:</w:t>
            </w:r>
          </w:p>
          <w:p w:rsidRPr="00367295" w:rsidR="0034340B" w:rsidP="00694DD0" w:rsidRDefault="0034340B" w14:paraId="0FB78278" wp14:textId="77777777">
            <w:pPr>
              <w:rPr>
                <w:rFonts w:cs="Arial"/>
                <w:sz w:val="20"/>
              </w:rPr>
            </w:pPr>
          </w:p>
          <w:p w:rsidRPr="00367295" w:rsidR="0034340B" w:rsidP="00694DD0" w:rsidRDefault="0034340B" w14:paraId="1FC39945" wp14:textId="77777777">
            <w:pPr>
              <w:rPr>
                <w:rFonts w:cs="Arial"/>
                <w:sz w:val="20"/>
              </w:rPr>
            </w:pPr>
          </w:p>
          <w:p w:rsidRPr="00367295" w:rsidR="0034340B" w:rsidP="00694DD0" w:rsidRDefault="0034340B" w14:paraId="0562CB0E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367295" w:rsidR="007B53AB" w:rsidP="00694DD0" w:rsidRDefault="00697907" w14:paraId="381F6417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Naam</w:t>
            </w:r>
            <w:r w:rsidRPr="00367295" w:rsidR="007B53AB">
              <w:rPr>
                <w:rFonts w:cs="Arial"/>
                <w:sz w:val="20"/>
              </w:rPr>
              <w:t>:</w:t>
            </w:r>
          </w:p>
          <w:p w:rsidRPr="00367295" w:rsidR="0034340B" w:rsidP="00694DD0" w:rsidRDefault="0034340B" w14:paraId="34CE0A41" wp14:textId="77777777">
            <w:pPr>
              <w:rPr>
                <w:rFonts w:cs="Arial"/>
                <w:sz w:val="20"/>
              </w:rPr>
            </w:pPr>
          </w:p>
          <w:p w:rsidRPr="00367295" w:rsidR="0034340B" w:rsidP="00694DD0" w:rsidRDefault="0034340B" w14:paraId="62EBF3C5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367295" w:rsidR="007B53AB" w:rsidP="00694DD0" w:rsidRDefault="00697907" w14:paraId="2BCFF643" wp14:textId="77777777">
            <w:pPr>
              <w:rPr>
                <w:rFonts w:cs="Arial"/>
                <w:sz w:val="20"/>
              </w:rPr>
            </w:pPr>
            <w:r w:rsidRPr="00367295">
              <w:rPr>
                <w:rFonts w:cs="Arial"/>
                <w:sz w:val="20"/>
              </w:rPr>
              <w:t>Naam</w:t>
            </w:r>
            <w:r w:rsidRPr="00367295" w:rsidR="007B53AB">
              <w:rPr>
                <w:rFonts w:cs="Arial"/>
                <w:sz w:val="20"/>
              </w:rPr>
              <w:t>:</w:t>
            </w:r>
          </w:p>
          <w:p w:rsidRPr="00367295" w:rsidR="0034340B" w:rsidP="00694DD0" w:rsidRDefault="0034340B" w14:paraId="6D98A12B" wp14:textId="77777777">
            <w:pPr>
              <w:rPr>
                <w:rFonts w:cs="Arial"/>
                <w:sz w:val="20"/>
              </w:rPr>
            </w:pPr>
          </w:p>
          <w:p w:rsidRPr="00367295" w:rsidR="0034340B" w:rsidP="00694DD0" w:rsidRDefault="0034340B" w14:paraId="2946DB82" wp14:textId="77777777">
            <w:pPr>
              <w:rPr>
                <w:rFonts w:cs="Arial"/>
                <w:sz w:val="20"/>
              </w:rPr>
            </w:pPr>
          </w:p>
        </w:tc>
      </w:tr>
    </w:tbl>
    <w:p xmlns:wp14="http://schemas.microsoft.com/office/word/2010/wordml" w:rsidRPr="00367295" w:rsidR="007B53AB" w:rsidP="0034340B" w:rsidRDefault="007B53AB" w14:paraId="5997CC1D" wp14:textId="77777777">
      <w:pPr>
        <w:rPr>
          <w:rFonts w:cs="Arial"/>
        </w:rPr>
      </w:pPr>
    </w:p>
    <w:sectPr w:rsidRPr="00367295" w:rsidR="007B53AB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a78ac88a6d84aaf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1126EC" w:rsidP="00F21695" w:rsidRDefault="001126EC" w14:paraId="6B699379" wp14:textId="77777777">
      <w:r>
        <w:separator/>
      </w:r>
    </w:p>
  </w:endnote>
  <w:endnote w:type="continuationSeparator" w:id="0">
    <w:p xmlns:wp14="http://schemas.microsoft.com/office/word/2010/wordml" w:rsidR="001126EC" w:rsidP="00F21695" w:rsidRDefault="001126EC" w14:paraId="3FE9F23F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CF0F09" w:rsidRDefault="00CF0F09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580016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580016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6404D6" w:rsidRDefault="006404D6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CF0F09" w:rsidRDefault="00CF0F09" w14:paraId="110FFD37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1126EC" w:rsidP="00F21695" w:rsidRDefault="001126EC" w14:paraId="1F72F646" wp14:textId="77777777">
      <w:r>
        <w:separator/>
      </w:r>
    </w:p>
  </w:footnote>
  <w:footnote w:type="continuationSeparator" w:id="0">
    <w:p xmlns:wp14="http://schemas.microsoft.com/office/word/2010/wordml" w:rsidR="001126EC" w:rsidP="00F21695" w:rsidRDefault="001126EC" w14:paraId="08CE6F91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7EF9CC6" w:rsidTr="37EF9CC6" w14:paraId="36B743D7">
      <w:trPr>
        <w:trHeight w:val="300"/>
      </w:trPr>
      <w:tc>
        <w:tcPr>
          <w:tcW w:w="3400" w:type="dxa"/>
          <w:tcMar/>
        </w:tcPr>
        <w:p w:rsidR="37EF9CC6" w:rsidP="37EF9CC6" w:rsidRDefault="37EF9CC6" w14:paraId="25DE6CBD" w14:textId="7C93DBDF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37EF9CC6" w:rsidP="37EF9CC6" w:rsidRDefault="37EF9CC6" w14:paraId="3322BA05" w14:textId="1012D4DE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37EF9CC6" w:rsidP="37EF9CC6" w:rsidRDefault="37EF9CC6" w14:paraId="22B4BA77" w14:textId="1F5E3868">
          <w:pPr>
            <w:pStyle w:val="Koptekst"/>
            <w:bidi w:val="0"/>
            <w:ind w:right="-115"/>
            <w:jc w:val="right"/>
          </w:pPr>
        </w:p>
      </w:tc>
    </w:tr>
  </w:tbl>
  <w:p w:rsidR="37EF9CC6" w:rsidP="37EF9CC6" w:rsidRDefault="37EF9CC6" w14:paraId="45E409C4" w14:textId="28517DAE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8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21A9D"/>
    <w:rsid w:val="00041845"/>
    <w:rsid w:val="00041E01"/>
    <w:rsid w:val="00050BF9"/>
    <w:rsid w:val="00071E42"/>
    <w:rsid w:val="0007498B"/>
    <w:rsid w:val="00090239"/>
    <w:rsid w:val="00090263"/>
    <w:rsid w:val="00097772"/>
    <w:rsid w:val="000B1DD1"/>
    <w:rsid w:val="000B37CF"/>
    <w:rsid w:val="000B483B"/>
    <w:rsid w:val="000B570B"/>
    <w:rsid w:val="000C0A5C"/>
    <w:rsid w:val="000D01FB"/>
    <w:rsid w:val="000D397C"/>
    <w:rsid w:val="000D592D"/>
    <w:rsid w:val="000D68CB"/>
    <w:rsid w:val="000D730C"/>
    <w:rsid w:val="000F0741"/>
    <w:rsid w:val="000F7099"/>
    <w:rsid w:val="00110938"/>
    <w:rsid w:val="001126EC"/>
    <w:rsid w:val="00113CCD"/>
    <w:rsid w:val="00150C47"/>
    <w:rsid w:val="00162936"/>
    <w:rsid w:val="0018128E"/>
    <w:rsid w:val="00186A83"/>
    <w:rsid w:val="001936D5"/>
    <w:rsid w:val="001A6049"/>
    <w:rsid w:val="001A6AE1"/>
    <w:rsid w:val="001F17C8"/>
    <w:rsid w:val="001F221A"/>
    <w:rsid w:val="00202B68"/>
    <w:rsid w:val="00206E4F"/>
    <w:rsid w:val="00214E9A"/>
    <w:rsid w:val="0023545B"/>
    <w:rsid w:val="00236FED"/>
    <w:rsid w:val="00241B68"/>
    <w:rsid w:val="0025059B"/>
    <w:rsid w:val="00254022"/>
    <w:rsid w:val="002541D5"/>
    <w:rsid w:val="0025521C"/>
    <w:rsid w:val="00271564"/>
    <w:rsid w:val="0027440D"/>
    <w:rsid w:val="002750BD"/>
    <w:rsid w:val="002805DA"/>
    <w:rsid w:val="00293CD1"/>
    <w:rsid w:val="002B3857"/>
    <w:rsid w:val="002B5107"/>
    <w:rsid w:val="002C3C1C"/>
    <w:rsid w:val="002C4FB0"/>
    <w:rsid w:val="002C7796"/>
    <w:rsid w:val="002E29C0"/>
    <w:rsid w:val="002F643C"/>
    <w:rsid w:val="00300A43"/>
    <w:rsid w:val="00306DBF"/>
    <w:rsid w:val="003074A5"/>
    <w:rsid w:val="003155A6"/>
    <w:rsid w:val="0034340B"/>
    <w:rsid w:val="00352BD3"/>
    <w:rsid w:val="003569B5"/>
    <w:rsid w:val="00367295"/>
    <w:rsid w:val="0037681E"/>
    <w:rsid w:val="003858D6"/>
    <w:rsid w:val="00387359"/>
    <w:rsid w:val="003B0E2B"/>
    <w:rsid w:val="003B47FA"/>
    <w:rsid w:val="003C1142"/>
    <w:rsid w:val="003E2AED"/>
    <w:rsid w:val="003E31B5"/>
    <w:rsid w:val="004001AA"/>
    <w:rsid w:val="0041544A"/>
    <w:rsid w:val="00421980"/>
    <w:rsid w:val="00446778"/>
    <w:rsid w:val="004472B8"/>
    <w:rsid w:val="00464693"/>
    <w:rsid w:val="0046533E"/>
    <w:rsid w:val="0046732B"/>
    <w:rsid w:val="00492C42"/>
    <w:rsid w:val="00494FB4"/>
    <w:rsid w:val="00496884"/>
    <w:rsid w:val="004A45E8"/>
    <w:rsid w:val="004A4E3C"/>
    <w:rsid w:val="004B0FD3"/>
    <w:rsid w:val="004C70C3"/>
    <w:rsid w:val="004D51F8"/>
    <w:rsid w:val="004E2BB1"/>
    <w:rsid w:val="00503323"/>
    <w:rsid w:val="00521E55"/>
    <w:rsid w:val="0052207C"/>
    <w:rsid w:val="005246C9"/>
    <w:rsid w:val="0052503F"/>
    <w:rsid w:val="0054682C"/>
    <w:rsid w:val="0056566F"/>
    <w:rsid w:val="005711E4"/>
    <w:rsid w:val="005733CF"/>
    <w:rsid w:val="00580016"/>
    <w:rsid w:val="005B3CCC"/>
    <w:rsid w:val="005B453E"/>
    <w:rsid w:val="005C0F11"/>
    <w:rsid w:val="005F03E5"/>
    <w:rsid w:val="00603503"/>
    <w:rsid w:val="00606B92"/>
    <w:rsid w:val="0062776E"/>
    <w:rsid w:val="00635118"/>
    <w:rsid w:val="00635BCF"/>
    <w:rsid w:val="006404D6"/>
    <w:rsid w:val="00641792"/>
    <w:rsid w:val="00677F90"/>
    <w:rsid w:val="006809EC"/>
    <w:rsid w:val="00686726"/>
    <w:rsid w:val="00694DD0"/>
    <w:rsid w:val="00697907"/>
    <w:rsid w:val="006B4A48"/>
    <w:rsid w:val="006B7CFC"/>
    <w:rsid w:val="006C160D"/>
    <w:rsid w:val="006C3E24"/>
    <w:rsid w:val="006C4987"/>
    <w:rsid w:val="006D08F8"/>
    <w:rsid w:val="006D2548"/>
    <w:rsid w:val="006E64DE"/>
    <w:rsid w:val="006F12D5"/>
    <w:rsid w:val="00704E8C"/>
    <w:rsid w:val="00717C1C"/>
    <w:rsid w:val="00731663"/>
    <w:rsid w:val="00742BE4"/>
    <w:rsid w:val="007461B3"/>
    <w:rsid w:val="007550E9"/>
    <w:rsid w:val="00761535"/>
    <w:rsid w:val="007763BA"/>
    <w:rsid w:val="00791332"/>
    <w:rsid w:val="00793C1D"/>
    <w:rsid w:val="007A21D3"/>
    <w:rsid w:val="007B53AB"/>
    <w:rsid w:val="007B7735"/>
    <w:rsid w:val="007D4B33"/>
    <w:rsid w:val="007E6ADD"/>
    <w:rsid w:val="00802976"/>
    <w:rsid w:val="00805E49"/>
    <w:rsid w:val="00817BB5"/>
    <w:rsid w:val="00821A61"/>
    <w:rsid w:val="0082635C"/>
    <w:rsid w:val="00853DFB"/>
    <w:rsid w:val="008734BA"/>
    <w:rsid w:val="008756A3"/>
    <w:rsid w:val="008B02E2"/>
    <w:rsid w:val="008B123B"/>
    <w:rsid w:val="008B1D86"/>
    <w:rsid w:val="008B5FE1"/>
    <w:rsid w:val="008E5362"/>
    <w:rsid w:val="008E7DA7"/>
    <w:rsid w:val="008F1DCD"/>
    <w:rsid w:val="00900F28"/>
    <w:rsid w:val="00920868"/>
    <w:rsid w:val="009612E6"/>
    <w:rsid w:val="00963C75"/>
    <w:rsid w:val="00966E8E"/>
    <w:rsid w:val="00972E5A"/>
    <w:rsid w:val="00977B20"/>
    <w:rsid w:val="00980DA7"/>
    <w:rsid w:val="00982385"/>
    <w:rsid w:val="0098437D"/>
    <w:rsid w:val="00985DED"/>
    <w:rsid w:val="00987ADF"/>
    <w:rsid w:val="009A20B9"/>
    <w:rsid w:val="009B2F16"/>
    <w:rsid w:val="009B3510"/>
    <w:rsid w:val="009C0D1F"/>
    <w:rsid w:val="009D1CF3"/>
    <w:rsid w:val="009D4D64"/>
    <w:rsid w:val="009E50AD"/>
    <w:rsid w:val="009F313C"/>
    <w:rsid w:val="009F457D"/>
    <w:rsid w:val="009F762C"/>
    <w:rsid w:val="009F7A50"/>
    <w:rsid w:val="00A04C3D"/>
    <w:rsid w:val="00A04C60"/>
    <w:rsid w:val="00A2228F"/>
    <w:rsid w:val="00A25B29"/>
    <w:rsid w:val="00A5208F"/>
    <w:rsid w:val="00A5399B"/>
    <w:rsid w:val="00A55324"/>
    <w:rsid w:val="00A612BD"/>
    <w:rsid w:val="00A6656A"/>
    <w:rsid w:val="00A72562"/>
    <w:rsid w:val="00A846FE"/>
    <w:rsid w:val="00A93D09"/>
    <w:rsid w:val="00A93EAB"/>
    <w:rsid w:val="00A96910"/>
    <w:rsid w:val="00AC2593"/>
    <w:rsid w:val="00AC66BE"/>
    <w:rsid w:val="00AE63CE"/>
    <w:rsid w:val="00AF01D3"/>
    <w:rsid w:val="00B00F6F"/>
    <w:rsid w:val="00B032FF"/>
    <w:rsid w:val="00B12BDC"/>
    <w:rsid w:val="00B13997"/>
    <w:rsid w:val="00B23699"/>
    <w:rsid w:val="00B3017E"/>
    <w:rsid w:val="00B357E5"/>
    <w:rsid w:val="00B41C6F"/>
    <w:rsid w:val="00B42BAD"/>
    <w:rsid w:val="00B44EE6"/>
    <w:rsid w:val="00B54444"/>
    <w:rsid w:val="00B66CEC"/>
    <w:rsid w:val="00B740B4"/>
    <w:rsid w:val="00B8534D"/>
    <w:rsid w:val="00B87639"/>
    <w:rsid w:val="00B90B69"/>
    <w:rsid w:val="00B95E7D"/>
    <w:rsid w:val="00B963E0"/>
    <w:rsid w:val="00BB1A34"/>
    <w:rsid w:val="00BB1E30"/>
    <w:rsid w:val="00BC6CB1"/>
    <w:rsid w:val="00BD066C"/>
    <w:rsid w:val="00BD6DB9"/>
    <w:rsid w:val="00BD7C40"/>
    <w:rsid w:val="00BF5C63"/>
    <w:rsid w:val="00C10100"/>
    <w:rsid w:val="00C23204"/>
    <w:rsid w:val="00C42F66"/>
    <w:rsid w:val="00C520D8"/>
    <w:rsid w:val="00C53A87"/>
    <w:rsid w:val="00C66E96"/>
    <w:rsid w:val="00C80BD2"/>
    <w:rsid w:val="00C8666A"/>
    <w:rsid w:val="00CA0B29"/>
    <w:rsid w:val="00CA0EB0"/>
    <w:rsid w:val="00CB28B6"/>
    <w:rsid w:val="00CB7BF2"/>
    <w:rsid w:val="00CC0EE6"/>
    <w:rsid w:val="00CD0FB0"/>
    <w:rsid w:val="00CE2340"/>
    <w:rsid w:val="00CE392D"/>
    <w:rsid w:val="00CF0724"/>
    <w:rsid w:val="00CF0F09"/>
    <w:rsid w:val="00D0223E"/>
    <w:rsid w:val="00D059B5"/>
    <w:rsid w:val="00D20485"/>
    <w:rsid w:val="00D25846"/>
    <w:rsid w:val="00D26B1F"/>
    <w:rsid w:val="00D340B7"/>
    <w:rsid w:val="00D43C1E"/>
    <w:rsid w:val="00D56C7A"/>
    <w:rsid w:val="00D57129"/>
    <w:rsid w:val="00D615CB"/>
    <w:rsid w:val="00D63C50"/>
    <w:rsid w:val="00D6750D"/>
    <w:rsid w:val="00D754AD"/>
    <w:rsid w:val="00D80216"/>
    <w:rsid w:val="00D92046"/>
    <w:rsid w:val="00DD36A0"/>
    <w:rsid w:val="00DE16E0"/>
    <w:rsid w:val="00E0391E"/>
    <w:rsid w:val="00E04014"/>
    <w:rsid w:val="00E219F9"/>
    <w:rsid w:val="00E2537D"/>
    <w:rsid w:val="00E256B7"/>
    <w:rsid w:val="00E36F14"/>
    <w:rsid w:val="00E51264"/>
    <w:rsid w:val="00E5208C"/>
    <w:rsid w:val="00E6588F"/>
    <w:rsid w:val="00E802AC"/>
    <w:rsid w:val="00E90F23"/>
    <w:rsid w:val="00E95C89"/>
    <w:rsid w:val="00EA35A7"/>
    <w:rsid w:val="00EB1CE2"/>
    <w:rsid w:val="00EB5EA7"/>
    <w:rsid w:val="00ED1651"/>
    <w:rsid w:val="00ED295A"/>
    <w:rsid w:val="00ED52B5"/>
    <w:rsid w:val="00ED5408"/>
    <w:rsid w:val="00EE4707"/>
    <w:rsid w:val="00EE51D2"/>
    <w:rsid w:val="00EF2583"/>
    <w:rsid w:val="00F00D45"/>
    <w:rsid w:val="00F02724"/>
    <w:rsid w:val="00F06675"/>
    <w:rsid w:val="00F07CD9"/>
    <w:rsid w:val="00F1130F"/>
    <w:rsid w:val="00F1691D"/>
    <w:rsid w:val="00F21695"/>
    <w:rsid w:val="00F2188C"/>
    <w:rsid w:val="00F34E89"/>
    <w:rsid w:val="00F4052A"/>
    <w:rsid w:val="00F4363E"/>
    <w:rsid w:val="00F45630"/>
    <w:rsid w:val="00F52F38"/>
    <w:rsid w:val="00F54018"/>
    <w:rsid w:val="00F54A2A"/>
    <w:rsid w:val="00F61B1D"/>
    <w:rsid w:val="00F70548"/>
    <w:rsid w:val="00F8477F"/>
    <w:rsid w:val="00F97ED9"/>
    <w:rsid w:val="00FA1E57"/>
    <w:rsid w:val="00FA48C5"/>
    <w:rsid w:val="00FC0DE6"/>
    <w:rsid w:val="00FD222A"/>
    <w:rsid w:val="00FD2F80"/>
    <w:rsid w:val="00FD40BB"/>
    <w:rsid w:val="00FE261D"/>
    <w:rsid w:val="37EF9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693F08"/>
  <w15:docId w15:val="{68DA25B8-07BA-4257-86AA-63C56E3230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42BE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42BE4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742BE4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42BE4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742BE4"/>
    <w:rPr>
      <w:rFonts w:ascii="Arial" w:hAnsi="Arial" w:eastAsia="Times New Roman"/>
      <w:b/>
      <w:bCs/>
      <w:sz w:val="20"/>
      <w:szCs w:val="20"/>
      <w:lang w:val="nl-NL" w:eastAsia="nl-NL"/>
    </w:rPr>
  </w:style>
  <w:style w:type="paragraph" w:styleId="Default" w:customStyle="1">
    <w:name w:val="Default"/>
    <w:rsid w:val="009612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wmf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image" Target="media/image7.wmf"/><Relationship Id="R1a78ac88a6d84aaf" Type="http://schemas.openxmlformats.org/officeDocument/2006/relationships/header" Target="header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customXml" Target="../customXml/item5.xml"/><Relationship Id="rId10" Type="http://schemas.openxmlformats.org/officeDocument/2006/relationships/endnotes" Target="endnotes.xml"/><Relationship Id="rId19" Type="http://schemas.openxmlformats.org/officeDocument/2006/relationships/image" Target="media/image9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GOPRO-1830562155-17321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https://gemeenschapsonderwijs.sharepoint.com/sites/prodoc/_layouts/15/DocIdRedir.aspx?ID=GOPRO-1830562155-17321</Url>
      <Description>GOPRO-1830562155-17321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30E64094-B3F2-4F76-8A70-FF9BACC4F5F7}"/>
</file>

<file path=customXml/itemProps4.xml><?xml version="1.0" encoding="utf-8"?>
<ds:datastoreItem xmlns:ds="http://schemas.openxmlformats.org/officeDocument/2006/customXml" ds:itemID="{6E9B279C-F8D6-4B8B-B763-4302E1D29BA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D494A99-5D8A-4589-8E45-86A66D55972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Grondfreesmachine - éénwielig</dc:title>
  <dc:creator>Luc</dc:creator>
  <cp:lastModifiedBy>bart Devos</cp:lastModifiedBy>
  <cp:revision>5</cp:revision>
  <cp:lastPrinted>2015-11-30T08:54:00Z</cp:lastPrinted>
  <dcterms:created xsi:type="dcterms:W3CDTF">2019-11-14T10:28:00Z</dcterms:created>
  <dcterms:modified xsi:type="dcterms:W3CDTF">2023-11-20T14:59:21Z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244d0eda-ce30-49cc-8104-8195e738c27c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