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AFD1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65F3ADC1" w14:textId="77777777" w:rsidR="00304562" w:rsidRDefault="00304562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p w14:paraId="505DB43B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06" w:type="dxa"/>
        <w:jc w:val="center"/>
        <w:tblLayout w:type="fixed"/>
        <w:tblLook w:val="04A0" w:firstRow="1" w:lastRow="0" w:firstColumn="1" w:lastColumn="0" w:noHBand="0" w:noVBand="1"/>
      </w:tblPr>
      <w:tblGrid>
        <w:gridCol w:w="2268"/>
        <w:gridCol w:w="5670"/>
        <w:gridCol w:w="2268"/>
      </w:tblGrid>
      <w:tr w:rsidR="00384B8E" w14:paraId="27F4EFF4" w14:textId="77777777" w:rsidTr="00DA1C79">
        <w:trPr>
          <w:trHeight w:hRule="exact" w:val="851"/>
          <w:jc w:val="center"/>
        </w:trPr>
        <w:tc>
          <w:tcPr>
            <w:tcW w:w="10206" w:type="dxa"/>
            <w:gridSpan w:val="3"/>
            <w:shd w:val="clear" w:color="auto" w:fill="C3004A"/>
            <w:vAlign w:val="center"/>
          </w:tcPr>
          <w:p w14:paraId="35D82396" w14:textId="77777777" w:rsidR="00384B8E" w:rsidRDefault="00384B8E" w:rsidP="00384B8E">
            <w:pPr>
              <w:pStyle w:val="Titel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  <w:t>Veiligheidsinstructiekaart a12</w:t>
            </w:r>
          </w:p>
          <w:sdt>
            <w:sdtPr>
              <w:rPr>
                <w:lang w:val="nl-NL"/>
              </w:rPr>
              <w:alias w:val="Noteer naam arbeidsmiddel"/>
              <w:tag w:val="Noteer naam arbeidsmiddel"/>
              <w:id w:val="1079407134"/>
              <w:placeholder>
                <w:docPart w:val="81A75796ADB6451FBF93812A06BE4DF8"/>
              </w:placeholder>
            </w:sdtPr>
            <w:sdtEndPr/>
            <w:sdtContent>
              <w:p w14:paraId="3FD9F767" w14:textId="3E97956C" w:rsidR="00384B8E" w:rsidRPr="002B001F" w:rsidRDefault="00176859" w:rsidP="002B001F">
                <w:pPr>
                  <w:pStyle w:val="Kop1"/>
                  <w:spacing w:before="0"/>
                  <w:outlineLvl w:val="0"/>
                  <w:rPr>
                    <w:sz w:val="40"/>
                    <w:szCs w:val="40"/>
                    <w:lang w:val="nl-NL"/>
                  </w:rPr>
                </w:pPr>
                <w:r>
                  <w:rPr>
                    <w:lang w:val="nl-NL"/>
                  </w:rPr>
                  <w:t>Grill</w:t>
                </w:r>
              </w:p>
            </w:sdtContent>
          </w:sdt>
        </w:tc>
      </w:tr>
      <w:tr w:rsidR="00DA1C79" w14:paraId="29151953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7AA62CB1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 xml:space="preserve">Merk: </w:t>
            </w:r>
          </w:p>
        </w:tc>
        <w:sdt>
          <w:sdtPr>
            <w:rPr>
              <w:rStyle w:val="Zwaar"/>
            </w:rPr>
            <w:alias w:val="Noteer hier het merk"/>
            <w:tag w:val="Noteer hier het merk"/>
            <w:id w:val="1899468174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540D8653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 w:val="restart"/>
            <w:vAlign w:val="center"/>
          </w:tcPr>
          <w:p w14:paraId="25E6FA17" w14:textId="3548F427" w:rsidR="00DA1C79" w:rsidRDefault="004656ED" w:rsidP="00DA1C7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  <w:r>
              <w:rPr>
                <w:rFonts w:cs="Arial"/>
                <w:noProof/>
                <w:szCs w:val="22"/>
              </w:rPr>
              <w:drawing>
                <wp:inline distT="0" distB="0" distL="0" distR="0" wp14:anchorId="35E31A3D" wp14:editId="201F67E0">
                  <wp:extent cx="1355384" cy="1007110"/>
                  <wp:effectExtent l="0" t="0" r="0" b="2540"/>
                  <wp:docPr id="5" name="Afbeelding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1292" cy="101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9" w14:paraId="0A216489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9795E3E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r>
              <w:rPr>
                <w:rStyle w:val="Zwaar"/>
              </w:rPr>
              <w:t>Type:</w:t>
            </w:r>
          </w:p>
        </w:tc>
        <w:sdt>
          <w:sdtPr>
            <w:rPr>
              <w:rStyle w:val="Zwaar"/>
            </w:rPr>
            <w:alias w:val="Noteer hier het type"/>
            <w:tag w:val="Noteer het type"/>
            <w:id w:val="305748770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3021493D" w14:textId="77777777" w:rsidR="00DA1C79" w:rsidRPr="0080216B" w:rsidRDefault="0080216B" w:rsidP="0080216B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8038567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3989902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3E1AA46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Serienummer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serienummer"/>
            <w:tag w:val="noteer hier het serienummer"/>
            <w:id w:val="-1626620506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1F20D117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49022D81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785D44C7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4032D830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Afdeling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de afdeling "/>
            <w:tag w:val="Noteer hier de afdeling "/>
            <w:id w:val="-1051153203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799C8A04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0567C0D4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  <w:tr w:rsidR="00DA1C79" w14:paraId="2080EC04" w14:textId="77777777" w:rsidTr="00DA1C79">
        <w:trPr>
          <w:trHeight w:hRule="exact" w:val="454"/>
          <w:jc w:val="center"/>
        </w:trPr>
        <w:tc>
          <w:tcPr>
            <w:tcW w:w="2268" w:type="dxa"/>
            <w:vAlign w:val="center"/>
          </w:tcPr>
          <w:p w14:paraId="2D24763D" w14:textId="77777777" w:rsidR="00DA1C79" w:rsidRP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Zwaar"/>
              </w:rPr>
            </w:pPr>
            <w:proofErr w:type="spellStart"/>
            <w:r>
              <w:rPr>
                <w:rStyle w:val="Zwaar"/>
              </w:rPr>
              <w:t>Lokaal</w:t>
            </w:r>
            <w:proofErr w:type="spellEnd"/>
            <w:r>
              <w:rPr>
                <w:rStyle w:val="Zwaar"/>
              </w:rPr>
              <w:t>/</w:t>
            </w:r>
            <w:proofErr w:type="spellStart"/>
            <w:r>
              <w:rPr>
                <w:rStyle w:val="Zwaar"/>
              </w:rPr>
              <w:t>locatie</w:t>
            </w:r>
            <w:proofErr w:type="spellEnd"/>
            <w:r>
              <w:rPr>
                <w:rStyle w:val="Zwaar"/>
              </w:rPr>
              <w:t>:</w:t>
            </w:r>
          </w:p>
        </w:tc>
        <w:sdt>
          <w:sdtPr>
            <w:rPr>
              <w:rStyle w:val="Zwaar"/>
            </w:rPr>
            <w:alias w:val="Noteer hier het lokaal/locatie waar het arbeidsmiddel wordt opgesteld"/>
            <w:tag w:val="Noteer hier het lokaal/locatie waar het arbeidsmiddel wordt opgesteld"/>
            <w:id w:val="-1856339148"/>
            <w:placeholder>
              <w:docPart w:val="81A75796ADB6451FBF93812A06BE4DF8"/>
            </w:placeholder>
            <w:showingPlcHdr/>
          </w:sdtPr>
          <w:sdtEndPr>
            <w:rPr>
              <w:rStyle w:val="Zwaar"/>
            </w:rPr>
          </w:sdtEndPr>
          <w:sdtContent>
            <w:tc>
              <w:tcPr>
                <w:tcW w:w="5670" w:type="dxa"/>
                <w:vAlign w:val="center"/>
              </w:tcPr>
              <w:p w14:paraId="6AD8C405" w14:textId="77777777" w:rsidR="00DA1C79" w:rsidRPr="0080216B" w:rsidRDefault="0080216B" w:rsidP="00384B8E">
                <w:pPr>
                  <w:pStyle w:val="paragraph"/>
                  <w:spacing w:before="0" w:beforeAutospacing="0" w:after="0" w:afterAutospacing="0"/>
                  <w:textAlignment w:val="baseline"/>
                  <w:rPr>
                    <w:rStyle w:val="Zwaar"/>
                    <w:lang w:val="nl-BE"/>
                  </w:rPr>
                </w:pPr>
                <w:r w:rsidRPr="0080216B">
                  <w:rPr>
                    <w:rStyle w:val="Tekstvantijdelijkeaanduiding"/>
                    <w:lang w:val="nl-BE"/>
                  </w:rPr>
                  <w:t>Klik of tik om tekst in te voeren.</w:t>
                </w:r>
              </w:p>
            </w:tc>
          </w:sdtContent>
        </w:sdt>
        <w:tc>
          <w:tcPr>
            <w:tcW w:w="2268" w:type="dxa"/>
            <w:vMerge/>
            <w:vAlign w:val="center"/>
          </w:tcPr>
          <w:p w14:paraId="18E4E70F" w14:textId="77777777" w:rsidR="00DA1C79" w:rsidRDefault="00DA1C79" w:rsidP="00384B8E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2"/>
                <w:szCs w:val="22"/>
                <w:lang w:val="nl-NL"/>
              </w:rPr>
            </w:pPr>
          </w:p>
        </w:tc>
      </w:tr>
    </w:tbl>
    <w:p w14:paraId="0CEB0676" w14:textId="77777777" w:rsidR="00384B8E" w:rsidRDefault="00384B8E" w:rsidP="00384B8E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22"/>
          <w:szCs w:val="22"/>
          <w:lang w:val="nl-NL"/>
        </w:rPr>
      </w:pPr>
    </w:p>
    <w:tbl>
      <w:tblPr>
        <w:tblStyle w:val="Tabelraster"/>
        <w:tblW w:w="10232" w:type="dxa"/>
        <w:jc w:val="center"/>
        <w:tblLook w:val="04A0" w:firstRow="1" w:lastRow="0" w:firstColumn="1" w:lastColumn="0" w:noHBand="0" w:noVBand="1"/>
      </w:tblPr>
      <w:tblGrid>
        <w:gridCol w:w="2558"/>
        <w:gridCol w:w="2558"/>
        <w:gridCol w:w="2558"/>
        <w:gridCol w:w="2558"/>
      </w:tblGrid>
      <w:tr w:rsidR="006F032B" w14:paraId="24356541" w14:textId="77777777" w:rsidTr="006F032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4D12018F" w14:textId="0FA4B01C" w:rsidR="006F032B" w:rsidRDefault="00BD513E" w:rsidP="006F032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71FCF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25" o:spid="_x0000_i1025" type="#_x0000_t75" style="width:38.4pt;height:38.4pt;visibility:visible">
                  <v:imagedata r:id="rId11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46D297D3" w14:textId="21094D08" w:rsidR="006F032B" w:rsidRDefault="00BD513E" w:rsidP="006F032B">
            <w:pPr>
              <w:pStyle w:val="Kop5"/>
              <w:outlineLvl w:val="4"/>
            </w:pPr>
            <w:r>
              <w:rPr>
                <w:b/>
                <w:noProof/>
                <w:lang w:eastAsia="nl-BE"/>
              </w:rPr>
              <w:pict w14:anchorId="3C04D918">
                <v:shape id="Afbeelding 27" o:spid="_x0000_i1026" type="#_x0000_t75" style="width:42pt;height:42pt;visibility:visible">
                  <v:imagedata r:id="rId12" o:title=""/>
                </v:shape>
              </w:pict>
            </w:r>
          </w:p>
        </w:tc>
        <w:tc>
          <w:tcPr>
            <w:tcW w:w="2558" w:type="dxa"/>
            <w:vAlign w:val="center"/>
          </w:tcPr>
          <w:p w14:paraId="1817616E" w14:textId="07062031" w:rsidR="006F032B" w:rsidRDefault="006F032B" w:rsidP="006F032B">
            <w:pPr>
              <w:pStyle w:val="Kop5"/>
              <w:outlineLvl w:val="4"/>
            </w:pPr>
            <w:r>
              <w:rPr>
                <w:noProof/>
              </w:rPr>
              <w:drawing>
                <wp:inline distT="0" distB="0" distL="0" distR="0" wp14:anchorId="6A9EF6DE" wp14:editId="0387AD0B">
                  <wp:extent cx="685800" cy="581025"/>
                  <wp:effectExtent l="0" t="0" r="0" b="9525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81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8" w:type="dxa"/>
            <w:vAlign w:val="center"/>
          </w:tcPr>
          <w:p w14:paraId="37682058" w14:textId="77777777" w:rsidR="006F032B" w:rsidRDefault="006F032B" w:rsidP="006F032B">
            <w:pPr>
              <w:jc w:val="center"/>
              <w:rPr>
                <w:noProof/>
                <w:lang w:eastAsia="nl-BE"/>
              </w:rPr>
            </w:pPr>
          </w:p>
          <w:p w14:paraId="30ADA0E4" w14:textId="77777777" w:rsidR="006F032B" w:rsidRPr="002F11BC" w:rsidRDefault="00BD513E" w:rsidP="006F032B">
            <w:pPr>
              <w:jc w:val="center"/>
              <w:rPr>
                <w:noProof/>
                <w:lang w:eastAsia="nl-BE"/>
              </w:rPr>
            </w:pPr>
            <w:r>
              <w:rPr>
                <w:noProof/>
                <w:lang w:eastAsia="nl-BE"/>
              </w:rPr>
              <w:pict w14:anchorId="5AE33858">
                <v:shape id="rg_hi" o:spid="_x0000_i1027" type="#_x0000_t75" alt="https://encrypted-tbn2.gstatic.com/images?q=tbn:ANd9GcRvJH9HazTaZgV0HyGQ6aJFvdbpTrsduLyZDJwGrY0zNE6hHFwO1w" style="width:39pt;height:39pt;visibility:visible">
                  <v:imagedata r:id="rId14" o:title="ANd9GcRvJH9HazTaZgV0HyGQ6aJFvdbpTrsduLyZDJwGrY0zNE6hHFwO1w"/>
                </v:shape>
              </w:pict>
            </w:r>
          </w:p>
          <w:p w14:paraId="10022B44" w14:textId="77777777" w:rsidR="006F032B" w:rsidRPr="002F11BC" w:rsidRDefault="006F032B" w:rsidP="006F032B">
            <w:pPr>
              <w:jc w:val="center"/>
              <w:rPr>
                <w:noProof/>
                <w:lang w:eastAsia="nl-BE"/>
              </w:rPr>
            </w:pPr>
          </w:p>
          <w:p w14:paraId="54018264" w14:textId="77777777" w:rsidR="006F032B" w:rsidRDefault="006F032B" w:rsidP="006F032B">
            <w:pPr>
              <w:pStyle w:val="Kop5"/>
              <w:outlineLvl w:val="4"/>
            </w:pPr>
          </w:p>
        </w:tc>
      </w:tr>
      <w:tr w:rsidR="006F032B" w14:paraId="10EEDE36" w14:textId="77777777" w:rsidTr="006F032B">
        <w:trPr>
          <w:trHeight w:hRule="exact" w:val="1418"/>
          <w:jc w:val="center"/>
        </w:trPr>
        <w:tc>
          <w:tcPr>
            <w:tcW w:w="2558" w:type="dxa"/>
            <w:vAlign w:val="center"/>
          </w:tcPr>
          <w:p w14:paraId="2F7A2C48" w14:textId="3E427A6A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Veilige werkkledij</w:t>
            </w:r>
          </w:p>
        </w:tc>
        <w:tc>
          <w:tcPr>
            <w:tcW w:w="2558" w:type="dxa"/>
            <w:vAlign w:val="center"/>
          </w:tcPr>
          <w:p w14:paraId="175EFC84" w14:textId="77777777" w:rsidR="006F032B" w:rsidRPr="003E2AED" w:rsidRDefault="006F032B" w:rsidP="006F032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Veiligheids-</w:t>
            </w:r>
          </w:p>
          <w:p w14:paraId="7D018C70" w14:textId="320A1CC9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schoen</w:t>
            </w:r>
          </w:p>
        </w:tc>
        <w:tc>
          <w:tcPr>
            <w:tcW w:w="2558" w:type="dxa"/>
            <w:vAlign w:val="center"/>
          </w:tcPr>
          <w:p w14:paraId="3F758D10" w14:textId="48FF13C6" w:rsidR="006F032B" w:rsidRDefault="006F032B" w:rsidP="006F032B">
            <w:pPr>
              <w:pStyle w:val="Kop5"/>
              <w:outlineLvl w:val="4"/>
            </w:pPr>
            <w:r w:rsidRPr="003E2AED">
              <w:rPr>
                <w:rFonts w:ascii="Arial Narrow" w:hAnsi="Arial Narrow" w:cs="Arial"/>
                <w:sz w:val="18"/>
                <w:szCs w:val="18"/>
              </w:rPr>
              <w:t>Handleiding</w:t>
            </w:r>
          </w:p>
        </w:tc>
        <w:tc>
          <w:tcPr>
            <w:tcW w:w="2558" w:type="dxa"/>
            <w:vAlign w:val="center"/>
          </w:tcPr>
          <w:p w14:paraId="7CA67B14" w14:textId="77777777" w:rsidR="006F032B" w:rsidRDefault="006F032B" w:rsidP="006F032B">
            <w:pPr>
              <w:jc w:val="center"/>
              <w:rPr>
                <w:rFonts w:ascii="Arial Narrow" w:hAnsi="Arial Narrow" w:cs="Arial"/>
                <w:sz w:val="18"/>
                <w:szCs w:val="18"/>
              </w:rPr>
            </w:pPr>
          </w:p>
          <w:p w14:paraId="1BB179B4" w14:textId="22B8FA0D" w:rsidR="006F032B" w:rsidRDefault="006F032B" w:rsidP="006F032B">
            <w:pPr>
              <w:pStyle w:val="Kop5"/>
              <w:outlineLvl w:val="4"/>
            </w:pPr>
            <w:r>
              <w:rPr>
                <w:rFonts w:ascii="Arial Narrow" w:hAnsi="Arial Narrow" w:cs="Arial"/>
                <w:sz w:val="18"/>
                <w:szCs w:val="18"/>
              </w:rPr>
              <w:t>Haarnet verplicht / samenbinden van lange haren</w:t>
            </w:r>
          </w:p>
        </w:tc>
      </w:tr>
    </w:tbl>
    <w:p w14:paraId="36CF6C99" w14:textId="77777777" w:rsid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059A3F48" w14:textId="77777777" w:rsidTr="00337138">
        <w:trPr>
          <w:jc w:val="center"/>
        </w:trPr>
        <w:tc>
          <w:tcPr>
            <w:tcW w:w="10206" w:type="dxa"/>
            <w:gridSpan w:val="2"/>
            <w:shd w:val="clear" w:color="auto" w:fill="C3004A"/>
          </w:tcPr>
          <w:p w14:paraId="4E85FF26" w14:textId="77777777" w:rsidR="002B001F" w:rsidRDefault="002B001F" w:rsidP="00337138">
            <w:pPr>
              <w:pStyle w:val="Kop2"/>
              <w:ind w:left="720"/>
              <w:outlineLvl w:val="1"/>
            </w:pPr>
            <w:r>
              <w:t>Voorkomingsmaatregelen</w:t>
            </w:r>
          </w:p>
        </w:tc>
      </w:tr>
      <w:tr w:rsidR="002B001F" w14:paraId="70CD99D6" w14:textId="77777777" w:rsidTr="002B001F">
        <w:trPr>
          <w:trHeight w:val="851"/>
          <w:jc w:val="center"/>
        </w:trPr>
        <w:tc>
          <w:tcPr>
            <w:tcW w:w="1701" w:type="dxa"/>
            <w:vAlign w:val="center"/>
          </w:tcPr>
          <w:p w14:paraId="097A64E8" w14:textId="77777777" w:rsidR="002B001F" w:rsidRDefault="002B001F" w:rsidP="00337138">
            <w:pPr>
              <w:pStyle w:val="Kop3"/>
              <w:outlineLvl w:val="2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sdt>
          <w:sdtPr>
            <w:alias w:val="Noteer hier algemene veiligheidsvoorschriften"/>
            <w:tag w:val="Noteer hier algemene veiligheidsvoorschriften"/>
            <w:id w:val="1049881331"/>
            <w:placeholder>
              <w:docPart w:val="030CB30C50944D2EA484545AD00C133C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FF9BA60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Lees aandachtig de handleiding en volg de door de leverancier aanbevolen veiligheids- en onderhoudsrichtlijnen.</w:t>
                </w:r>
              </w:p>
              <w:p w14:paraId="5A6FF3E1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De handleiding en veiligheidsinstructiekaart vormen steeds één geheel.</w:t>
                </w:r>
              </w:p>
              <w:p w14:paraId="13EBD41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Bij ieder gebruik het toestel controleren op mogelijke zichtbare gebreken. </w:t>
                </w:r>
              </w:p>
              <w:p w14:paraId="5933FF3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Gebruik NOOIT aparte timers of </w:t>
                </w:r>
                <w:proofErr w:type="spellStart"/>
                <w:r w:rsidRPr="006F032B">
                  <w:rPr>
                    <w:lang w:val="nl-NL"/>
                  </w:rPr>
                  <w:t>afstandbedieningssystemen</w:t>
                </w:r>
                <w:proofErr w:type="spellEnd"/>
                <w:r w:rsidRPr="006F032B">
                  <w:rPr>
                    <w:lang w:val="nl-NL"/>
                  </w:rPr>
                  <w:t>.</w:t>
                </w:r>
              </w:p>
              <w:p w14:paraId="377DD127" w14:textId="3AD20BA3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1A938A53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9594AC3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292E5511" w14:textId="77777777" w:rsidR="002B001F" w:rsidRDefault="002B001F" w:rsidP="00337138">
            <w:pPr>
              <w:pStyle w:val="Kop3"/>
              <w:outlineLvl w:val="2"/>
            </w:pPr>
            <w:r>
              <w:t>Transport</w:t>
            </w:r>
          </w:p>
        </w:tc>
        <w:sdt>
          <w:sdtPr>
            <w:alias w:val="Noteer hier instructies voor transport"/>
            <w:tag w:val="Noteer hier instructies voor transport"/>
            <w:id w:val="272765661"/>
            <w:placeholder>
              <w:docPart w:val="067F776B96E64A26B2CFF612B7181AA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6D8D951A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Het toestel steeds op een vaste en vlakke ondergrond plaatsen.</w:t>
                </w:r>
              </w:p>
              <w:p w14:paraId="6B9DFB6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Zorg ervoor dat de kabel geen bijkomend gevaar oplevert en niet op de grond hangt.</w:t>
                </w:r>
              </w:p>
              <w:p w14:paraId="26C2B374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Plaats het toestel dicht bij een geaard stopcontact en sluit het rechtstreeks aan.</w:t>
                </w:r>
              </w:p>
              <w:p w14:paraId="166B278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Sluit het toestel niet aan als u het niet gebruikt.</w:t>
                </w:r>
              </w:p>
              <w:p w14:paraId="71822884" w14:textId="27D95831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6195E996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508E94FD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4F2F1C06" w14:textId="77777777" w:rsidR="002B001F" w:rsidRDefault="002B001F" w:rsidP="00337138">
            <w:pPr>
              <w:pStyle w:val="Kop3"/>
              <w:outlineLvl w:val="2"/>
            </w:pPr>
            <w:r>
              <w:t>Vóór het gebruik</w:t>
            </w:r>
          </w:p>
        </w:tc>
        <w:sdt>
          <w:sdtPr>
            <w:alias w:val="Noteer hier instructies"/>
            <w:tag w:val="Noteer hier instructies"/>
            <w:id w:val="-524714124"/>
            <w:placeholder>
              <w:docPart w:val="CBFD4BEFE08B4B30AA98478C7D9C2BD4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0A3F613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het apparaat uitsluitend indien het aansluitsnoer en het apparaat geen beschadigingen vertonen.</w:t>
                </w:r>
              </w:p>
              <w:p w14:paraId="3C8075FC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Zorg er voor dat de kabel opgehangen wordt, weg van de vloer.</w:t>
                </w:r>
              </w:p>
              <w:p w14:paraId="5D52E7AC" w14:textId="273B0E94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08F6902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71AEF922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60493EF" w14:textId="77777777" w:rsidR="002B001F" w:rsidRDefault="002B001F" w:rsidP="00337138">
            <w:pPr>
              <w:pStyle w:val="Kop3"/>
              <w:outlineLvl w:val="2"/>
            </w:pPr>
            <w:r>
              <w:lastRenderedPageBreak/>
              <w:t>Tijdens het gebruik</w:t>
            </w:r>
          </w:p>
        </w:tc>
        <w:sdt>
          <w:sdtPr>
            <w:alias w:val="Noteer hier instructies"/>
            <w:tag w:val="Noteer hier instructies"/>
            <w:id w:val="260730866"/>
            <w:placeholder>
              <w:docPart w:val="1BEF321C963F44DABB05CA4C86F92D0F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51CC8A23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Bij het opwarmen dient het toestel zich steeds in gesloten positie te bevinden.</w:t>
                </w:r>
              </w:p>
              <w:p w14:paraId="2EDC4173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Door gebruik van het toestel ontstaan hete oppervlakken.  Raak enkel de handgreep of thermostaatknop aan terwijl het toestel in </w:t>
                </w:r>
              </w:p>
              <w:p w14:paraId="52C79F5C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werking is.  </w:t>
                </w:r>
              </w:p>
              <w:p w14:paraId="4F396A4E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31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Trek bij storingen onmiddellijk de stekker uit het stopcontact.</w:t>
                </w:r>
              </w:p>
              <w:p w14:paraId="28AC3661" w14:textId="68B02307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60987BA5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278A0EEA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54CC512A" w14:textId="77777777" w:rsidR="002B001F" w:rsidRDefault="002B001F" w:rsidP="00337138">
            <w:pPr>
              <w:pStyle w:val="Kop3"/>
              <w:outlineLvl w:val="2"/>
            </w:pPr>
            <w:r>
              <w:t>Na het gebruik</w:t>
            </w:r>
          </w:p>
        </w:tc>
        <w:sdt>
          <w:sdtPr>
            <w:alias w:val="Noteer hier instructies"/>
            <w:tag w:val="Noteer hier instructies"/>
            <w:id w:val="-1591605586"/>
            <w:placeholder>
              <w:docPart w:val="01AB639316064823B5472EFB3B78D5AB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7AFCFF9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Verwijder de stekker uit het stopcontact en laat het toestel afkoelen .</w:t>
                </w:r>
              </w:p>
              <w:p w14:paraId="56E76BA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 xml:space="preserve">Laat het toestel volledig afkoelen alvorens het te verplaatsen,  reinigen of op te bergen.  </w:t>
                </w:r>
              </w:p>
              <w:p w14:paraId="0719A6EF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Het toestel, elektriciteitssnoer en stekker NOOIT in water of enig andere vloeistof onderdompelen.</w:t>
                </w:r>
              </w:p>
              <w:p w14:paraId="32FD8C9B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</w:pPr>
                <w:r w:rsidRPr="006F032B">
                  <w:rPr>
                    <w:lang w:val="nl-NL"/>
                  </w:rPr>
                  <w:t>Ruim de werkpost op</w:t>
                </w:r>
                <w:r>
                  <w:rPr>
                    <w:lang w:val="nl-NL"/>
                  </w:rPr>
                  <w:t>.</w:t>
                </w:r>
              </w:p>
              <w:p w14:paraId="3D52AB7F" w14:textId="3277A4E4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766AF06F" w14:textId="77777777" w:rsidR="002B001F" w:rsidRDefault="002B001F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1701"/>
        <w:gridCol w:w="8505"/>
      </w:tblGrid>
      <w:tr w:rsidR="002B001F" w14:paraId="4B830B61" w14:textId="77777777" w:rsidTr="00337138">
        <w:trPr>
          <w:trHeight w:val="851"/>
          <w:jc w:val="center"/>
        </w:trPr>
        <w:tc>
          <w:tcPr>
            <w:tcW w:w="1701" w:type="dxa"/>
            <w:vAlign w:val="center"/>
          </w:tcPr>
          <w:p w14:paraId="7F96D2D3" w14:textId="77777777" w:rsidR="002B001F" w:rsidRDefault="002B001F" w:rsidP="00337138">
            <w:pPr>
              <w:pStyle w:val="Kop3"/>
              <w:outlineLvl w:val="2"/>
            </w:pPr>
            <w:r>
              <w:t>Onderhoud en herstelling</w:t>
            </w:r>
          </w:p>
        </w:tc>
        <w:sdt>
          <w:sdtPr>
            <w:alias w:val="Noteer hier instructies"/>
            <w:tag w:val="Noteer hier instructies"/>
            <w:id w:val="-864591983"/>
            <w:placeholder>
              <w:docPart w:val="C9DEF01B87384368B4896C7FC9105E31"/>
            </w:placeholder>
          </w:sdtPr>
          <w:sdtEndPr/>
          <w:sdtContent>
            <w:tc>
              <w:tcPr>
                <w:tcW w:w="8505" w:type="dxa"/>
                <w:vAlign w:val="center"/>
              </w:tcPr>
              <w:p w14:paraId="2B1351B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Herstellingen enkel uit te voeren door bevoegd personeel.</w:t>
                </w:r>
              </w:p>
              <w:p w14:paraId="1F327116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Uitsluitend uit te voeren bij spanningsloze machine.</w:t>
                </w:r>
              </w:p>
              <w:p w14:paraId="6D2914C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Voer het onderhoud uit overeenkomstig de handleiding.</w:t>
                </w:r>
              </w:p>
              <w:p w14:paraId="5C0F3AE9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enkel de vervangonderdelen die door de fabrikant zijn voorgeschreven.</w:t>
                </w:r>
              </w:p>
              <w:p w14:paraId="4F53D908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Gebruik noch  stoomreiniger noch oven-/grillspray om het toestel te reinigen.</w:t>
                </w:r>
              </w:p>
              <w:p w14:paraId="5EB9E052" w14:textId="77777777" w:rsidR="006F032B" w:rsidRPr="006F032B" w:rsidRDefault="006F032B" w:rsidP="006F032B">
                <w:pPr>
                  <w:pStyle w:val="Lijstalinea"/>
                  <w:numPr>
                    <w:ilvl w:val="0"/>
                    <w:numId w:val="23"/>
                  </w:numPr>
                  <w:rPr>
                    <w:lang w:val="nl-NL"/>
                  </w:rPr>
                </w:pPr>
                <w:r w:rsidRPr="006F032B">
                  <w:rPr>
                    <w:lang w:val="nl-NL"/>
                  </w:rPr>
                  <w:t>Register van onderhoud en herstelling bijhouden.</w:t>
                </w:r>
              </w:p>
              <w:p w14:paraId="5822D645" w14:textId="1BDF9085" w:rsidR="002B001F" w:rsidRDefault="002B001F" w:rsidP="006F032B">
                <w:pPr>
                  <w:pStyle w:val="Lijstalinea"/>
                </w:pPr>
              </w:p>
            </w:tc>
          </w:sdtContent>
        </w:sdt>
      </w:tr>
    </w:tbl>
    <w:p w14:paraId="7D585ACE" w14:textId="77777777" w:rsidR="00304562" w:rsidRPr="0080216B" w:rsidRDefault="00304562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</w:p>
    <w:tbl>
      <w:tblPr>
        <w:tblStyle w:val="Tabelraster"/>
        <w:tblW w:w="10206" w:type="dxa"/>
        <w:jc w:val="center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782624" w14:paraId="48E03342" w14:textId="77777777" w:rsidTr="00782624">
        <w:trPr>
          <w:trHeight w:hRule="exact" w:val="454"/>
          <w:jc w:val="center"/>
        </w:trPr>
        <w:tc>
          <w:tcPr>
            <w:tcW w:w="3402" w:type="dxa"/>
            <w:gridSpan w:val="3"/>
            <w:shd w:val="clear" w:color="auto" w:fill="C3004A"/>
          </w:tcPr>
          <w:p w14:paraId="41A0977B" w14:textId="77777777" w:rsidR="00782624" w:rsidRDefault="00782624" w:rsidP="00782624">
            <w:pPr>
              <w:pStyle w:val="Kop2"/>
              <w:outlineLvl w:val="1"/>
              <w:rPr>
                <w:rStyle w:val="eop"/>
                <w:rFonts w:cs="Calibri"/>
                <w:sz w:val="22"/>
                <w:szCs w:val="22"/>
              </w:rPr>
            </w:pPr>
            <w:r>
              <w:rPr>
                <w:rStyle w:val="eop"/>
                <w:rFonts w:cs="Calibri"/>
                <w:sz w:val="22"/>
                <w:szCs w:val="22"/>
              </w:rPr>
              <w:t>Visum</w:t>
            </w:r>
          </w:p>
        </w:tc>
      </w:tr>
      <w:tr w:rsidR="00782624" w14:paraId="72823932" w14:textId="77777777" w:rsidTr="00782624">
        <w:trPr>
          <w:trHeight w:hRule="exact" w:val="1701"/>
          <w:jc w:val="center"/>
        </w:trPr>
        <w:tc>
          <w:tcPr>
            <w:tcW w:w="3402" w:type="dxa"/>
          </w:tcPr>
          <w:p w14:paraId="5C1B4231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Hiërarchische lijn</w:t>
            </w:r>
          </w:p>
          <w:p w14:paraId="1CC73C2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  <w:p w14:paraId="225A67CD" w14:textId="77777777" w:rsidR="0080216B" w:rsidRPr="0080216B" w:rsidRDefault="0080216B" w:rsidP="000B71D5"/>
        </w:tc>
        <w:tc>
          <w:tcPr>
            <w:tcW w:w="3402" w:type="dxa"/>
          </w:tcPr>
          <w:p w14:paraId="014CE497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Preventieadviseur-arbeidsarts</w:t>
            </w:r>
          </w:p>
          <w:p w14:paraId="7DEA2269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  <w:tc>
          <w:tcPr>
            <w:tcW w:w="3402" w:type="dxa"/>
          </w:tcPr>
          <w:p w14:paraId="1A3700C5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Preventieadviseur</w:t>
            </w:r>
          </w:p>
          <w:p w14:paraId="4B2556DD" w14:textId="77777777" w:rsidR="00782624" w:rsidRP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Handtekening</w:t>
            </w:r>
          </w:p>
        </w:tc>
      </w:tr>
      <w:tr w:rsidR="00782624" w14:paraId="5981DCAD" w14:textId="77777777" w:rsidTr="00782624">
        <w:trPr>
          <w:trHeight w:hRule="exact" w:val="851"/>
          <w:jc w:val="center"/>
        </w:trPr>
        <w:tc>
          <w:tcPr>
            <w:tcW w:w="3402" w:type="dxa"/>
          </w:tcPr>
          <w:p w14:paraId="08D91600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811874940"/>
              <w:placeholder>
                <w:docPart w:val="81A75796ADB6451FBF93812A06BE4DF8"/>
              </w:placeholder>
              <w:showingPlcHdr/>
            </w:sdtPr>
            <w:sdtEndPr/>
            <w:sdtContent>
              <w:p w14:paraId="0B2DA198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709D0268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2141058573"/>
              <w:placeholder>
                <w:docPart w:val="81A75796ADB6451FBF93812A06BE4DF8"/>
              </w:placeholder>
              <w:showingPlcHdr/>
            </w:sdtPr>
            <w:sdtEndPr/>
            <w:sdtContent>
              <w:p w14:paraId="527246D7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  <w:tc>
          <w:tcPr>
            <w:tcW w:w="3402" w:type="dxa"/>
          </w:tcPr>
          <w:p w14:paraId="05149813" w14:textId="77777777" w:rsidR="00782624" w:rsidRDefault="00782624" w:rsidP="00782624">
            <w:pPr>
              <w:pStyle w:val="Kop4"/>
              <w:outlineLvl w:val="3"/>
              <w:rPr>
                <w:rStyle w:val="eop"/>
              </w:rPr>
            </w:pPr>
            <w:r w:rsidRPr="00782624">
              <w:rPr>
                <w:rStyle w:val="eop"/>
              </w:rPr>
              <w:t>Naam</w:t>
            </w:r>
          </w:p>
          <w:sdt>
            <w:sdtPr>
              <w:alias w:val="Noteer hier uw naam"/>
              <w:tag w:val="Noteer hier uw naam"/>
              <w:id w:val="-476923120"/>
              <w:placeholder>
                <w:docPart w:val="81A75796ADB6451FBF93812A06BE4DF8"/>
              </w:placeholder>
              <w:showingPlcHdr/>
            </w:sdtPr>
            <w:sdtEndPr/>
            <w:sdtContent>
              <w:p w14:paraId="021ACEF2" w14:textId="77777777" w:rsidR="0080216B" w:rsidRPr="0080216B" w:rsidRDefault="0080216B" w:rsidP="0080216B">
                <w:r w:rsidRPr="00EC584D">
                  <w:rPr>
                    <w:rStyle w:val="Tekstvantijdelijkeaanduiding"/>
                  </w:rPr>
                  <w:t>Klik of tik om tekst in te voeren.</w:t>
                </w:r>
              </w:p>
            </w:sdtContent>
          </w:sdt>
        </w:tc>
      </w:tr>
    </w:tbl>
    <w:p w14:paraId="65FBAC9E" w14:textId="77777777" w:rsidR="00E42DD6" w:rsidRPr="00E42DD6" w:rsidRDefault="00E42DD6" w:rsidP="00E42DD6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nl-BE"/>
        </w:rPr>
      </w:pPr>
      <w:r w:rsidRPr="00E42DD6">
        <w:rPr>
          <w:rStyle w:val="eop"/>
          <w:rFonts w:ascii="Calibri" w:hAnsi="Calibri" w:cs="Calibri"/>
          <w:sz w:val="22"/>
          <w:szCs w:val="22"/>
          <w:lang w:val="nl-BE"/>
        </w:rPr>
        <w:t> </w:t>
      </w:r>
    </w:p>
    <w:p w14:paraId="031A1D17" w14:textId="77777777" w:rsidR="00E42DD6" w:rsidRPr="0080216B" w:rsidRDefault="00782624" w:rsidP="00782624">
      <w:pPr>
        <w:spacing w:after="0" w:line="240" w:lineRule="auto"/>
        <w:jc w:val="left"/>
        <w:textAlignment w:val="baseline"/>
        <w:rPr>
          <w:rFonts w:ascii="Segoe UI" w:eastAsia="Times New Roman" w:hAnsi="Segoe UI" w:cs="Segoe UI"/>
          <w:sz w:val="18"/>
          <w:szCs w:val="18"/>
        </w:rPr>
      </w:pPr>
      <w:r w:rsidRPr="0080216B">
        <w:rPr>
          <w:rFonts w:eastAsia="Times New Roman" w:cs="Calibri"/>
          <w:sz w:val="22"/>
        </w:rPr>
        <w:t> </w:t>
      </w:r>
    </w:p>
    <w:sectPr w:rsidR="00E42DD6" w:rsidRPr="0080216B" w:rsidSect="00304562">
      <w:headerReference w:type="default" r:id="rId15"/>
      <w:footerReference w:type="default" r:id="rId16"/>
      <w:pgSz w:w="11906" w:h="16838"/>
      <w:pgMar w:top="1417" w:right="1417" w:bottom="1417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93064" w14:textId="77777777" w:rsidR="00BD513E" w:rsidRDefault="00BD513E" w:rsidP="00384B8E">
      <w:pPr>
        <w:spacing w:after="0" w:line="240" w:lineRule="auto"/>
      </w:pPr>
      <w:r>
        <w:separator/>
      </w:r>
    </w:p>
  </w:endnote>
  <w:endnote w:type="continuationSeparator" w:id="0">
    <w:p w14:paraId="38E20D6E" w14:textId="77777777" w:rsidR="00BD513E" w:rsidRDefault="00BD513E" w:rsidP="00384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80121961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929FD29" w14:textId="77777777" w:rsidR="00782624" w:rsidRDefault="00782624">
            <w:pPr>
              <w:pStyle w:val="Voettekst"/>
              <w:jc w:val="right"/>
              <w:rPr>
                <w:b/>
                <w:bCs/>
                <w:szCs w:val="20"/>
              </w:rPr>
            </w:pPr>
            <w:r w:rsidRPr="00782624">
              <w:rPr>
                <w:szCs w:val="20"/>
                <w:lang w:val="nl-NL"/>
              </w:rPr>
              <w:t xml:space="preserve">Pagina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PAGE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1</w:t>
            </w:r>
            <w:r w:rsidRPr="00782624">
              <w:rPr>
                <w:b/>
                <w:bCs/>
                <w:szCs w:val="20"/>
              </w:rPr>
              <w:fldChar w:fldCharType="end"/>
            </w:r>
            <w:r w:rsidRPr="00782624">
              <w:rPr>
                <w:szCs w:val="20"/>
                <w:lang w:val="nl-NL"/>
              </w:rPr>
              <w:t xml:space="preserve"> van </w:t>
            </w:r>
            <w:r w:rsidRPr="00782624">
              <w:rPr>
                <w:b/>
                <w:bCs/>
                <w:szCs w:val="20"/>
              </w:rPr>
              <w:fldChar w:fldCharType="begin"/>
            </w:r>
            <w:r w:rsidRPr="00782624">
              <w:rPr>
                <w:b/>
                <w:bCs/>
                <w:szCs w:val="20"/>
              </w:rPr>
              <w:instrText>NUMPAGES</w:instrText>
            </w:r>
            <w:r w:rsidRPr="00782624">
              <w:rPr>
                <w:b/>
                <w:bCs/>
                <w:szCs w:val="20"/>
              </w:rPr>
              <w:fldChar w:fldCharType="separate"/>
            </w:r>
            <w:r w:rsidR="009264AB">
              <w:rPr>
                <w:b/>
                <w:bCs/>
                <w:noProof/>
                <w:szCs w:val="20"/>
              </w:rPr>
              <w:t>2</w:t>
            </w:r>
            <w:r w:rsidRPr="00782624">
              <w:rPr>
                <w:b/>
                <w:bCs/>
                <w:szCs w:val="20"/>
              </w:rPr>
              <w:fldChar w:fldCharType="end"/>
            </w:r>
          </w:p>
          <w:p w14:paraId="7AE1BE38" w14:textId="1E2E710E" w:rsidR="00782624" w:rsidRDefault="00782624">
            <w:pPr>
              <w:pStyle w:val="Voettekst"/>
              <w:jc w:val="right"/>
            </w:pPr>
            <w:r w:rsidRPr="00782624">
              <w:rPr>
                <w:bCs/>
                <w:szCs w:val="20"/>
              </w:rPr>
              <w:t xml:space="preserve">Versie </w:t>
            </w:r>
            <w:r>
              <w:rPr>
                <w:bCs/>
                <w:szCs w:val="20"/>
              </w:rPr>
              <w:fldChar w:fldCharType="begin"/>
            </w:r>
            <w:r>
              <w:rPr>
                <w:bCs/>
                <w:szCs w:val="20"/>
              </w:rPr>
              <w:instrText xml:space="preserve"> TIME \@ "MMM-yy" </w:instrText>
            </w:r>
            <w:r>
              <w:rPr>
                <w:bCs/>
                <w:szCs w:val="20"/>
              </w:rPr>
              <w:fldChar w:fldCharType="separate"/>
            </w:r>
            <w:r w:rsidR="004656ED">
              <w:rPr>
                <w:bCs/>
                <w:noProof/>
                <w:szCs w:val="20"/>
              </w:rPr>
              <w:t>feb-24</w:t>
            </w:r>
            <w:r>
              <w:rPr>
                <w:bCs/>
                <w:szCs w:val="20"/>
              </w:rPr>
              <w:fldChar w:fldCharType="end"/>
            </w:r>
          </w:p>
        </w:sdtContent>
      </w:sdt>
    </w:sdtContent>
  </w:sdt>
  <w:p w14:paraId="414B709E" w14:textId="77777777" w:rsidR="00782624" w:rsidRDefault="00782624" w:rsidP="00782624">
    <w:pPr>
      <w:pStyle w:val="Voet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E3728A" w14:textId="77777777" w:rsidR="00BD513E" w:rsidRDefault="00BD513E" w:rsidP="00384B8E">
      <w:pPr>
        <w:spacing w:after="0" w:line="240" w:lineRule="auto"/>
      </w:pPr>
      <w:r>
        <w:separator/>
      </w:r>
    </w:p>
  </w:footnote>
  <w:footnote w:type="continuationSeparator" w:id="0">
    <w:p w14:paraId="48F9AC36" w14:textId="77777777" w:rsidR="00BD513E" w:rsidRDefault="00BD513E" w:rsidP="00384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0D692" w14:textId="77777777" w:rsidR="00384B8E" w:rsidRPr="00384B8E" w:rsidRDefault="00384B8E" w:rsidP="00384B8E">
    <w:pPr>
      <w:pStyle w:val="Koptekst"/>
      <w:rPr>
        <w:rFonts w:cs="Calibri"/>
        <w:color w:val="000000"/>
        <w:shd w:val="clear" w:color="auto" w:fill="FFFFFF"/>
        <w:lang w:val="nl-NL"/>
      </w:rPr>
    </w:pPr>
  </w:p>
  <w:p w14:paraId="277477D5" w14:textId="77777777" w:rsidR="00304562" w:rsidRPr="001C4D6E" w:rsidRDefault="00384B8E" w:rsidP="00304562">
    <w:pPr>
      <w:pStyle w:val="Koptekst"/>
      <w:rPr>
        <w:rFonts w:asciiTheme="minorHAnsi" w:hAnsiTheme="minorHAnsi"/>
        <w:sz w:val="22"/>
      </w:rPr>
    </w:pPr>
    <w:r w:rsidRPr="00384B8E">
      <w:rPr>
        <w:rFonts w:cs="Calibri"/>
        <w:color w:val="000000"/>
        <w:shd w:val="clear" w:color="auto" w:fill="FFFFFF"/>
        <w:lang w:val="nl-NL"/>
      </w:rPr>
      <w:t>Gemeenschappelijke preventiedienst</w: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180340" distL="114300" distR="114300" simplePos="0" relativeHeight="251660288" behindDoc="1" locked="0" layoutInCell="1" allowOverlap="1" wp14:anchorId="746D10C1" wp14:editId="1728C3E3">
              <wp:simplePos x="0" y="0"/>
              <wp:positionH relativeFrom="page">
                <wp:posOffset>-102235</wp:posOffset>
              </wp:positionH>
              <wp:positionV relativeFrom="page">
                <wp:posOffset>182880</wp:posOffset>
              </wp:positionV>
              <wp:extent cx="7416165" cy="975360"/>
              <wp:effectExtent l="0" t="209550" r="13335" b="205740"/>
              <wp:wrapNone/>
              <wp:docPr id="9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20000">
                        <a:off x="0" y="0"/>
                        <a:ext cx="7416165" cy="975360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5" fmla="*/ 0 w 7747000"/>
                          <a:gd name="connsiteY5" fmla="*/ 0 h 9531897"/>
                          <a:gd name="connsiteX0" fmla="*/ 7747000 w 7747000"/>
                          <a:gd name="connsiteY0" fmla="*/ 0 h 9531897"/>
                          <a:gd name="connsiteX1" fmla="*/ 7747000 w 7747000"/>
                          <a:gd name="connsiteY1" fmla="*/ 9196529 h 9531897"/>
                          <a:gd name="connsiteX2" fmla="*/ 7411632 w 7747000"/>
                          <a:gd name="connsiteY2" fmla="*/ 9531897 h 9531897"/>
                          <a:gd name="connsiteX3" fmla="*/ 335368 w 7747000"/>
                          <a:gd name="connsiteY3" fmla="*/ 9531897 h 9531897"/>
                          <a:gd name="connsiteX4" fmla="*/ 0 w 7747000"/>
                          <a:gd name="connsiteY4" fmla="*/ 9196529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5247"/>
                          <a:gd name="connsiteY0" fmla="*/ 0 h 9531897"/>
                          <a:gd name="connsiteX1" fmla="*/ 7415247 w 7415247"/>
                          <a:gd name="connsiteY1" fmla="*/ 8557110 h 9531897"/>
                          <a:gd name="connsiteX2" fmla="*/ 7411632 w 7415247"/>
                          <a:gd name="connsiteY2" fmla="*/ 9196529 h 9531897"/>
                          <a:gd name="connsiteX3" fmla="*/ 7076264 w 7415247"/>
                          <a:gd name="connsiteY3" fmla="*/ 9531897 h 9531897"/>
                          <a:gd name="connsiteX4" fmla="*/ 0 w 7415247"/>
                          <a:gd name="connsiteY4" fmla="*/ 9531897 h 9531897"/>
                          <a:gd name="connsiteX0" fmla="*/ 7415247 w 7415247"/>
                          <a:gd name="connsiteY0" fmla="*/ 0 h 974787"/>
                          <a:gd name="connsiteX1" fmla="*/ 7411632 w 7415247"/>
                          <a:gd name="connsiteY1" fmla="*/ 639419 h 974787"/>
                          <a:gd name="connsiteX2" fmla="*/ 7076264 w 7415247"/>
                          <a:gd name="connsiteY2" fmla="*/ 974787 h 974787"/>
                          <a:gd name="connsiteX3" fmla="*/ 0 w 7415247"/>
                          <a:gd name="connsiteY3" fmla="*/ 974787 h 974787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5247" h="974787">
                            <a:moveTo>
                              <a:pt x="7415247" y="0"/>
                            </a:moveTo>
                            <a:lnTo>
                              <a:pt x="7411632" y="639419"/>
                            </a:lnTo>
                            <a:cubicBezTo>
                              <a:pt x="7411632" y="824638"/>
                              <a:pt x="7261483" y="974787"/>
                              <a:pt x="7076264" y="974787"/>
                            </a:cubicBezTo>
                            <a:lnTo>
                              <a:pt x="0" y="974787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F088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53C62E" id="AutoShape 2" o:spid="_x0000_s1026" style="position:absolute;margin-left:-8.05pt;margin-top:14.4pt;width:583.95pt;height:76.8pt;rotation:-3;z-index:-251656192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" path="m7415247,r-3615,639419c7411632,824638,7261483,974787,7076264,974787l,974787e" filled="f" strokecolor="#f08800" strokeweight="1pt">
              <v:path o:connecttype="custom" o:connectlocs="7416165,0;7412550,639795;7077140,975360;0,975360" o:connectangles="0,0,0,0"/>
              <w10:wrap anchorx="page" anchory="page"/>
            </v:shape>
          </w:pict>
        </mc:Fallback>
      </mc:AlternateContent>
    </w:r>
    <w:r w:rsidR="00304562">
      <w:rPr>
        <w:rFonts w:asciiTheme="minorHAnsi" w:hAnsiTheme="minorHAnsi"/>
        <w:noProof/>
        <w:sz w:val="22"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1" allowOverlap="1" wp14:anchorId="11EF940A" wp14:editId="2F0EFC6E">
              <wp:simplePos x="0" y="0"/>
              <wp:positionH relativeFrom="page">
                <wp:posOffset>-177800</wp:posOffset>
              </wp:positionH>
              <wp:positionV relativeFrom="page">
                <wp:posOffset>110490</wp:posOffset>
              </wp:positionV>
              <wp:extent cx="7412355" cy="1050925"/>
              <wp:effectExtent l="0" t="133350" r="17145" b="149225"/>
              <wp:wrapNone/>
              <wp:docPr id="7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21480000">
                        <a:off x="0" y="0"/>
                        <a:ext cx="7412355" cy="1050925"/>
                      </a:xfrm>
                      <a:custGeom>
                        <a:avLst/>
                        <a:gdLst>
                          <a:gd name="connsiteX0" fmla="*/ 0 w 7747000"/>
                          <a:gd name="connsiteY0" fmla="*/ 335368 h 9867265"/>
                          <a:gd name="connsiteX1" fmla="*/ 335368 w 7747000"/>
                          <a:gd name="connsiteY1" fmla="*/ 0 h 9867265"/>
                          <a:gd name="connsiteX2" fmla="*/ 7411632 w 7747000"/>
                          <a:gd name="connsiteY2" fmla="*/ 0 h 9867265"/>
                          <a:gd name="connsiteX3" fmla="*/ 7747000 w 7747000"/>
                          <a:gd name="connsiteY3" fmla="*/ 335368 h 9867265"/>
                          <a:gd name="connsiteX4" fmla="*/ 7747000 w 7747000"/>
                          <a:gd name="connsiteY4" fmla="*/ 9531897 h 9867265"/>
                          <a:gd name="connsiteX5" fmla="*/ 7411632 w 7747000"/>
                          <a:gd name="connsiteY5" fmla="*/ 9867265 h 9867265"/>
                          <a:gd name="connsiteX6" fmla="*/ 335368 w 7747000"/>
                          <a:gd name="connsiteY6" fmla="*/ 9867265 h 9867265"/>
                          <a:gd name="connsiteX7" fmla="*/ 0 w 7747000"/>
                          <a:gd name="connsiteY7" fmla="*/ 9531897 h 9867265"/>
                          <a:gd name="connsiteX8" fmla="*/ 0 w 7747000"/>
                          <a:gd name="connsiteY8" fmla="*/ 335368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8" fmla="*/ 7503072 w 7747000"/>
                          <a:gd name="connsiteY8" fmla="*/ 91440 h 9867265"/>
                          <a:gd name="connsiteX0" fmla="*/ 7411632 w 7747000"/>
                          <a:gd name="connsiteY0" fmla="*/ 0 h 9867265"/>
                          <a:gd name="connsiteX1" fmla="*/ 7747000 w 7747000"/>
                          <a:gd name="connsiteY1" fmla="*/ 335368 h 9867265"/>
                          <a:gd name="connsiteX2" fmla="*/ 7747000 w 7747000"/>
                          <a:gd name="connsiteY2" fmla="*/ 9531897 h 9867265"/>
                          <a:gd name="connsiteX3" fmla="*/ 7411632 w 7747000"/>
                          <a:gd name="connsiteY3" fmla="*/ 9867265 h 9867265"/>
                          <a:gd name="connsiteX4" fmla="*/ 335368 w 7747000"/>
                          <a:gd name="connsiteY4" fmla="*/ 9867265 h 9867265"/>
                          <a:gd name="connsiteX5" fmla="*/ 0 w 7747000"/>
                          <a:gd name="connsiteY5" fmla="*/ 9531897 h 9867265"/>
                          <a:gd name="connsiteX6" fmla="*/ 0 w 7747000"/>
                          <a:gd name="connsiteY6" fmla="*/ 335368 h 9867265"/>
                          <a:gd name="connsiteX7" fmla="*/ 335368 w 7747000"/>
                          <a:gd name="connsiteY7" fmla="*/ 0 h 9867265"/>
                          <a:gd name="connsiteX0" fmla="*/ 7747000 w 7747000"/>
                          <a:gd name="connsiteY0" fmla="*/ 335368 h 9867265"/>
                          <a:gd name="connsiteX1" fmla="*/ 7747000 w 7747000"/>
                          <a:gd name="connsiteY1" fmla="*/ 9531897 h 9867265"/>
                          <a:gd name="connsiteX2" fmla="*/ 7411632 w 7747000"/>
                          <a:gd name="connsiteY2" fmla="*/ 9867265 h 9867265"/>
                          <a:gd name="connsiteX3" fmla="*/ 335368 w 7747000"/>
                          <a:gd name="connsiteY3" fmla="*/ 9867265 h 9867265"/>
                          <a:gd name="connsiteX4" fmla="*/ 0 w 7747000"/>
                          <a:gd name="connsiteY4" fmla="*/ 9531897 h 9867265"/>
                          <a:gd name="connsiteX5" fmla="*/ 0 w 7747000"/>
                          <a:gd name="connsiteY5" fmla="*/ 335368 h 9867265"/>
                          <a:gd name="connsiteX6" fmla="*/ 335368 w 7747000"/>
                          <a:gd name="connsiteY6" fmla="*/ 0 h 9867265"/>
                          <a:gd name="connsiteX0" fmla="*/ 8063452 w 8063452"/>
                          <a:gd name="connsiteY0" fmla="*/ 335368 h 9867265"/>
                          <a:gd name="connsiteX1" fmla="*/ 8063452 w 8063452"/>
                          <a:gd name="connsiteY1" fmla="*/ 9531897 h 9867265"/>
                          <a:gd name="connsiteX2" fmla="*/ 7728084 w 8063452"/>
                          <a:gd name="connsiteY2" fmla="*/ 9867265 h 9867265"/>
                          <a:gd name="connsiteX3" fmla="*/ 651820 w 8063452"/>
                          <a:gd name="connsiteY3" fmla="*/ 9867265 h 9867265"/>
                          <a:gd name="connsiteX4" fmla="*/ 316452 w 8063452"/>
                          <a:gd name="connsiteY4" fmla="*/ 335368 h 9867265"/>
                          <a:gd name="connsiteX5" fmla="*/ 651820 w 8063452"/>
                          <a:gd name="connsiteY5" fmla="*/ 0 h 9867265"/>
                          <a:gd name="connsiteX0" fmla="*/ 8063452 w 8063452"/>
                          <a:gd name="connsiteY0" fmla="*/ 0 h 9531897"/>
                          <a:gd name="connsiteX1" fmla="*/ 8063452 w 8063452"/>
                          <a:gd name="connsiteY1" fmla="*/ 9196529 h 9531897"/>
                          <a:gd name="connsiteX2" fmla="*/ 7728084 w 8063452"/>
                          <a:gd name="connsiteY2" fmla="*/ 9531897 h 9531897"/>
                          <a:gd name="connsiteX3" fmla="*/ 651820 w 8063452"/>
                          <a:gd name="connsiteY3" fmla="*/ 9531897 h 9531897"/>
                          <a:gd name="connsiteX4" fmla="*/ 316452 w 8063452"/>
                          <a:gd name="connsiteY4" fmla="*/ 0 h 9531897"/>
                          <a:gd name="connsiteX0" fmla="*/ 7411632 w 7411632"/>
                          <a:gd name="connsiteY0" fmla="*/ 0 h 9531897"/>
                          <a:gd name="connsiteX1" fmla="*/ 7411632 w 7411632"/>
                          <a:gd name="connsiteY1" fmla="*/ 9196529 h 9531897"/>
                          <a:gd name="connsiteX2" fmla="*/ 7076264 w 7411632"/>
                          <a:gd name="connsiteY2" fmla="*/ 9531897 h 9531897"/>
                          <a:gd name="connsiteX3" fmla="*/ 0 w 7411632"/>
                          <a:gd name="connsiteY3" fmla="*/ 9531897 h 9531897"/>
                          <a:gd name="connsiteX0" fmla="*/ 7411632 w 7411632"/>
                          <a:gd name="connsiteY0" fmla="*/ 0 h 9531897"/>
                          <a:gd name="connsiteX1" fmla="*/ 7408814 w 7411632"/>
                          <a:gd name="connsiteY1" fmla="*/ 8479855 h 9531897"/>
                          <a:gd name="connsiteX2" fmla="*/ 7411632 w 7411632"/>
                          <a:gd name="connsiteY2" fmla="*/ 9196529 h 9531897"/>
                          <a:gd name="connsiteX3" fmla="*/ 7076264 w 7411632"/>
                          <a:gd name="connsiteY3" fmla="*/ 9531897 h 9531897"/>
                          <a:gd name="connsiteX4" fmla="*/ 0 w 7411632"/>
                          <a:gd name="connsiteY4" fmla="*/ 9531897 h 9531897"/>
                          <a:gd name="connsiteX0" fmla="*/ 7408814 w 7411632"/>
                          <a:gd name="connsiteY0" fmla="*/ 0 h 1052042"/>
                          <a:gd name="connsiteX1" fmla="*/ 7411632 w 7411632"/>
                          <a:gd name="connsiteY1" fmla="*/ 716674 h 1052042"/>
                          <a:gd name="connsiteX2" fmla="*/ 7076264 w 7411632"/>
                          <a:gd name="connsiteY2" fmla="*/ 1052042 h 1052042"/>
                          <a:gd name="connsiteX3" fmla="*/ 0 w 7411632"/>
                          <a:gd name="connsiteY3" fmla="*/ 1052042 h 1052042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</a:cxnLst>
                        <a:rect l="l" t="t" r="r" b="b"/>
                        <a:pathLst>
                          <a:path w="7411632" h="1052042">
                            <a:moveTo>
                              <a:pt x="7408814" y="0"/>
                            </a:moveTo>
                            <a:cubicBezTo>
                              <a:pt x="7409753" y="238891"/>
                              <a:pt x="7410693" y="477783"/>
                              <a:pt x="7411632" y="716674"/>
                            </a:cubicBezTo>
                            <a:cubicBezTo>
                              <a:pt x="7411632" y="901893"/>
                              <a:pt x="7261483" y="1052042"/>
                              <a:pt x="7076264" y="1052042"/>
                            </a:cubicBezTo>
                            <a:lnTo>
                              <a:pt x="0" y="1052042"/>
                            </a:lnTo>
                          </a:path>
                        </a:pathLst>
                      </a:custGeom>
                      <a:noFill/>
                      <a:ln w="12700">
                        <a:solidFill>
                          <a:srgbClr val="C3004A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CD162C2" id="AutoShape 1" o:spid="_x0000_s1026" style="position:absolute;margin-left:-14pt;margin-top:8.7pt;width:583.65pt;height:82.75pt;rotation:-2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" path="m7408814,v939,238891,1879,477783,2818,716674c7411632,901893,7261483,1052042,7076264,1052042l,1052042e" filled="f" strokecolor="#c3004a" strokeweight="1pt">
              <v:path o:connecttype="custom" o:connectlocs="7409537,0;7412355,715913;7076954,1050925;0,1050925" o:connectangles="0,0,0,0"/>
              <w10:wrap anchorx="page" anchory="page"/>
            </v:shape>
          </w:pict>
        </mc:Fallback>
      </mc:AlternateContent>
    </w:r>
    <w:r w:rsidR="00304562" w:rsidRPr="001C4D6E">
      <w:rPr>
        <w:rFonts w:asciiTheme="minorHAnsi" w:hAnsiTheme="minorHAnsi"/>
        <w:noProof/>
        <w:sz w:val="22"/>
        <w:lang w:val="en-US"/>
      </w:rPr>
      <w:drawing>
        <wp:anchor distT="0" distB="0" distL="114300" distR="114300" simplePos="0" relativeHeight="251659264" behindDoc="1" locked="0" layoutInCell="1" allowOverlap="1" wp14:anchorId="6CF6D5A9" wp14:editId="546F9C18">
          <wp:simplePos x="0" y="0"/>
          <wp:positionH relativeFrom="page">
            <wp:posOffset>4517390</wp:posOffset>
          </wp:positionH>
          <wp:positionV relativeFrom="page">
            <wp:posOffset>330200</wp:posOffset>
          </wp:positionV>
          <wp:extent cx="2311400" cy="568960"/>
          <wp:effectExtent l="0" t="0" r="0" b="2540"/>
          <wp:wrapNone/>
          <wp:docPr id="11" name="Afbeelding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!_logo_rgb.BMP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1400" cy="5689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A25E339" w14:textId="77777777" w:rsidR="00384B8E" w:rsidRDefault="00384B8E" w:rsidP="00384B8E">
    <w:pPr>
      <w:pStyle w:val="Koptekst"/>
    </w:pPr>
    <w:r w:rsidRPr="00384B8E">
      <w:rPr>
        <w:rFonts w:cs="Calibri"/>
        <w:color w:val="000000"/>
        <w:shd w:val="clear" w:color="auto" w:fill="FFFFFF"/>
        <w:lang w:val="nl-NL"/>
      </w:rPr>
      <w:t>Veiligheidsinstructiekaart</w:t>
    </w:r>
    <w:r>
      <w:rPr>
        <w:rFonts w:cs="Calibri"/>
        <w:color w:val="000000"/>
        <w:sz w:val="22"/>
        <w:shd w:val="clear" w:color="auto" w:fill="FFFFFF"/>
        <w:lang w:val="nl-NL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8778F4"/>
    <w:multiLevelType w:val="multilevel"/>
    <w:tmpl w:val="EB26B02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39D5482"/>
    <w:multiLevelType w:val="multilevel"/>
    <w:tmpl w:val="98489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61C0CC1"/>
    <w:multiLevelType w:val="multilevel"/>
    <w:tmpl w:val="EF38D13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 w15:restartNumberingAfterBreak="0">
    <w:nsid w:val="072128D2"/>
    <w:multiLevelType w:val="multilevel"/>
    <w:tmpl w:val="5066D4D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5" w15:restartNumberingAfterBreak="0">
    <w:nsid w:val="077A05EA"/>
    <w:multiLevelType w:val="multilevel"/>
    <w:tmpl w:val="115E8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8974B0B"/>
    <w:multiLevelType w:val="multilevel"/>
    <w:tmpl w:val="608EB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4313A"/>
    <w:multiLevelType w:val="multilevel"/>
    <w:tmpl w:val="5770F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E653C4"/>
    <w:multiLevelType w:val="multilevel"/>
    <w:tmpl w:val="B0A6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A8648FA"/>
    <w:multiLevelType w:val="multilevel"/>
    <w:tmpl w:val="A9D0F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1F5C3766"/>
    <w:multiLevelType w:val="multilevel"/>
    <w:tmpl w:val="2B92FAC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3" w15:restartNumberingAfterBreak="0">
    <w:nsid w:val="23FF1E13"/>
    <w:multiLevelType w:val="multilevel"/>
    <w:tmpl w:val="11FE9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7B2D26"/>
    <w:multiLevelType w:val="multilevel"/>
    <w:tmpl w:val="ACA0F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0BF19F0"/>
    <w:multiLevelType w:val="multilevel"/>
    <w:tmpl w:val="6216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7677ED2"/>
    <w:multiLevelType w:val="multilevel"/>
    <w:tmpl w:val="13805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A0619C4"/>
    <w:multiLevelType w:val="multilevel"/>
    <w:tmpl w:val="6562B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D2A0790"/>
    <w:multiLevelType w:val="hybridMultilevel"/>
    <w:tmpl w:val="BE0C69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F203D82"/>
    <w:multiLevelType w:val="multilevel"/>
    <w:tmpl w:val="DCB25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5B882BD9"/>
    <w:multiLevelType w:val="multilevel"/>
    <w:tmpl w:val="D3166B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E8F4EBC"/>
    <w:multiLevelType w:val="multilevel"/>
    <w:tmpl w:val="7B54C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08D45DA"/>
    <w:multiLevelType w:val="multilevel"/>
    <w:tmpl w:val="E05A5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61967E23"/>
    <w:multiLevelType w:val="multilevel"/>
    <w:tmpl w:val="9C446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3422466"/>
    <w:multiLevelType w:val="multilevel"/>
    <w:tmpl w:val="29DAF83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8" w15:restartNumberingAfterBreak="0">
    <w:nsid w:val="64CE6F7C"/>
    <w:multiLevelType w:val="multilevel"/>
    <w:tmpl w:val="52EEC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BCD7800"/>
    <w:multiLevelType w:val="multilevel"/>
    <w:tmpl w:val="B2D4E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0AA08C1"/>
    <w:multiLevelType w:val="multilevel"/>
    <w:tmpl w:val="300CB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 w15:restartNumberingAfterBreak="0">
    <w:nsid w:val="79503711"/>
    <w:multiLevelType w:val="multilevel"/>
    <w:tmpl w:val="8780B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 w15:restartNumberingAfterBreak="0">
    <w:nsid w:val="7D0B5520"/>
    <w:multiLevelType w:val="multilevel"/>
    <w:tmpl w:val="F74CAA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18"/>
  </w:num>
  <w:num w:numId="3">
    <w:abstractNumId w:val="26"/>
  </w:num>
  <w:num w:numId="4">
    <w:abstractNumId w:val="6"/>
  </w:num>
  <w:num w:numId="5">
    <w:abstractNumId w:val="20"/>
  </w:num>
  <w:num w:numId="6">
    <w:abstractNumId w:val="10"/>
  </w:num>
  <w:num w:numId="7">
    <w:abstractNumId w:val="3"/>
  </w:num>
  <w:num w:numId="8">
    <w:abstractNumId w:val="31"/>
  </w:num>
  <w:num w:numId="9">
    <w:abstractNumId w:val="24"/>
  </w:num>
  <w:num w:numId="10">
    <w:abstractNumId w:val="12"/>
  </w:num>
  <w:num w:numId="11">
    <w:abstractNumId w:val="13"/>
  </w:num>
  <w:num w:numId="12">
    <w:abstractNumId w:val="21"/>
  </w:num>
  <w:num w:numId="13">
    <w:abstractNumId w:val="23"/>
  </w:num>
  <w:num w:numId="14">
    <w:abstractNumId w:val="33"/>
  </w:num>
  <w:num w:numId="15">
    <w:abstractNumId w:val="2"/>
  </w:num>
  <w:num w:numId="16">
    <w:abstractNumId w:val="27"/>
  </w:num>
  <w:num w:numId="17">
    <w:abstractNumId w:val="17"/>
  </w:num>
  <w:num w:numId="18">
    <w:abstractNumId w:val="11"/>
  </w:num>
  <w:num w:numId="19">
    <w:abstractNumId w:val="25"/>
  </w:num>
  <w:num w:numId="20">
    <w:abstractNumId w:val="8"/>
  </w:num>
  <w:num w:numId="21">
    <w:abstractNumId w:val="5"/>
  </w:num>
  <w:num w:numId="22">
    <w:abstractNumId w:val="22"/>
  </w:num>
  <w:num w:numId="23">
    <w:abstractNumId w:val="9"/>
  </w:num>
  <w:num w:numId="24">
    <w:abstractNumId w:val="30"/>
  </w:num>
  <w:num w:numId="25">
    <w:abstractNumId w:val="4"/>
  </w:num>
  <w:num w:numId="26">
    <w:abstractNumId w:val="19"/>
  </w:num>
  <w:num w:numId="27">
    <w:abstractNumId w:val="32"/>
  </w:num>
  <w:num w:numId="28">
    <w:abstractNumId w:val="1"/>
  </w:num>
  <w:num w:numId="29">
    <w:abstractNumId w:val="16"/>
  </w:num>
  <w:num w:numId="30">
    <w:abstractNumId w:val="28"/>
  </w:num>
  <w:num w:numId="31">
    <w:abstractNumId w:val="14"/>
  </w:num>
  <w:num w:numId="32">
    <w:abstractNumId w:val="7"/>
  </w:num>
  <w:num w:numId="33">
    <w:abstractNumId w:val="15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D6F"/>
    <w:rsid w:val="000B220A"/>
    <w:rsid w:val="000B71D5"/>
    <w:rsid w:val="00176859"/>
    <w:rsid w:val="002B001F"/>
    <w:rsid w:val="00304562"/>
    <w:rsid w:val="00384B8E"/>
    <w:rsid w:val="00403D6F"/>
    <w:rsid w:val="004656ED"/>
    <w:rsid w:val="004D295F"/>
    <w:rsid w:val="005818FE"/>
    <w:rsid w:val="005B7FD3"/>
    <w:rsid w:val="006F032B"/>
    <w:rsid w:val="007821D8"/>
    <w:rsid w:val="00782624"/>
    <w:rsid w:val="0080216B"/>
    <w:rsid w:val="009264AB"/>
    <w:rsid w:val="0099111B"/>
    <w:rsid w:val="009B00D4"/>
    <w:rsid w:val="00B359A9"/>
    <w:rsid w:val="00B80CF9"/>
    <w:rsid w:val="00BD513E"/>
    <w:rsid w:val="00DA1C79"/>
    <w:rsid w:val="00E30957"/>
    <w:rsid w:val="00E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40BC1"/>
  <w15:chartTrackingRefBased/>
  <w15:docId w15:val="{835C2AB6-A730-49D7-8D3C-68A0C0578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  <w:pPr>
      <w:jc w:val="both"/>
    </w:pPr>
    <w:rPr>
      <w:rFonts w:ascii="Calibri" w:hAnsi="Calibri"/>
      <w:sz w:val="20"/>
    </w:rPr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basedOn w:val="Standaard"/>
    <w:link w:val="VoettekstChar"/>
    <w:uiPriority w:val="99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34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94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8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42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4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7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4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87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3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45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7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0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26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2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5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28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7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8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5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6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76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1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6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5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2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79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02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8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8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6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9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25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0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6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4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68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6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48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0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3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w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wmf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%20Hermie\Downloads\Veiligheidsinstructiekaart%20A12%20-%20sjabloon%20(3)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1A75796ADB6451FBF93812A06BE4DF8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2C19E416-E2A2-4F5A-AE90-FB2E48641D97}"/>
      </w:docPartPr>
      <w:docPartBody>
        <w:p w:rsidR="005C6AA1" w:rsidRDefault="00081402">
          <w:pPr>
            <w:pStyle w:val="81A75796ADB6451FBF93812A06BE4DF8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30CB30C50944D2EA484545AD00C133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E988B57D-FCF0-4957-B6BC-5128F8E12BC1}"/>
      </w:docPartPr>
      <w:docPartBody>
        <w:p w:rsidR="005C6AA1" w:rsidRDefault="00081402">
          <w:pPr>
            <w:pStyle w:val="030CB30C50944D2EA484545AD00C133C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67F776B96E64A26B2CFF612B7181AA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FEA99E40-8C60-49BD-B479-4C50ACC0CEFE}"/>
      </w:docPartPr>
      <w:docPartBody>
        <w:p w:rsidR="005C6AA1" w:rsidRDefault="00081402">
          <w:pPr>
            <w:pStyle w:val="067F776B96E64A26B2CFF612B7181AA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BFD4BEFE08B4B30AA98478C7D9C2BD4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2A034FA-0AE7-43DD-859C-4E24C4DC09FA}"/>
      </w:docPartPr>
      <w:docPartBody>
        <w:p w:rsidR="005C6AA1" w:rsidRDefault="00081402">
          <w:pPr>
            <w:pStyle w:val="CBFD4BEFE08B4B30AA98478C7D9C2BD4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1BEF321C963F44DABB05CA4C86F92D0F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583FA623-3FF7-4F81-ACFB-DC15CA7728AD}"/>
      </w:docPartPr>
      <w:docPartBody>
        <w:p w:rsidR="005C6AA1" w:rsidRDefault="00081402">
          <w:pPr>
            <w:pStyle w:val="1BEF321C963F44DABB05CA4C86F92D0F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01AB639316064823B5472EFB3B78D5AB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5F856FA-16D1-47D6-A355-4C8C202E9B31}"/>
      </w:docPartPr>
      <w:docPartBody>
        <w:p w:rsidR="005C6AA1" w:rsidRDefault="00081402">
          <w:pPr>
            <w:pStyle w:val="01AB639316064823B5472EFB3B78D5AB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  <w:docPart>
      <w:docPartPr>
        <w:name w:val="C9DEF01B87384368B4896C7FC9105E31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CB5B46FC-7C59-4799-BBF8-822B6D037B77}"/>
      </w:docPartPr>
      <w:docPartBody>
        <w:p w:rsidR="005C6AA1" w:rsidRDefault="00081402">
          <w:pPr>
            <w:pStyle w:val="C9DEF01B87384368B4896C7FC9105E31"/>
          </w:pPr>
          <w:r w:rsidRPr="00EC584D">
            <w:rPr>
              <w:rStyle w:val="Tekstvantijdelijkeaanduiding"/>
            </w:rPr>
            <w:t>Klik of tik om tekst in te 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402"/>
    <w:rsid w:val="00081402"/>
    <w:rsid w:val="00290F2D"/>
    <w:rsid w:val="005C2652"/>
    <w:rsid w:val="005C6AA1"/>
    <w:rsid w:val="007D3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Pr>
      <w:color w:val="808080"/>
    </w:rPr>
  </w:style>
  <w:style w:type="paragraph" w:customStyle="1" w:styleId="81A75796ADB6451FBF93812A06BE4DF8">
    <w:name w:val="81A75796ADB6451FBF93812A06BE4DF8"/>
  </w:style>
  <w:style w:type="paragraph" w:customStyle="1" w:styleId="030CB30C50944D2EA484545AD00C133C">
    <w:name w:val="030CB30C50944D2EA484545AD00C133C"/>
  </w:style>
  <w:style w:type="paragraph" w:customStyle="1" w:styleId="067F776B96E64A26B2CFF612B7181AA4">
    <w:name w:val="067F776B96E64A26B2CFF612B7181AA4"/>
  </w:style>
  <w:style w:type="paragraph" w:customStyle="1" w:styleId="CBFD4BEFE08B4B30AA98478C7D9C2BD4">
    <w:name w:val="CBFD4BEFE08B4B30AA98478C7D9C2BD4"/>
  </w:style>
  <w:style w:type="paragraph" w:customStyle="1" w:styleId="1BEF321C963F44DABB05CA4C86F92D0F">
    <w:name w:val="1BEF321C963F44DABB05CA4C86F92D0F"/>
  </w:style>
  <w:style w:type="paragraph" w:customStyle="1" w:styleId="01AB639316064823B5472EFB3B78D5AB">
    <w:name w:val="01AB639316064823B5472EFB3B78D5AB"/>
  </w:style>
  <w:style w:type="paragraph" w:customStyle="1" w:styleId="C9DEF01B87384368B4896C7FC9105E31">
    <w:name w:val="C9DEF01B87384368B4896C7FC9105E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GOPRO-1830562155-17319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https://gemeenschapsonderwijs.sharepoint.com/sites/prodoc/_layouts/15/DocIdRedir.aspx?ID=GOPRO-1830562155-17319</Url>
      <Description>GOPRO-1830562155-17319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7C6D827D-A4E4-4192-9EB0-0DD4D0AD1A7B}"/>
</file>

<file path=customXml/itemProps2.xml><?xml version="1.0" encoding="utf-8"?>
<ds:datastoreItem xmlns:ds="http://schemas.openxmlformats.org/officeDocument/2006/customXml" ds:itemID="{166533C5-262A-446B-9DCC-A63A07E7DC4B}">
  <ds:schemaRefs>
    <ds:schemaRef ds:uri="http://schemas.microsoft.com/office/2006/metadata/properties"/>
    <ds:schemaRef ds:uri="http://schemas.microsoft.com/office/infopath/2007/PartnerControls"/>
    <ds:schemaRef ds:uri="4dff3599-9efc-4fc4-89da-48c9658dcb11"/>
    <ds:schemaRef ds:uri="ee8e1d40-80a2-457e-9c03-73afb05854bc"/>
  </ds:schemaRefs>
</ds:datastoreItem>
</file>

<file path=customXml/itemProps3.xml><?xml version="1.0" encoding="utf-8"?>
<ds:datastoreItem xmlns:ds="http://schemas.openxmlformats.org/officeDocument/2006/customXml" ds:itemID="{5484435A-5186-4462-8272-8522408938E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E940D8-ABE1-4AD9-8B66-08EED2AD1C16}"/>
</file>

<file path=docProps/app.xml><?xml version="1.0" encoding="utf-8"?>
<Properties xmlns="http://schemas.openxmlformats.org/officeDocument/2006/extended-properties" xmlns:vt="http://schemas.openxmlformats.org/officeDocument/2006/docPropsVTypes">
  <Template>Veiligheidsinstructiekaart A12 - sjabloon (3)</Template>
  <TotalTime>5</TotalTime>
  <Pages>2</Pages>
  <Words>389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Grill</dc:title>
  <dc:subject/>
  <dc:creator>Luc Hermie</dc:creator>
  <cp:keywords/>
  <dc:description/>
  <cp:lastModifiedBy>Luc Hermie</cp:lastModifiedBy>
  <cp:revision>4</cp:revision>
  <dcterms:created xsi:type="dcterms:W3CDTF">2024-01-31T08:06:00Z</dcterms:created>
  <dcterms:modified xsi:type="dcterms:W3CDTF">2024-02-07T11:22:00Z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ProPublicatiestatus">
    <vt:lpwstr>1;#Online|5d773375-47c0-4896-afa8-6eac5ed3e165</vt:lpwstr>
  </property>
  <property fmtid="{D5CDD505-2E9C-101B-9397-08002B2CF9AE}" pid="4" name="_dlc_DocIdItemGuid">
    <vt:lpwstr>4284585c-123e-4212-b781-187990f01756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MediaServiceImageTags">
    <vt:lpwstr/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