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145109BC" w:rsidR="00384B8E" w:rsidRPr="002B001F" w:rsidRDefault="00661CCD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Gasfornuis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sdt>
          <w:sdtPr>
            <w:rPr>
              <w:rStyle w:val="normaltextrun"/>
              <w:rFonts w:ascii="Calibri" w:hAnsi="Calibri" w:cs="Calibri"/>
              <w:noProof/>
              <w:sz w:val="22"/>
              <w:szCs w:val="22"/>
              <w:lang w:val="nl-NL"/>
            </w:rPr>
            <w:id w:val="-2057700009"/>
            <w:picture/>
          </w:sdtPr>
          <w:sdtContent>
            <w:tc>
              <w:tcPr>
                <w:tcW w:w="2268" w:type="dxa"/>
                <w:vMerge w:val="restart"/>
                <w:vAlign w:val="center"/>
              </w:tcPr>
              <w:p w14:paraId="25E6FA17" w14:textId="7FE82C3B" w:rsidR="00DA1C79" w:rsidRDefault="00BD47D4" w:rsidP="00DA1C79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 w:rsidRPr="00BD47D4">
                  <w:rPr>
                    <w:rStyle w:val="normaltextrun"/>
                    <w:rFonts w:ascii="Calibri" w:hAnsi="Calibri" w:cs="Calibri"/>
                    <w:noProof/>
                    <w:sz w:val="22"/>
                    <w:szCs w:val="22"/>
                    <w:lang w:val="nl-NL"/>
                  </w:rPr>
                  <w:drawing>
                    <wp:inline distT="0" distB="0" distL="0" distR="0" wp14:anchorId="369AA1C1" wp14:editId="14B44435">
                      <wp:extent cx="5336841" cy="1038225"/>
                      <wp:effectExtent l="0" t="0" r="0" b="0"/>
                      <wp:docPr id="6" name="Afbeelding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347558" cy="10403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32" w:type="dxa"/>
        <w:jc w:val="center"/>
        <w:tblLook w:val="04A0" w:firstRow="1" w:lastRow="0" w:firstColumn="1" w:lastColumn="0" w:noHBand="0" w:noVBand="1"/>
      </w:tblPr>
      <w:tblGrid>
        <w:gridCol w:w="2558"/>
        <w:gridCol w:w="2558"/>
        <w:gridCol w:w="2558"/>
        <w:gridCol w:w="2558"/>
      </w:tblGrid>
      <w:tr w:rsidR="00BD47D4" w14:paraId="24356541" w14:textId="77777777" w:rsidTr="00BD47D4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4D12018F" w14:textId="072BFEC0" w:rsidR="00BD47D4" w:rsidRDefault="00BD47D4" w:rsidP="00BD47D4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10F44C9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25" o:spid="_x0000_i1349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558" w:type="dxa"/>
            <w:vAlign w:val="center"/>
          </w:tcPr>
          <w:p w14:paraId="46D297D3" w14:textId="410FD004" w:rsidR="00BD47D4" w:rsidRDefault="00BD47D4" w:rsidP="00BD47D4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3DD8CBD0">
                <v:shape id="Afbeelding 27" o:spid="_x0000_i1350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558" w:type="dxa"/>
          </w:tcPr>
          <w:p w14:paraId="1817616E" w14:textId="5FB0E9CC" w:rsidR="00BD47D4" w:rsidRDefault="00BD47D4" w:rsidP="00BD47D4">
            <w:pPr>
              <w:pStyle w:val="Kop5"/>
              <w:outlineLvl w:val="4"/>
            </w:pPr>
            <w:r>
              <w:rPr>
                <w:noProof/>
              </w:rPr>
              <w:pict w14:anchorId="16AC010C">
                <v:shape id="Afbeelding 30" o:spid="_x0000_s1027" type="#_x0000_t75" style="position:absolute;left:0;text-align:left;margin-left:38.2pt;margin-top:16.25pt;width:53pt;height:45pt;z-index:251661312;visibility:visible;mso-position-horizontal-relative:text;mso-position-vertical-relative:text">
                  <v:imagedata r:id="rId13" o:title=""/>
                  <w10:wrap type="square"/>
                </v:shape>
              </w:pict>
            </w:r>
          </w:p>
        </w:tc>
        <w:tc>
          <w:tcPr>
            <w:tcW w:w="2558" w:type="dxa"/>
          </w:tcPr>
          <w:p w14:paraId="01FB7DFC" w14:textId="77777777" w:rsidR="00BD47D4" w:rsidRDefault="00BD47D4" w:rsidP="00BD47D4">
            <w:pPr>
              <w:jc w:val="center"/>
              <w:rPr>
                <w:noProof/>
                <w:lang w:eastAsia="nl-BE"/>
              </w:rPr>
            </w:pPr>
          </w:p>
          <w:p w14:paraId="79043E3F" w14:textId="77777777" w:rsidR="00BD47D4" w:rsidRPr="002F11BC" w:rsidRDefault="00BD47D4" w:rsidP="00BD47D4">
            <w:pPr>
              <w:jc w:val="center"/>
              <w:rPr>
                <w:noProof/>
                <w:lang w:eastAsia="nl-BE"/>
              </w:rPr>
            </w:pPr>
            <w:r w:rsidRPr="002E1C91">
              <w:rPr>
                <w:noProof/>
                <w:lang w:eastAsia="nl-BE"/>
              </w:rPr>
              <w:pict w14:anchorId="2106190B">
                <v:shape id="rg_hi" o:spid="_x0000_i1351" type="#_x0000_t75" alt="https://encrypted-tbn2.gstatic.com/images?q=tbn:ANd9GcRvJH9HazTaZgV0HyGQ6aJFvdbpTrsduLyZDJwGrY0zNE6hHFwO1w" style="width:39pt;height:39pt;visibility:visible">
                  <v:imagedata r:id="rId14" o:title="ANd9GcRvJH9HazTaZgV0HyGQ6aJFvdbpTrsduLyZDJwGrY0zNE6hHFwO1w"/>
                </v:shape>
              </w:pict>
            </w:r>
          </w:p>
          <w:p w14:paraId="32D4DCF1" w14:textId="77777777" w:rsidR="00BD47D4" w:rsidRPr="002F11BC" w:rsidRDefault="00BD47D4" w:rsidP="00BD47D4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BD47D4" w:rsidRDefault="00BD47D4" w:rsidP="00BD47D4">
            <w:pPr>
              <w:pStyle w:val="Kop5"/>
              <w:outlineLvl w:val="4"/>
            </w:pPr>
          </w:p>
        </w:tc>
      </w:tr>
      <w:tr w:rsidR="00BD47D4" w14:paraId="10EEDE36" w14:textId="77777777" w:rsidTr="00BD47D4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2F7A2C48" w14:textId="2B2CCC50" w:rsidR="00BD47D4" w:rsidRDefault="00BD47D4" w:rsidP="00BD47D4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558" w:type="dxa"/>
            <w:vAlign w:val="center"/>
          </w:tcPr>
          <w:p w14:paraId="70A6ECD4" w14:textId="77777777" w:rsidR="00BD47D4" w:rsidRPr="003E2AED" w:rsidRDefault="00BD47D4" w:rsidP="00BD47D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4ED88411" w:rsidR="00BD47D4" w:rsidRDefault="00BD47D4" w:rsidP="00BD47D4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558" w:type="dxa"/>
            <w:vAlign w:val="center"/>
          </w:tcPr>
          <w:p w14:paraId="3F758D10" w14:textId="634F4E2D" w:rsidR="00BD47D4" w:rsidRDefault="00BD47D4" w:rsidP="00BD47D4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558" w:type="dxa"/>
          </w:tcPr>
          <w:p w14:paraId="7476F18E" w14:textId="77777777" w:rsidR="00BD47D4" w:rsidRDefault="00BD47D4" w:rsidP="00BD47D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D3F9DB8" w14:textId="77777777" w:rsidR="00BD47D4" w:rsidRDefault="00BD47D4" w:rsidP="00BD47D4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BB179B4" w14:textId="2C925B89" w:rsidR="00BD47D4" w:rsidRDefault="00BD47D4" w:rsidP="00BD47D4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F2E1A10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66AAA42A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3B68BC9E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het toestel controleren op mogelijke zichtbare gebreken. Bij twijfel het toestel niet opstarten, en advies inwinnen.</w:t>
                </w:r>
              </w:p>
              <w:p w14:paraId="3C18DFAD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sieraden.</w:t>
                </w:r>
              </w:p>
              <w:p w14:paraId="2149C75E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loshangende kledij.</w:t>
                </w:r>
              </w:p>
              <w:p w14:paraId="26721A9F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Bind lang haar op of draag een haarnetje.</w:t>
                </w:r>
              </w:p>
              <w:p w14:paraId="02740574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Hang het noodnummer van de gasmaatschappij bij de ingang van de keuken, wees aandachtig voor </w:t>
                </w:r>
                <w:proofErr w:type="spellStart"/>
                <w:r>
                  <w:t>gasgeur</w:t>
                </w:r>
                <w:proofErr w:type="spellEnd"/>
                <w:r>
                  <w:t xml:space="preserve">, bij </w:t>
                </w:r>
                <w:proofErr w:type="spellStart"/>
                <w:r>
                  <w:t>gasgeur</w:t>
                </w:r>
                <w:proofErr w:type="spellEnd"/>
                <w:r>
                  <w:t xml:space="preserve"> centrale gaskraan afsluiten, toestel nooit opstarten, geen lichtschakelaar bedienen, onmiddellijk gasmaatschappij en/of brandweer verwittigen, open alle deuren, verlaat de keuken, licht het secretariaat in voor evacuatie.</w:t>
                </w:r>
              </w:p>
              <w:p w14:paraId="377DD127" w14:textId="3801F5C1" w:rsidR="002B001F" w:rsidRDefault="002B001F" w:rsidP="00BD47D4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879DFC9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Transporteer het apparaat uitsluitend in verticale toestand.</w:t>
                </w:r>
              </w:p>
              <w:p w14:paraId="068AF0B3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er voor dat de herinstallatie gebeurd conform de richtlijnen in de handleiding (aansluiting op gasnet, aarding toestel, …).</w:t>
                </w:r>
              </w:p>
              <w:p w14:paraId="71822884" w14:textId="1B40ABDE" w:rsidR="002B001F" w:rsidRDefault="002B001F" w:rsidP="00BD47D4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019342A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Alleen onder voortdurend toezicht mag het toestel onder de dampkap gebruikt worden.</w:t>
                </w:r>
              </w:p>
              <w:p w14:paraId="11F317B6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Geen brandbare producten opslaan in de nabijheid van het toestel.</w:t>
                </w:r>
              </w:p>
              <w:p w14:paraId="35E15CB0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Plaats gen zware objecten op de deur en ga niet op de deur leunen/zitten.</w:t>
                </w:r>
              </w:p>
              <w:p w14:paraId="21AD8EED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Raak het toestel nooit aan met natte handen.</w:t>
                </w:r>
              </w:p>
              <w:p w14:paraId="1A50DC69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apparaat uit en wrijf het toestel zorgvuldig droog wanneer er water gemorst werd of condensatie gevormd werd.</w:t>
                </w:r>
              </w:p>
              <w:p w14:paraId="5D52E7AC" w14:textId="2B247878" w:rsidR="002B001F" w:rsidRDefault="002B001F" w:rsidP="00BD47D4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627BDEB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Raak de toesteldelen die tijdens het gebruik heet worden niet aan, de buitenkant van de oven kan heet worden tijdens het grillen.</w:t>
                </w:r>
              </w:p>
              <w:p w14:paraId="4DADC872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sauspannen die de vlammen volledig bedekken.</w:t>
                </w:r>
              </w:p>
              <w:p w14:paraId="1EEFA2B8" w14:textId="77777777" w:rsidR="00BD47D4" w:rsidRDefault="00BD47D4" w:rsidP="00BD47D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Gebruik uitsluitend </w:t>
                </w:r>
                <w:proofErr w:type="spellStart"/>
                <w:r>
                  <w:t>woks</w:t>
                </w:r>
                <w:proofErr w:type="spellEnd"/>
                <w:r>
                  <w:t xml:space="preserve"> met platte bodem.</w:t>
                </w:r>
              </w:p>
              <w:p w14:paraId="28AC3661" w14:textId="6A42367F" w:rsidR="002B001F" w:rsidRDefault="002B001F" w:rsidP="00BD47D4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3F3E95A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toestel volledig uit, controleer of alle fornuisknoppen uitgedraaid zijn.</w:t>
                </w:r>
              </w:p>
              <w:p w14:paraId="3F4BCF67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je werkpost op.</w:t>
                </w:r>
              </w:p>
              <w:p w14:paraId="3D52AB7F" w14:textId="5A60749D" w:rsidR="002B001F" w:rsidRDefault="002B001F" w:rsidP="00BD47D4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ED0C31E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Reinig regelmatig de gasbranders, de vlammen dienen rustig te branden en blauw van kleur te zijn, bij onvolledige verbranding kan het zeer giftige koolmonoxide CO-gas ontstaan.</w:t>
                </w:r>
              </w:p>
              <w:p w14:paraId="39DA4026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Register van onderhoud en herstelling bijhouden. </w:t>
                </w:r>
              </w:p>
              <w:p w14:paraId="04DBBB03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Uitsluitend uit te voeren met spanningsloos toestel dat volledig afgekoeld is.</w:t>
                </w:r>
              </w:p>
              <w:p w14:paraId="7CA22752" w14:textId="77777777" w:rsidR="00BD47D4" w:rsidRDefault="00BD47D4" w:rsidP="00BD47D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Periodiek onderhoud gasgedeelte en alle herstellingen uitsluitend uit te voeren door een bevoegd persoon via de leverancier.</w:t>
                </w:r>
              </w:p>
              <w:p w14:paraId="5822D645" w14:textId="73CB6EB2" w:rsidR="002B001F" w:rsidRDefault="002B001F" w:rsidP="00BD47D4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73555" w14:textId="77777777" w:rsidR="007E18C8" w:rsidRDefault="007E18C8" w:rsidP="00384B8E">
      <w:pPr>
        <w:spacing w:after="0" w:line="240" w:lineRule="auto"/>
      </w:pPr>
      <w:r>
        <w:separator/>
      </w:r>
    </w:p>
  </w:endnote>
  <w:endnote w:type="continuationSeparator" w:id="0">
    <w:p w14:paraId="0938D3C1" w14:textId="77777777" w:rsidR="007E18C8" w:rsidRDefault="007E18C8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090E6157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BD47D4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4676D" w14:textId="77777777" w:rsidR="007E18C8" w:rsidRDefault="007E18C8" w:rsidP="00384B8E">
      <w:pPr>
        <w:spacing w:after="0" w:line="240" w:lineRule="auto"/>
      </w:pPr>
      <w:r>
        <w:separator/>
      </w:r>
    </w:p>
  </w:footnote>
  <w:footnote w:type="continuationSeparator" w:id="0">
    <w:p w14:paraId="6ACB8000" w14:textId="77777777" w:rsidR="007E18C8" w:rsidRDefault="007E18C8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40419"/>
    <w:rsid w:val="002B001F"/>
    <w:rsid w:val="00304562"/>
    <w:rsid w:val="00384B8E"/>
    <w:rsid w:val="003F102A"/>
    <w:rsid w:val="00403D6F"/>
    <w:rsid w:val="004A0771"/>
    <w:rsid w:val="004D295F"/>
    <w:rsid w:val="004F236D"/>
    <w:rsid w:val="00514E40"/>
    <w:rsid w:val="005A6A14"/>
    <w:rsid w:val="005B7FD3"/>
    <w:rsid w:val="00661CCD"/>
    <w:rsid w:val="00717C00"/>
    <w:rsid w:val="007712A5"/>
    <w:rsid w:val="0077422F"/>
    <w:rsid w:val="007821D8"/>
    <w:rsid w:val="00782624"/>
    <w:rsid w:val="007E18C8"/>
    <w:rsid w:val="007E3064"/>
    <w:rsid w:val="007E4FCE"/>
    <w:rsid w:val="00801101"/>
    <w:rsid w:val="0080216B"/>
    <w:rsid w:val="008366B7"/>
    <w:rsid w:val="00837078"/>
    <w:rsid w:val="009264AB"/>
    <w:rsid w:val="00964F00"/>
    <w:rsid w:val="0099111B"/>
    <w:rsid w:val="009B00D4"/>
    <w:rsid w:val="00B359A9"/>
    <w:rsid w:val="00B80CF9"/>
    <w:rsid w:val="00BD47D4"/>
    <w:rsid w:val="00DA1C79"/>
    <w:rsid w:val="00DB4946"/>
    <w:rsid w:val="00E30957"/>
    <w:rsid w:val="00E42DD6"/>
    <w:rsid w:val="00E80877"/>
    <w:rsid w:val="00F0755D"/>
    <w:rsid w:val="00FF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em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53F0D"/>
    <w:rsid w:val="00081402"/>
    <w:rsid w:val="001F46F2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GOPRO-1830562155-17315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https://gemeenschapsonderwijs.sharepoint.com/sites/prodoc/_layouts/15/DocIdRedir.aspx?ID=GOPRO-1830562155-17315</Url>
      <Description>GOPRO-1830562155-17315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880582BC-FE82-4095-87CB-95819F18711D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4B4566-9281-423F-82F9-CBDC9C5A7A33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6</TotalTime>
  <Pages>2</Pages>
  <Words>450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Gasfornuis</dc:title>
  <dc:subject/>
  <dc:creator>Luc Hermie</dc:creator>
  <cp:keywords/>
  <dc:description/>
  <cp:lastModifiedBy>Luc Hermie</cp:lastModifiedBy>
  <cp:revision>3</cp:revision>
  <dcterms:created xsi:type="dcterms:W3CDTF">2024-01-31T08:35:00Z</dcterms:created>
  <dcterms:modified xsi:type="dcterms:W3CDTF">2024-02-07T11:19:00Z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a7f11b19-bf9e-4308-8fb4-64b0bb3f404b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