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6C44A4B" w:rsidR="00384B8E" w:rsidRPr="002B001F" w:rsidRDefault="007F3FAF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Droogkast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057E1339" w:rsidR="00DA1C79" w:rsidRDefault="00102CD7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060EB6C9" wp14:editId="55039528">
                  <wp:extent cx="939165" cy="1243965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1243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7F3FAF" w14:paraId="24356541" w14:textId="77777777" w:rsidTr="007F3FAF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4E17AC17" w:rsidR="007F3FAF" w:rsidRDefault="009E1C31" w:rsidP="007F3FAF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5A1E0E4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9" o:spid="_x0000_i102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77F14DD1" w:rsidR="007F3FAF" w:rsidRDefault="009E1C31" w:rsidP="007F3FAF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7D31BB74">
                <v:shape id="Afbeelding 6" o:spid="_x0000_i1026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1817616E" w14:textId="5A729D0C" w:rsidR="007F3FAF" w:rsidRDefault="007F3FAF" w:rsidP="007F3FAF">
            <w:pPr>
              <w:pStyle w:val="Kop5"/>
              <w:outlineLvl w:val="4"/>
            </w:pPr>
            <w:r>
              <w:rPr>
                <w:noProof/>
              </w:rPr>
              <w:drawing>
                <wp:inline distT="0" distB="0" distL="0" distR="0" wp14:anchorId="740A9152" wp14:editId="4D2D35B7">
                  <wp:extent cx="685800" cy="581025"/>
                  <wp:effectExtent l="0" t="0" r="0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8" w:type="dxa"/>
            <w:vAlign w:val="center"/>
          </w:tcPr>
          <w:p w14:paraId="19C4D928" w14:textId="77777777" w:rsidR="007F3FAF" w:rsidRPr="00106714" w:rsidRDefault="007F3FAF" w:rsidP="007F3FAF">
            <w:pPr>
              <w:jc w:val="center"/>
              <w:rPr>
                <w:noProof/>
                <w:lang w:eastAsia="nl-BE"/>
              </w:rPr>
            </w:pPr>
          </w:p>
          <w:p w14:paraId="2FCB8FDA" w14:textId="77777777" w:rsidR="007F3FAF" w:rsidRPr="00106714" w:rsidRDefault="009E1C31" w:rsidP="007F3FAF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21000B79">
                <v:shape id="Afbeelding 3" o:spid="_x0000_i1027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2F5A5A24" w14:textId="77777777" w:rsidR="007F3FAF" w:rsidRPr="00106714" w:rsidRDefault="007F3FAF" w:rsidP="007F3FAF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7F3FAF" w:rsidRDefault="007F3FAF" w:rsidP="007F3FAF">
            <w:pPr>
              <w:pStyle w:val="Kop5"/>
              <w:outlineLvl w:val="4"/>
            </w:pPr>
          </w:p>
        </w:tc>
      </w:tr>
      <w:tr w:rsidR="007F3FAF" w14:paraId="10EEDE36" w14:textId="77777777" w:rsidTr="007C0F0D">
        <w:trPr>
          <w:trHeight w:hRule="exact" w:val="925"/>
          <w:jc w:val="center"/>
        </w:trPr>
        <w:tc>
          <w:tcPr>
            <w:tcW w:w="2558" w:type="dxa"/>
            <w:vAlign w:val="center"/>
          </w:tcPr>
          <w:p w14:paraId="2F7A2C48" w14:textId="45F8B8BC" w:rsidR="007F3FAF" w:rsidRDefault="007F3FAF" w:rsidP="007F3FAF">
            <w:pPr>
              <w:pStyle w:val="Kop5"/>
              <w:outlineLvl w:val="4"/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71D3DEF5" w14:textId="77777777" w:rsidR="007F3FAF" w:rsidRPr="00106714" w:rsidRDefault="007F3FAF" w:rsidP="007F3FA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681D54F6" w:rsidR="007F3FAF" w:rsidRDefault="007F3FAF" w:rsidP="007F3FAF">
            <w:pPr>
              <w:pStyle w:val="Kop5"/>
              <w:outlineLvl w:val="4"/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48515A3A" w:rsidR="007F3FAF" w:rsidRDefault="007F3FAF" w:rsidP="007F3FAF">
            <w:pPr>
              <w:pStyle w:val="Kop5"/>
              <w:outlineLvl w:val="4"/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  <w:vAlign w:val="center"/>
          </w:tcPr>
          <w:p w14:paraId="28329AE0" w14:textId="77777777" w:rsidR="007F3FAF" w:rsidRPr="00106714" w:rsidRDefault="007F3FAF" w:rsidP="007F3FA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6F154EFA" w:rsidR="007F3FAF" w:rsidRDefault="007F3FAF" w:rsidP="007F3FAF">
            <w:pPr>
              <w:pStyle w:val="Kop5"/>
              <w:outlineLvl w:val="4"/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 xml:space="preserve">Haarnet verplicht 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22E57C1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26E97808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De handleiding en veiligheidsinstructiekaart vormen steeds één geheel.</w:t>
                </w:r>
              </w:p>
              <w:p w14:paraId="65AE9A7A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Voor ieder gebruik de machine controleren op mogelijke zichtbare gebreken. Bij twijfel de droogkast niet opstarten en een bevoegd persoon raadplegen.</w:t>
                </w:r>
              </w:p>
              <w:p w14:paraId="377DD127" w14:textId="766936C6" w:rsidR="002B001F" w:rsidRDefault="002B001F" w:rsidP="007F3FAF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EF86012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Schakel het toestel uit en trek de stekker uit het stopcontact.</w:t>
                </w:r>
              </w:p>
              <w:p w14:paraId="498A92AB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Zorg ervoor dat de kabel geen bijkomend gevaar oplevert.</w:t>
                </w:r>
              </w:p>
              <w:p w14:paraId="642974F9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Na het transport de droogkast waterpas zetten met behulp van de verstelbare voetjes.</w:t>
                </w:r>
              </w:p>
              <w:p w14:paraId="25795FE8" w14:textId="559CDEE6" w:rsid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 xml:space="preserve">Indien er een </w:t>
                </w:r>
                <w:proofErr w:type="spellStart"/>
                <w:r w:rsidRPr="007F3FAF">
                  <w:rPr>
                    <w:lang w:val="nl-NL"/>
                  </w:rPr>
                  <w:t>wastoren</w:t>
                </w:r>
                <w:proofErr w:type="spellEnd"/>
                <w:r w:rsidRPr="007F3FAF">
                  <w:rPr>
                    <w:lang w:val="nl-NL"/>
                  </w:rPr>
                  <w:t xml:space="preserve"> gemaakt wordt, gebruik dan een opbouwpakket van de leverancier en maak de machines aan elkaar vast (indien mogelijk).</w:t>
                </w:r>
              </w:p>
              <w:p w14:paraId="0B562F9A" w14:textId="77777777" w:rsidR="007C0F0D" w:rsidRPr="007C0F0D" w:rsidRDefault="007C0F0D" w:rsidP="007C0F0D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C0F0D">
                  <w:rPr>
                    <w:lang w:val="nl-NL"/>
                  </w:rPr>
                  <w:t>Sluit het flexibele afvoerkanaal aan.</w:t>
                </w:r>
              </w:p>
              <w:p w14:paraId="71822884" w14:textId="6460DA7A" w:rsidR="002B001F" w:rsidRDefault="002B001F" w:rsidP="007F3FAF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2CEF27E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Zorg er voor dat de kabel opgehangen wordt, weg van de vloer.</w:t>
                </w:r>
              </w:p>
              <w:p w14:paraId="6839A589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Controleer de toestand van de machine.</w:t>
                </w:r>
              </w:p>
              <w:p w14:paraId="069069D7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bCs/>
                    <w:lang w:val="nl-NL"/>
                  </w:rPr>
                  <w:t>Ga na of de schakelaar op “uit” staat vooraleer de stekker ingeplugd wordt.</w:t>
                </w:r>
              </w:p>
              <w:p w14:paraId="6D391440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Gebruik geen verlengsnoer of verdeelstekker maar een geaard vast stopcontact, waarvan de kring bewaakt wordt door een verliesstroomschakelaar van 30mA.</w:t>
                </w:r>
              </w:p>
              <w:p w14:paraId="41CACF77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Ventileer het vertrek wanneer de kamertemperatuur hoger dan 35°C wordt tijdens de werking van de droogtrommel.</w:t>
                </w:r>
              </w:p>
              <w:p w14:paraId="1C85D795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Machine uitsluitend installeren in ruim en goed geventileerd lokaal., plaats de machine op minstens 10 cm van de wand.</w:t>
                </w:r>
              </w:p>
              <w:p w14:paraId="5D52E7AC" w14:textId="55AC3051" w:rsidR="002B001F" w:rsidRDefault="002B001F" w:rsidP="007F3FAF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216CE15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Overlaad de droogkast niet.</w:t>
                </w:r>
              </w:p>
              <w:p w14:paraId="3FECBC84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Zorg voor een stabiele werkhouding.</w:t>
                </w:r>
              </w:p>
              <w:p w14:paraId="7808F955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Droog wasgoed dat vooraf is behandeld met oplosmiddelen of harsen niet in de droogtrommel (kans op brand of ontploffing).</w:t>
                </w:r>
              </w:p>
              <w:p w14:paraId="0B521982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Droog met plantaardig vet besmeurd wasgoed niet in de droogtrommel.</w:t>
                </w:r>
              </w:p>
              <w:p w14:paraId="28AC3661" w14:textId="67A94BCB" w:rsidR="002B001F" w:rsidRDefault="002B001F" w:rsidP="007F3FAF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A39D7B4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Schakel de machine uit.</w:t>
                </w:r>
              </w:p>
              <w:p w14:paraId="0814EFBB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 xml:space="preserve">Trek de stekker nooit via de draad uit.  </w:t>
                </w:r>
              </w:p>
              <w:p w14:paraId="3D52AB7F" w14:textId="263D9C85" w:rsidR="002B001F" w:rsidRDefault="002B001F" w:rsidP="007F3FAF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7DF3BE8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Herstellingen uitsluitend uit te voeren door bevoegd personeel.</w:t>
                </w:r>
              </w:p>
              <w:p w14:paraId="0A09FBAA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Onderhoud en herstellingen uitsluitend uit te voeren bij spanningsloze machine.</w:t>
                </w:r>
              </w:p>
              <w:p w14:paraId="3C086E11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2A735CB1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Voer periodiek de in de gebruikershandleiding vermelde onderhoudsbeurten uit.</w:t>
                </w:r>
              </w:p>
              <w:p w14:paraId="26B7B5F7" w14:textId="77777777" w:rsidR="007F3FAF" w:rsidRPr="007F3FAF" w:rsidRDefault="007F3FAF" w:rsidP="007F3FAF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7F3FAF">
                  <w:rPr>
                    <w:lang w:val="nl-NL"/>
                  </w:rPr>
                  <w:t>Register van onderhoud en herstelling bijhouden.</w:t>
                </w:r>
              </w:p>
              <w:p w14:paraId="5822D645" w14:textId="70CC7907" w:rsidR="002B001F" w:rsidRDefault="002B001F" w:rsidP="007F3FAF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924B8" w14:textId="77777777" w:rsidR="009E1C31" w:rsidRDefault="009E1C31" w:rsidP="00384B8E">
      <w:pPr>
        <w:spacing w:after="0" w:line="240" w:lineRule="auto"/>
      </w:pPr>
      <w:r>
        <w:separator/>
      </w:r>
    </w:p>
  </w:endnote>
  <w:endnote w:type="continuationSeparator" w:id="0">
    <w:p w14:paraId="60B85C84" w14:textId="77777777" w:rsidR="009E1C31" w:rsidRDefault="009E1C31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0B0F913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7C0F0D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046E0" w14:textId="77777777" w:rsidR="009E1C31" w:rsidRDefault="009E1C31" w:rsidP="00384B8E">
      <w:pPr>
        <w:spacing w:after="0" w:line="240" w:lineRule="auto"/>
      </w:pPr>
      <w:r>
        <w:separator/>
      </w:r>
    </w:p>
  </w:footnote>
  <w:footnote w:type="continuationSeparator" w:id="0">
    <w:p w14:paraId="264402B7" w14:textId="77777777" w:rsidR="009E1C31" w:rsidRDefault="009E1C31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17"/>
  </w:num>
  <w:num w:numId="3">
    <w:abstractNumId w:val="25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2"/>
  </w:num>
  <w:num w:numId="14">
    <w:abstractNumId w:val="32"/>
  </w:num>
  <w:num w:numId="15">
    <w:abstractNumId w:val="1"/>
  </w:num>
  <w:num w:numId="16">
    <w:abstractNumId w:val="26"/>
  </w:num>
  <w:num w:numId="17">
    <w:abstractNumId w:val="16"/>
  </w:num>
  <w:num w:numId="18">
    <w:abstractNumId w:val="10"/>
  </w:num>
  <w:num w:numId="19">
    <w:abstractNumId w:val="24"/>
  </w:num>
  <w:num w:numId="20">
    <w:abstractNumId w:val="7"/>
  </w:num>
  <w:num w:numId="21">
    <w:abstractNumId w:val="4"/>
  </w:num>
  <w:num w:numId="22">
    <w:abstractNumId w:val="21"/>
  </w:num>
  <w:num w:numId="23">
    <w:abstractNumId w:val="8"/>
  </w:num>
  <w:num w:numId="24">
    <w:abstractNumId w:val="29"/>
  </w:num>
  <w:num w:numId="25">
    <w:abstractNumId w:val="3"/>
  </w:num>
  <w:num w:numId="26">
    <w:abstractNumId w:val="18"/>
  </w:num>
  <w:num w:numId="27">
    <w:abstractNumId w:val="31"/>
  </w:num>
  <w:num w:numId="28">
    <w:abstractNumId w:val="0"/>
  </w:num>
  <w:num w:numId="29">
    <w:abstractNumId w:val="15"/>
  </w:num>
  <w:num w:numId="30">
    <w:abstractNumId w:val="27"/>
  </w:num>
  <w:num w:numId="31">
    <w:abstractNumId w:val="13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102CD7"/>
    <w:rsid w:val="00224397"/>
    <w:rsid w:val="002B001F"/>
    <w:rsid w:val="00304562"/>
    <w:rsid w:val="00384B8E"/>
    <w:rsid w:val="00403D6F"/>
    <w:rsid w:val="00430D74"/>
    <w:rsid w:val="004D295F"/>
    <w:rsid w:val="005B7FD3"/>
    <w:rsid w:val="007821D8"/>
    <w:rsid w:val="00782624"/>
    <w:rsid w:val="007C0F0D"/>
    <w:rsid w:val="007F310F"/>
    <w:rsid w:val="007F3FAF"/>
    <w:rsid w:val="0080216B"/>
    <w:rsid w:val="009264AB"/>
    <w:rsid w:val="0099111B"/>
    <w:rsid w:val="009B00D4"/>
    <w:rsid w:val="009E1C31"/>
    <w:rsid w:val="00A52B56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654BE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654BE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654BE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654BE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654BE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654BE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654BE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D6625"/>
    <w:rsid w:val="00740441"/>
    <w:rsid w:val="00C103DC"/>
    <w:rsid w:val="00D03AE3"/>
    <w:rsid w:val="00D17341"/>
    <w:rsid w:val="00F6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7341"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https://gemeenschapsonderwijs.sharepoint.com/sites/prodoc/_layouts/15/DocIdRedir.aspx?ID=GOPRO-1830562155-17304</Url>
      <Description>GOPRO-1830562155-17304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64B30825-FB57-4717-ABB6-4D12F9E16601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44BB49-B983-4353-A6A6-BFD0C55CA002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9</TotalTime>
  <Pages>2</Pages>
  <Words>422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Droogkast </dc:title>
  <dc:subject/>
  <dc:creator>Luc Hermie</dc:creator>
  <cp:keywords/>
  <dc:description/>
  <cp:lastModifiedBy>Luc Hermie</cp:lastModifiedBy>
  <cp:revision>5</cp:revision>
  <dcterms:created xsi:type="dcterms:W3CDTF">2024-01-30T14:14:00Z</dcterms:created>
  <dcterms:modified xsi:type="dcterms:W3CDTF">2024-02-08T14:09:00Z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83943249-5bf4-4e5f-9b2c-2128a69b5a0c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