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B30FA" w14:textId="77777777" w:rsidR="003F66D8" w:rsidRPr="003F66D8" w:rsidRDefault="008912A4" w:rsidP="003F66D8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180340" distL="114300" distR="114300" simplePos="0" relativeHeight="251658242" behindDoc="1" locked="0" layoutInCell="1" allowOverlap="1" wp14:anchorId="784B3188" wp14:editId="784B3189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F6251" id="AutoShape 2" o:spid="_x0000_s1026" style="position:absolute;margin-left:-8.05pt;margin-top:14.4pt;width:583.95pt;height:76.8pt;rotation:-3;z-index:-25165823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784B318A" wp14:editId="784B318B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0E9EE" id="AutoShape 1" o:spid="_x0000_s1026" style="position:absolute;margin-left:-14pt;margin-top:8.7pt;width:583.65pt;height:82.75pt;rotation:-2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3F66D8" w:rsidRPr="003F66D8">
        <w:rPr>
          <w:rFonts w:asciiTheme="minorHAnsi" w:hAnsiTheme="minorHAnsi"/>
          <w:noProof/>
          <w:sz w:val="22"/>
          <w:szCs w:val="22"/>
          <w:lang w:eastAsia="nl-BE"/>
        </w:rPr>
        <w:drawing>
          <wp:anchor distT="0" distB="0" distL="114300" distR="114300" simplePos="0" relativeHeight="251658241" behindDoc="1" locked="0" layoutInCell="1" allowOverlap="1" wp14:anchorId="784B318C" wp14:editId="784B318D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hAnsiTheme="minorHAnsi" w:cs="Arial"/>
          <w:szCs w:val="22"/>
        </w:rPr>
        <w:id w:val="-1386417450"/>
        <w:lock w:val="contentLocked"/>
        <w:placeholder>
          <w:docPart w:val="DefaultPlaceholder_1082065158"/>
        </w:placeholder>
        <w:group/>
      </w:sdtPr>
      <w:sdtEndPr/>
      <w:sdtContent>
        <w:p w14:paraId="784B30FB" w14:textId="77777777" w:rsidR="007B53AB" w:rsidRPr="003F66D8" w:rsidRDefault="007B53AB" w:rsidP="00F07CD9">
          <w:pPr>
            <w:rPr>
              <w:rFonts w:asciiTheme="minorHAnsi" w:hAnsiTheme="minorHAnsi" w:cs="Arial"/>
              <w:szCs w:val="22"/>
            </w:rPr>
          </w:pPr>
          <w:r w:rsidRPr="003F66D8">
            <w:rPr>
              <w:rFonts w:asciiTheme="minorHAnsi" w:hAnsiTheme="minorHAnsi" w:cs="Arial"/>
              <w:szCs w:val="22"/>
            </w:rPr>
            <w:t>Gemeenschappelijke preventiedienst</w:t>
          </w:r>
        </w:p>
        <w:p w14:paraId="784B30FC" w14:textId="77777777" w:rsidR="007B53AB" w:rsidRPr="003F66D8" w:rsidRDefault="007B53AB" w:rsidP="00F1130F">
          <w:pPr>
            <w:rPr>
              <w:rFonts w:asciiTheme="minorHAnsi" w:hAnsiTheme="minorHAnsi" w:cs="Arial"/>
              <w:b/>
              <w:szCs w:val="22"/>
            </w:rPr>
          </w:pPr>
          <w:r w:rsidRPr="003F66D8">
            <w:rPr>
              <w:rFonts w:asciiTheme="minorHAnsi" w:hAnsiTheme="minorHAnsi" w:cs="Arial"/>
              <w:szCs w:val="22"/>
            </w:rPr>
            <w:t>Veiligheidsinstructiekaart</w:t>
          </w:r>
        </w:p>
      </w:sdtContent>
    </w:sdt>
    <w:p w14:paraId="784B30FD" w14:textId="77777777" w:rsidR="007B53AB" w:rsidRPr="003F66D8" w:rsidRDefault="007B53AB" w:rsidP="00677F90">
      <w:pPr>
        <w:rPr>
          <w:rFonts w:asciiTheme="minorHAnsi" w:hAnsiTheme="minorHAnsi" w:cs="Arial"/>
          <w:szCs w:val="22"/>
        </w:rPr>
      </w:pPr>
    </w:p>
    <w:p w14:paraId="784B30FE" w14:textId="77777777" w:rsidR="007B53AB" w:rsidRPr="003F66D8" w:rsidRDefault="007B53AB" w:rsidP="00F1130F">
      <w:pPr>
        <w:tabs>
          <w:tab w:val="left" w:pos="8580"/>
        </w:tabs>
        <w:rPr>
          <w:rFonts w:asciiTheme="minorHAnsi" w:hAnsiTheme="minorHAnsi" w:cs="Arial"/>
          <w:szCs w:val="22"/>
        </w:rPr>
      </w:pPr>
      <w:r w:rsidRPr="003F66D8">
        <w:rPr>
          <w:rFonts w:asciiTheme="minorHAnsi" w:hAnsiTheme="minorHAnsi" w:cs="Arial"/>
          <w:szCs w:val="22"/>
        </w:rPr>
        <w:tab/>
      </w:r>
    </w:p>
    <w:p w14:paraId="784B30FF" w14:textId="77777777" w:rsidR="007B53AB" w:rsidRPr="003F66D8" w:rsidRDefault="007B53AB" w:rsidP="00F1130F">
      <w:pPr>
        <w:tabs>
          <w:tab w:val="left" w:pos="8580"/>
        </w:tabs>
        <w:rPr>
          <w:rFonts w:asciiTheme="minorHAnsi" w:hAnsiTheme="minorHAnsi" w:cs="Arial"/>
          <w:szCs w:val="22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w:rsidR="007B53AB" w:rsidRPr="003F66D8" w14:paraId="784B3102" w14:textId="77777777" w:rsidTr="00615A8A">
        <w:trPr>
          <w:trHeight w:hRule="exact" w:val="754"/>
        </w:trPr>
        <w:tc>
          <w:tcPr>
            <w:tcW w:w="10417" w:type="dxa"/>
            <w:gridSpan w:val="3"/>
            <w:shd w:val="clear" w:color="auto" w:fill="C3004A"/>
            <w:vAlign w:val="center"/>
          </w:tcPr>
          <w:p w14:paraId="784B3100" w14:textId="1705D270" w:rsidR="007B53AB" w:rsidRPr="004E1C82" w:rsidRDefault="007B53A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 A1</w:t>
            </w:r>
            <w:r w:rsidR="00905258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784B3101" w14:textId="6A319F57" w:rsidR="007B53AB" w:rsidRPr="004E1C82" w:rsidRDefault="0021354B" w:rsidP="00D37D47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Drilboormachine</w:t>
            </w:r>
            <w:r w:rsidR="004569A3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- Breekhamer</w:t>
            </w:r>
          </w:p>
        </w:tc>
      </w:tr>
      <w:tr w:rsidR="007B53AB" w:rsidRPr="003F66D8" w14:paraId="784B3109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5415827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3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784B3104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6090293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5" w14:textId="77777777" w:rsidR="007B53AB" w:rsidRDefault="009A052A" w:rsidP="009A052A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9A052A">
                  <w:rPr>
                    <w:rFonts w:asciiTheme="minorHAnsi" w:hAnsiTheme="minorHAnsi" w:cs="Arial"/>
                    <w:b/>
                    <w:szCs w:val="22"/>
                  </w:rPr>
                  <w:t>Foto van de machine:</w:t>
                </w:r>
              </w:p>
            </w:sdtContent>
          </w:sdt>
          <w:p w14:paraId="784B3106" w14:textId="37F3A2ED" w:rsidR="007069E4" w:rsidRDefault="00934131" w:rsidP="009A052A">
            <w:pPr>
              <w:rPr>
                <w:rFonts w:asciiTheme="minorHAnsi" w:hAnsiTheme="minorHAnsi" w:cs="Arial"/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355923FD" wp14:editId="613A88C9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28575</wp:posOffset>
                  </wp:positionV>
                  <wp:extent cx="739140" cy="1033780"/>
                  <wp:effectExtent l="0" t="0" r="3810" b="0"/>
                  <wp:wrapSquare wrapText="bothSides"/>
                  <wp:docPr id="9" name="Afbeelding 9" descr="cid:image001.png@01DA5372.5939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" descr="cid:image001.png@01DA5372.59391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4B3107" w14:textId="1A5755FD" w:rsidR="007069E4" w:rsidRDefault="007069E4" w:rsidP="009A052A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784B3108" w14:textId="7DA4D7B1" w:rsidR="007069E4" w:rsidRPr="003F66D8" w:rsidRDefault="007069E4" w:rsidP="00B822BC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0D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313150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A" w14:textId="77777777" w:rsidR="007B53AB" w:rsidRPr="003F66D8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0B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0C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11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05584939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0E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0F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10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15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98963449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12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13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14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784B3119" w14:textId="77777777" w:rsidTr="008305FC">
        <w:trPr>
          <w:trHeight w:hRule="exact" w:val="397"/>
        </w:trPr>
        <w:tc>
          <w:tcPr>
            <w:tcW w:w="1950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2501184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16" w14:textId="77777777" w:rsidR="007B53AB" w:rsidRPr="003F66D8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4B3117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4B3118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</w:tbl>
    <w:p w14:paraId="784B311A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asciiTheme="minorHAnsi" w:hAnsiTheme="minorHAnsi" w:cs="Arial"/>
            <w:b/>
            <w:szCs w:val="22"/>
          </w:rPr>
          <w:id w:val="-172567573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F66D8" w14:paraId="784B311D" w14:textId="77777777" w:rsidTr="00615A8A">
            <w:tc>
              <w:tcPr>
                <w:tcW w:w="10414" w:type="dxa"/>
              </w:tcPr>
              <w:p w14:paraId="784B311B" w14:textId="77777777" w:rsidR="00B00F6F" w:rsidRPr="003F66D8" w:rsidRDefault="003F5BE2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3F66D8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84B311C" w14:textId="77777777" w:rsidR="007B53AB" w:rsidRPr="003F66D8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3F66D8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w14:paraId="784B311E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1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1488"/>
        <w:gridCol w:w="1488"/>
        <w:gridCol w:w="1488"/>
        <w:gridCol w:w="1488"/>
        <w:gridCol w:w="1488"/>
        <w:gridCol w:w="1489"/>
      </w:tblGrid>
      <w:tr w:rsidR="003F5BE2" w:rsidRPr="003F66D8" w14:paraId="784B3120" w14:textId="77777777" w:rsidTr="00615A8A">
        <w:trPr>
          <w:trHeight w:hRule="exact" w:val="565"/>
        </w:trPr>
        <w:tc>
          <w:tcPr>
            <w:tcW w:w="10417" w:type="dxa"/>
            <w:gridSpan w:val="7"/>
            <w:shd w:val="clear" w:color="auto" w:fill="C3004A"/>
          </w:tcPr>
          <w:p w14:paraId="784B311F" w14:textId="4B02DB94" w:rsidR="003F5BE2" w:rsidRPr="004E1C82" w:rsidRDefault="003F5BE2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54E23" w:rsidRPr="003F66D8" w14:paraId="784B3129" w14:textId="77777777" w:rsidTr="007069E4">
        <w:trPr>
          <w:trHeight w:val="1571"/>
        </w:trPr>
        <w:tc>
          <w:tcPr>
            <w:tcW w:w="1488" w:type="dxa"/>
            <w:vAlign w:val="center"/>
          </w:tcPr>
          <w:p w14:paraId="784B3121" w14:textId="77777777" w:rsidR="00F54E23" w:rsidRPr="003F66D8" w:rsidRDefault="003F5BE2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8240" behindDoc="0" locked="0" layoutInCell="1" allowOverlap="1" wp14:anchorId="784B318E" wp14:editId="784B318F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133985</wp:posOffset>
                  </wp:positionV>
                  <wp:extent cx="847725" cy="719455"/>
                  <wp:effectExtent l="0" t="0" r="9525" b="444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8" w:type="dxa"/>
            <w:vAlign w:val="center"/>
          </w:tcPr>
          <w:p w14:paraId="784B3122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0" wp14:editId="784B3191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3" w14:textId="77777777" w:rsidR="00F54E23" w:rsidRPr="003F66D8" w:rsidRDefault="00F54E23" w:rsidP="00090CA1">
            <w:pPr>
              <w:ind w:right="-31"/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2" wp14:editId="784B3193">
                  <wp:extent cx="612000" cy="612000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4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4" wp14:editId="784B3195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5" w14:textId="77777777" w:rsidR="00F54E23" w:rsidRPr="003F66D8" w:rsidRDefault="003F5BE2" w:rsidP="00090CA1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4B3196" wp14:editId="784B3197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784B3126" w14:textId="77777777" w:rsidR="00F54E23" w:rsidRPr="003F66D8" w:rsidRDefault="00F54E23" w:rsidP="00EE28BE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3F66D8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784B3198" wp14:editId="784B3199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9" w:type="dxa"/>
            <w:vAlign w:val="center"/>
          </w:tcPr>
          <w:p w14:paraId="784B3128" w14:textId="0F192579" w:rsidR="00F54E23" w:rsidRPr="003F66D8" w:rsidRDefault="00BE54F5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52BF3B7E" wp14:editId="0D5A34E2">
                  <wp:extent cx="611505" cy="61150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E23" w:rsidRPr="003F66D8" w14:paraId="784B3134" w14:textId="77777777" w:rsidTr="007069E4">
        <w:trPr>
          <w:trHeight w:val="1571"/>
        </w:trPr>
        <w:tc>
          <w:tcPr>
            <w:tcW w:w="1488" w:type="dxa"/>
            <w:vAlign w:val="center"/>
          </w:tcPr>
          <w:p w14:paraId="784B312A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488" w:type="dxa"/>
            <w:vAlign w:val="center"/>
          </w:tcPr>
          <w:p w14:paraId="784B312B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vAlign w:val="center"/>
          </w:tcPr>
          <w:p w14:paraId="784B312C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784B312D" w14:textId="77777777" w:rsidR="00F54E23" w:rsidRPr="004E1C82" w:rsidRDefault="00916AA5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259DE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F54E23" w:rsidRPr="00D259DE">
              <w:rPr>
                <w:rFonts w:asciiTheme="minorHAnsi" w:hAnsiTheme="minorHAnsi" w:cs="Arial"/>
                <w:sz w:val="18"/>
                <w:szCs w:val="18"/>
              </w:rPr>
              <w:t>choen</w:t>
            </w:r>
          </w:p>
        </w:tc>
        <w:tc>
          <w:tcPr>
            <w:tcW w:w="1488" w:type="dxa"/>
            <w:vAlign w:val="center"/>
          </w:tcPr>
          <w:p w14:paraId="784B312E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Gehoor-bescherming</w:t>
            </w:r>
          </w:p>
        </w:tc>
        <w:tc>
          <w:tcPr>
            <w:tcW w:w="1488" w:type="dxa"/>
            <w:vAlign w:val="center"/>
          </w:tcPr>
          <w:p w14:paraId="784B312F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488" w:type="dxa"/>
            <w:vAlign w:val="center"/>
          </w:tcPr>
          <w:p w14:paraId="784B3130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Bij stofvorming draag geschikt masker</w:t>
            </w:r>
          </w:p>
          <w:p w14:paraId="784B3131" w14:textId="77777777" w:rsidR="003F5BE2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P2/P3</w:t>
            </w:r>
          </w:p>
          <w:p w14:paraId="784B3132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489" w:type="dxa"/>
            <w:vAlign w:val="center"/>
          </w:tcPr>
          <w:p w14:paraId="784B3133" w14:textId="08390F46" w:rsidR="00F54E23" w:rsidRPr="009D4162" w:rsidRDefault="009D4162" w:rsidP="009D4162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Gebruik schokabsorberende handschoenen </w:t>
            </w:r>
            <w:r w:rsidR="00BC0208">
              <w:rPr>
                <w:rFonts w:asciiTheme="minorHAnsi" w:hAnsiTheme="minorHAnsi" w:cs="Arial"/>
                <w:sz w:val="18"/>
                <w:szCs w:val="18"/>
              </w:rPr>
              <w:t>EN388</w:t>
            </w:r>
          </w:p>
        </w:tc>
      </w:tr>
    </w:tbl>
    <w:p w14:paraId="784B3135" w14:textId="77777777" w:rsidR="003F5BE2" w:rsidRPr="002A29D2" w:rsidRDefault="003F5BE2" w:rsidP="00D340B7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1651786270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F66D8" w14:paraId="784B3137" w14:textId="77777777" w:rsidTr="00041E01">
            <w:trPr>
              <w:trHeight w:hRule="exact" w:val="454"/>
            </w:trPr>
            <w:tc>
              <w:tcPr>
                <w:tcW w:w="10402" w:type="dxa"/>
                <w:shd w:val="clear" w:color="auto" w:fill="C3004A"/>
                <w:vAlign w:val="center"/>
              </w:tcPr>
              <w:p w14:paraId="784B3136" w14:textId="77777777" w:rsidR="007B53AB" w:rsidRPr="004E1C82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w14:paraId="784B3138" w14:textId="77777777" w:rsidR="003F5BE2" w:rsidRPr="002A29D2" w:rsidRDefault="003F5BE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45" w14:textId="77777777" w:rsidTr="788F9BE7">
        <w:tc>
          <w:tcPr>
            <w:tcW w:w="3119" w:type="dxa"/>
            <w:vAlign w:val="center"/>
          </w:tcPr>
          <w:p w14:paraId="784B3139" w14:textId="21106534" w:rsidR="007B53AB" w:rsidRPr="004E1C82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784B313A" w14:textId="77777777" w:rsidR="007B53AB" w:rsidRPr="003F66D8" w:rsidRDefault="007B53AB" w:rsidP="00B90B6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 xml:space="preserve"> veiligheidsvoorschriften</w:t>
            </w:r>
          </w:p>
        </w:tc>
        <w:tc>
          <w:tcPr>
            <w:tcW w:w="7283" w:type="dxa"/>
          </w:tcPr>
          <w:p w14:paraId="784B313B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784B313C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784B313D" w14:textId="77777777" w:rsidR="00B90B69" w:rsidRPr="008A0890" w:rsidRDefault="00916AA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Controleer v</w:t>
            </w:r>
            <w:r w:rsidR="00B90B69" w:rsidRPr="008A0890">
              <w:rPr>
                <w:rFonts w:asciiTheme="minorHAnsi" w:hAnsiTheme="minorHAnsi" w:cs="Arial"/>
                <w:sz w:val="20"/>
              </w:rPr>
              <w:t>oor elk gebruik de machine op mogelijke zichtbare gebreken. Bij twijfel de machine niet opstarten en advies inwinnen</w:t>
            </w:r>
            <w:r w:rsidR="009A20B9" w:rsidRPr="008A0890">
              <w:rPr>
                <w:rFonts w:asciiTheme="minorHAnsi" w:hAnsiTheme="minorHAnsi" w:cs="Arial"/>
                <w:sz w:val="20"/>
              </w:rPr>
              <w:t xml:space="preserve"> bij </w:t>
            </w:r>
            <w:r w:rsidRPr="008A0890">
              <w:rPr>
                <w:rFonts w:asciiTheme="minorHAnsi" w:hAnsiTheme="minorHAnsi" w:cs="Arial"/>
                <w:sz w:val="20"/>
              </w:rPr>
              <w:t xml:space="preserve">een </w:t>
            </w:r>
            <w:r w:rsidR="009A20B9" w:rsidRPr="008A0890">
              <w:rPr>
                <w:rFonts w:asciiTheme="minorHAnsi" w:hAnsiTheme="minorHAnsi" w:cs="Arial"/>
                <w:sz w:val="20"/>
              </w:rPr>
              <w:t>bevoegd persoon</w:t>
            </w:r>
            <w:r w:rsidR="00B90B69" w:rsidRPr="008A0890">
              <w:rPr>
                <w:rFonts w:asciiTheme="minorHAnsi" w:hAnsiTheme="minorHAnsi" w:cs="Arial"/>
                <w:sz w:val="20"/>
              </w:rPr>
              <w:t>.</w:t>
            </w:r>
          </w:p>
          <w:p w14:paraId="784B313E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784B313F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784B3140" w14:textId="77777777" w:rsidR="004D1D55" w:rsidRPr="008A0890" w:rsidRDefault="004D1D5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tijdens de drilboorbewerkingen geschikte dik gevoerde handschoenen.</w:t>
            </w:r>
          </w:p>
          <w:p w14:paraId="784B3141" w14:textId="01EB7234" w:rsidR="002E3920" w:rsidRPr="008A0890" w:rsidRDefault="00916AA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Raak de</w:t>
            </w:r>
            <w:r w:rsidR="00320731">
              <w:rPr>
                <w:rFonts w:asciiTheme="minorHAnsi" w:hAnsiTheme="minorHAnsi" w:cs="Arial"/>
                <w:sz w:val="20"/>
              </w:rPr>
              <w:t xml:space="preserve"> beitel</w:t>
            </w:r>
            <w:r w:rsidRPr="008A0890">
              <w:rPr>
                <w:rFonts w:asciiTheme="minorHAnsi" w:hAnsiTheme="minorHAnsi" w:cs="Arial"/>
                <w:sz w:val="20"/>
              </w:rPr>
              <w:t xml:space="preserve"> na gebruik niet aan, om</w:t>
            </w:r>
            <w:r w:rsidR="002E3920" w:rsidRPr="008A0890">
              <w:rPr>
                <w:rFonts w:asciiTheme="minorHAnsi" w:hAnsiTheme="minorHAnsi" w:cs="Arial"/>
                <w:sz w:val="20"/>
              </w:rPr>
              <w:t xml:space="preserve"> brandwonden te v</w:t>
            </w:r>
            <w:r w:rsidRPr="008A0890">
              <w:rPr>
                <w:rFonts w:asciiTheme="minorHAnsi" w:hAnsiTheme="minorHAnsi" w:cs="Arial"/>
                <w:sz w:val="20"/>
              </w:rPr>
              <w:t>oorkomen</w:t>
            </w:r>
            <w:r w:rsidR="002E3920" w:rsidRPr="008A0890">
              <w:rPr>
                <w:rFonts w:asciiTheme="minorHAnsi" w:hAnsiTheme="minorHAnsi" w:cs="Arial"/>
                <w:sz w:val="20"/>
              </w:rPr>
              <w:t>.</w:t>
            </w:r>
          </w:p>
          <w:p w14:paraId="784B3142" w14:textId="77777777" w:rsidR="00635771" w:rsidRPr="008A0890" w:rsidRDefault="00635771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 xml:space="preserve">Deze machine is niet waterdicht. Besprenkel </w:t>
            </w:r>
            <w:r w:rsidR="0021354B" w:rsidRPr="008A0890">
              <w:rPr>
                <w:rFonts w:asciiTheme="minorHAnsi" w:hAnsiTheme="minorHAnsi" w:cs="Arial"/>
                <w:sz w:val="20"/>
              </w:rPr>
              <w:t xml:space="preserve">ze niet </w:t>
            </w:r>
            <w:r w:rsidRPr="008A0890">
              <w:rPr>
                <w:rFonts w:asciiTheme="minorHAnsi" w:hAnsiTheme="minorHAnsi" w:cs="Arial"/>
                <w:sz w:val="20"/>
              </w:rPr>
              <w:t xml:space="preserve">met water. </w:t>
            </w:r>
          </w:p>
          <w:p w14:paraId="784B3143" w14:textId="77777777" w:rsidR="004D51F8" w:rsidRPr="00090CA1" w:rsidRDefault="00D259DE" w:rsidP="00090CA1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geen loshangende kledij.</w:t>
            </w:r>
          </w:p>
          <w:p w14:paraId="784B3144" w14:textId="4E795DCD" w:rsidR="00090CA1" w:rsidRPr="008A0890" w:rsidRDefault="00090CA1" w:rsidP="00090CA1">
            <w:pPr>
              <w:ind w:left="720"/>
              <w:rPr>
                <w:rFonts w:asciiTheme="minorHAnsi" w:hAnsiTheme="minorHAnsi"/>
                <w:szCs w:val="22"/>
              </w:rPr>
            </w:pPr>
          </w:p>
        </w:tc>
      </w:tr>
    </w:tbl>
    <w:p w14:paraId="784B3146" w14:textId="77777777" w:rsidR="003F5BE2" w:rsidRPr="002A29D2" w:rsidRDefault="003F5BE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34706513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w:rsidR="007B53AB" w:rsidRPr="003F66D8" w14:paraId="784B314B" w14:textId="77777777" w:rsidTr="000C24AD">
            <w:trPr>
              <w:trHeight w:val="554"/>
            </w:trPr>
            <w:tc>
              <w:tcPr>
                <w:tcW w:w="3119" w:type="dxa"/>
                <w:vAlign w:val="center"/>
              </w:tcPr>
              <w:p w14:paraId="784B3147" w14:textId="77777777" w:rsidR="007B53AB" w:rsidRPr="004E1C82" w:rsidRDefault="007B53AB" w:rsidP="00CA0EB0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4E1C8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14:paraId="784B3148" w14:textId="77777777" w:rsidR="007B53AB" w:rsidRPr="004E1C82" w:rsidRDefault="007B53AB" w:rsidP="00CA0EB0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="00BD6DB9" w:rsidRPr="004E1C82">
                  <w:rPr>
                    <w:rFonts w:asciiTheme="minorHAnsi" w:hAnsiTheme="minorHAnsi"/>
                    <w:sz w:val="20"/>
                  </w:rPr>
                  <w:t>de machine</w:t>
                </w:r>
                <w:r w:rsidRPr="004E1C82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14:paraId="784B3149" w14:textId="77777777" w:rsidR="007B53AB" w:rsidRPr="00090CA1" w:rsidRDefault="000C24AD" w:rsidP="00090CA1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90CA1">
                  <w:rPr>
                    <w:rFonts w:asciiTheme="minorHAnsi" w:hAnsiTheme="minorHAnsi" w:cs="Arial"/>
                    <w:sz w:val="20"/>
                  </w:rPr>
                  <w:t>G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 xml:space="preserve">ebruik </w:t>
                </w:r>
                <w:r w:rsidR="00430677" w:rsidRPr="00090CA1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 xml:space="preserve">gepaste opbergkist voor </w:t>
                </w:r>
                <w:r w:rsidR="00430677" w:rsidRPr="00090CA1">
                  <w:rPr>
                    <w:rFonts w:asciiTheme="minorHAnsi" w:hAnsiTheme="minorHAnsi" w:cs="Arial"/>
                    <w:sz w:val="20"/>
                  </w:rPr>
                  <w:t xml:space="preserve">het 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>transport.</w:t>
                </w:r>
              </w:p>
              <w:p w14:paraId="784B314A" w14:textId="77777777" w:rsidR="00090CA1" w:rsidRPr="003F66D8" w:rsidRDefault="00090CA1" w:rsidP="00090CA1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w14:paraId="784B314C" w14:textId="77777777" w:rsidR="007B53AB" w:rsidRPr="003F66D8" w:rsidRDefault="007B53AB" w:rsidP="00677F90">
      <w:pPr>
        <w:rPr>
          <w:rFonts w:asciiTheme="minorHAnsi" w:hAnsiTheme="minorHAnsi" w:cs="Arial"/>
          <w:szCs w:val="22"/>
        </w:rPr>
      </w:pPr>
    </w:p>
    <w:p w14:paraId="784B314D" w14:textId="77777777" w:rsidR="003F5BE2" w:rsidRPr="003F66D8" w:rsidRDefault="003F5BE2" w:rsidP="00677F90">
      <w:pPr>
        <w:rPr>
          <w:rFonts w:asciiTheme="minorHAnsi" w:hAnsiTheme="minorHAnsi" w:cs="Arial"/>
          <w:szCs w:val="22"/>
        </w:rPr>
      </w:pPr>
    </w:p>
    <w:tbl>
      <w:tblPr>
        <w:tblW w:w="10402" w:type="dxa"/>
        <w:tblInd w:w="-7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55" w14:textId="77777777" w:rsidTr="4B7466AA">
        <w:trPr>
          <w:trHeight w:val="271"/>
        </w:trPr>
        <w:tc>
          <w:tcPr>
            <w:tcW w:w="3119" w:type="dxa"/>
            <w:vAlign w:val="center"/>
          </w:tcPr>
          <w:p w14:paraId="784B314E" w14:textId="0CE3C3F9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7283" w:type="dxa"/>
          </w:tcPr>
          <w:p w14:paraId="784B314F" w14:textId="77777777" w:rsidR="006B7CFC" w:rsidRPr="004E1C82" w:rsidRDefault="006B7CFC" w:rsidP="006B7CF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Controleer:</w:t>
            </w:r>
          </w:p>
          <w:p w14:paraId="784B3150" w14:textId="55B55EB5" w:rsidR="006B7CFC" w:rsidRPr="00482806" w:rsidRDefault="00430677" w:rsidP="006B7CFC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482806">
              <w:rPr>
                <w:rFonts w:asciiTheme="minorHAnsi" w:hAnsiTheme="minorHAnsi" w:cs="Arial"/>
                <w:sz w:val="20"/>
              </w:rPr>
              <w:t>d</w:t>
            </w:r>
            <w:r w:rsidR="00635771" w:rsidRPr="00482806">
              <w:rPr>
                <w:rFonts w:asciiTheme="minorHAnsi" w:hAnsiTheme="minorHAnsi" w:cs="Arial"/>
                <w:sz w:val="20"/>
              </w:rPr>
              <w:t xml:space="preserve">e toestand van de machine en </w:t>
            </w:r>
            <w:r w:rsidR="002E3920" w:rsidRPr="00482806">
              <w:rPr>
                <w:rFonts w:asciiTheme="minorHAnsi" w:hAnsiTheme="minorHAnsi" w:cs="Arial"/>
                <w:sz w:val="20"/>
              </w:rPr>
              <w:t>d</w:t>
            </w:r>
            <w:r w:rsidRPr="00482806">
              <w:rPr>
                <w:rFonts w:asciiTheme="minorHAnsi" w:hAnsiTheme="minorHAnsi" w:cs="Arial"/>
                <w:sz w:val="20"/>
              </w:rPr>
              <w:t>ie</w:t>
            </w:r>
            <w:r w:rsidR="002E3920" w:rsidRPr="00482806">
              <w:rPr>
                <w:rFonts w:asciiTheme="minorHAnsi" w:hAnsiTheme="minorHAnsi" w:cs="Arial"/>
                <w:sz w:val="20"/>
              </w:rPr>
              <w:t xml:space="preserve"> van </w:t>
            </w:r>
            <w:r w:rsidR="004D1D55" w:rsidRPr="00482806">
              <w:rPr>
                <w:rFonts w:asciiTheme="minorHAnsi" w:hAnsiTheme="minorHAnsi" w:cs="Arial"/>
                <w:sz w:val="20"/>
              </w:rPr>
              <w:t>het snoer</w:t>
            </w:r>
            <w:r w:rsidRPr="00482806">
              <w:rPr>
                <w:rFonts w:asciiTheme="minorHAnsi" w:hAnsiTheme="minorHAnsi" w:cs="Arial"/>
                <w:sz w:val="20"/>
              </w:rPr>
              <w:t>;</w:t>
            </w:r>
          </w:p>
          <w:p w14:paraId="784B3151" w14:textId="7D973229" w:rsidR="007B0339" w:rsidRPr="004E1C82" w:rsidRDefault="00430677" w:rsidP="006B7CFC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482806">
              <w:rPr>
                <w:rFonts w:asciiTheme="minorHAnsi" w:hAnsiTheme="minorHAnsi" w:cs="Arial"/>
                <w:sz w:val="20"/>
              </w:rPr>
              <w:t xml:space="preserve">of de </w:t>
            </w:r>
            <w:r w:rsidR="007B0339" w:rsidRPr="00482806">
              <w:rPr>
                <w:rFonts w:asciiTheme="minorHAnsi" w:hAnsiTheme="minorHAnsi" w:cs="Arial"/>
                <w:sz w:val="20"/>
              </w:rPr>
              <w:t>b</w:t>
            </w:r>
            <w:r w:rsidR="00004504">
              <w:rPr>
                <w:rFonts w:asciiTheme="minorHAnsi" w:hAnsiTheme="minorHAnsi" w:cs="Arial"/>
                <w:sz w:val="20"/>
              </w:rPr>
              <w:t>eitel</w:t>
            </w:r>
            <w:r w:rsidR="007B0339" w:rsidRPr="004E1C82">
              <w:rPr>
                <w:rFonts w:asciiTheme="minorHAnsi" w:hAnsiTheme="minorHAnsi" w:cs="Arial"/>
                <w:sz w:val="20"/>
              </w:rPr>
              <w:t xml:space="preserve"> correct gemonteerd is.</w:t>
            </w:r>
          </w:p>
          <w:p w14:paraId="784B3153" w14:textId="057CEBFA" w:rsidR="000D397C" w:rsidRPr="00090CA1" w:rsidRDefault="00FA48C5" w:rsidP="005B297D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Ga na of de schakelaar op “uit” staat </w:t>
            </w:r>
            <w:r w:rsidRPr="00482806">
              <w:rPr>
                <w:rFonts w:asciiTheme="minorHAnsi" w:hAnsiTheme="minorHAnsi"/>
                <w:sz w:val="20"/>
              </w:rPr>
              <w:t>voor</w:t>
            </w:r>
            <w:r w:rsidR="00430677" w:rsidRPr="00482806">
              <w:rPr>
                <w:rFonts w:asciiTheme="minorHAnsi" w:hAnsiTheme="minorHAnsi"/>
                <w:sz w:val="20"/>
              </w:rPr>
              <w:t xml:space="preserve"> je </w:t>
            </w:r>
            <w:r w:rsidRPr="00482806">
              <w:rPr>
                <w:rFonts w:asciiTheme="minorHAnsi" w:hAnsiTheme="minorHAnsi"/>
                <w:sz w:val="20"/>
              </w:rPr>
              <w:t xml:space="preserve">de </w:t>
            </w:r>
            <w:r w:rsidR="004D1D55" w:rsidRPr="00482806">
              <w:rPr>
                <w:rFonts w:asciiTheme="minorHAnsi" w:hAnsiTheme="minorHAnsi"/>
                <w:sz w:val="20"/>
              </w:rPr>
              <w:t>stekker</w:t>
            </w:r>
            <w:r w:rsidRPr="00482806">
              <w:rPr>
                <w:rFonts w:asciiTheme="minorHAnsi" w:hAnsiTheme="minorHAnsi"/>
                <w:sz w:val="20"/>
              </w:rPr>
              <w:t xml:space="preserve"> in</w:t>
            </w:r>
            <w:r w:rsidR="00430677" w:rsidRPr="00482806">
              <w:rPr>
                <w:rFonts w:asciiTheme="minorHAnsi" w:hAnsiTheme="minorHAnsi"/>
                <w:sz w:val="20"/>
              </w:rPr>
              <w:t>plugt</w:t>
            </w:r>
            <w:r w:rsidRPr="00482806">
              <w:rPr>
                <w:rFonts w:asciiTheme="minorHAnsi" w:hAnsiTheme="minorHAnsi"/>
                <w:sz w:val="20"/>
              </w:rPr>
              <w:t>.</w:t>
            </w:r>
          </w:p>
          <w:p w14:paraId="784B3154" w14:textId="69982581" w:rsidR="00090CA1" w:rsidRPr="003F66D8" w:rsidRDefault="00090CA1" w:rsidP="00090CA1">
            <w:pPr>
              <w:pStyle w:val="Lijstalinea"/>
              <w:rPr>
                <w:rFonts w:asciiTheme="minorHAnsi" w:hAnsiTheme="minorHAnsi"/>
                <w:szCs w:val="22"/>
              </w:rPr>
            </w:pPr>
          </w:p>
        </w:tc>
      </w:tr>
    </w:tbl>
    <w:p w14:paraId="784B3156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62" w14:textId="77777777" w:rsidTr="002E3920">
        <w:trPr>
          <w:trHeight w:val="1081"/>
        </w:trPr>
        <w:tc>
          <w:tcPr>
            <w:tcW w:w="3119" w:type="dxa"/>
            <w:vAlign w:val="center"/>
          </w:tcPr>
          <w:p w14:paraId="784B3157" w14:textId="63D1B627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283" w:type="dxa"/>
          </w:tcPr>
          <w:p w14:paraId="784B3158" w14:textId="77777777" w:rsidR="00CE2340" w:rsidRPr="008A0890" w:rsidRDefault="00430677" w:rsidP="00CE234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A0890">
              <w:rPr>
                <w:rFonts w:asciiTheme="minorHAnsi" w:hAnsiTheme="minorHAnsi"/>
                <w:sz w:val="20"/>
              </w:rPr>
              <w:t>Neem</w:t>
            </w:r>
            <w:r w:rsidR="00CE2340" w:rsidRPr="008A0890">
              <w:rPr>
                <w:rFonts w:asciiTheme="minorHAnsi" w:hAnsiTheme="minorHAnsi"/>
                <w:sz w:val="20"/>
              </w:rPr>
              <w:t xml:space="preserve"> een veilige en stabiele werkhouding</w:t>
            </w:r>
            <w:r w:rsidRPr="008A0890">
              <w:rPr>
                <w:rFonts w:asciiTheme="minorHAnsi" w:hAnsiTheme="minorHAnsi"/>
                <w:sz w:val="20"/>
              </w:rPr>
              <w:t xml:space="preserve"> aan</w:t>
            </w:r>
            <w:r w:rsidR="00CE2340" w:rsidRPr="008A0890">
              <w:rPr>
                <w:rFonts w:asciiTheme="minorHAnsi" w:hAnsiTheme="minorHAnsi"/>
                <w:sz w:val="20"/>
              </w:rPr>
              <w:t>.</w:t>
            </w:r>
          </w:p>
          <w:p w14:paraId="784B3159" w14:textId="77777777" w:rsidR="007B53AB" w:rsidRPr="004E1C82" w:rsidRDefault="007B53AB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Houd de machine stevig met beide handen vast. </w:t>
            </w:r>
          </w:p>
          <w:p w14:paraId="784B315A" w14:textId="77777777" w:rsidR="004D1D55" w:rsidRPr="004E1C82" w:rsidRDefault="004D1D55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>Gebruik de bijgeleverde hulphandvaten.</w:t>
            </w:r>
          </w:p>
          <w:p w14:paraId="784B3161" w14:textId="5417141D" w:rsidR="004B69D9" w:rsidRPr="000E284F" w:rsidRDefault="007B53AB" w:rsidP="000E284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Kijk tijdens het </w:t>
            </w:r>
            <w:r w:rsidR="007658C0">
              <w:rPr>
                <w:rFonts w:asciiTheme="minorHAnsi" w:hAnsiTheme="minorHAnsi"/>
                <w:sz w:val="20"/>
              </w:rPr>
              <w:t>beitelen</w:t>
            </w:r>
            <w:r w:rsidR="002E3920" w:rsidRPr="004E1C82">
              <w:rPr>
                <w:rFonts w:asciiTheme="minorHAnsi" w:hAnsiTheme="minorHAnsi"/>
                <w:sz w:val="20"/>
              </w:rPr>
              <w:t xml:space="preserve"> </w:t>
            </w:r>
            <w:r w:rsidRPr="004E1C82">
              <w:rPr>
                <w:rFonts w:asciiTheme="minorHAnsi" w:hAnsiTheme="minorHAnsi"/>
                <w:sz w:val="20"/>
              </w:rPr>
              <w:t xml:space="preserve">naar de </w:t>
            </w:r>
            <w:r w:rsidR="00C211A9" w:rsidRPr="004E1C82">
              <w:rPr>
                <w:rFonts w:asciiTheme="minorHAnsi" w:hAnsiTheme="minorHAnsi"/>
                <w:sz w:val="20"/>
              </w:rPr>
              <w:t>machine</w:t>
            </w:r>
            <w:r w:rsidRPr="004E1C82">
              <w:rPr>
                <w:rFonts w:asciiTheme="minorHAnsi" w:hAnsiTheme="minorHAnsi"/>
                <w:sz w:val="20"/>
              </w:rPr>
              <w:t xml:space="preserve"> en </w:t>
            </w:r>
            <w:r w:rsidR="007658C0">
              <w:rPr>
                <w:rFonts w:asciiTheme="minorHAnsi" w:hAnsiTheme="minorHAnsi"/>
                <w:sz w:val="20"/>
              </w:rPr>
              <w:t>het werkoppervlak.</w:t>
            </w:r>
          </w:p>
        </w:tc>
      </w:tr>
    </w:tbl>
    <w:p w14:paraId="784B3163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68" w14:textId="77777777" w:rsidTr="00635118">
        <w:trPr>
          <w:trHeight w:val="521"/>
        </w:trPr>
        <w:tc>
          <w:tcPr>
            <w:tcW w:w="3119" w:type="dxa"/>
            <w:vAlign w:val="center"/>
          </w:tcPr>
          <w:p w14:paraId="784B3164" w14:textId="1F6971C6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283" w:type="dxa"/>
          </w:tcPr>
          <w:p w14:paraId="784B3165" w14:textId="77777777" w:rsidR="007B53AB" w:rsidRPr="0096511E" w:rsidRDefault="00430677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Zet de machine steeds af b</w:t>
            </w:r>
            <w:r w:rsidR="007B53AB" w:rsidRPr="0096511E">
              <w:rPr>
                <w:rFonts w:asciiTheme="minorHAnsi" w:hAnsiTheme="minorHAnsi"/>
                <w:sz w:val="20"/>
              </w:rPr>
              <w:t>ij het nakijken van het uitgevoerde werk.</w:t>
            </w:r>
          </w:p>
          <w:p w14:paraId="784B3167" w14:textId="506D87C6" w:rsidR="00090CA1" w:rsidRPr="007658C0" w:rsidRDefault="00430677" w:rsidP="007658C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090CA1">
              <w:rPr>
                <w:rFonts w:asciiTheme="minorHAnsi" w:hAnsiTheme="minorHAnsi"/>
                <w:sz w:val="20"/>
              </w:rPr>
              <w:t>Reinig de w</w:t>
            </w:r>
            <w:r w:rsidR="00CE2340" w:rsidRPr="00090CA1">
              <w:rPr>
                <w:rFonts w:asciiTheme="minorHAnsi" w:hAnsiTheme="minorHAnsi"/>
                <w:sz w:val="20"/>
              </w:rPr>
              <w:t>erkpost</w:t>
            </w:r>
            <w:r w:rsidR="00A419B0" w:rsidRPr="00090CA1">
              <w:rPr>
                <w:rFonts w:asciiTheme="minorHAnsi" w:hAnsiTheme="minorHAnsi"/>
                <w:sz w:val="20"/>
              </w:rPr>
              <w:t>.</w:t>
            </w:r>
          </w:p>
        </w:tc>
      </w:tr>
    </w:tbl>
    <w:p w14:paraId="784B3169" w14:textId="77777777" w:rsidR="007B53AB" w:rsidRPr="002A29D2" w:rsidRDefault="007B53AB" w:rsidP="0034340B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tr w:rsidR="007B53AB" w:rsidRPr="003F66D8" w14:paraId="784B3171" w14:textId="77777777" w:rsidTr="00D20485">
        <w:trPr>
          <w:trHeight w:val="644"/>
        </w:trPr>
        <w:tc>
          <w:tcPr>
            <w:tcW w:w="3119" w:type="dxa"/>
            <w:vAlign w:val="center"/>
          </w:tcPr>
          <w:p w14:paraId="784B316A" w14:textId="05B11F7C" w:rsidR="007B53AB" w:rsidRPr="004E1C82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283" w:type="dxa"/>
          </w:tcPr>
          <w:p w14:paraId="784B316B" w14:textId="77777777" w:rsidR="007B53AB" w:rsidRPr="004E1C82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14:paraId="784B316C" w14:textId="5916F1BD" w:rsidR="007B53AB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Uitsluitend uit te voeren bij </w:t>
            </w:r>
            <w:r w:rsidRPr="0096511E">
              <w:rPr>
                <w:rFonts w:asciiTheme="minorHAnsi" w:hAnsiTheme="minorHAnsi"/>
                <w:sz w:val="20"/>
              </w:rPr>
              <w:t>spanning</w:t>
            </w:r>
            <w:r w:rsidR="001806DB" w:rsidRPr="0096511E">
              <w:rPr>
                <w:rFonts w:asciiTheme="minorHAnsi" w:hAnsiTheme="minorHAnsi"/>
                <w:sz w:val="20"/>
              </w:rPr>
              <w:t>s</w:t>
            </w:r>
            <w:r w:rsidRPr="0096511E">
              <w:rPr>
                <w:rFonts w:asciiTheme="minorHAnsi" w:hAnsiTheme="minorHAnsi"/>
                <w:sz w:val="20"/>
              </w:rPr>
              <w:t>loze machine</w:t>
            </w:r>
            <w:r w:rsidR="007658C0">
              <w:rPr>
                <w:rFonts w:asciiTheme="minorHAnsi" w:hAnsiTheme="minorHAnsi"/>
                <w:sz w:val="20"/>
              </w:rPr>
              <w:t>.</w:t>
            </w:r>
          </w:p>
          <w:p w14:paraId="6044D778" w14:textId="561C4933" w:rsidR="007658C0" w:rsidRPr="0096511E" w:rsidRDefault="007658C0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Reinig de ventilatiesleuven voorzichtig met een droge borstel.</w:t>
            </w:r>
          </w:p>
          <w:p w14:paraId="784B316D" w14:textId="77777777" w:rsidR="007B53AB" w:rsidRPr="0096511E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14:paraId="784B316E" w14:textId="72F32C74" w:rsidR="007B53AB" w:rsidRPr="0096511E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14:paraId="784B316F" w14:textId="77777777" w:rsidR="007B53AB" w:rsidRPr="00090CA1" w:rsidRDefault="0096014A" w:rsidP="00090CA1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Houd een r</w:t>
            </w:r>
            <w:r w:rsidR="007B53AB" w:rsidRPr="0096511E">
              <w:rPr>
                <w:rFonts w:asciiTheme="minorHAnsi" w:hAnsiTheme="minorHAnsi"/>
                <w:sz w:val="20"/>
              </w:rPr>
              <w:t>egister van onderhoud en herstelling bij.</w:t>
            </w:r>
            <w:r w:rsidR="007B53AB" w:rsidRPr="004E1C82">
              <w:rPr>
                <w:rFonts w:asciiTheme="minorHAnsi" w:hAnsiTheme="minorHAnsi"/>
                <w:sz w:val="20"/>
              </w:rPr>
              <w:t xml:space="preserve"> </w:t>
            </w:r>
          </w:p>
          <w:p w14:paraId="784B3170" w14:textId="14FE9544" w:rsidR="00090CA1" w:rsidRPr="003F66D8" w:rsidRDefault="00090CA1" w:rsidP="00090CA1">
            <w:pPr>
              <w:pStyle w:val="Lijstalinea"/>
              <w:rPr>
                <w:rFonts w:asciiTheme="minorHAnsi" w:hAnsiTheme="minorHAnsi"/>
                <w:szCs w:val="22"/>
              </w:rPr>
            </w:pPr>
          </w:p>
        </w:tc>
      </w:tr>
    </w:tbl>
    <w:p w14:paraId="784B3172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w:rsidR="007B53AB" w:rsidRPr="003F66D8" w14:paraId="784B3174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973646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3" w14:textId="77777777" w:rsidR="007B53AB" w:rsidRPr="004E1C82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3F66D8" w14:paraId="784B317B" w14:textId="77777777" w:rsidTr="00EE28BE">
        <w:trPr>
          <w:trHeight w:hRule="exact" w:val="1197"/>
        </w:trPr>
        <w:tc>
          <w:tcPr>
            <w:tcW w:w="3382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6546062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5" w14:textId="77777777" w:rsidR="007B53AB" w:rsidRPr="004E1C82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784B3176" w14:textId="77777777" w:rsidR="00697907" w:rsidRPr="004E1C82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sz="4" w:space="0" w:color="auto"/>
            </w:tcBorders>
          </w:tcPr>
          <w:p w14:paraId="784B3177" w14:textId="2653526E" w:rsidR="007B53AB" w:rsidRPr="004E1C82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4E1C82">
              <w:rPr>
                <w:rFonts w:asciiTheme="minorHAnsi" w:hAnsiTheme="minorHAnsi" w:cs="Arial"/>
                <w:sz w:val="20"/>
              </w:rPr>
              <w:t>a</w:t>
            </w:r>
            <w:r w:rsidRPr="004E1C82">
              <w:rPr>
                <w:rFonts w:asciiTheme="minorHAnsi" w:hAnsiTheme="minorHAnsi" w:cs="Arial"/>
                <w:sz w:val="20"/>
              </w:rPr>
              <w:t>rbei</w:t>
            </w:r>
            <w:r w:rsidR="007658C0">
              <w:rPr>
                <w:rFonts w:asciiTheme="minorHAnsi" w:hAnsiTheme="minorHAnsi" w:cs="Arial"/>
                <w:sz w:val="20"/>
              </w:rPr>
              <w:t>dsarts</w:t>
            </w:r>
          </w:p>
          <w:p w14:paraId="784B3178" w14:textId="75FD5426" w:rsidR="00697907" w:rsidRPr="004E1C8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148948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9" w14:textId="77777777" w:rsidR="007B53AB" w:rsidRPr="004E1C82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784B317A" w14:textId="77777777" w:rsidR="00697907" w:rsidRPr="004E1C82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3F66D8" w14:paraId="784B3186" w14:textId="77777777" w:rsidTr="00EE28BE">
        <w:trPr>
          <w:trHeight w:hRule="exact" w:val="793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869318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7C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4B317D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7E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7F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043121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80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4B3181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82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906380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4B3183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4B3184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4B3185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84B3187" w14:textId="77777777" w:rsidR="007B53AB" w:rsidRPr="003F66D8" w:rsidRDefault="007B53AB" w:rsidP="0034340B">
      <w:pPr>
        <w:rPr>
          <w:rFonts w:asciiTheme="minorHAnsi" w:hAnsiTheme="minorHAnsi"/>
          <w:szCs w:val="22"/>
        </w:rPr>
      </w:pPr>
      <w:bookmarkStart w:id="0" w:name="_GoBack"/>
      <w:bookmarkEnd w:id="0"/>
    </w:p>
    <w:sectPr w:rsidR="007B53AB" w:rsidRPr="003F66D8" w:rsidSect="002C4FB0">
      <w:headerReference w:type="default" r:id="rId21"/>
      <w:footerReference w:type="default" r:id="rId2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03F46" w14:textId="77777777" w:rsidR="008305FC" w:rsidRDefault="008305FC" w:rsidP="00F21695">
      <w:r>
        <w:separator/>
      </w:r>
    </w:p>
  </w:endnote>
  <w:endnote w:type="continuationSeparator" w:id="0">
    <w:p w14:paraId="3ECA4516" w14:textId="77777777" w:rsidR="008305FC" w:rsidRDefault="008305FC" w:rsidP="00F21695">
      <w:r>
        <w:continuationSeparator/>
      </w:r>
    </w:p>
  </w:endnote>
  <w:endnote w:type="continuationNotice" w:id="1">
    <w:p w14:paraId="6FE7F677" w14:textId="77777777" w:rsidR="005B297D" w:rsidRDefault="005B29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B31A0" w14:textId="3C754B79" w:rsidR="008305FC" w:rsidRPr="00B3017E" w:rsidRDefault="008305FC">
    <w:pPr>
      <w:pStyle w:val="Voettekst"/>
      <w:jc w:val="right"/>
      <w:rPr>
        <w:rFonts w:cs="Arial"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EE28BE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EE28B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="000959F8">
      <w:rPr>
        <w:rFonts w:cs="Arial"/>
        <w:b/>
        <w:sz w:val="18"/>
        <w:szCs w:val="18"/>
      </w:rPr>
      <w:t xml:space="preserve"> </w:t>
    </w:r>
    <w:r w:rsidR="000959F8">
      <w:rPr>
        <w:rFonts w:cs="Arial"/>
        <w:b/>
        <w:sz w:val="18"/>
        <w:szCs w:val="18"/>
      </w:rPr>
      <w:br/>
      <w:t>versie ‘23</w:t>
    </w:r>
  </w:p>
  <w:p w14:paraId="784B31A1" w14:textId="77777777" w:rsidR="008305FC" w:rsidRPr="00B3017E" w:rsidRDefault="008305FC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45FA8" w14:textId="77777777" w:rsidR="008305FC" w:rsidRDefault="008305FC" w:rsidP="00F21695">
      <w:r>
        <w:separator/>
      </w:r>
    </w:p>
  </w:footnote>
  <w:footnote w:type="continuationSeparator" w:id="0">
    <w:p w14:paraId="46F5BD49" w14:textId="77777777" w:rsidR="008305FC" w:rsidRDefault="008305FC" w:rsidP="00F21695">
      <w:r>
        <w:continuationSeparator/>
      </w:r>
    </w:p>
  </w:footnote>
  <w:footnote w:type="continuationNotice" w:id="1">
    <w:p w14:paraId="2323CBDA" w14:textId="77777777" w:rsidR="005B297D" w:rsidRDefault="005B29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4AB04C4" w14:paraId="5ABB2C10" w14:textId="77777777" w:rsidTr="64AB04C4">
      <w:trPr>
        <w:trHeight w:val="300"/>
      </w:trPr>
      <w:tc>
        <w:tcPr>
          <w:tcW w:w="3400" w:type="dxa"/>
        </w:tcPr>
        <w:p w14:paraId="372F3205" w14:textId="75F11C30" w:rsidR="64AB04C4" w:rsidRDefault="64AB04C4" w:rsidP="64AB04C4">
          <w:pPr>
            <w:pStyle w:val="Koptekst"/>
            <w:ind w:left="-115"/>
          </w:pPr>
        </w:p>
      </w:tc>
      <w:tc>
        <w:tcPr>
          <w:tcW w:w="3400" w:type="dxa"/>
        </w:tcPr>
        <w:p w14:paraId="2A889137" w14:textId="1718BEF3" w:rsidR="64AB04C4" w:rsidRDefault="64AB04C4" w:rsidP="64AB04C4">
          <w:pPr>
            <w:pStyle w:val="Koptekst"/>
            <w:jc w:val="center"/>
          </w:pPr>
        </w:p>
      </w:tc>
      <w:tc>
        <w:tcPr>
          <w:tcW w:w="3400" w:type="dxa"/>
        </w:tcPr>
        <w:p w14:paraId="6EA63038" w14:textId="0855FA07" w:rsidR="64AB04C4" w:rsidRDefault="64AB04C4" w:rsidP="64AB04C4">
          <w:pPr>
            <w:pStyle w:val="Koptekst"/>
            <w:ind w:right="-115"/>
            <w:jc w:val="right"/>
          </w:pPr>
        </w:p>
      </w:tc>
    </w:tr>
  </w:tbl>
  <w:p w14:paraId="11CBC38F" w14:textId="2FD069C1" w:rsidR="001B420A" w:rsidRDefault="001B420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04504"/>
    <w:rsid w:val="00016C91"/>
    <w:rsid w:val="00041E01"/>
    <w:rsid w:val="000462C3"/>
    <w:rsid w:val="00050BF9"/>
    <w:rsid w:val="00071E42"/>
    <w:rsid w:val="00090239"/>
    <w:rsid w:val="00090CA1"/>
    <w:rsid w:val="000959F8"/>
    <w:rsid w:val="00097772"/>
    <w:rsid w:val="000B37CF"/>
    <w:rsid w:val="000B483B"/>
    <w:rsid w:val="000B570B"/>
    <w:rsid w:val="000C0A5C"/>
    <w:rsid w:val="000C24AD"/>
    <w:rsid w:val="000D01FB"/>
    <w:rsid w:val="000D397C"/>
    <w:rsid w:val="000E284F"/>
    <w:rsid w:val="000F7099"/>
    <w:rsid w:val="00125498"/>
    <w:rsid w:val="00150C47"/>
    <w:rsid w:val="00162936"/>
    <w:rsid w:val="001806DB"/>
    <w:rsid w:val="00186A83"/>
    <w:rsid w:val="001936D5"/>
    <w:rsid w:val="001A6049"/>
    <w:rsid w:val="001A6AE1"/>
    <w:rsid w:val="001B420A"/>
    <w:rsid w:val="001F221A"/>
    <w:rsid w:val="0021354B"/>
    <w:rsid w:val="0023545B"/>
    <w:rsid w:val="00236FED"/>
    <w:rsid w:val="00241B68"/>
    <w:rsid w:val="002541D5"/>
    <w:rsid w:val="0025521C"/>
    <w:rsid w:val="00271564"/>
    <w:rsid w:val="002750BD"/>
    <w:rsid w:val="00293CD1"/>
    <w:rsid w:val="002A0946"/>
    <w:rsid w:val="002A2232"/>
    <w:rsid w:val="002A29D2"/>
    <w:rsid w:val="002B05CC"/>
    <w:rsid w:val="002B3857"/>
    <w:rsid w:val="002C4FB0"/>
    <w:rsid w:val="002E29C0"/>
    <w:rsid w:val="002E3920"/>
    <w:rsid w:val="00300A43"/>
    <w:rsid w:val="00306DBF"/>
    <w:rsid w:val="003155A6"/>
    <w:rsid w:val="00320731"/>
    <w:rsid w:val="0034340B"/>
    <w:rsid w:val="00352BD3"/>
    <w:rsid w:val="0037681E"/>
    <w:rsid w:val="00387359"/>
    <w:rsid w:val="003B0E2B"/>
    <w:rsid w:val="003B47FA"/>
    <w:rsid w:val="003C1142"/>
    <w:rsid w:val="003D4CE7"/>
    <w:rsid w:val="003E2AED"/>
    <w:rsid w:val="003E31B5"/>
    <w:rsid w:val="003E52EA"/>
    <w:rsid w:val="003F5BE2"/>
    <w:rsid w:val="003F66D8"/>
    <w:rsid w:val="0041544A"/>
    <w:rsid w:val="00430677"/>
    <w:rsid w:val="00445321"/>
    <w:rsid w:val="004569A3"/>
    <w:rsid w:val="00466D94"/>
    <w:rsid w:val="00482806"/>
    <w:rsid w:val="00496884"/>
    <w:rsid w:val="004A4E3C"/>
    <w:rsid w:val="004B0B03"/>
    <w:rsid w:val="004B69D9"/>
    <w:rsid w:val="004C2B30"/>
    <w:rsid w:val="004D1D55"/>
    <w:rsid w:val="004D24C5"/>
    <w:rsid w:val="004D51F8"/>
    <w:rsid w:val="004E1C82"/>
    <w:rsid w:val="005246C9"/>
    <w:rsid w:val="00563ECC"/>
    <w:rsid w:val="0056566F"/>
    <w:rsid w:val="005711E4"/>
    <w:rsid w:val="005B297D"/>
    <w:rsid w:val="005C0F11"/>
    <w:rsid w:val="005F03E5"/>
    <w:rsid w:val="005F5E5F"/>
    <w:rsid w:val="00603503"/>
    <w:rsid w:val="00606B92"/>
    <w:rsid w:val="00615A8A"/>
    <w:rsid w:val="0062776E"/>
    <w:rsid w:val="00633B47"/>
    <w:rsid w:val="00635118"/>
    <w:rsid w:val="00635771"/>
    <w:rsid w:val="00635BCF"/>
    <w:rsid w:val="00677F90"/>
    <w:rsid w:val="006809EC"/>
    <w:rsid w:val="00694DD0"/>
    <w:rsid w:val="00697907"/>
    <w:rsid w:val="006A07A1"/>
    <w:rsid w:val="006B7CFC"/>
    <w:rsid w:val="006C160D"/>
    <w:rsid w:val="006C4987"/>
    <w:rsid w:val="006D2548"/>
    <w:rsid w:val="006F574B"/>
    <w:rsid w:val="007069E4"/>
    <w:rsid w:val="00731663"/>
    <w:rsid w:val="007461B3"/>
    <w:rsid w:val="007550E9"/>
    <w:rsid w:val="007559CD"/>
    <w:rsid w:val="00761535"/>
    <w:rsid w:val="007658C0"/>
    <w:rsid w:val="007763BA"/>
    <w:rsid w:val="00791332"/>
    <w:rsid w:val="007B0339"/>
    <w:rsid w:val="007B53AB"/>
    <w:rsid w:val="007D4B33"/>
    <w:rsid w:val="007E6ADD"/>
    <w:rsid w:val="0080010F"/>
    <w:rsid w:val="00817199"/>
    <w:rsid w:val="00817BB5"/>
    <w:rsid w:val="00821A61"/>
    <w:rsid w:val="0082635C"/>
    <w:rsid w:val="008305FC"/>
    <w:rsid w:val="00840DAF"/>
    <w:rsid w:val="00846FE2"/>
    <w:rsid w:val="00853DFB"/>
    <w:rsid w:val="008734BA"/>
    <w:rsid w:val="008912A4"/>
    <w:rsid w:val="008A0890"/>
    <w:rsid w:val="008B02E2"/>
    <w:rsid w:val="008B123B"/>
    <w:rsid w:val="008B5FE1"/>
    <w:rsid w:val="008E7DA7"/>
    <w:rsid w:val="008F1DCD"/>
    <w:rsid w:val="00905258"/>
    <w:rsid w:val="00916AA5"/>
    <w:rsid w:val="00920868"/>
    <w:rsid w:val="00930C66"/>
    <w:rsid w:val="00934131"/>
    <w:rsid w:val="0096014A"/>
    <w:rsid w:val="0096511E"/>
    <w:rsid w:val="00966E8E"/>
    <w:rsid w:val="00977B20"/>
    <w:rsid w:val="00980DA7"/>
    <w:rsid w:val="009810BD"/>
    <w:rsid w:val="00985DED"/>
    <w:rsid w:val="009A052A"/>
    <w:rsid w:val="009A20B9"/>
    <w:rsid w:val="009B2F16"/>
    <w:rsid w:val="009B3510"/>
    <w:rsid w:val="009C0D1F"/>
    <w:rsid w:val="009D4162"/>
    <w:rsid w:val="009F313C"/>
    <w:rsid w:val="00A04C3D"/>
    <w:rsid w:val="00A27E95"/>
    <w:rsid w:val="00A419B0"/>
    <w:rsid w:val="00A42586"/>
    <w:rsid w:val="00A612BD"/>
    <w:rsid w:val="00A6656A"/>
    <w:rsid w:val="00A93D09"/>
    <w:rsid w:val="00AC2593"/>
    <w:rsid w:val="00AD6626"/>
    <w:rsid w:val="00AF01D3"/>
    <w:rsid w:val="00AF4FB0"/>
    <w:rsid w:val="00B00F6F"/>
    <w:rsid w:val="00B12BDC"/>
    <w:rsid w:val="00B3017E"/>
    <w:rsid w:val="00B54444"/>
    <w:rsid w:val="00B740B4"/>
    <w:rsid w:val="00B822BC"/>
    <w:rsid w:val="00B90B69"/>
    <w:rsid w:val="00BA4FEA"/>
    <w:rsid w:val="00BB1E30"/>
    <w:rsid w:val="00BC0208"/>
    <w:rsid w:val="00BC6CB1"/>
    <w:rsid w:val="00BD6DB9"/>
    <w:rsid w:val="00BE54F5"/>
    <w:rsid w:val="00BF5C63"/>
    <w:rsid w:val="00C02285"/>
    <w:rsid w:val="00C10100"/>
    <w:rsid w:val="00C211A9"/>
    <w:rsid w:val="00C23204"/>
    <w:rsid w:val="00C24B8E"/>
    <w:rsid w:val="00C66732"/>
    <w:rsid w:val="00C66810"/>
    <w:rsid w:val="00C8666A"/>
    <w:rsid w:val="00CA0EB0"/>
    <w:rsid w:val="00CD0FB0"/>
    <w:rsid w:val="00CE2340"/>
    <w:rsid w:val="00CE392D"/>
    <w:rsid w:val="00CF5B30"/>
    <w:rsid w:val="00D0223E"/>
    <w:rsid w:val="00D20485"/>
    <w:rsid w:val="00D259DE"/>
    <w:rsid w:val="00D26B1F"/>
    <w:rsid w:val="00D2781B"/>
    <w:rsid w:val="00D340B7"/>
    <w:rsid w:val="00D37D47"/>
    <w:rsid w:val="00D4781B"/>
    <w:rsid w:val="00D615CB"/>
    <w:rsid w:val="00D63C50"/>
    <w:rsid w:val="00D6750D"/>
    <w:rsid w:val="00D754AD"/>
    <w:rsid w:val="00D92046"/>
    <w:rsid w:val="00DA3C26"/>
    <w:rsid w:val="00DD3840"/>
    <w:rsid w:val="00DE16E0"/>
    <w:rsid w:val="00E0391E"/>
    <w:rsid w:val="00E04014"/>
    <w:rsid w:val="00E219F9"/>
    <w:rsid w:val="00E24F8B"/>
    <w:rsid w:val="00E256B7"/>
    <w:rsid w:val="00E36F14"/>
    <w:rsid w:val="00E5208C"/>
    <w:rsid w:val="00EA35A7"/>
    <w:rsid w:val="00EB5EA7"/>
    <w:rsid w:val="00ED295A"/>
    <w:rsid w:val="00EE28BE"/>
    <w:rsid w:val="00EE4707"/>
    <w:rsid w:val="00F07CD9"/>
    <w:rsid w:val="00F1130F"/>
    <w:rsid w:val="00F21695"/>
    <w:rsid w:val="00F24CAA"/>
    <w:rsid w:val="00F4363E"/>
    <w:rsid w:val="00F45630"/>
    <w:rsid w:val="00F52F38"/>
    <w:rsid w:val="00F54E23"/>
    <w:rsid w:val="00F738DE"/>
    <w:rsid w:val="00FA1E57"/>
    <w:rsid w:val="00FA48C5"/>
    <w:rsid w:val="00FF7E31"/>
    <w:rsid w:val="4B7466AA"/>
    <w:rsid w:val="64AB04C4"/>
    <w:rsid w:val="788F9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4B30FA"/>
  <w15:docId w15:val="{8ECFDAB9-D264-4D3E-A067-A030E2EC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305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1.png@01DA5372.59391020" TargetMode="External"/><Relationship Id="rId18" Type="http://schemas.openxmlformats.org/officeDocument/2006/relationships/image" Target="media/image7.wmf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w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25354F-F0AD-4AB1-873C-7ECB4F3B6CBA}"/>
      </w:docPartPr>
      <w:docPartBody>
        <w:p w:rsidR="00C66732" w:rsidRDefault="00C66732"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732"/>
    <w:rsid w:val="00C6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667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https://gemeenschapsonderwijs.sharepoint.com/sites/prodoc/_layouts/15/DocIdRedir.aspx?ID=GOPRO-1830562155-17303</Url>
      <Description>GOPRO-1830562155-17303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BF0E398-45D2-474E-822B-E917D60D39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2F175D-D14A-4D9E-88E5-BA4D224FBDF7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4dff3599-9efc-4fc4-89da-48c9658dcb11"/>
    <ds:schemaRef ds:uri="http://purl.org/dc/elements/1.1/"/>
    <ds:schemaRef ds:uri="http://schemas.openxmlformats.org/package/2006/metadata/core-properties"/>
    <ds:schemaRef ds:uri="ee8e1d40-80a2-457e-9c03-73afb05854b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89A659-53C0-40D8-BD45-FAE62AC49397}"/>
</file>

<file path=customXml/itemProps4.xml><?xml version="1.0" encoding="utf-8"?>
<ds:datastoreItem xmlns:ds="http://schemas.openxmlformats.org/officeDocument/2006/customXml" ds:itemID="{45BD1C84-0794-4345-9F35-ED5F66988B0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316F7E-CA54-4DA1-AB3A-3404B6390E1D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9</TotalTime>
  <Pages>2</Pages>
  <Words>386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Drilboormachine </dc:title>
  <dc:creator>Luc</dc:creator>
  <cp:lastModifiedBy>Kristof De Croo</cp:lastModifiedBy>
  <cp:revision>10</cp:revision>
  <cp:lastPrinted>2014-05-13T13:05:00Z</cp:lastPrinted>
  <dcterms:created xsi:type="dcterms:W3CDTF">2024-01-30T10:49:00Z</dcterms:created>
  <dcterms:modified xsi:type="dcterms:W3CDTF">2024-01-30T11:00:00Z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1768800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GOProPublicatiestatus">
    <vt:lpwstr>1;#Online|5d773375-47c0-4896-afa8-6eac5ed3e165</vt:lpwstr>
  </property>
  <property fmtid="{D5CDD505-2E9C-101B-9397-08002B2CF9AE}" pid="12" name="_dlc_DocIdItemGuid">
    <vt:lpwstr>a74e92bf-68ad-4e5d-9b25-5243c884e492</vt:lpwstr>
  </property>
  <property fmtid="{D5CDD505-2E9C-101B-9397-08002B2CF9AE}" pid="13" name="GOProOnderwijsniveaus">
    <vt:lpwstr>14;#Alle onderwijsniveaus|2fe7c676-0ce6-4fab-b265-4b19c15279a5</vt:lpwstr>
  </property>
  <property fmtid="{D5CDD505-2E9C-101B-9397-08002B2CF9AE}" pid="14" name="GOProOorsprong">
    <vt:lpwstr/>
  </property>
  <property fmtid="{D5CDD505-2E9C-101B-9397-08002B2CF9AE}" pid="15" name="GOProThemas">
    <vt:lpwstr>27;#Preventie|00aa7f27-fbf1-4e92-ba0a-40ec8d784003</vt:lpwstr>
  </property>
  <property fmtid="{D5CDD505-2E9C-101B-9397-08002B2CF9AE}" pid="16" name="GOProSchooljaar">
    <vt:lpwstr/>
  </property>
  <property fmtid="{D5CDD505-2E9C-101B-9397-08002B2CF9AE}" pid="17" name="GOProJaar">
    <vt:lpwstr/>
  </property>
</Properties>
</file>