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8788577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79781616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4812CCB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C2D8AD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9C4EB4" w:rsidR="007B53AB" w:rsidP="00F07CD9" w:rsidRDefault="007B53AB" w14:paraId="45A6A303" wp14:textId="77777777">
      <w:pPr>
        <w:rPr>
          <w:rFonts w:cs="Arial" w:asciiTheme="minorHAnsi" w:hAnsiTheme="minorHAnsi"/>
          <w:sz w:val="20"/>
        </w:rPr>
      </w:pPr>
      <w:r w:rsidRPr="009C4EB4">
        <w:rPr>
          <w:rFonts w:cs="Arial" w:asciiTheme="minorHAnsi" w:hAnsiTheme="minorHAnsi"/>
          <w:sz w:val="20"/>
        </w:rPr>
        <w:t>Gemeenschappelijke preventiedienst</w:t>
      </w:r>
    </w:p>
    <w:p xmlns:wp14="http://schemas.microsoft.com/office/word/2010/wordml" w:rsidRPr="009C4EB4" w:rsidR="007B53AB" w:rsidP="00F1130F" w:rsidRDefault="007B53AB" w14:paraId="4E29D17F" wp14:textId="77777777">
      <w:pPr>
        <w:rPr>
          <w:rFonts w:cs="Arial" w:asciiTheme="minorHAnsi" w:hAnsiTheme="minorHAnsi"/>
          <w:b/>
          <w:sz w:val="20"/>
        </w:rPr>
      </w:pPr>
      <w:r w:rsidRPr="009C4EB4">
        <w:rPr>
          <w:rFonts w:cs="Arial" w:asciiTheme="minorHAnsi" w:hAnsiTheme="minorHAnsi"/>
          <w:sz w:val="20"/>
        </w:rPr>
        <w:t>Veiligheidsinstructiekaart</w:t>
      </w:r>
    </w:p>
    <w:p xmlns:wp14="http://schemas.microsoft.com/office/word/2010/wordml" w:rsidRPr="009C4EB4" w:rsidR="007B53AB" w:rsidP="00677F90" w:rsidRDefault="007B53AB" w14:paraId="672A6659" wp14:textId="77777777">
      <w:pPr>
        <w:rPr>
          <w:rFonts w:cs="Arial" w:asciiTheme="minorHAnsi" w:hAnsiTheme="minorHAnsi"/>
          <w:sz w:val="20"/>
        </w:rPr>
      </w:pPr>
    </w:p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065"/>
      </w:tblGrid>
      <w:tr xmlns:wp14="http://schemas.microsoft.com/office/word/2010/wordml" w:rsidRPr="00F97BA1" w:rsidR="007B53AB" w:rsidTr="006C3933" w14:paraId="5E9C44D7" wp14:textId="77777777">
        <w:trPr>
          <w:trHeight w:val="754" w:hRule="exact"/>
        </w:trPr>
        <w:tc>
          <w:tcPr>
            <w:tcW w:w="10201" w:type="dxa"/>
            <w:gridSpan w:val="3"/>
            <w:shd w:val="clear" w:color="auto" w:fill="C3004A"/>
            <w:vAlign w:val="center"/>
          </w:tcPr>
          <w:p w:rsidRPr="00F97BA1" w:rsidR="007B53AB" w:rsidP="00985DED" w:rsidRDefault="007B53AB" w14:paraId="43EB99E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="009C4EB4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A1</w:t>
            </w:r>
            <w:r w:rsidR="006E6144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F97BA1" w:rsidR="007B53AB" w:rsidP="008B42AF" w:rsidRDefault="008B42AF" w14:paraId="6777C184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Corpuspers</w:t>
            </w:r>
          </w:p>
        </w:tc>
      </w:tr>
      <w:tr xmlns:wp14="http://schemas.microsoft.com/office/word/2010/wordml" w:rsidRPr="009C4EB4" w:rsidR="007B53AB" w:rsidTr="006C3933" w14:paraId="3A70A817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5220" w:type="dxa"/>
            <w:vAlign w:val="center"/>
          </w:tcPr>
          <w:p w:rsidRPr="009C4EB4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065" w:type="dxa"/>
            <w:vMerge w:val="restart"/>
          </w:tcPr>
          <w:p w:rsidRPr="009C4EB4" w:rsidR="007B53AB" w:rsidP="00F21695" w:rsidRDefault="00F52F38" w14:paraId="6D0DCD35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noProof/>
                <w:sz w:val="20"/>
                <w:lang w:val="nl-BE" w:eastAsia="nl-BE"/>
              </w:rPr>
              <w:t>Hier komt een foto van de machine</w:t>
            </w:r>
            <w:r w:rsidRPr="009C4EB4" w:rsidR="001A6AE1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20E19E08" wp14:editId="0A786051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C4EB4" w:rsidR="00282452">
              <w:rPr>
                <w:rFonts w:cs="Arial" w:asciiTheme="minorHAnsi" w:hAnsiTheme="minorHAnsi"/>
                <w:noProof/>
                <w:sz w:val="20"/>
                <w:lang w:val="nl-BE" w:eastAsia="nl-BE"/>
              </w:rPr>
              <w:t>.</w:t>
            </w:r>
          </w:p>
        </w:tc>
      </w:tr>
      <w:tr xmlns:wp14="http://schemas.microsoft.com/office/word/2010/wordml" w:rsidRPr="009C4EB4" w:rsidR="007B53AB" w:rsidTr="006C3933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Type:</w:t>
            </w:r>
          </w:p>
        </w:tc>
        <w:tc>
          <w:tcPr>
            <w:tcW w:w="5220" w:type="dxa"/>
          </w:tcPr>
          <w:p w:rsidRPr="009C4EB4" w:rsidR="007B53AB" w:rsidP="00694DD0" w:rsidRDefault="007B53AB" w14:paraId="02EB378F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vMerge/>
          </w:tcPr>
          <w:p w:rsidRPr="009C4EB4" w:rsidR="007B53AB" w:rsidP="00677F90" w:rsidRDefault="007B53AB" w14:paraId="6A05A809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9C4EB4" w:rsidR="007B53AB" w:rsidTr="006C3933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5220" w:type="dxa"/>
          </w:tcPr>
          <w:p w:rsidRPr="009C4EB4" w:rsidR="007B53AB" w:rsidP="00694DD0" w:rsidRDefault="007B53AB" w14:paraId="5A39BBE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vMerge/>
          </w:tcPr>
          <w:p w:rsidRPr="009C4EB4" w:rsidR="007B53AB" w:rsidP="00677F90" w:rsidRDefault="007B53AB" w14:paraId="41C8F396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9C4EB4" w:rsidR="007B53AB" w:rsidTr="006C3933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5220" w:type="dxa"/>
          </w:tcPr>
          <w:p w:rsidRPr="009C4EB4" w:rsidR="007B53AB" w:rsidP="00694DD0" w:rsidRDefault="007B53AB" w14:paraId="72A3D3E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vMerge/>
          </w:tcPr>
          <w:p w:rsidRPr="009C4EB4" w:rsidR="007B53AB" w:rsidP="00677F90" w:rsidRDefault="007B53AB" w14:paraId="0D0B940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9C4EB4" w:rsidR="007B53AB" w:rsidTr="006C3933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C4EB4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5220" w:type="dxa"/>
          </w:tcPr>
          <w:p w:rsidRPr="009C4EB4" w:rsidR="007B53AB" w:rsidP="00694DD0" w:rsidRDefault="007B53AB" w14:paraId="0E27B00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65" w:type="dxa"/>
            <w:vMerge/>
          </w:tcPr>
          <w:p w:rsidRPr="009C4EB4" w:rsidR="007B53AB" w:rsidP="00677F90" w:rsidRDefault="007B53AB" w14:paraId="60061E4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9C4EB4" w:rsidR="007B53AB" w:rsidTr="006C3933" w14:paraId="2E4EC8F3" wp14:textId="77777777">
        <w:tc>
          <w:tcPr>
            <w:tcW w:w="10201" w:type="dxa"/>
            <w:gridSpan w:val="3"/>
          </w:tcPr>
          <w:p w:rsidRPr="009C4EB4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9C4EB4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9C4EB4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9C4EB4" w:rsidR="004A4E3C">
              <w:rPr>
                <w:rFonts w:cs="Arial" w:asciiTheme="minorHAnsi" w:hAnsiTheme="minorHAnsi"/>
                <w:b/>
                <w:sz w:val="20"/>
              </w:rPr>
              <w:t>s</w:t>
            </w:r>
            <w:r w:rsidRPr="009C4EB4">
              <w:rPr>
                <w:rFonts w:cs="Arial" w:asciiTheme="minorHAnsi" w:hAnsiTheme="minorHAnsi"/>
                <w:b/>
                <w:sz w:val="20"/>
              </w:rPr>
              <w:t xml:space="preserve"> + gelijkgestelden. </w:t>
            </w:r>
          </w:p>
        </w:tc>
      </w:tr>
    </w:tbl>
    <w:tbl>
      <w:tblPr>
        <w:tblpPr w:leftFromText="141" w:rightFromText="141" w:vertAnchor="text" w:horzAnchor="margin" w:tblpY="73"/>
        <w:tblOverlap w:val="never"/>
        <w:tblW w:w="4969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6"/>
        <w:gridCol w:w="2076"/>
        <w:gridCol w:w="2076"/>
        <w:gridCol w:w="2076"/>
        <w:gridCol w:w="2087"/>
      </w:tblGrid>
      <w:tr xmlns:wp14="http://schemas.microsoft.com/office/word/2010/wordml" w:rsidRPr="00F97BA1" w:rsidR="00AC359C" w:rsidTr="00AC359C" w14:paraId="2C064148" wp14:textId="77777777">
        <w:trPr>
          <w:trHeight w:val="565" w:hRule="exact"/>
        </w:trPr>
        <w:tc>
          <w:tcPr>
            <w:tcW w:w="5000" w:type="pct"/>
            <w:gridSpan w:val="5"/>
            <w:shd w:val="clear" w:color="auto" w:fill="C3004A"/>
          </w:tcPr>
          <w:p w:rsidRPr="00F97BA1" w:rsidR="00AC359C" w:rsidP="00AC359C" w:rsidRDefault="00AC359C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AC359C" w:rsidTr="00AC359C" w14:paraId="3077E3E1" wp14:textId="77777777">
        <w:trPr>
          <w:trHeight w:val="1412"/>
        </w:trPr>
        <w:tc>
          <w:tcPr>
            <w:tcW w:w="999" w:type="pct"/>
            <w:vAlign w:val="center"/>
          </w:tcPr>
          <w:p w:rsidRPr="00F97BA1" w:rsidR="00AC359C" w:rsidP="00AC359C" w:rsidRDefault="00AC359C" w14:paraId="06C8C6E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52437ED1" wp14:editId="026507DF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-586740</wp:posOffset>
                  </wp:positionV>
                  <wp:extent cx="777240" cy="659765"/>
                  <wp:effectExtent l="0" t="0" r="3810" b="698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659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9" w:type="pct"/>
            <w:vAlign w:val="center"/>
          </w:tcPr>
          <w:p w:rsidRPr="00F97BA1" w:rsidR="00AC359C" w:rsidP="00AC359C" w:rsidRDefault="00AC359C" w14:paraId="44EAFD9C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8EBB7B8" wp14:editId="05F41984">
                  <wp:extent cx="720000" cy="720000"/>
                  <wp:effectExtent l="0" t="0" r="4445" b="4445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" w:type="pct"/>
            <w:vAlign w:val="center"/>
          </w:tcPr>
          <w:p w:rsidRPr="009C4EB4" w:rsidR="00AC359C" w:rsidP="00AC359C" w:rsidRDefault="00AC359C" w14:paraId="4B94D5A5" wp14:textId="77777777">
            <w:pPr>
              <w:jc w:val="center"/>
              <w:rPr>
                <w:rFonts w:asciiTheme="minorHAnsi" w:hAnsiTheme="minorHAnsi"/>
                <w:noProof/>
                <w:sz w:val="20"/>
                <w:lang w:val="nl-BE" w:eastAsia="nl-BE"/>
              </w:rPr>
            </w:pPr>
            <w:r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0839754" wp14:editId="535111BC">
                  <wp:extent cx="758724" cy="758724"/>
                  <wp:effectExtent l="0" t="0" r="3810" b="381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003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419" cy="762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" w:type="pct"/>
            <w:vAlign w:val="center"/>
          </w:tcPr>
          <w:p w:rsidRPr="00F97BA1" w:rsidR="00AC359C" w:rsidP="00AC359C" w:rsidRDefault="00AC359C" w14:paraId="3DEEC669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822372E" wp14:editId="03ABDBDF">
                  <wp:extent cx="723900" cy="7239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3" w:type="pct"/>
            <w:vAlign w:val="center"/>
          </w:tcPr>
          <w:p w:rsidRPr="00F97BA1" w:rsidR="00AC359C" w:rsidP="00AC359C" w:rsidRDefault="00AC359C" w14:paraId="6278CEA0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1552" behindDoc="0" locked="0" layoutInCell="1" allowOverlap="1" wp14:anchorId="731EACA9" wp14:editId="7AD2C780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67310</wp:posOffset>
                  </wp:positionV>
                  <wp:extent cx="719455" cy="719455"/>
                  <wp:effectExtent l="0" t="0" r="4445" b="4445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97BA1" w:rsidR="00AC359C" w:rsidTr="00AC359C" w14:paraId="3915C6C4" wp14:textId="77777777">
        <w:trPr>
          <w:trHeight w:val="836"/>
        </w:trPr>
        <w:tc>
          <w:tcPr>
            <w:tcW w:w="999" w:type="pct"/>
            <w:vAlign w:val="center"/>
          </w:tcPr>
          <w:p w:rsidRPr="00896EDA" w:rsidR="00AC359C" w:rsidP="00AC359C" w:rsidRDefault="00AC359C" w14:paraId="0C7C06B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Lees de handleiding</w:t>
            </w:r>
          </w:p>
        </w:tc>
        <w:tc>
          <w:tcPr>
            <w:tcW w:w="999" w:type="pct"/>
            <w:vAlign w:val="center"/>
          </w:tcPr>
          <w:p w:rsidRPr="00896EDA" w:rsidR="00AC359C" w:rsidP="00AC359C" w:rsidRDefault="00AC359C" w14:paraId="721423CA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Geschikte nauw aansluitende werkkledij</w:t>
            </w:r>
          </w:p>
        </w:tc>
        <w:tc>
          <w:tcPr>
            <w:tcW w:w="999" w:type="pct"/>
          </w:tcPr>
          <w:p w:rsidRPr="00896EDA" w:rsidR="00AC359C" w:rsidP="00AC359C" w:rsidRDefault="00AC359C" w14:paraId="3656B9A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</w:p>
          <w:p w:rsidRPr="00896EDA" w:rsidR="00AC359C" w:rsidP="00AC359C" w:rsidRDefault="00AC359C" w14:paraId="59FE8B3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Oor-bescherming</w:t>
            </w:r>
          </w:p>
        </w:tc>
        <w:tc>
          <w:tcPr>
            <w:tcW w:w="999" w:type="pct"/>
            <w:vAlign w:val="center"/>
          </w:tcPr>
          <w:p w:rsidRPr="00896EDA" w:rsidR="00AC359C" w:rsidP="00AC359C" w:rsidRDefault="00AC359C" w14:paraId="3EF8F6E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Veiligheidsbril</w:t>
            </w:r>
          </w:p>
        </w:tc>
        <w:tc>
          <w:tcPr>
            <w:tcW w:w="1003" w:type="pct"/>
            <w:vAlign w:val="center"/>
          </w:tcPr>
          <w:p w:rsidRPr="00896EDA" w:rsidR="00AC359C" w:rsidP="00AC359C" w:rsidRDefault="00AC359C" w14:paraId="015FBA52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896EDA">
              <w:rPr>
                <w:rFonts w:cs="Arial" w:asciiTheme="minorHAnsi" w:hAnsiTheme="minorHAnsi"/>
                <w:sz w:val="20"/>
              </w:rPr>
              <w:t>Veiligheidsschoenen</w:t>
            </w:r>
          </w:p>
        </w:tc>
      </w:tr>
    </w:tbl>
    <w:tbl>
      <w:tblPr>
        <w:tblW w:w="10348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707"/>
        <w:gridCol w:w="3555"/>
        <w:gridCol w:w="3526"/>
      </w:tblGrid>
      <w:tr xmlns:wp14="http://schemas.microsoft.com/office/word/2010/wordml" w:rsidRPr="00F97BA1" w:rsidR="007B53AB" w:rsidTr="00AC359C" w14:paraId="47EA770B" wp14:textId="77777777">
        <w:trPr>
          <w:trHeight w:val="454" w:hRule="exact"/>
        </w:trPr>
        <w:tc>
          <w:tcPr>
            <w:tcW w:w="10348" w:type="dxa"/>
            <w:gridSpan w:val="4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F97BA1" w:rsidR="007B53AB" w:rsidTr="00AC359C" w14:paraId="2C46E5E4" wp14:textId="77777777">
        <w:tc>
          <w:tcPr>
            <w:tcW w:w="1560" w:type="dxa"/>
            <w:vAlign w:val="center"/>
          </w:tcPr>
          <w:p w:rsidRPr="00F97BA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9C4EB4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9C4EB4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788" w:type="dxa"/>
            <w:gridSpan w:val="3"/>
          </w:tcPr>
          <w:p w:rsidRPr="009C4EB4" w:rsidR="00492C42" w:rsidP="00B90B69" w:rsidRDefault="00693398" w14:paraId="10B7C03C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Gebruik de machine enkel en alleen voor de bewerkingen waarvoor ze geschikt is</w:t>
            </w:r>
            <w:r w:rsidR="009C4EB4">
              <w:rPr>
                <w:rFonts w:cs="Arial" w:asciiTheme="minorHAnsi" w:hAnsiTheme="minorHAnsi"/>
                <w:sz w:val="20"/>
              </w:rPr>
              <w:t>.</w:t>
            </w:r>
          </w:p>
          <w:p w:rsidRPr="009C4EB4" w:rsidR="00693398" w:rsidP="00693398" w:rsidRDefault="00693398" w14:paraId="08323A21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Machine uitsluitend te bedienen / af te stellen door 1 persoon met voldoende opleiding en dit  onder toezicht.</w:t>
            </w:r>
          </w:p>
          <w:p w:rsidRPr="009C4EB4" w:rsidR="00693398" w:rsidP="00693398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9C4EB4" w:rsidR="00693398" w:rsidP="00693398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9C4EB4" w:rsidR="00693398" w:rsidP="00693398" w:rsidRDefault="00693398" w14:paraId="63E3E8A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:rsidRPr="009C4EB4" w:rsidR="00693398" w:rsidP="00693398" w:rsidRDefault="00693398" w14:paraId="26B33BD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9C4EB4" w:rsidR="00693398" w:rsidP="00693398" w:rsidRDefault="00693398" w14:paraId="2435E931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Bind lang haar op of draag haarnetje.</w:t>
            </w:r>
          </w:p>
          <w:p w:rsidRPr="009C4EB4" w:rsidR="00693398" w:rsidP="00693398" w:rsidRDefault="00693398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9C4EB4" w:rsidR="00F70548" w:rsidP="009C4EB4" w:rsidRDefault="004624BE" w14:paraId="377D57C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 xml:space="preserve">Draag </w:t>
            </w:r>
            <w:r w:rsidRPr="009C4EB4" w:rsidR="00156925">
              <w:rPr>
                <w:rFonts w:cs="Arial" w:asciiTheme="minorHAnsi" w:hAnsiTheme="minorHAnsi"/>
                <w:sz w:val="20"/>
              </w:rPr>
              <w:t>nauw aansluitende</w:t>
            </w:r>
            <w:r w:rsidRPr="009C4EB4">
              <w:rPr>
                <w:rFonts w:cs="Arial" w:asciiTheme="minorHAnsi" w:hAnsiTheme="minorHAnsi"/>
                <w:sz w:val="20"/>
              </w:rPr>
              <w:t xml:space="preserve"> </w:t>
            </w:r>
            <w:r w:rsidRPr="009C4EB4" w:rsidR="00156925">
              <w:rPr>
                <w:rFonts w:cs="Arial" w:asciiTheme="minorHAnsi" w:hAnsiTheme="minorHAnsi"/>
                <w:sz w:val="20"/>
              </w:rPr>
              <w:t>werk</w:t>
            </w:r>
            <w:r w:rsidRPr="009C4EB4">
              <w:rPr>
                <w:rFonts w:cs="Arial" w:asciiTheme="minorHAnsi" w:hAnsiTheme="minorHAnsi"/>
                <w:sz w:val="20"/>
              </w:rPr>
              <w:t>kledij</w:t>
            </w:r>
            <w:r w:rsidRPr="009C4EB4" w:rsidR="00B90B69">
              <w:rPr>
                <w:rFonts w:cs="Arial" w:asciiTheme="minorHAnsi" w:hAnsi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AC359C" w14:paraId="63B50340" wp14:textId="77777777">
        <w:trPr>
          <w:trHeight w:val="352"/>
        </w:trPr>
        <w:tc>
          <w:tcPr>
            <w:tcW w:w="1560" w:type="dxa"/>
            <w:vAlign w:val="center"/>
          </w:tcPr>
          <w:p w:rsidRPr="00F97BA1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88" w:type="dxa"/>
            <w:gridSpan w:val="3"/>
          </w:tcPr>
          <w:p w:rsidRPr="009C4EB4" w:rsidR="007B53AB" w:rsidP="009C4EB4" w:rsidRDefault="00693398" w14:paraId="5FA7565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Niet van toepassing</w:t>
            </w:r>
          </w:p>
        </w:tc>
      </w:tr>
      <w:tr xmlns:wp14="http://schemas.microsoft.com/office/word/2010/wordml" w:rsidRPr="00F97BA1" w:rsidR="007B53AB" w:rsidTr="00AC359C" w14:paraId="0BAF8FED" wp14:textId="77777777">
        <w:trPr>
          <w:trHeight w:val="555"/>
        </w:trPr>
        <w:tc>
          <w:tcPr>
            <w:tcW w:w="1560" w:type="dxa"/>
            <w:vAlign w:val="center"/>
          </w:tcPr>
          <w:p w:rsidRPr="00F97BA1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88" w:type="dxa"/>
            <w:gridSpan w:val="3"/>
          </w:tcPr>
          <w:p w:rsidRPr="009C4EB4" w:rsidR="00693398" w:rsidP="00693398" w:rsidRDefault="00693398" w14:paraId="059F6A3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Controleer:</w:t>
            </w:r>
          </w:p>
          <w:p w:rsidR="00693398" w:rsidP="00693398" w:rsidRDefault="00693398" w14:paraId="24A65E1C" wp14:textId="77777777">
            <w:pPr>
              <w:numPr>
                <w:ilvl w:val="1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de toestand van de machine</w:t>
            </w:r>
            <w:r w:rsidR="009C4EB4">
              <w:rPr>
                <w:rFonts w:cs="Arial" w:asciiTheme="minorHAnsi" w:hAnsiTheme="minorHAnsi"/>
                <w:sz w:val="20"/>
              </w:rPr>
              <w:t>;</w:t>
            </w:r>
          </w:p>
          <w:p w:rsidRPr="009C4EB4" w:rsidR="008B42AF" w:rsidP="00693398" w:rsidRDefault="008B42AF" w14:paraId="22930ABA" wp14:textId="77777777">
            <w:pPr>
              <w:numPr>
                <w:ilvl w:val="1"/>
                <w:numId w:val="27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netheid van de werkomgeving</w:t>
            </w:r>
          </w:p>
          <w:p w:rsidRPr="009C4EB4" w:rsidR="00693398" w:rsidP="00693398" w:rsidRDefault="00693398" w14:paraId="564F18E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 xml:space="preserve">Controleer het werkstuk op </w:t>
            </w:r>
            <w:r w:rsidR="009A0177">
              <w:rPr>
                <w:rFonts w:cs="Arial" w:asciiTheme="minorHAnsi" w:hAnsiTheme="minorHAnsi"/>
                <w:sz w:val="20"/>
              </w:rPr>
              <w:t>vlakheid</w:t>
            </w:r>
            <w:r w:rsidRPr="009C4EB4">
              <w:rPr>
                <w:rFonts w:cs="Arial" w:asciiTheme="minorHAnsi" w:hAnsiTheme="minorHAnsi"/>
                <w:sz w:val="20"/>
              </w:rPr>
              <w:t xml:space="preserve"> en </w:t>
            </w:r>
            <w:r w:rsidR="009A0177">
              <w:rPr>
                <w:rFonts w:cs="Arial" w:asciiTheme="minorHAnsi" w:hAnsiTheme="minorHAnsi"/>
                <w:sz w:val="20"/>
              </w:rPr>
              <w:t>gelijkheid van afmetingen van de planken</w:t>
            </w:r>
            <w:r w:rsidR="009C4EB4">
              <w:rPr>
                <w:rFonts w:cs="Arial" w:asciiTheme="minorHAnsi" w:hAnsiTheme="minorHAnsi"/>
                <w:sz w:val="20"/>
              </w:rPr>
              <w:t>.</w:t>
            </w:r>
          </w:p>
          <w:p w:rsidRPr="009C4EB4" w:rsidR="00693398" w:rsidP="00693398" w:rsidRDefault="00693398" w14:paraId="7728AF7C" wp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Zorg voor voldoende goed verlichte werkpost.</w:t>
            </w:r>
          </w:p>
          <w:p w:rsidRPr="009C4EB4" w:rsidR="000D397C" w:rsidP="005D05BA" w:rsidRDefault="009A0177" w14:paraId="34CEF60C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Pers nooit meer dan één meubel terzelfdertijd</w:t>
            </w:r>
            <w:r w:rsidR="00AC359C">
              <w:rPr>
                <w:rFonts w:asciiTheme="minorHAnsi" w:hAnsi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AC359C" w14:paraId="79A09F27" wp14:textId="77777777">
        <w:trPr>
          <w:trHeight w:val="271"/>
        </w:trPr>
        <w:tc>
          <w:tcPr>
            <w:tcW w:w="1560" w:type="dxa"/>
            <w:vAlign w:val="center"/>
          </w:tcPr>
          <w:p w:rsidRPr="00F97BA1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88" w:type="dxa"/>
            <w:gridSpan w:val="3"/>
          </w:tcPr>
          <w:p w:rsidRPr="009C4EB4" w:rsidR="00FC3713" w:rsidP="00FC3713" w:rsidRDefault="00FC3713" w14:paraId="7EDEFF6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Zorg voor een stabiele en veilige werkhouding.</w:t>
            </w:r>
          </w:p>
          <w:p w:rsidRPr="009C4EB4" w:rsidR="00FC3713" w:rsidP="00FC3713" w:rsidRDefault="00FC3713" w14:paraId="4B55B92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Houd steeds goed oogcontact met het werkstuk.</w:t>
            </w:r>
          </w:p>
          <w:p w:rsidRPr="009C4EB4" w:rsidR="00FC3713" w:rsidP="00FC3713" w:rsidRDefault="00FC3713" w14:paraId="0FA4CB3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 xml:space="preserve">Begin niet vooraleer de machine </w:t>
            </w:r>
            <w:r w:rsidR="009A0177">
              <w:rPr>
                <w:rFonts w:cs="Arial" w:asciiTheme="minorHAnsi" w:hAnsiTheme="minorHAnsi"/>
                <w:sz w:val="20"/>
              </w:rPr>
              <w:t>voldoende druk heeft</w:t>
            </w:r>
            <w:r w:rsidRPr="009C4EB4">
              <w:rPr>
                <w:rFonts w:cs="Arial" w:asciiTheme="minorHAnsi" w:hAnsiTheme="minorHAnsi"/>
                <w:sz w:val="20"/>
              </w:rPr>
              <w:t>.</w:t>
            </w:r>
          </w:p>
          <w:p w:rsidRPr="009A0177" w:rsidR="00254022" w:rsidP="00776E7C" w:rsidRDefault="009A0177" w14:paraId="053B527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Plaats het meubel correct in de machine</w:t>
            </w:r>
            <w:r w:rsidRPr="009C4EB4" w:rsidR="00FC3713">
              <w:rPr>
                <w:rFonts w:cs="Arial" w:asciiTheme="minorHAnsi" w:hAnsiTheme="minorHAnsi"/>
                <w:sz w:val="20"/>
              </w:rPr>
              <w:t>.</w:t>
            </w:r>
          </w:p>
          <w:p w:rsidRPr="009A0177" w:rsidR="009A0177" w:rsidP="00776E7C" w:rsidRDefault="009A0177" w14:paraId="2BA823F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Stel de verticale persarm ongeveer in op de breedte van het meubelstuk, blokkeer deze hierna.</w:t>
            </w:r>
          </w:p>
          <w:p w:rsidRPr="009A0177" w:rsidR="009A0177" w:rsidP="00776E7C" w:rsidRDefault="009A0177" w14:paraId="0EA9F7B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Nu kan met de tweehanden bediening het persen beginnen.</w:t>
            </w:r>
          </w:p>
          <w:p w:rsidRPr="009A0177" w:rsidR="009A0177" w:rsidP="009A0177" w:rsidRDefault="009A0177" w14:paraId="39E8CAB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Tijdens gebruik geen lijm of spaanders verwijderen.</w:t>
            </w:r>
          </w:p>
        </w:tc>
      </w:tr>
      <w:tr xmlns:wp14="http://schemas.microsoft.com/office/word/2010/wordml" w:rsidRPr="00F97BA1" w:rsidR="007B53AB" w:rsidTr="00AC359C" w14:paraId="0AF88F2E" wp14:textId="77777777">
        <w:trPr>
          <w:trHeight w:val="521"/>
        </w:trPr>
        <w:tc>
          <w:tcPr>
            <w:tcW w:w="1560" w:type="dxa"/>
            <w:vAlign w:val="center"/>
          </w:tcPr>
          <w:p w:rsidRPr="00F97BA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88" w:type="dxa"/>
            <w:gridSpan w:val="3"/>
          </w:tcPr>
          <w:p w:rsidRPr="009C4EB4" w:rsidR="00365FF6" w:rsidP="00365FF6" w:rsidRDefault="00E15E04" w14:paraId="20E4091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Open de persarmen en sluit de machine af.</w:t>
            </w:r>
          </w:p>
          <w:p w:rsidRPr="009C4EB4" w:rsidR="007B53AB" w:rsidP="009C4EB4" w:rsidRDefault="004B3152" w14:paraId="3481417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Ruim de w</w:t>
            </w:r>
            <w:r w:rsidRPr="009C4EB4" w:rsidR="00254022">
              <w:rPr>
                <w:rFonts w:asciiTheme="minorHAnsi" w:hAnsiTheme="minorHAnsi"/>
                <w:sz w:val="20"/>
              </w:rPr>
              <w:t xml:space="preserve">erkpost </w:t>
            </w:r>
            <w:r w:rsidRPr="009C4EB4" w:rsidR="00365FF6">
              <w:rPr>
                <w:rFonts w:asciiTheme="minorHAnsi" w:hAnsiTheme="minorHAnsi"/>
                <w:sz w:val="20"/>
              </w:rPr>
              <w:t xml:space="preserve">met geschikte middelen </w:t>
            </w:r>
            <w:r w:rsidRPr="009C4EB4" w:rsidR="00254022">
              <w:rPr>
                <w:rFonts w:asciiTheme="minorHAnsi" w:hAnsiTheme="minorHAnsi"/>
                <w:sz w:val="20"/>
              </w:rPr>
              <w:t>op.</w:t>
            </w:r>
          </w:p>
        </w:tc>
      </w:tr>
      <w:tr xmlns:wp14="http://schemas.microsoft.com/office/word/2010/wordml" w:rsidRPr="00F97BA1" w:rsidR="007B53AB" w:rsidTr="00AC359C" w14:paraId="4154BB24" wp14:textId="77777777">
        <w:trPr>
          <w:trHeight w:val="644"/>
        </w:trPr>
        <w:tc>
          <w:tcPr>
            <w:tcW w:w="1560" w:type="dxa"/>
            <w:vAlign w:val="center"/>
          </w:tcPr>
          <w:p w:rsidRPr="00F97BA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88" w:type="dxa"/>
            <w:gridSpan w:val="3"/>
          </w:tcPr>
          <w:p w:rsidRPr="009C4EB4" w:rsidR="00365FF6" w:rsidP="00365FF6" w:rsidRDefault="00365FF6" w14:paraId="642E1E6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Uitsluitend uit te voeren bij een spanningsloze machine (hoofdschakelaar</w:t>
            </w:r>
            <w:r w:rsidR="00E15E04">
              <w:rPr>
                <w:rFonts w:asciiTheme="minorHAnsi" w:hAnsiTheme="minorHAnsi"/>
                <w:sz w:val="20"/>
              </w:rPr>
              <w:t xml:space="preserve"> in open toestand vergrendeld) en na het verwijdere van de opge</w:t>
            </w:r>
            <w:r w:rsidR="00AC359C">
              <w:rPr>
                <w:rFonts w:asciiTheme="minorHAnsi" w:hAnsiTheme="minorHAnsi"/>
                <w:sz w:val="20"/>
              </w:rPr>
              <w:t>stapelde</w:t>
            </w:r>
            <w:bookmarkStart w:name="_GoBack" w:id="0"/>
            <w:bookmarkEnd w:id="0"/>
            <w:r w:rsidR="00E15E04">
              <w:rPr>
                <w:rFonts w:asciiTheme="minorHAnsi" w:hAnsiTheme="minorHAnsi"/>
                <w:sz w:val="20"/>
              </w:rPr>
              <w:t xml:space="preserve"> druk.</w:t>
            </w:r>
            <w:r w:rsidRPr="009C4EB4">
              <w:rPr>
                <w:rFonts w:asciiTheme="minorHAnsi" w:hAnsiTheme="minorHAnsi"/>
                <w:sz w:val="20"/>
              </w:rPr>
              <w:t xml:space="preserve"> </w:t>
            </w:r>
          </w:p>
          <w:p w:rsidRPr="009C4EB4" w:rsidR="00365FF6" w:rsidP="00365FF6" w:rsidRDefault="00365FF6" w14:paraId="068A205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Enkel uit te voeren door bevoegd  personeel.</w:t>
            </w:r>
          </w:p>
          <w:p w:rsidRPr="009C4EB4" w:rsidR="00365FF6" w:rsidP="00365FF6" w:rsidRDefault="00365FF6" w14:paraId="153269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Gebruik enkel vervangonderdelen die door de fabrikant zijn voorgeschreven.</w:t>
            </w:r>
          </w:p>
          <w:p w:rsidRPr="009C4EB4" w:rsidR="00365FF6" w:rsidP="00365FF6" w:rsidRDefault="00365FF6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Gebruik NOOIT benzine of licht ontvlambare producten om de machine te onderhouden/reinigen.</w:t>
            </w:r>
          </w:p>
          <w:p w:rsidRPr="009C4EB4" w:rsidR="007B53AB" w:rsidP="009C4EB4" w:rsidRDefault="00365FF6" w14:paraId="3061FB9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Register van onderhoud en herstelling bijhouden.</w:t>
            </w:r>
          </w:p>
        </w:tc>
      </w:tr>
      <w:tr xmlns:wp14="http://schemas.microsoft.com/office/word/2010/wordml" w:rsidRPr="00F97BA1" w:rsidR="007B53AB" w:rsidTr="00AC359C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4"/>
            <w:shd w:val="clear" w:color="auto" w:fill="C3004A"/>
            <w:vAlign w:val="center"/>
          </w:tcPr>
          <w:p w:rsidRPr="009C4EB4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9C4EB4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AC359C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267" w:type="dxa"/>
            <w:gridSpan w:val="2"/>
          </w:tcPr>
          <w:p w:rsidRPr="009C4EB4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9C4EB4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55" w:type="dxa"/>
          </w:tcPr>
          <w:p w:rsidRPr="009C4EB4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Preventieadviseur-</w:t>
            </w:r>
            <w:r w:rsidRPr="009C4EB4" w:rsidR="001F221A">
              <w:rPr>
                <w:rFonts w:cs="Arial" w:asciiTheme="minorHAnsi" w:hAnsiTheme="minorHAnsi"/>
                <w:sz w:val="20"/>
              </w:rPr>
              <w:t>a</w:t>
            </w:r>
            <w:r w:rsidRPr="009C4EB4" w:rsidR="009C4EB4">
              <w:rPr>
                <w:rFonts w:cs="Arial" w:asciiTheme="minorHAnsi" w:hAnsiTheme="minorHAnsi"/>
                <w:sz w:val="20"/>
              </w:rPr>
              <w:t>rbeidsarts</w:t>
            </w:r>
          </w:p>
          <w:p w:rsidRPr="009C4EB4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26" w:type="dxa"/>
          </w:tcPr>
          <w:p w:rsidRPr="009C4EB4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9C4EB4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9C4EB4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AC359C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66" w:hRule="exact"/>
        </w:trPr>
        <w:tc>
          <w:tcPr>
            <w:tcW w:w="3267" w:type="dxa"/>
            <w:gridSpan w:val="2"/>
            <w:vAlign w:val="center"/>
          </w:tcPr>
          <w:p w:rsidRPr="009C4EB4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Pr="009C4EB4" w:rsidR="007B53AB">
              <w:rPr>
                <w:rFonts w:asciiTheme="minorHAnsi" w:hAnsiTheme="minorHAnsi"/>
                <w:sz w:val="20"/>
              </w:rPr>
              <w:t>:</w:t>
            </w:r>
          </w:p>
          <w:p w:rsidRPr="009C4EB4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  <w:p w:rsidRPr="009C4EB4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9C4EB4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vAlign w:val="center"/>
          </w:tcPr>
          <w:p w:rsidRPr="009C4EB4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Pr="009C4EB4" w:rsidR="007B53AB">
              <w:rPr>
                <w:rFonts w:asciiTheme="minorHAnsi" w:hAnsiTheme="minorHAnsi"/>
                <w:sz w:val="20"/>
              </w:rPr>
              <w:t>:</w:t>
            </w:r>
          </w:p>
          <w:p w:rsidRPr="009C4EB4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9C4EB4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vAlign w:val="center"/>
          </w:tcPr>
          <w:p w:rsidRPr="009C4EB4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9C4EB4">
              <w:rPr>
                <w:rFonts w:asciiTheme="minorHAnsi" w:hAnsiTheme="minorHAnsi"/>
                <w:sz w:val="20"/>
              </w:rPr>
              <w:t>Naam</w:t>
            </w:r>
            <w:r w:rsidRPr="009C4EB4" w:rsidR="007B53AB">
              <w:rPr>
                <w:rFonts w:asciiTheme="minorHAnsi" w:hAnsiTheme="minorHAnsi"/>
                <w:sz w:val="20"/>
              </w:rPr>
              <w:t>:</w:t>
            </w:r>
          </w:p>
          <w:p w:rsidRPr="009C4EB4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  <w:p w:rsidRPr="009C4EB4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DDBEF00" wp14:textId="77777777">
      <w:pPr>
        <w:rPr>
          <w:rFonts w:asciiTheme="minorHAnsi" w:hAnsiTheme="minorHAnsi"/>
        </w:rPr>
      </w:pPr>
    </w:p>
    <w:sectPr w:rsidRPr="00F97BA1" w:rsidR="007B53AB" w:rsidSect="00AC359C">
      <w:footerReference w:type="default" r:id="rId15"/>
      <w:pgSz w:w="11906" w:h="16838" w:orient="portrait"/>
      <w:pgMar w:top="720" w:right="720" w:bottom="720" w:left="720" w:header="709" w:footer="709" w:gutter="0"/>
      <w:cols w:space="708"/>
      <w:docGrid w:linePitch="360"/>
      <w:headerReference w:type="default" r:id="Rd917d5ac92ec49cb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AD0154" w:rsidP="00F21695" w:rsidRDefault="00AD0154" w14:paraId="3461D779" wp14:textId="77777777">
      <w:r>
        <w:separator/>
      </w:r>
    </w:p>
  </w:endnote>
  <w:endnote w:type="continuationSeparator" w:id="0">
    <w:p xmlns:wp14="http://schemas.microsoft.com/office/word/2010/wordml" w:rsidR="00AD0154" w:rsidP="00F21695" w:rsidRDefault="00AD0154" w14:paraId="3CF2D8B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9C4EB4" w:rsidR="00D05714" w:rsidRDefault="00D05714" w14:paraId="0CF64F3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9C4EB4">
      <w:rPr>
        <w:rFonts w:cs="Arial" w:asciiTheme="minorHAnsi" w:hAnsiTheme="minorHAnsi"/>
        <w:sz w:val="18"/>
        <w:szCs w:val="18"/>
      </w:rPr>
      <w:t>Pag.</w:t>
    </w:r>
    <w:r w:rsidRPr="009C4EB4">
      <w:rPr>
        <w:rFonts w:cs="Arial" w:asciiTheme="minorHAnsi" w:hAnsiTheme="minorHAnsi"/>
        <w:sz w:val="18"/>
        <w:szCs w:val="18"/>
      </w:rPr>
      <w:fldChar w:fldCharType="begin"/>
    </w:r>
    <w:r w:rsidRPr="009C4EB4">
      <w:rPr>
        <w:rFonts w:cs="Arial" w:asciiTheme="minorHAnsi" w:hAnsiTheme="minorHAnsi"/>
        <w:sz w:val="18"/>
        <w:szCs w:val="18"/>
      </w:rPr>
      <w:instrText>PAGE</w:instrText>
    </w:r>
    <w:r w:rsidRPr="009C4EB4">
      <w:rPr>
        <w:rFonts w:cs="Arial" w:asciiTheme="minorHAnsi" w:hAnsiTheme="minorHAnsi"/>
        <w:sz w:val="18"/>
        <w:szCs w:val="18"/>
      </w:rPr>
      <w:fldChar w:fldCharType="separate"/>
    </w:r>
    <w:r w:rsidR="00AC359C">
      <w:rPr>
        <w:rFonts w:cs="Arial" w:asciiTheme="minorHAnsi" w:hAnsiTheme="minorHAnsi"/>
        <w:noProof/>
        <w:sz w:val="18"/>
        <w:szCs w:val="18"/>
      </w:rPr>
      <w:t>2</w:t>
    </w:r>
    <w:r w:rsidRPr="009C4EB4">
      <w:rPr>
        <w:rFonts w:cs="Arial" w:asciiTheme="minorHAnsi" w:hAnsiTheme="minorHAnsi"/>
        <w:sz w:val="18"/>
        <w:szCs w:val="18"/>
      </w:rPr>
      <w:fldChar w:fldCharType="end"/>
    </w:r>
    <w:r w:rsidRPr="009C4EB4">
      <w:rPr>
        <w:rFonts w:cs="Arial" w:asciiTheme="minorHAnsi" w:hAnsiTheme="minorHAnsi"/>
        <w:sz w:val="18"/>
        <w:szCs w:val="18"/>
      </w:rPr>
      <w:t xml:space="preserve"> van </w:t>
    </w:r>
    <w:r w:rsidRPr="009C4EB4">
      <w:rPr>
        <w:rFonts w:cs="Arial" w:asciiTheme="minorHAnsi" w:hAnsiTheme="minorHAnsi"/>
        <w:sz w:val="18"/>
        <w:szCs w:val="18"/>
      </w:rPr>
      <w:fldChar w:fldCharType="begin"/>
    </w:r>
    <w:r w:rsidRPr="009C4EB4">
      <w:rPr>
        <w:rFonts w:cs="Arial" w:asciiTheme="minorHAnsi" w:hAnsiTheme="minorHAnsi"/>
        <w:sz w:val="18"/>
        <w:szCs w:val="18"/>
      </w:rPr>
      <w:instrText>NUMPAGES</w:instrText>
    </w:r>
    <w:r w:rsidRPr="009C4EB4">
      <w:rPr>
        <w:rFonts w:cs="Arial" w:asciiTheme="minorHAnsi" w:hAnsiTheme="minorHAnsi"/>
        <w:sz w:val="18"/>
        <w:szCs w:val="18"/>
      </w:rPr>
      <w:fldChar w:fldCharType="separate"/>
    </w:r>
    <w:r w:rsidR="00AC359C">
      <w:rPr>
        <w:rFonts w:cs="Arial" w:asciiTheme="minorHAnsi" w:hAnsiTheme="minorHAnsi"/>
        <w:noProof/>
        <w:sz w:val="18"/>
        <w:szCs w:val="18"/>
      </w:rPr>
      <w:t>2</w:t>
    </w:r>
    <w:r w:rsidRPr="009C4EB4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9C4EB4" w:rsidR="009C4EB4" w:rsidRDefault="009C4EB4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9C4EB4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D05714" w:rsidRDefault="00D05714" w14:paraId="0562CB0E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AD0154" w:rsidP="00F21695" w:rsidRDefault="00AD0154" w14:paraId="0FB78278" wp14:textId="77777777">
      <w:r>
        <w:separator/>
      </w:r>
    </w:p>
  </w:footnote>
  <w:footnote w:type="continuationSeparator" w:id="0">
    <w:p xmlns:wp14="http://schemas.microsoft.com/office/word/2010/wordml" w:rsidR="00AD0154" w:rsidP="00F21695" w:rsidRDefault="00AD0154" w14:paraId="1FC39945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F8B710C" w:rsidTr="7F8B710C" w14:paraId="7A112E9E">
      <w:trPr>
        <w:trHeight w:val="300"/>
      </w:trPr>
      <w:tc>
        <w:tcPr>
          <w:tcW w:w="3485" w:type="dxa"/>
          <w:tcMar/>
        </w:tcPr>
        <w:p w:rsidR="7F8B710C" w:rsidP="7F8B710C" w:rsidRDefault="7F8B710C" w14:paraId="4685DE5D" w14:textId="45DF22F3">
          <w:pPr>
            <w:pStyle w:val="Koptekst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7F8B710C" w:rsidP="7F8B710C" w:rsidRDefault="7F8B710C" w14:paraId="1924A1C1" w14:textId="35A64920">
          <w:pPr>
            <w:pStyle w:val="Koptekst"/>
            <w:bidi w:val="0"/>
            <w:jc w:val="center"/>
          </w:pPr>
        </w:p>
      </w:tc>
      <w:tc>
        <w:tcPr>
          <w:tcW w:w="3485" w:type="dxa"/>
          <w:tcMar/>
        </w:tcPr>
        <w:p w:rsidR="7F8B710C" w:rsidP="7F8B710C" w:rsidRDefault="7F8B710C" w14:paraId="192A1318" w14:textId="67CFB0B3">
          <w:pPr>
            <w:pStyle w:val="Koptekst"/>
            <w:bidi w:val="0"/>
            <w:ind w:right="-115"/>
            <w:jc w:val="right"/>
          </w:pPr>
        </w:p>
      </w:tc>
    </w:tr>
  </w:tbl>
  <w:p w:rsidR="7F8B710C" w:rsidP="7F8B710C" w:rsidRDefault="7F8B710C" w14:paraId="1B81C5FE" w14:textId="5F6A5B8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636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50C47"/>
    <w:rsid w:val="00156925"/>
    <w:rsid w:val="001573DF"/>
    <w:rsid w:val="00162936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1564"/>
    <w:rsid w:val="00271AE3"/>
    <w:rsid w:val="002750BD"/>
    <w:rsid w:val="00282452"/>
    <w:rsid w:val="00293CD1"/>
    <w:rsid w:val="002B3857"/>
    <w:rsid w:val="002C3B3C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68E9"/>
    <w:rsid w:val="00387359"/>
    <w:rsid w:val="00391B55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776E"/>
    <w:rsid w:val="00635118"/>
    <w:rsid w:val="00635BCF"/>
    <w:rsid w:val="00677F90"/>
    <w:rsid w:val="006809EC"/>
    <w:rsid w:val="00693398"/>
    <w:rsid w:val="00694DD0"/>
    <w:rsid w:val="00697907"/>
    <w:rsid w:val="006B7CFC"/>
    <w:rsid w:val="006C160D"/>
    <w:rsid w:val="006C3933"/>
    <w:rsid w:val="006C4987"/>
    <w:rsid w:val="006D2548"/>
    <w:rsid w:val="006E6144"/>
    <w:rsid w:val="006E7670"/>
    <w:rsid w:val="00731663"/>
    <w:rsid w:val="007461B3"/>
    <w:rsid w:val="007550E9"/>
    <w:rsid w:val="00761535"/>
    <w:rsid w:val="00771DC9"/>
    <w:rsid w:val="007763BA"/>
    <w:rsid w:val="00776E7C"/>
    <w:rsid w:val="00791332"/>
    <w:rsid w:val="00792EA5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96EDA"/>
    <w:rsid w:val="008A6207"/>
    <w:rsid w:val="008B02E2"/>
    <w:rsid w:val="008B123B"/>
    <w:rsid w:val="008B42AF"/>
    <w:rsid w:val="008B5FE1"/>
    <w:rsid w:val="008D6737"/>
    <w:rsid w:val="008E7DA7"/>
    <w:rsid w:val="008F1DCD"/>
    <w:rsid w:val="00920868"/>
    <w:rsid w:val="009210B6"/>
    <w:rsid w:val="00966E8E"/>
    <w:rsid w:val="00977B20"/>
    <w:rsid w:val="00980DA7"/>
    <w:rsid w:val="00985DED"/>
    <w:rsid w:val="00991FFC"/>
    <w:rsid w:val="009A0177"/>
    <w:rsid w:val="009A20B9"/>
    <w:rsid w:val="009B2F16"/>
    <w:rsid w:val="009B3510"/>
    <w:rsid w:val="009C0D1F"/>
    <w:rsid w:val="009C4EB4"/>
    <w:rsid w:val="009F313C"/>
    <w:rsid w:val="00A04C3D"/>
    <w:rsid w:val="00A5208F"/>
    <w:rsid w:val="00A612BD"/>
    <w:rsid w:val="00A6656A"/>
    <w:rsid w:val="00A93D09"/>
    <w:rsid w:val="00A97152"/>
    <w:rsid w:val="00AC2593"/>
    <w:rsid w:val="00AC359C"/>
    <w:rsid w:val="00AC66BE"/>
    <w:rsid w:val="00AD0154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E16E0"/>
    <w:rsid w:val="00E0391E"/>
    <w:rsid w:val="00E04014"/>
    <w:rsid w:val="00E15E04"/>
    <w:rsid w:val="00E219F9"/>
    <w:rsid w:val="00E2537D"/>
    <w:rsid w:val="00E256B7"/>
    <w:rsid w:val="00E36F14"/>
    <w:rsid w:val="00E5208C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7F8B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8F6279"/>
  <w15:docId w15:val="{E4CA62B4-4E63-439F-9E1C-6D14AB50FD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customXml" Target="../customXml/item5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customXml" Target="../customXml/item3.xml"/><Relationship Id="Rd917d5ac92ec49cb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https://gemeenschapsonderwijs.sharepoint.com/sites/prodoc/_layouts/15/DocIdRedir.aspx?ID=GOPRO-1830562155-17294</Url>
      <Description>GOPRO-1830562155-17294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F12BC6-C440-4C0D-A7EC-C510671714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3302F8-CE67-4404-A988-E88211F56AEE}"/>
</file>

<file path=customXml/itemProps3.xml><?xml version="1.0" encoding="utf-8"?>
<ds:datastoreItem xmlns:ds="http://schemas.openxmlformats.org/officeDocument/2006/customXml" ds:itemID="{4B97A561-7704-4F25-AF36-E68939B9A57F}"/>
</file>

<file path=customXml/itemProps4.xml><?xml version="1.0" encoding="utf-8"?>
<ds:datastoreItem xmlns:ds="http://schemas.openxmlformats.org/officeDocument/2006/customXml" ds:itemID="{929AEF8A-31FE-4398-9B97-29819D57F998}"/>
</file>

<file path=customXml/itemProps5.xml><?xml version="1.0" encoding="utf-8"?>
<ds:datastoreItem xmlns:ds="http://schemas.openxmlformats.org/officeDocument/2006/customXml" ds:itemID="{A3910342-149C-42BE-8D00-6B19BA3B1C9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Corpuspers</dc:title>
  <dc:creator>Luc</dc:creator>
  <cp:lastModifiedBy>bart Devos</cp:lastModifiedBy>
  <cp:revision>3</cp:revision>
  <cp:lastPrinted>2014-05-13T15:42:00Z</cp:lastPrinted>
  <dcterms:created xsi:type="dcterms:W3CDTF">2020-06-15T12:55:00Z</dcterms:created>
  <dcterms:modified xsi:type="dcterms:W3CDTF">2023-11-20T10:23:29Z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fd7103cd-38f1-49c5-a335-8e7f44545a91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