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58752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A8C8D26">
                  <v:shape id="AutoShape 2" style="position:absolute;margin-left:-8.05pt;margin-top:14.4pt;width:583.95pt;height:76.8pt;rotation:-3;z-index:-25165772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0832A54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59776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9D9A654">
                  <v:shape id="AutoShape 1" style="position:absolute;margin-left:-14pt;margin-top:8.7pt;width:583.65pt;height:82.75pt;rotation:-2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1274E9E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57728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00386C" w:rsidRDefault="00F511A5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="007B53AB" w:rsidP="00677F90" w:rsidRDefault="007B53AB" w14:paraId="0A3750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0403"/>
      </w:tblGrid>
      <w:tr xmlns:wp14="http://schemas.microsoft.com/office/word/2010/wordml" w:rsidRPr="006B70C3" w:rsidR="002E4B3D" w:rsidTr="008A3B4D" w14:paraId="44BE9692" wp14:textId="77777777">
        <w:trPr>
          <w:trHeight w:val="754" w:hRule="exact"/>
        </w:trPr>
        <w:tc>
          <w:tcPr>
            <w:tcW w:w="10403" w:type="dxa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233393155"/>
              <w:lock w:val="contentLocked"/>
              <w:placeholder>
                <w:docPart w:val="3138381D30714BCF97879A3E7CA560DD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B70C3" w:rsidR="002E4B3D" w:rsidP="008A3B4D" w:rsidRDefault="0000386C" w14:paraId="26123A71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– </w:t>
                </w:r>
                <w:r w:rsidRPr="006B70C3" w:rsidR="002E4B3D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2E4B3D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7379C8" w:rsidR="002E4B3D" w:rsidP="008A3B4D" w:rsidRDefault="00A2241D" w14:paraId="7603C8A4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 w:themeColor="background1"/>
                    <w:sz w:val="40"/>
                    <w:szCs w:val="40"/>
                  </w:rPr>
                </w:pPr>
                <w:r>
                  <w:rPr>
                    <w:rFonts w:cs="Arial" w:asciiTheme="minorHAnsi" w:hAnsiTheme="minorHAnsi"/>
                    <w:b/>
                    <w:color w:val="FFFFFF" w:themeColor="background1"/>
                    <w:sz w:val="40"/>
                    <w:szCs w:val="40"/>
                  </w:rPr>
                  <w:t>Busvervoer tijdens coronacrisis</w:t>
                </w:r>
              </w:p>
            </w:sdtContent>
          </w:sdt>
        </w:tc>
      </w:tr>
    </w:tbl>
    <w:p xmlns:wp14="http://schemas.microsoft.com/office/word/2010/wordml" w:rsidRPr="00045057" w:rsidR="003E5EE7" w:rsidP="00F30BBC" w:rsidRDefault="003E5EE7" w14:paraId="5DAB6C7B" wp14:textId="77777777">
      <w:pPr>
        <w:rPr>
          <w:rFonts w:asciiTheme="minorHAnsi" w:hAnsiTheme="minorHAnsi"/>
          <w:sz w:val="12"/>
          <w:szCs w:val="12"/>
        </w:rPr>
      </w:pPr>
    </w:p>
    <w:tbl>
      <w:tblPr>
        <w:tblStyle w:val="Tabelraster"/>
        <w:tblW w:w="10343" w:type="dxa"/>
        <w:tblLook w:val="04A0" w:firstRow="1" w:lastRow="0" w:firstColumn="1" w:lastColumn="0" w:noHBand="0" w:noVBand="1"/>
      </w:tblPr>
      <w:tblGrid>
        <w:gridCol w:w="10343"/>
      </w:tblGrid>
      <w:tr xmlns:wp14="http://schemas.microsoft.com/office/word/2010/wordml" w:rsidRPr="003E5EE7" w:rsidR="00A2241D" w:rsidTr="00A2241D" w14:paraId="61BCCFE6" wp14:textId="77777777">
        <w:tc>
          <w:tcPr>
            <w:tcW w:w="10343" w:type="dxa"/>
          </w:tcPr>
          <w:p w:rsidRPr="00A2241D" w:rsidR="00A2241D" w:rsidP="00A2241D" w:rsidRDefault="00A2241D" w14:paraId="43E15FAA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Voor die bussen waar geen 2</w:t>
            </w:r>
            <w:r w:rsidRPr="00A2241D">
              <w:rPr>
                <w:rFonts w:ascii="Times New Roman" w:hAnsi="Times New Roman"/>
                <w:color w:val="202124"/>
                <w:sz w:val="24"/>
                <w:szCs w:val="24"/>
                <w:vertAlign w:val="superscript"/>
                <w:lang w:val="nl-BE" w:eastAsia="nl-BE"/>
              </w:rPr>
              <w:t>de</w:t>
            </w: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 xml:space="preserve"> ingang is:</w:t>
            </w:r>
          </w:p>
          <w:p w:rsidRPr="00A2241D" w:rsidR="00A2241D" w:rsidP="00A2241D" w:rsidRDefault="00A2241D" w14:paraId="2611BE22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u w:val="single"/>
                <w:lang w:val="nl-BE" w:eastAsia="nl-BE"/>
              </w:rPr>
              <w:t>Instappen van  leerlingen:</w:t>
            </w:r>
          </w:p>
          <w:p w:rsidRPr="00A2241D" w:rsidR="00A2241D" w:rsidP="00A2241D" w:rsidRDefault="00A2241D" w14:paraId="205FD781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Leerlingen wachten op de bus rekening houdende met de veiligheidsafstanden.</w:t>
            </w:r>
          </w:p>
          <w:p w:rsidRPr="00A2241D" w:rsidR="00A2241D" w:rsidP="00A2241D" w:rsidRDefault="00A2241D" w14:paraId="6C405130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Bij aankomst van de bus zorgen zij ervoor dat zowel de</w:t>
            </w:r>
            <w:r w:rsidR="000B2367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chauffeur als de bus begeleider</w:t>
            </w: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op een veilige wijze kunnen afstappen </w:t>
            </w:r>
          </w:p>
          <w:p w:rsidRPr="00A2241D" w:rsidR="00A2241D" w:rsidP="00A2241D" w:rsidRDefault="00A2241D" w14:paraId="0B5EA70E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Chauffeur parkeert, zet 4 knipperlichten aan , legt de motor stil . </w:t>
            </w:r>
          </w:p>
          <w:p w:rsidRPr="00A2241D" w:rsidR="00A2241D" w:rsidP="00A2241D" w:rsidRDefault="000B2367" w14:paraId="7C7B7C4A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uit en stelt zich op een veilige afstand.</w:t>
            </w:r>
          </w:p>
          <w:p w:rsidRPr="00A2241D" w:rsidR="00A2241D" w:rsidP="00A2241D" w:rsidRDefault="00A2241D" w14:paraId="2E544F09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stapt uit stapt uit en stelt zich op een veilige afstand</w:t>
            </w:r>
          </w:p>
          <w:p w:rsidRPr="00A2241D" w:rsidR="00A2241D" w:rsidP="00A2241D" w:rsidRDefault="00A2241D" w14:paraId="7F4FC3E5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Leerlingen stappen in rekening houdende met de veiligheidsafstanden en nemen plaats zoals op de tekening </w:t>
            </w:r>
          </w:p>
          <w:p w:rsidRPr="00A2241D" w:rsidR="00A2241D" w:rsidP="00A2241D" w:rsidRDefault="000B2367" w14:paraId="691AF59B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in controleert of iedereen op een correcte wijze plaatsgenomen heeft</w:t>
            </w:r>
          </w:p>
          <w:p w:rsidRPr="00A2241D" w:rsidR="00A2241D" w:rsidP="00A2241D" w:rsidRDefault="00A2241D" w14:paraId="094905C3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stapt in</w:t>
            </w:r>
          </w:p>
          <w:p w:rsidRPr="00A2241D" w:rsidR="00A2241D" w:rsidP="00A2241D" w:rsidRDefault="00A2241D" w14:paraId="60CA1A37" wp14:textId="77777777">
            <w:pPr>
              <w:numPr>
                <w:ilvl w:val="0"/>
                <w:numId w:val="34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zet zijn verplaatsing verder.</w:t>
            </w:r>
          </w:p>
          <w:p w:rsidRPr="00A2241D" w:rsidR="00A2241D" w:rsidP="00A2241D" w:rsidRDefault="00A2241D" w14:paraId="6E7BEAA2" wp14:textId="77777777">
            <w:pPr>
              <w:ind w:left="960"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5B158B81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u w:val="single"/>
                <w:lang w:val="nl-BE" w:eastAsia="nl-BE"/>
              </w:rPr>
              <w:t>Uitstappen van  leerlingen:</w:t>
            </w:r>
          </w:p>
          <w:p w:rsidRPr="00A2241D" w:rsidR="00A2241D" w:rsidP="00A2241D" w:rsidRDefault="00A2241D" w14:paraId="25F89F59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Bij aankomst op losplaats: chauffeur parkeert, zet 4 knipperlichten aan , legt de motor stil . </w:t>
            </w:r>
          </w:p>
          <w:p w:rsidRPr="00A2241D" w:rsidR="00A2241D" w:rsidP="00A2241D" w:rsidRDefault="00A2241D" w14:paraId="53BA1136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stapt uit</w:t>
            </w:r>
          </w:p>
          <w:p w:rsidRPr="00A2241D" w:rsidR="00A2241D" w:rsidP="00A2241D" w:rsidRDefault="000B2367" w14:paraId="01EFFFAB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uit en stelt zich op een veilige afstand.</w:t>
            </w:r>
          </w:p>
          <w:p w:rsidRPr="00A2241D" w:rsidR="00A2241D" w:rsidP="00A2241D" w:rsidRDefault="00A2241D" w14:paraId="3770D9D2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Leerlingen stappen uit rekening houdende met de veiligheidsafstanden</w:t>
            </w:r>
          </w:p>
          <w:p w:rsidRPr="00A2241D" w:rsidR="00A2241D" w:rsidP="00A2241D" w:rsidRDefault="00A2241D" w14:paraId="3AA25474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Chauffeur stapt in en ontsmet leuningen, handvaten, … met geschikt </w:t>
            </w:r>
          </w:p>
          <w:p w:rsidRPr="00A2241D" w:rsidR="00A2241D" w:rsidP="00A2241D" w:rsidRDefault="00A2241D" w14:paraId="15999F1F" wp14:textId="77777777">
            <w:pPr>
              <w:numPr>
                <w:ilvl w:val="0"/>
                <w:numId w:val="35"/>
              </w:numPr>
              <w:ind w:left="1185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zet zijn verplaatsing verder.</w:t>
            </w:r>
          </w:p>
          <w:p w:rsidRPr="00A2241D" w:rsidR="00A2241D" w:rsidP="00A2241D" w:rsidRDefault="00A2241D" w14:paraId="63E4A9CD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688842ED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Tijdens de rit verluchting aan, kipramen open (zoveel mogelijk verluchten).</w:t>
            </w:r>
          </w:p>
          <w:p w:rsidRPr="00A2241D" w:rsidR="00A2241D" w:rsidP="00A2241D" w:rsidRDefault="00A2241D" w14:paraId="4F6584BE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6718EE72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Bussen met een 2</w:t>
            </w:r>
            <w:r w:rsidRPr="00A2241D">
              <w:rPr>
                <w:rFonts w:ascii="Times New Roman" w:hAnsi="Times New Roman"/>
                <w:color w:val="202124"/>
                <w:sz w:val="24"/>
                <w:szCs w:val="24"/>
                <w:vertAlign w:val="superscript"/>
                <w:lang w:val="nl-BE" w:eastAsia="nl-BE"/>
              </w:rPr>
              <w:t>de</w:t>
            </w: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 xml:space="preserve"> ingang:</w:t>
            </w:r>
          </w:p>
          <w:p w:rsidRPr="00A2241D" w:rsidR="00A2241D" w:rsidP="00A2241D" w:rsidRDefault="00A2241D" w14:paraId="10DA3B31" wp14:textId="77777777">
            <w:pPr>
              <w:numPr>
                <w:ilvl w:val="0"/>
                <w:numId w:val="36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u w:val="single"/>
                <w:lang w:val="nl-BE" w:eastAsia="nl-BE"/>
              </w:rPr>
              <w:t>Instappen van leerlingen:</w:t>
            </w:r>
          </w:p>
          <w:p w:rsidRPr="00A2241D" w:rsidR="00A2241D" w:rsidP="00A2241D" w:rsidRDefault="000B2367" w14:paraId="299307AC" wp14:textId="77777777">
            <w:pPr>
              <w:numPr>
                <w:ilvl w:val="0"/>
                <w:numId w:val="36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af</w:t>
            </w:r>
          </w:p>
          <w:p w:rsidRPr="00A2241D" w:rsidR="00A2241D" w:rsidP="00A2241D" w:rsidRDefault="00A2241D" w14:paraId="758ED771" wp14:textId="77777777">
            <w:pPr>
              <w:numPr>
                <w:ilvl w:val="0"/>
                <w:numId w:val="36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Leerlingen stappen langs de 2</w:t>
            </w:r>
            <w:r w:rsidRPr="00A2241D">
              <w:rPr>
                <w:rFonts w:cs="Arial"/>
                <w:color w:val="202124"/>
                <w:sz w:val="24"/>
                <w:szCs w:val="24"/>
                <w:vertAlign w:val="superscript"/>
                <w:lang w:val="nl-BE" w:eastAsia="nl-BE"/>
              </w:rPr>
              <w:t>de</w:t>
            </w: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ingang op en nemen plaats volgens de afgesproken procedure.</w:t>
            </w:r>
          </w:p>
          <w:p w:rsidRPr="00A2241D" w:rsidR="00A2241D" w:rsidP="00A2241D" w:rsidRDefault="000B2367" w14:paraId="6A1B45A6" wp14:textId="77777777">
            <w:pPr>
              <w:numPr>
                <w:ilvl w:val="0"/>
                <w:numId w:val="36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 begeleider</w:t>
            </w:r>
            <w:r w:rsidRPr="00A2241D" w:rsid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in, controleert of elkeen op een correcte wijze plaatsgenomen heeft en verwittigt de chauffeur als alles O.K. is.</w:t>
            </w:r>
          </w:p>
          <w:p w:rsidRPr="00A2241D" w:rsidR="00A2241D" w:rsidP="00A2241D" w:rsidRDefault="00A2241D" w14:paraId="54C8B881" wp14:textId="77777777">
            <w:pPr>
              <w:tabs>
                <w:tab w:val="num" w:pos="720"/>
              </w:tabs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Tijdens de rit verluchting aan, kipramen open (zoveel mogelijk verluchten).</w:t>
            </w:r>
          </w:p>
          <w:p w:rsidRPr="00A2241D" w:rsidR="00A2241D" w:rsidP="00A2241D" w:rsidRDefault="00A2241D" w14:paraId="09AF38FC" wp14:textId="77777777">
            <w:pPr>
              <w:ind w:right="540"/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ascii="Times New Roman" w:hAnsi="Times New Roman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70F8E61F" wp14:textId="77777777">
            <w:pPr>
              <w:numPr>
                <w:ilvl w:val="0"/>
                <w:numId w:val="38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bookmarkStart w:name="_GoBack" w:id="0"/>
            <w:bookmarkEnd w:id="0"/>
            <w:r w:rsidRPr="00A2241D">
              <w:rPr>
                <w:rFonts w:cs="Arial"/>
                <w:color w:val="202124"/>
                <w:sz w:val="24"/>
                <w:szCs w:val="24"/>
                <w:u w:val="single"/>
                <w:lang w:val="nl-BE" w:eastAsia="nl-BE"/>
              </w:rPr>
              <w:t>Afstappen van leerlingen:</w:t>
            </w:r>
          </w:p>
          <w:p w:rsidRPr="00A2241D" w:rsidR="00A2241D" w:rsidP="00A2241D" w:rsidRDefault="00A2241D" w14:paraId="15AA318D" wp14:textId="77777777">
            <w:pPr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601DCFE3" wp14:textId="77777777">
            <w:pPr>
              <w:numPr>
                <w:ilvl w:val="0"/>
                <w:numId w:val="39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parkeert bus stopt motor zet knipperlichten aan</w:t>
            </w:r>
          </w:p>
          <w:p w:rsidRPr="00A2241D" w:rsidR="00A2241D" w:rsidP="00A2241D" w:rsidRDefault="00A2241D" w14:paraId="01512BE8" wp14:textId="77777777">
            <w:pPr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5BACE815" wp14:textId="77777777">
            <w:pPr>
              <w:numPr>
                <w:ilvl w:val="0"/>
                <w:numId w:val="40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Bus</w:t>
            </w:r>
            <w:r w:rsidR="000B2367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</w:t>
            </w: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begeleid</w:t>
            </w:r>
            <w:r w:rsidR="000B2367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er</w:t>
            </w: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 xml:space="preserve"> stapt af en stelt zich op een veilige afstand.</w:t>
            </w:r>
          </w:p>
          <w:p w:rsidRPr="00A2241D" w:rsidR="00A2241D" w:rsidP="00A2241D" w:rsidRDefault="00A2241D" w14:paraId="0DA70637" wp14:textId="77777777">
            <w:pPr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A2241D" w:rsidR="00A2241D" w:rsidP="00A2241D" w:rsidRDefault="00A2241D" w14:paraId="01381C99" wp14:textId="77777777">
            <w:pPr>
              <w:numPr>
                <w:ilvl w:val="0"/>
                <w:numId w:val="41"/>
              </w:numPr>
              <w:spacing w:before="100" w:beforeAutospacing="1" w:after="100" w:afterAutospacing="1"/>
              <w:ind w:left="960"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Leerlingen stappen af en begeven zich onder begeleiding naar de school.</w:t>
            </w:r>
          </w:p>
          <w:p w:rsidRPr="00A2241D" w:rsidR="00A2241D" w:rsidP="00A2241D" w:rsidRDefault="00A2241D" w14:paraId="46624170" wp14:textId="77777777">
            <w:pPr>
              <w:spacing w:before="100" w:beforeAutospacing="1" w:after="100" w:afterAutospacing="1"/>
              <w:ind w:right="540"/>
              <w:rPr>
                <w:rFonts w:cs="Arial"/>
                <w:color w:val="202124"/>
                <w:sz w:val="24"/>
                <w:szCs w:val="24"/>
                <w:lang w:val="nl-BE" w:eastAsia="nl-BE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 </w:t>
            </w:r>
          </w:p>
          <w:p w:rsidRPr="003E5EE7" w:rsidR="00A2241D" w:rsidP="00A2241D" w:rsidRDefault="00A2241D" w14:paraId="02EB378F" wp14:textId="7777777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xmlns:wp14="http://schemas.microsoft.com/office/word/2010/wordml" w:rsidRPr="00045057" w:rsidR="003E5EE7" w:rsidP="008620C2" w:rsidRDefault="003E5EE7" w14:paraId="6A05A809" wp14:textId="77777777">
      <w:pPr>
        <w:ind w:hanging="142"/>
        <w:rPr>
          <w:rFonts w:asciiTheme="minorHAnsi" w:hAnsiTheme="minorHAnsi"/>
          <w:sz w:val="12"/>
          <w:szCs w:val="12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5"/>
      </w:tblGrid>
      <w:tr xmlns:wp14="http://schemas.microsoft.com/office/word/2010/wordml" w:rsidRPr="00F97BA1" w:rsidR="00F30BBC" w:rsidTr="00820BCB" w14:paraId="23EBFF35" wp14:textId="77777777">
        <w:trPr>
          <w:trHeight w:val="413" w:hRule="exact"/>
        </w:trPr>
        <w:tc>
          <w:tcPr>
            <w:tcW w:w="10415" w:type="dxa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952663306"/>
              <w:lock w:val="contentLocked"/>
              <w:placeholder>
                <w:docPart w:val="94B2F98DE92E41D79EE28E8167D562AC"/>
              </w:placeholder>
              <w:group/>
            </w:sdtPr>
            <w:sdtEndPr/>
            <w:sdtContent>
              <w:p w:rsidRPr="00F97BA1" w:rsidR="00F30BBC" w:rsidP="00820BCB" w:rsidRDefault="00F30BBC" w14:paraId="32444D8A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Na gebruik</w:t>
                </w:r>
              </w:p>
            </w:sdtContent>
          </w:sdt>
        </w:tc>
      </w:tr>
    </w:tbl>
    <w:p xmlns:wp14="http://schemas.microsoft.com/office/word/2010/wordml" w:rsidRPr="00045057" w:rsidR="003E5EE7" w:rsidP="008620C2" w:rsidRDefault="003E5EE7" w14:paraId="5A39BBE3" wp14:textId="77777777">
      <w:pPr>
        <w:ind w:hanging="142"/>
        <w:rPr>
          <w:rFonts w:asciiTheme="minorHAnsi" w:hAnsiTheme="minorHAnsi"/>
          <w:sz w:val="12"/>
          <w:szCs w:val="12"/>
        </w:rPr>
      </w:pPr>
    </w:p>
    <w:tbl>
      <w:tblPr>
        <w:tblStyle w:val="Tabelraster"/>
        <w:tblW w:w="10343" w:type="dxa"/>
        <w:tblLook w:val="04A0" w:firstRow="1" w:lastRow="0" w:firstColumn="1" w:lastColumn="0" w:noHBand="0" w:noVBand="1"/>
      </w:tblPr>
      <w:tblGrid>
        <w:gridCol w:w="10343"/>
      </w:tblGrid>
      <w:tr xmlns:wp14="http://schemas.microsoft.com/office/word/2010/wordml" w:rsidRPr="00EC45CB" w:rsidR="00A2241D" w:rsidTr="00A2241D" w14:paraId="2947FEF0" wp14:textId="77777777">
        <w:tc>
          <w:tcPr>
            <w:tcW w:w="10343" w:type="dxa"/>
            <w:vAlign w:val="center"/>
          </w:tcPr>
          <w:p w:rsidR="00A2241D" w:rsidP="00A2241D" w:rsidRDefault="00A2241D" w14:paraId="41C8F396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72A3D3EC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0D0B940D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0E27B00A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351ABFDD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  <w:r w:rsidRPr="00A2241D">
              <w:rPr>
                <w:rFonts w:cs="Arial"/>
                <w:color w:val="202124"/>
                <w:sz w:val="24"/>
                <w:szCs w:val="24"/>
                <w:lang w:val="nl-BE" w:eastAsia="nl-BE"/>
              </w:rPr>
              <w:t>Chauffeur ontsmet met geschikte middelen handvaten deurklinken …</w:t>
            </w:r>
          </w:p>
          <w:p w:rsidR="00A2241D" w:rsidP="00A2241D" w:rsidRDefault="00A2241D" w14:paraId="60061E4C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44EAFD9C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4B94D5A5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="00A2241D" w:rsidP="00A2241D" w:rsidRDefault="00A2241D" w14:paraId="3DEEC669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  <w:p w:rsidRPr="00EC45CB" w:rsidR="00A2241D" w:rsidP="00A2241D" w:rsidRDefault="00A2241D" w14:paraId="3656B9AB" wp14:textId="77777777">
            <w:pPr>
              <w:pStyle w:val="TableParagraph"/>
              <w:spacing w:line="183" w:lineRule="exact"/>
              <w:ind w:right="175"/>
              <w:rPr>
                <w:rFonts w:asciiTheme="minorHAnsi" w:hAnsiTheme="minorHAnsi"/>
                <w:sz w:val="22"/>
              </w:rPr>
            </w:pPr>
          </w:p>
        </w:tc>
      </w:tr>
    </w:tbl>
    <w:p xmlns:wp14="http://schemas.microsoft.com/office/word/2010/wordml" w:rsidRPr="00045057" w:rsidR="00045057" w:rsidP="008620C2" w:rsidRDefault="00045057" w14:paraId="45FB0818" wp14:textId="77777777">
      <w:pPr>
        <w:ind w:hanging="142"/>
        <w:rPr>
          <w:rFonts w:asciiTheme="minorHAnsi" w:hAnsiTheme="minorHAnsi"/>
          <w:sz w:val="12"/>
          <w:szCs w:val="12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526"/>
      </w:tblGrid>
      <w:tr xmlns:wp14="http://schemas.microsoft.com/office/word/2010/wordml" w:rsidRPr="00F97BA1" w:rsidR="00194094" w:rsidTr="00826214" w14:paraId="7AE615C8" wp14:textId="77777777">
        <w:trPr>
          <w:trHeight w:val="413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194094" w:rsidTr="00045057" w14:paraId="70FB3A61" wp14:textId="77777777">
        <w:trPr>
          <w:trHeight w:val="861" w:hRule="exact"/>
        </w:trPr>
        <w:tc>
          <w:tcPr>
            <w:tcW w:w="3334" w:type="dxa"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194094" w:rsidP="00833FFE" w:rsidRDefault="00194094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00386C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194094" w:rsidTr="00826214" w14:paraId="5089AB5D" wp14:textId="77777777">
        <w:trPr>
          <w:trHeight w:val="436" w:hRule="exact"/>
        </w:trPr>
        <w:tc>
          <w:tcPr>
            <w:tcW w:w="3334" w:type="dxa"/>
            <w:vAlign w:val="center"/>
          </w:tcPr>
          <w:p w:rsidRPr="00F97BA1" w:rsidR="00194094" w:rsidP="00833FFE" w:rsidRDefault="00194094" w14:paraId="5097742D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6C7054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vAlign w:val="center"/>
          </w:tcPr>
          <w:p w:rsidRPr="00F97BA1" w:rsidR="00194094" w:rsidP="00833FFE" w:rsidRDefault="00194094" w14:paraId="0D900520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00386C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vAlign w:val="center"/>
          </w:tcPr>
          <w:p w:rsidRPr="00F97BA1" w:rsidR="00194094" w:rsidP="00833FFE" w:rsidRDefault="00194094" w14:paraId="02F7A99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00386C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xmlns:wp14="http://schemas.microsoft.com/office/word/2010/wordml" w:rsidRPr="00F97BA1" w:rsidR="00045057" w:rsidP="00677F90" w:rsidRDefault="00045057" w14:paraId="049F31CB" wp14:textId="77777777">
      <w:pPr>
        <w:rPr>
          <w:rFonts w:cs="Arial" w:asciiTheme="minorHAnsi" w:hAnsiTheme="minorHAnsi"/>
          <w:sz w:val="16"/>
          <w:szCs w:val="16"/>
        </w:rPr>
      </w:pPr>
    </w:p>
    <w:sectPr w:rsidRPr="00F97BA1" w:rsidR="00045057" w:rsidSect="002C4FB0">
      <w:footerReference w:type="default" r:id="rId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91a3985fd811453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511A5" w:rsidP="00F21695" w:rsidRDefault="00F511A5" w14:paraId="53128261" wp14:textId="77777777">
      <w:r>
        <w:separator/>
      </w:r>
    </w:p>
  </w:endnote>
  <w:endnote w:type="continuationSeparator" w:id="0">
    <w:p xmlns:wp14="http://schemas.microsoft.com/office/word/2010/wordml" w:rsidR="00F511A5" w:rsidP="00F21695" w:rsidRDefault="00F511A5" w14:paraId="62486C0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B3017E" w:rsidR="00D15456" w:rsidRDefault="00D15456" w14:paraId="0CF64F31" wp14:textId="77777777">
    <w:pPr>
      <w:pStyle w:val="Voettekst"/>
      <w:jc w:val="right"/>
      <w:rPr>
        <w:rFonts w:cs="Arial"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0B236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0B236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D15456" w:rsidRDefault="00D15456" w14:paraId="1299C43A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511A5" w:rsidP="00F21695" w:rsidRDefault="00F511A5" w14:paraId="4101652C" wp14:textId="77777777">
      <w:r>
        <w:separator/>
      </w:r>
    </w:p>
  </w:footnote>
  <w:footnote w:type="continuationSeparator" w:id="0">
    <w:p xmlns:wp14="http://schemas.microsoft.com/office/word/2010/wordml" w:rsidR="00F511A5" w:rsidP="00F21695" w:rsidRDefault="00F511A5" w14:paraId="4B99056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74FF21A" w:rsidTr="774FF21A" w14:paraId="5FA01592">
      <w:trPr>
        <w:trHeight w:val="300"/>
      </w:trPr>
      <w:tc>
        <w:tcPr>
          <w:tcW w:w="3400" w:type="dxa"/>
          <w:tcMar/>
        </w:tcPr>
        <w:p w:rsidR="774FF21A" w:rsidP="774FF21A" w:rsidRDefault="774FF21A" w14:paraId="3C109814" w14:textId="2E1EEA9C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74FF21A" w:rsidP="774FF21A" w:rsidRDefault="774FF21A" w14:paraId="73BB557B" w14:textId="27C6636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74FF21A" w:rsidP="774FF21A" w:rsidRDefault="774FF21A" w14:paraId="268B27F6" w14:textId="5E498A07">
          <w:pPr>
            <w:pStyle w:val="Koptekst"/>
            <w:bidi w:val="0"/>
            <w:ind w:right="-115"/>
            <w:jc w:val="right"/>
          </w:pPr>
        </w:p>
      </w:tc>
    </w:tr>
  </w:tbl>
  <w:p w:rsidR="774FF21A" w:rsidP="774FF21A" w:rsidRDefault="774FF21A" w14:paraId="024A6423" w14:textId="3A96CEE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730269F"/>
    <w:multiLevelType w:val="multilevel"/>
    <w:tmpl w:val="9110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1147C98"/>
    <w:multiLevelType w:val="multilevel"/>
    <w:tmpl w:val="3F003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34235A05"/>
    <w:multiLevelType w:val="multilevel"/>
    <w:tmpl w:val="73CA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3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4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8" w15:restartNumberingAfterBreak="0">
    <w:nsid w:val="556F4601"/>
    <w:multiLevelType w:val="multilevel"/>
    <w:tmpl w:val="9126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579C4A7D"/>
    <w:multiLevelType w:val="multilevel"/>
    <w:tmpl w:val="0413001D"/>
    <w:numStyleLink w:val="Opmaakprofiel1"/>
  </w:abstractNum>
  <w:abstractNum w:abstractNumId="3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0DB79B3"/>
    <w:multiLevelType w:val="multilevel"/>
    <w:tmpl w:val="5B263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4" w15:restartNumberingAfterBreak="0">
    <w:nsid w:val="6C3907D0"/>
    <w:multiLevelType w:val="multilevel"/>
    <w:tmpl w:val="CFC6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5" w15:restartNumberingAfterBreak="0">
    <w:nsid w:val="6F916B79"/>
    <w:multiLevelType w:val="multilevel"/>
    <w:tmpl w:val="0413001D"/>
    <w:numStyleLink w:val="Opmaakprofiel1"/>
  </w:abstractNum>
  <w:abstractNum w:abstractNumId="36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47611C7"/>
    <w:multiLevelType w:val="multilevel"/>
    <w:tmpl w:val="42924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8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CC27009"/>
    <w:multiLevelType w:val="multilevel"/>
    <w:tmpl w:val="D0E22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31"/>
  </w:num>
  <w:num w:numId="2">
    <w:abstractNumId w:val="22"/>
  </w:num>
  <w:num w:numId="3">
    <w:abstractNumId w:val="35"/>
  </w:num>
  <w:num w:numId="4">
    <w:abstractNumId w:val="29"/>
  </w:num>
  <w:num w:numId="5">
    <w:abstractNumId w:val="16"/>
  </w:num>
  <w:num w:numId="6">
    <w:abstractNumId w:val="11"/>
  </w:num>
  <w:num w:numId="7">
    <w:abstractNumId w:val="3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2"/>
  </w:num>
  <w:num w:numId="19">
    <w:abstractNumId w:val="39"/>
  </w:num>
  <w:num w:numId="20">
    <w:abstractNumId w:val="13"/>
  </w:num>
  <w:num w:numId="21">
    <w:abstractNumId w:val="38"/>
  </w:num>
  <w:num w:numId="22">
    <w:abstractNumId w:val="17"/>
  </w:num>
  <w:num w:numId="23">
    <w:abstractNumId w:val="0"/>
  </w:num>
  <w:num w:numId="24">
    <w:abstractNumId w:val="26"/>
  </w:num>
  <w:num w:numId="25">
    <w:abstractNumId w:val="12"/>
  </w:num>
  <w:num w:numId="26">
    <w:abstractNumId w:val="19"/>
  </w:num>
  <w:num w:numId="27">
    <w:abstractNumId w:val="36"/>
  </w:num>
  <w:num w:numId="28">
    <w:abstractNumId w:val="25"/>
  </w:num>
  <w:num w:numId="29">
    <w:abstractNumId w:val="23"/>
  </w:num>
  <w:num w:numId="30">
    <w:abstractNumId w:val="27"/>
  </w:num>
  <w:num w:numId="31">
    <w:abstractNumId w:val="15"/>
  </w:num>
  <w:num w:numId="32">
    <w:abstractNumId w:val="14"/>
  </w:num>
  <w:num w:numId="33">
    <w:abstractNumId w:val="24"/>
  </w:num>
  <w:num w:numId="34">
    <w:abstractNumId w:val="34"/>
  </w:num>
  <w:num w:numId="35">
    <w:abstractNumId w:val="37"/>
  </w:num>
  <w:num w:numId="36">
    <w:abstractNumId w:val="18"/>
  </w:num>
  <w:num w:numId="37">
    <w:abstractNumId w:val="28"/>
  </w:num>
  <w:num w:numId="38">
    <w:abstractNumId w:val="21"/>
  </w:num>
  <w:num w:numId="39">
    <w:abstractNumId w:val="40"/>
  </w:num>
  <w:num w:numId="40">
    <w:abstractNumId w:val="20"/>
  </w:num>
  <w:num w:numId="41">
    <w:abstractNumId w:val="3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oNotDisplayPageBoundaries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0386C"/>
    <w:rsid w:val="00011BF3"/>
    <w:rsid w:val="00015CF6"/>
    <w:rsid w:val="00016C91"/>
    <w:rsid w:val="0003095B"/>
    <w:rsid w:val="00041E01"/>
    <w:rsid w:val="00045057"/>
    <w:rsid w:val="00050BF9"/>
    <w:rsid w:val="00071E42"/>
    <w:rsid w:val="00081B74"/>
    <w:rsid w:val="00090239"/>
    <w:rsid w:val="00091732"/>
    <w:rsid w:val="00097772"/>
    <w:rsid w:val="000B1DD1"/>
    <w:rsid w:val="000B2367"/>
    <w:rsid w:val="000B37CF"/>
    <w:rsid w:val="000B483B"/>
    <w:rsid w:val="000B570B"/>
    <w:rsid w:val="000C0A5C"/>
    <w:rsid w:val="000D01FB"/>
    <w:rsid w:val="000D397C"/>
    <w:rsid w:val="000D5A85"/>
    <w:rsid w:val="000F386C"/>
    <w:rsid w:val="000F618D"/>
    <w:rsid w:val="000F7099"/>
    <w:rsid w:val="00143967"/>
    <w:rsid w:val="00150C47"/>
    <w:rsid w:val="00156925"/>
    <w:rsid w:val="001573DF"/>
    <w:rsid w:val="00161562"/>
    <w:rsid w:val="00162936"/>
    <w:rsid w:val="00162E74"/>
    <w:rsid w:val="001736CE"/>
    <w:rsid w:val="00186A83"/>
    <w:rsid w:val="001936D5"/>
    <w:rsid w:val="00194094"/>
    <w:rsid w:val="001A6049"/>
    <w:rsid w:val="001A6AE1"/>
    <w:rsid w:val="001B08DC"/>
    <w:rsid w:val="001F221A"/>
    <w:rsid w:val="0021451A"/>
    <w:rsid w:val="0023545B"/>
    <w:rsid w:val="00236FED"/>
    <w:rsid w:val="00241B68"/>
    <w:rsid w:val="0024694F"/>
    <w:rsid w:val="002538FC"/>
    <w:rsid w:val="00254022"/>
    <w:rsid w:val="002541D5"/>
    <w:rsid w:val="0025521C"/>
    <w:rsid w:val="00271564"/>
    <w:rsid w:val="002750BD"/>
    <w:rsid w:val="00280468"/>
    <w:rsid w:val="00282452"/>
    <w:rsid w:val="00285749"/>
    <w:rsid w:val="00293CD1"/>
    <w:rsid w:val="002B3857"/>
    <w:rsid w:val="002C4FB0"/>
    <w:rsid w:val="002D3349"/>
    <w:rsid w:val="002E29C0"/>
    <w:rsid w:val="002E3458"/>
    <w:rsid w:val="002E4B3D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63AA"/>
    <w:rsid w:val="003E2AED"/>
    <w:rsid w:val="003E31B5"/>
    <w:rsid w:val="003E5EE7"/>
    <w:rsid w:val="0041544A"/>
    <w:rsid w:val="00417778"/>
    <w:rsid w:val="00422875"/>
    <w:rsid w:val="00437AA6"/>
    <w:rsid w:val="00454C39"/>
    <w:rsid w:val="004556D2"/>
    <w:rsid w:val="00460EB5"/>
    <w:rsid w:val="004624BE"/>
    <w:rsid w:val="00462DF0"/>
    <w:rsid w:val="00466E1B"/>
    <w:rsid w:val="004714A2"/>
    <w:rsid w:val="00492C42"/>
    <w:rsid w:val="00496884"/>
    <w:rsid w:val="004A4E3C"/>
    <w:rsid w:val="004B0B6B"/>
    <w:rsid w:val="004B315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1286"/>
    <w:rsid w:val="00536427"/>
    <w:rsid w:val="00554FD5"/>
    <w:rsid w:val="0056566F"/>
    <w:rsid w:val="005711E4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178A1"/>
    <w:rsid w:val="00621BAD"/>
    <w:rsid w:val="00623319"/>
    <w:rsid w:val="0062776E"/>
    <w:rsid w:val="00635118"/>
    <w:rsid w:val="00635BCF"/>
    <w:rsid w:val="00646CB6"/>
    <w:rsid w:val="00654EC6"/>
    <w:rsid w:val="00677F90"/>
    <w:rsid w:val="006809EC"/>
    <w:rsid w:val="00693398"/>
    <w:rsid w:val="00694DD0"/>
    <w:rsid w:val="00697907"/>
    <w:rsid w:val="006B7CFC"/>
    <w:rsid w:val="006C160D"/>
    <w:rsid w:val="006C4987"/>
    <w:rsid w:val="006C59B5"/>
    <w:rsid w:val="006C7054"/>
    <w:rsid w:val="006C7310"/>
    <w:rsid w:val="006D2548"/>
    <w:rsid w:val="006E737C"/>
    <w:rsid w:val="006E7670"/>
    <w:rsid w:val="006F266F"/>
    <w:rsid w:val="00705B4F"/>
    <w:rsid w:val="00711170"/>
    <w:rsid w:val="00731663"/>
    <w:rsid w:val="007379C8"/>
    <w:rsid w:val="007461B3"/>
    <w:rsid w:val="0075182E"/>
    <w:rsid w:val="007550E9"/>
    <w:rsid w:val="00761535"/>
    <w:rsid w:val="007763BA"/>
    <w:rsid w:val="00776E7C"/>
    <w:rsid w:val="00791332"/>
    <w:rsid w:val="00792EA5"/>
    <w:rsid w:val="00793B08"/>
    <w:rsid w:val="007B53AB"/>
    <w:rsid w:val="007B670A"/>
    <w:rsid w:val="007B7735"/>
    <w:rsid w:val="007C2771"/>
    <w:rsid w:val="007C2BBA"/>
    <w:rsid w:val="007D0A4C"/>
    <w:rsid w:val="007D4B33"/>
    <w:rsid w:val="007D7831"/>
    <w:rsid w:val="007E013A"/>
    <w:rsid w:val="007E6ADD"/>
    <w:rsid w:val="007F31D9"/>
    <w:rsid w:val="007F4308"/>
    <w:rsid w:val="00802C65"/>
    <w:rsid w:val="00817BB5"/>
    <w:rsid w:val="008205A4"/>
    <w:rsid w:val="00821A61"/>
    <w:rsid w:val="00826214"/>
    <w:rsid w:val="0082635C"/>
    <w:rsid w:val="00844F00"/>
    <w:rsid w:val="00853DFB"/>
    <w:rsid w:val="008620C2"/>
    <w:rsid w:val="008734BA"/>
    <w:rsid w:val="00883B4D"/>
    <w:rsid w:val="00897957"/>
    <w:rsid w:val="008B02E2"/>
    <w:rsid w:val="008B123B"/>
    <w:rsid w:val="008B5FE1"/>
    <w:rsid w:val="008C0ADC"/>
    <w:rsid w:val="008D5FE1"/>
    <w:rsid w:val="008D6737"/>
    <w:rsid w:val="008E60A7"/>
    <w:rsid w:val="008E6E54"/>
    <w:rsid w:val="008E7DA7"/>
    <w:rsid w:val="008F1DCD"/>
    <w:rsid w:val="008F4FEB"/>
    <w:rsid w:val="0091624E"/>
    <w:rsid w:val="00920868"/>
    <w:rsid w:val="00952EF1"/>
    <w:rsid w:val="00960091"/>
    <w:rsid w:val="00962F7B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E6EB7"/>
    <w:rsid w:val="009F313C"/>
    <w:rsid w:val="009F6DDC"/>
    <w:rsid w:val="00A04C3D"/>
    <w:rsid w:val="00A2241D"/>
    <w:rsid w:val="00A34D36"/>
    <w:rsid w:val="00A5208F"/>
    <w:rsid w:val="00A612BD"/>
    <w:rsid w:val="00A62527"/>
    <w:rsid w:val="00A6656A"/>
    <w:rsid w:val="00A7031E"/>
    <w:rsid w:val="00A73A3F"/>
    <w:rsid w:val="00A8564B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CF4D32"/>
    <w:rsid w:val="00D0223E"/>
    <w:rsid w:val="00D05714"/>
    <w:rsid w:val="00D07D99"/>
    <w:rsid w:val="00D15456"/>
    <w:rsid w:val="00D1671C"/>
    <w:rsid w:val="00D20485"/>
    <w:rsid w:val="00D22FB5"/>
    <w:rsid w:val="00D26B1F"/>
    <w:rsid w:val="00D340B7"/>
    <w:rsid w:val="00D468A8"/>
    <w:rsid w:val="00D615CB"/>
    <w:rsid w:val="00D63C50"/>
    <w:rsid w:val="00D6750D"/>
    <w:rsid w:val="00D754AD"/>
    <w:rsid w:val="00D91C58"/>
    <w:rsid w:val="00D92046"/>
    <w:rsid w:val="00D964A5"/>
    <w:rsid w:val="00DD275B"/>
    <w:rsid w:val="00DE16E0"/>
    <w:rsid w:val="00E00608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8464C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30BBC"/>
    <w:rsid w:val="00F35FFF"/>
    <w:rsid w:val="00F4363E"/>
    <w:rsid w:val="00F45630"/>
    <w:rsid w:val="00F511A5"/>
    <w:rsid w:val="00F52F38"/>
    <w:rsid w:val="00F6083A"/>
    <w:rsid w:val="00F61C83"/>
    <w:rsid w:val="00F70548"/>
    <w:rsid w:val="00F7534B"/>
    <w:rsid w:val="00F97BA1"/>
    <w:rsid w:val="00FA1E57"/>
    <w:rsid w:val="00FA2E1E"/>
    <w:rsid w:val="00FA48C5"/>
    <w:rsid w:val="00FC3713"/>
    <w:rsid w:val="00FE261D"/>
    <w:rsid w:val="00FE6225"/>
    <w:rsid w:val="774FF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991C56"/>
  <w15:docId w15:val="{4DF4E16A-C192-46C1-B063-9B355A558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  <w:style w:type="paragraph" w:styleId="TableParagraph" w:customStyle="1">
    <w:name w:val="Table Paragraph"/>
    <w:basedOn w:val="Standaard"/>
    <w:uiPriority w:val="1"/>
    <w:qFormat/>
    <w:rsid w:val="003E5EE7"/>
    <w:pPr>
      <w:widowControl w:val="0"/>
      <w:autoSpaceDE w:val="0"/>
      <w:autoSpaceDN w:val="0"/>
      <w:jc w:val="center"/>
    </w:pPr>
    <w:rPr>
      <w:rFonts w:ascii="Carlito" w:hAnsi="Carlito" w:eastAsia="Carlito" w:cs="Carli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2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01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82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68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53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43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855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448002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715813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9572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069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5611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408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872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670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43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0338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54649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06694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9477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89103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22556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6765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341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83107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305678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9433938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262671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72979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939413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91a3985fd811453f" Type="http://schemas.openxmlformats.org/officeDocument/2006/relationships/header" Target="header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xmlns:wp14="http://schemas.microsoft.com/office/word/2010/wordml" w:rsidR="009C7797" w:rsidP="00CF4D32" w:rsidRDefault="00CF4D32" w14:paraId="7263CE4A" wp14:textId="77777777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xmlns:wp14="http://schemas.microsoft.com/office/word/2010/wordml" w:rsidR="00CA0596" w:rsidP="00A8564B" w:rsidRDefault="00A8564B" w14:paraId="46E22C7C" wp14:textId="77777777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4B2F98DE92E41D79EE28E8167D562A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8BFB4D3-61D6-41E1-BDBB-2324E0729D99}"/>
      </w:docPartPr>
      <w:docPartBody>
        <w:p xmlns:wp14="http://schemas.microsoft.com/office/word/2010/wordml" w:rsidR="0026484B" w:rsidP="008E60A7" w:rsidRDefault="008E60A7" w14:paraId="58F1AFD1" wp14:textId="77777777">
          <w:pPr>
            <w:pStyle w:val="94B2F98DE92E41D79EE28E8167D562AC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72E09"/>
    <w:rsid w:val="00077B01"/>
    <w:rsid w:val="000F13D6"/>
    <w:rsid w:val="0026484B"/>
    <w:rsid w:val="002F4842"/>
    <w:rsid w:val="00317C46"/>
    <w:rsid w:val="00417AC9"/>
    <w:rsid w:val="00467A8B"/>
    <w:rsid w:val="00472D98"/>
    <w:rsid w:val="004F5243"/>
    <w:rsid w:val="00571D64"/>
    <w:rsid w:val="005B156D"/>
    <w:rsid w:val="005B2E04"/>
    <w:rsid w:val="006A38A5"/>
    <w:rsid w:val="006A6640"/>
    <w:rsid w:val="007B3579"/>
    <w:rsid w:val="007F6B4F"/>
    <w:rsid w:val="00802484"/>
    <w:rsid w:val="008C0ADC"/>
    <w:rsid w:val="008E60A7"/>
    <w:rsid w:val="009215B2"/>
    <w:rsid w:val="009C7797"/>
    <w:rsid w:val="00A47469"/>
    <w:rsid w:val="00A728A7"/>
    <w:rsid w:val="00A8564B"/>
    <w:rsid w:val="00AE1031"/>
    <w:rsid w:val="00CA0596"/>
    <w:rsid w:val="00CE556C"/>
    <w:rsid w:val="00CF4D32"/>
    <w:rsid w:val="00D3591D"/>
    <w:rsid w:val="00DC62DD"/>
    <w:rsid w:val="00DE69FA"/>
    <w:rsid w:val="00E052A2"/>
    <w:rsid w:val="00E94385"/>
    <w:rsid w:val="00F84760"/>
    <w:rsid w:val="00F976FF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E60A7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A049398E3EC84BE3A5EC12E91A109DEB">
    <w:name w:val="A049398E3EC84BE3A5EC12E91A109DEB"/>
    <w:rsid w:val="00D3591D"/>
    <w:pPr>
      <w:spacing w:after="160" w:line="259" w:lineRule="auto"/>
    </w:pPr>
  </w:style>
  <w:style w:type="paragraph" w:customStyle="1" w:styleId="B122785F88CD42278DD9D3C7CB2FBB8C">
    <w:name w:val="B122785F88CD42278DD9D3C7CB2FBB8C"/>
    <w:rsid w:val="00D3591D"/>
    <w:pPr>
      <w:spacing w:after="160" w:line="259" w:lineRule="auto"/>
    </w:pPr>
  </w:style>
  <w:style w:type="paragraph" w:customStyle="1" w:styleId="E3D3F7F6704B49C193D046559FBDB250">
    <w:name w:val="E3D3F7F6704B49C193D046559FBDB250"/>
    <w:rsid w:val="00D3591D"/>
    <w:pPr>
      <w:spacing w:after="160" w:line="259" w:lineRule="auto"/>
    </w:pPr>
  </w:style>
  <w:style w:type="paragraph" w:customStyle="1" w:styleId="1663EAE36A524FD6830BDE6D6125E75E">
    <w:name w:val="1663EAE36A524FD6830BDE6D6125E75E"/>
    <w:rsid w:val="00D3591D"/>
    <w:pPr>
      <w:spacing w:after="160" w:line="259" w:lineRule="auto"/>
    </w:pPr>
  </w:style>
  <w:style w:type="paragraph" w:customStyle="1" w:styleId="89B0C9B71A8641F2986E989B7A4CB14B">
    <w:name w:val="89B0C9B71A8641F2986E989B7A4CB14B"/>
    <w:rsid w:val="00D3591D"/>
    <w:pPr>
      <w:spacing w:after="160" w:line="259" w:lineRule="auto"/>
    </w:p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  <w:style w:type="paragraph" w:customStyle="1" w:styleId="BCF4C52C8DAA49AEA83A596A873DD15D">
    <w:name w:val="BCF4C52C8DAA49AEA83A596A873DD15D"/>
    <w:rsid w:val="00DE69FA"/>
    <w:pPr>
      <w:spacing w:after="160" w:line="259" w:lineRule="auto"/>
    </w:pPr>
  </w:style>
  <w:style w:type="paragraph" w:customStyle="1" w:styleId="72899AF0C3EF4E6BB22CC28386078479">
    <w:name w:val="72899AF0C3EF4E6BB22CC28386078479"/>
    <w:rsid w:val="00DE69FA"/>
    <w:pPr>
      <w:spacing w:after="160" w:line="259" w:lineRule="auto"/>
    </w:pPr>
  </w:style>
  <w:style w:type="paragraph" w:customStyle="1" w:styleId="F129CBE75E51479F80D39D5590A6DCE6">
    <w:name w:val="F129CBE75E51479F80D39D5590A6DCE6"/>
    <w:rsid w:val="00DE69FA"/>
    <w:pPr>
      <w:spacing w:after="160" w:line="259" w:lineRule="auto"/>
    </w:pPr>
  </w:style>
  <w:style w:type="paragraph" w:customStyle="1" w:styleId="E709BD3B2AC84A378E68A94B98CEC8A0">
    <w:name w:val="E709BD3B2AC84A378E68A94B98CEC8A0"/>
    <w:rsid w:val="00DE69FA"/>
    <w:pPr>
      <w:spacing w:after="160" w:line="259" w:lineRule="auto"/>
    </w:pPr>
  </w:style>
  <w:style w:type="paragraph" w:customStyle="1" w:styleId="4CA6C39F43FA42E28AE42A15BBE27485">
    <w:name w:val="4CA6C39F43FA42E28AE42A15BBE27485"/>
    <w:rsid w:val="00DE69FA"/>
    <w:pPr>
      <w:spacing w:after="160" w:line="259" w:lineRule="auto"/>
    </w:pPr>
  </w:style>
  <w:style w:type="paragraph" w:customStyle="1" w:styleId="1039CA8C352E453CBCBE8766701A3F32">
    <w:name w:val="1039CA8C352E453CBCBE8766701A3F32"/>
    <w:rsid w:val="008E60A7"/>
    <w:pPr>
      <w:spacing w:after="160" w:line="259" w:lineRule="auto"/>
    </w:pPr>
  </w:style>
  <w:style w:type="paragraph" w:customStyle="1" w:styleId="94B2F98DE92E41D79EE28E8167D562AC">
    <w:name w:val="94B2F98DE92E41D79EE28E8167D562AC"/>
    <w:rsid w:val="008E60A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https://gemeenschapsonderwijs.sharepoint.com/sites/prodoc/_layouts/15/DocIdRedir.aspx?ID=GOPRO-1830562155-17288</Url>
      <Description>GOPRO-1830562155-17288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85D3BBD-0C1B-48AE-B9E9-1D9FE9DE0D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083C55-7020-4D44-8014-BEAF52BE4810}"/>
</file>

<file path=customXml/itemProps3.xml><?xml version="1.0" encoding="utf-8"?>
<ds:datastoreItem xmlns:ds="http://schemas.openxmlformats.org/officeDocument/2006/customXml" ds:itemID="{5A1FB6C0-77CC-4B55-AB11-BD49DFAC1977}"/>
</file>

<file path=customXml/itemProps4.xml><?xml version="1.0" encoding="utf-8"?>
<ds:datastoreItem xmlns:ds="http://schemas.openxmlformats.org/officeDocument/2006/customXml" ds:itemID="{18C85DAF-D7B5-4693-BF9C-EF7D9993BCD7}"/>
</file>

<file path=customXml/itemProps5.xml><?xml version="1.0" encoding="utf-8"?>
<ds:datastoreItem xmlns:ds="http://schemas.openxmlformats.org/officeDocument/2006/customXml" ds:itemID="{5E103503-EDEE-464D-96ED-F84CADA488F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Busvervoer - coronacrisis</dc:title>
  <dc:creator>Manuela Pannier</dc:creator>
  <cp:lastModifiedBy>bart Devos</cp:lastModifiedBy>
  <cp:revision>4</cp:revision>
  <cp:lastPrinted>2015-05-13T05:48:00Z</cp:lastPrinted>
  <dcterms:created xsi:type="dcterms:W3CDTF">2020-04-24T06:52:00Z</dcterms:created>
  <dcterms:modified xsi:type="dcterms:W3CDTF">2023-11-20T10:16:23Z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ea3ae779-bbd7-4165-a1d8-cc89e69e0cd4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