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396352937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6A5916" w:rsidR="006A5916" w:rsidP="006A5916" w:rsidRDefault="005319B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75136" behindDoc="1" locked="0" layoutInCell="1" allowOverlap="1" wp14:anchorId="6902D8EC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2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7F6EE9BA">
                  <v:shape id="AutoShape 2" style="position:absolute;margin-left:-8.05pt;margin-top:14.4pt;width:583.95pt;height:76.8pt;rotation:-3;z-index:-25164134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4FFE45F5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76160" behindDoc="1" locked="0" layoutInCell="1" allowOverlap="1" wp14:anchorId="4B089BA1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11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290943D5">
                  <v:shape id="AutoShape 1" style="position:absolute;margin-left:-14pt;margin-top:8.7pt;width:583.65pt;height:82.75pt;rotation:-2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6hT3w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Kh6hT3wUAAKweAAAOAAAAAAAAAAAAAAAAAC4CAABkcnMvZTJvRG9jLnhtbFBLAQItABQA&#10;BgAIAAAAIQBIj9QQ4QAAAAsBAAAPAAAAAAAAAAAAAAAAADkIAABkcnMvZG93bnJldi54bWxQSwUG&#10;AAAAAAQABADzAAAARwkAAAAA&#10;" w14:anchorId="4735843C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6A5916" w:rsidR="006A5916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74112" behindDoc="1" locked="0" layoutInCell="1" allowOverlap="1" wp14:anchorId="5B7F7CBA" wp14:editId="44E0D4EB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2" name="Afbeelding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6A5916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6A5916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6A5916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6A5916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6A5916" w:rsidR="007B53AB" w:rsidP="00677F90" w:rsidRDefault="007B53AB" w14:paraId="672A6659" wp14:textId="77777777">
          <w:pPr>
            <w:rPr>
              <w:rFonts w:cs="Arial" w:asciiTheme="minorHAnsi" w:hAnsiTheme="minorHAnsi"/>
            </w:rPr>
          </w:pPr>
        </w:p>
        <w:p xmlns:wp14="http://schemas.microsoft.com/office/word/2010/wordml" w:rsidRPr="006A5916" w:rsidR="007B53AB" w:rsidP="00F1130F" w:rsidRDefault="007B53AB" w14:paraId="0A37501D" wp14:textId="77777777">
          <w:pPr>
            <w:tabs>
              <w:tab w:val="left" w:pos="8580"/>
            </w:tabs>
            <w:rPr>
              <w:rFonts w:cs="Arial" w:asciiTheme="minorHAnsi" w:hAnsiTheme="minorHAnsi"/>
            </w:rPr>
          </w:pPr>
          <w:r w:rsidRPr="006A5916">
            <w:rPr>
              <w:rFonts w:cs="Arial" w:asciiTheme="minorHAnsi" w:hAnsiTheme="minorHAnsi"/>
            </w:rPr>
            <w:tab/>
          </w:r>
        </w:p>
      </w:sdtContent>
    </w:sdt>
    <w:p xmlns:wp14="http://schemas.microsoft.com/office/word/2010/wordml" w:rsidRPr="006A5916" w:rsidR="002B2923" w:rsidP="00F1130F" w:rsidRDefault="002B2923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61"/>
      </w:tblGrid>
      <w:tr xmlns:wp14="http://schemas.microsoft.com/office/word/2010/wordml" w:rsidRPr="006A5916" w:rsidR="007B53AB" w:rsidTr="009D7937" w14:paraId="509464B1" wp14:textId="77777777">
        <w:trPr>
          <w:trHeight w:val="754" w:hRule="exact"/>
        </w:trPr>
        <w:tc>
          <w:tcPr>
            <w:tcW w:w="10429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1794942294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6A5916" w:rsidR="007B53AB" w:rsidP="00985DED" w:rsidRDefault="004706B3" w14:paraId="2882A5C6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VEILIGHEIDSINSTRUCTIEKAART </w:t>
                </w:r>
                <w:r w:rsidRPr="006A5916" w:rsidR="007B53AB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A1</w:t>
                </w:r>
                <w:r w:rsidR="002426B6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</w:p>
              <w:p w:rsidRPr="006A5916" w:rsidR="007B53AB" w:rsidP="005F03E5" w:rsidRDefault="00BD6DB9" w14:paraId="00B6DB2C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6A5916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Draagbare bov</w:t>
                </w:r>
                <w:r w:rsidRPr="006A5916" w:rsidR="007B53AB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enfreesmachine</w:t>
                </w:r>
              </w:p>
            </w:sdtContent>
          </w:sdt>
        </w:tc>
      </w:tr>
      <w:tr xmlns:wp14="http://schemas.microsoft.com/office/word/2010/wordml" w:rsidRPr="006A5916" w:rsidR="007B53AB" w:rsidTr="009D7937" w14:paraId="36A2F395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9663720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A5916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vAlign w:val="center"/>
          </w:tcPr>
          <w:p w:rsidRPr="006A5916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61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68374683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9D7937" w:rsidP="009D7937" w:rsidRDefault="008D75DE" w14:paraId="21867B2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9D7937" w:rsidR="00F52F38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Pr="009D7937" w:rsidR="001A6AE1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6B22215F" wp14:editId="17672915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9D7937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Pr="006A5916" w:rsidR="009D7937" w:rsidP="009D7937" w:rsidRDefault="009D7937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bookmarkStart w:name="_GoBack" w:id="0"/>
            <w:bookmarkEnd w:id="0"/>
          </w:p>
        </w:tc>
      </w:tr>
      <w:tr xmlns:wp14="http://schemas.microsoft.com/office/word/2010/wordml" w:rsidRPr="006A5916" w:rsidR="007B53AB" w:rsidTr="009D7937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3365004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A5916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</w:tcPr>
          <w:p w:rsidRPr="006A5916" w:rsidR="007B53AB" w:rsidP="00694DD0" w:rsidRDefault="007B53AB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61" w:type="dxa"/>
            <w:vMerge/>
          </w:tcPr>
          <w:p w:rsidRPr="006A5916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A5916" w:rsidR="007B53AB" w:rsidTr="009D7937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52532488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A5916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</w:tcPr>
          <w:p w:rsidRPr="006A5916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61" w:type="dxa"/>
            <w:vMerge/>
          </w:tcPr>
          <w:p w:rsidRPr="006A5916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A5916" w:rsidR="007B53AB" w:rsidTr="009D7937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4298124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A5916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</w:tcPr>
          <w:p w:rsidRPr="006A5916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61" w:type="dxa"/>
            <w:vMerge/>
          </w:tcPr>
          <w:p w:rsidRPr="006A5916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A5916" w:rsidR="007B53AB" w:rsidTr="009D7937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45892070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A5916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</w:tcPr>
          <w:p w:rsidRPr="006A5916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61" w:type="dxa"/>
            <w:vMerge/>
          </w:tcPr>
          <w:p w:rsidRPr="006A5916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6A5916" w:rsidR="007B53AB" w:rsidP="00677F90" w:rsidRDefault="007B53AB" w14:paraId="3DEEC66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31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31"/>
      </w:tblGrid>
      <w:tr xmlns:wp14="http://schemas.microsoft.com/office/word/2010/wordml" w:rsidRPr="006A5916" w:rsidR="007B53AB" w:rsidTr="009D7937" w14:paraId="2E4EC8F3" wp14:textId="77777777">
        <w:tc>
          <w:tcPr>
            <w:tcW w:w="10431" w:type="dxa"/>
            <w:tcBorders>
              <w:bottom w:val="single" w:color="auto" w:sz="4" w:space="0"/>
            </w:tcBorders>
          </w:tcPr>
          <w:p w:rsidRPr="006A5916" w:rsidR="00B00F6F" w:rsidP="00B00F6F" w:rsidRDefault="00DA3C8F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6A5916">
              <w:rPr>
                <w:rFonts w:cs="Arial" w:asciiTheme="minorHAnsi" w:hAnsiTheme="minorHAnsi"/>
                <w:b/>
                <w:szCs w:val="22"/>
              </w:rPr>
              <w:t xml:space="preserve">Uitsluitend te gebruiken voor </w:t>
            </w:r>
            <w:r w:rsidRPr="006A5916" w:rsidR="00B00F6F">
              <w:rPr>
                <w:rFonts w:cs="Arial" w:asciiTheme="minorHAnsi" w:hAnsiTheme="minorHAnsi"/>
                <w:b/>
                <w:szCs w:val="22"/>
              </w:rPr>
              <w:t>werkzaamheden die bepaald zijn in de gebruikershandleiding.</w:t>
            </w:r>
          </w:p>
          <w:p w:rsidRPr="006A5916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6A5916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6A5916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6A5916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</w:tbl>
    <w:p xmlns:wp14="http://schemas.microsoft.com/office/word/2010/wordml" w:rsidRPr="006A5916" w:rsidR="00DA3C8F" w:rsidP="00677F90" w:rsidRDefault="00DA3C8F" w14:paraId="3656B9A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8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xmlns:wp14="http://schemas.microsoft.com/office/word/2010/wordml" w:rsidRPr="006A5916" w:rsidR="001F221A" w:rsidTr="003748A5" w14:paraId="2C064148" wp14:textId="77777777">
        <w:trPr>
          <w:trHeight w:val="565" w:hRule="exact"/>
        </w:trPr>
        <w:tc>
          <w:tcPr>
            <w:tcW w:w="10418" w:type="dxa"/>
            <w:shd w:val="clear" w:color="auto" w:fill="C3004A"/>
          </w:tcPr>
          <w:sdt>
            <w:sdtPr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id w:val="-207981483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1F221A" w:rsidP="00606B92" w:rsidRDefault="001F221A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6A5916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sdtContent>
          </w:sdt>
        </w:tc>
      </w:tr>
    </w:tbl>
    <w:sdt>
      <w:sdtPr>
        <w:rPr>
          <w:rFonts w:cs="Arial" w:asciiTheme="minorHAnsi" w:hAnsiTheme="minorHAnsi"/>
          <w:b/>
          <w:sz w:val="16"/>
          <w:szCs w:val="16"/>
        </w:rPr>
        <w:id w:val="512730992"/>
        <w:lock w:val="contentLocked"/>
        <w:placeholder>
          <w:docPart w:val="DefaultPlaceholder_1082065158"/>
        </w:placeholder>
        <w:group/>
      </w:sdtPr>
      <w:sdtEndPr>
        <w:rPr>
          <w:b w:val="0"/>
          <w:sz w:val="18"/>
          <w:szCs w:val="18"/>
        </w:rPr>
      </w:sdtEndPr>
      <w:sdtContent>
        <w:tbl>
          <w:tblPr>
            <w:tblW w:w="10418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88"/>
            <w:gridCol w:w="1488"/>
            <w:gridCol w:w="1488"/>
            <w:gridCol w:w="1489"/>
            <w:gridCol w:w="1488"/>
            <w:gridCol w:w="1488"/>
            <w:gridCol w:w="1489"/>
          </w:tblGrid>
          <w:tr xmlns:wp14="http://schemas.microsoft.com/office/word/2010/wordml" w:rsidRPr="006A5916" w:rsidR="00DA3C8F" w:rsidTr="008D75DE" w14:paraId="2974393B" wp14:textId="77777777">
            <w:trPr>
              <w:trHeight w:val="1501"/>
            </w:trPr>
            <w:tc>
              <w:tcPr>
                <w:tcW w:w="1488" w:type="dxa"/>
                <w:vAlign w:val="center"/>
              </w:tcPr>
              <w:p w:rsidRPr="006A5916" w:rsidR="00DA3C8F" w:rsidP="00DA3C8F" w:rsidRDefault="00DA3C8F" w14:paraId="1A417314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6A5916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72064" behindDoc="0" locked="0" layoutInCell="1" allowOverlap="1" wp14:anchorId="648E3E10" wp14:editId="3FEFD310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107950</wp:posOffset>
                      </wp:positionV>
                      <wp:extent cx="676800" cy="576000"/>
                      <wp:effectExtent l="0" t="0" r="0" b="0"/>
                      <wp:wrapSquare wrapText="bothSides"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76800" cy="5760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DA3C8F" w:rsidRDefault="00DA3C8F" w14:paraId="64D2210E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6A5916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71040" behindDoc="0" locked="0" layoutInCell="1" allowOverlap="1" wp14:anchorId="6E80F230" wp14:editId="63D8126C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11430</wp:posOffset>
                      </wp:positionV>
                      <wp:extent cx="611505" cy="611505"/>
                      <wp:effectExtent l="0" t="0" r="0" b="0"/>
                      <wp:wrapNone/>
                      <wp:docPr id="10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DA3C8F" w:rsidRDefault="00DA3C8F" w14:paraId="45FB0818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6A5916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7347A427" wp14:editId="1E717417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9" w:type="dxa"/>
                <w:vAlign w:val="center"/>
              </w:tcPr>
              <w:p w:rsidRPr="006A5916" w:rsidR="00DA3C8F" w:rsidP="00DA3C8F" w:rsidRDefault="00DA3C8F" w14:paraId="049F31CB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6A5916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17F5CDE" wp14:editId="0E1A6135">
                      <wp:extent cx="612000" cy="612000"/>
                      <wp:effectExtent l="0" t="0" r="0" b="0"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8D75DE" w:rsidRDefault="00DA3C8F" w14:paraId="53128261" wp14:textId="77777777">
                <w:pPr>
                  <w:ind w:right="248"/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6A5916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250FD658" wp14:editId="6B9EB3C3">
                      <wp:extent cx="612000" cy="612000"/>
                      <wp:effectExtent l="0" t="0" r="0" b="0"/>
                      <wp:docPr id="1" name="rg_hi" descr="https://encrypted-tbn2.gstatic.com/images?q=tbn:ANd9GcRvJH9HazTaZgV0HyGQ6aJFvdbpTrsduLyZDJwGrY0zNE6hHFwO1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g_hi" descr="https://encrypted-tbn2.gstatic.com/images?q=tbn:ANd9GcRvJH9HazTaZgV0HyGQ6aJFvdbpTrsduLyZDJwGrY0zNE6hHFwO1w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DA3C8F" w:rsidRDefault="00DA3C8F" w14:paraId="62486C05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6A5916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42633477" wp14:editId="72E09B9C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9" w:type="dxa"/>
                <w:vAlign w:val="center"/>
              </w:tcPr>
              <w:p w:rsidRPr="006A5916" w:rsidR="00DA3C8F" w:rsidP="004706B3" w:rsidRDefault="00DA3C8F" w14:paraId="4101652C" wp14:textId="77777777">
                <w:pPr>
                  <w:jc w:val="center"/>
                  <w:rPr>
                    <w:rFonts w:cs="Arial" w:asciiTheme="minorHAnsi" w:hAnsiTheme="minorHAnsi"/>
                    <w:sz w:val="16"/>
                    <w:szCs w:val="16"/>
                  </w:rPr>
                </w:pPr>
                <w:r w:rsidRPr="006A5916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2DBE9C78" wp14:editId="0485778C">
                      <wp:extent cx="612000" cy="612000"/>
                      <wp:effectExtent l="0" t="0" r="0" b="0"/>
                      <wp:docPr id="6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xmlns:wp14="http://schemas.microsoft.com/office/word/2010/wordml" w:rsidRPr="006A5916" w:rsidR="00DA3C8F" w:rsidTr="008D75DE" w14:paraId="029E9141" wp14:textId="77777777">
            <w:trPr>
              <w:trHeight w:val="1501"/>
            </w:trPr>
            <w:tc>
              <w:tcPr>
                <w:tcW w:w="1488" w:type="dxa"/>
                <w:vAlign w:val="center"/>
              </w:tcPr>
              <w:p w:rsidRPr="006A5916" w:rsidR="00DA3C8F" w:rsidP="00DA3C8F" w:rsidRDefault="00DA3C8F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DA3C8F" w:rsidRDefault="00DA3C8F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DA3C8F" w:rsidRDefault="00DA3C8F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489" w:type="dxa"/>
                <w:vAlign w:val="center"/>
              </w:tcPr>
              <w:p w:rsidRPr="006A5916" w:rsidR="00DA3C8F" w:rsidP="00DA3C8F" w:rsidRDefault="00DA3C8F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6A5916" w:rsidR="00DA3C8F" w:rsidP="00DA3C8F" w:rsidRDefault="00DA3C8F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schoenen</w:t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3748A5" w:rsidRDefault="00DA3C8F" w14:paraId="5FDEAE3F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2426B6">
                  <w:rPr>
                    <w:rFonts w:cs="Arial" w:asciiTheme="minorHAnsi" w:hAnsiTheme="minorHAnsi"/>
                    <w:sz w:val="18"/>
                    <w:szCs w:val="18"/>
                  </w:rPr>
                  <w:t>Haarnet / lange haren</w:t>
                </w:r>
                <w:r w:rsidRPr="002426B6" w:rsidR="003748A5">
                  <w:rPr>
                    <w:rFonts w:cs="Arial" w:asciiTheme="minorHAnsi" w:hAnsiTheme="minorHAnsi"/>
                    <w:sz w:val="18"/>
                    <w:szCs w:val="18"/>
                  </w:rPr>
                  <w:t xml:space="preserve"> samenbinden verplicht</w:t>
                </w:r>
              </w:p>
            </w:tc>
            <w:tc>
              <w:tcPr>
                <w:tcW w:w="1488" w:type="dxa"/>
                <w:vAlign w:val="center"/>
              </w:tcPr>
              <w:p w:rsidRPr="006A5916" w:rsidR="00DA3C8F" w:rsidP="00DA3C8F" w:rsidRDefault="00DA3C8F" w14:paraId="04E1CBA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1489" w:type="dxa"/>
                <w:vAlign w:val="center"/>
              </w:tcPr>
              <w:p w:rsidRPr="006A5916" w:rsidR="00DA3C8F" w:rsidP="008D75DE" w:rsidRDefault="00DA3C8F" w14:paraId="4F9DD36D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A5916">
                  <w:rPr>
                    <w:rFonts w:cs="Arial" w:asciiTheme="minorHAnsi" w:hAnsiTheme="minorHAnsi"/>
                    <w:sz w:val="18"/>
                    <w:szCs w:val="18"/>
                  </w:rPr>
                  <w:t>Geschikt masker P2/P3 bij stofvorming</w:t>
                </w:r>
              </w:p>
            </w:tc>
          </w:tr>
        </w:tbl>
      </w:sdtContent>
    </w:sdt>
    <w:p xmlns:wp14="http://schemas.microsoft.com/office/word/2010/wordml" w:rsidRPr="006A5916" w:rsidR="00DA3C8F" w:rsidP="00D340B7" w:rsidRDefault="00DA3C8F" w14:paraId="4B99056E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709961870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6A5916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6A5916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6A5916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6A5916" w:rsidR="00DA3C8F" w:rsidP="00677F90" w:rsidRDefault="00DA3C8F" w14:paraId="1299C43A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344510363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6A5916" w:rsidR="007B53AB" w:rsidTr="00CA0EB0" w14:paraId="73E4E6BD" wp14:textId="77777777">
            <w:tc>
              <w:tcPr>
                <w:tcW w:w="3119" w:type="dxa"/>
                <w:vAlign w:val="center"/>
              </w:tcPr>
              <w:p w:rsidRPr="006A5916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6A5916" w:rsidR="007B53AB" w:rsidP="00B90B69" w:rsidRDefault="007B53AB" w14:paraId="3F4A55F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veiligheidsvoorschriften</w:t>
                </w:r>
              </w:p>
            </w:tc>
            <w:tc>
              <w:tcPr>
                <w:tcW w:w="7283" w:type="dxa"/>
              </w:tcPr>
              <w:p w:rsidRPr="002426B6" w:rsidR="00B90B69" w:rsidP="00B90B69" w:rsidRDefault="00B90B69" w14:paraId="6CDA6B75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 xml:space="preserve">Machine uitsluitend te bedienen / af te stellen door 1 persoon met voldoende 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>opleiding en onder toezicht.</w:t>
                </w:r>
              </w:p>
              <w:p w:rsidRPr="002426B6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2426B6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2426B6" w:rsidR="00B90B69" w:rsidP="00B90B69" w:rsidRDefault="003748A5" w14:paraId="45A22DE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2426B6" w:rsidR="00B90B69">
                  <w:rPr>
                    <w:rFonts w:cs="Arial" w:asciiTheme="minorHAnsi" w:hAnsiTheme="minorHAnsi"/>
                    <w:sz w:val="20"/>
                  </w:rPr>
                  <w:t>oor elk gebruik de machine op mogelijke zichtbare gebreken. Bij twijfel de machine niet opstarten en advies inwinnen</w:t>
                </w:r>
                <w:r w:rsidRPr="002426B6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2426B6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2426B6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2426B6" w:rsidR="00B90B69" w:rsidP="00B90B69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2426B6" w:rsidR="00B90B69" w:rsidP="00B90B69" w:rsidRDefault="00B90B69" w14:paraId="6F3F1FB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 xml:space="preserve">Bind lang haar op of draag </w:t>
                </w:r>
                <w:r w:rsidRPr="002426B6" w:rsidR="003748A5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>haarnetje.</w:t>
                </w:r>
              </w:p>
              <w:p w:rsidRPr="002426B6" w:rsidR="00B90B69" w:rsidP="00B90B69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6A5916" w:rsidR="004D51F8" w:rsidP="00B90B69" w:rsidRDefault="004706B3" w14:paraId="2F95B24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</w:tbl>
    <w:p xmlns:wp14="http://schemas.microsoft.com/office/word/2010/wordml" w:rsidRPr="00C626D7" w:rsidR="007B53AB" w:rsidP="00677F90" w:rsidRDefault="007B53AB" w14:paraId="4DDBEF00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672171274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0"/>
          </w:rPr>
        </w:sdtEndPr>
        <w:sdtContent>
          <w:tr xmlns:wp14="http://schemas.microsoft.com/office/word/2010/wordml" w:rsidRPr="006A5916" w:rsidR="007B53AB" w:rsidTr="001936D5" w14:paraId="136F4145" wp14:textId="77777777">
            <w:trPr>
              <w:trHeight w:val="789"/>
            </w:trPr>
            <w:tc>
              <w:tcPr>
                <w:tcW w:w="3119" w:type="dxa"/>
                <w:vAlign w:val="center"/>
              </w:tcPr>
              <w:p w:rsidRPr="006A5916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7283" w:type="dxa"/>
              </w:tcPr>
              <w:p w:rsidRPr="006A5916" w:rsidR="007B53AB" w:rsidP="00CA0EB0" w:rsidRDefault="007B53AB" w14:paraId="4819F0F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 xml:space="preserve">Schakel </w:t>
                </w:r>
                <w:r w:rsidRPr="006A5916" w:rsidR="00BD6DB9">
                  <w:rPr>
                    <w:rFonts w:asciiTheme="minorHAnsi" w:hAnsiTheme="minorHAnsi"/>
                    <w:sz w:val="20"/>
                  </w:rPr>
                  <w:t>de machine</w:t>
                </w:r>
                <w:r w:rsidRPr="006A5916">
                  <w:rPr>
                    <w:rFonts w:asciiTheme="minorHAnsi" w:hAnsiTheme="minorHAnsi"/>
                    <w:sz w:val="20"/>
                  </w:rPr>
                  <w:t xml:space="preserve"> uit en trek de stekker uit het stopcontact.</w:t>
                </w:r>
              </w:p>
              <w:p w:rsidRPr="002426B6" w:rsidR="007B53AB" w:rsidP="00CA0EB0" w:rsidRDefault="007B53AB" w14:paraId="6CC40796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 xml:space="preserve">Wacht met transporteren tot de </w:t>
                </w:r>
                <w:r w:rsidRPr="002426B6">
                  <w:rPr>
                    <w:rFonts w:asciiTheme="minorHAnsi" w:hAnsiTheme="minorHAnsi"/>
                    <w:sz w:val="20"/>
                  </w:rPr>
                  <w:t>frees stilstaat.</w:t>
                </w:r>
                <w:r w:rsidRPr="002426B6">
                  <w:rPr>
                    <w:rFonts w:asciiTheme="minorHAnsi" w:hAnsiTheme="minorHAnsi"/>
                    <w:sz w:val="20"/>
                  </w:rPr>
                  <w:tab/>
                </w:r>
              </w:p>
              <w:p w:rsidRPr="006A5916" w:rsidR="007B53AB" w:rsidP="00CA0EB0" w:rsidRDefault="007B53AB" w14:paraId="72DD2A4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Gebruik </w:t>
                </w:r>
                <w:r w:rsidRPr="002426B6" w:rsidR="003748A5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2426B6">
                  <w:rPr>
                    <w:rFonts w:asciiTheme="minorHAnsi" w:hAnsiTheme="minorHAnsi"/>
                    <w:sz w:val="20"/>
                  </w:rPr>
                  <w:t>gepaste opbergkist voor</w:t>
                </w:r>
                <w:r w:rsidRPr="002426B6" w:rsidR="003748A5">
                  <w:rPr>
                    <w:rFonts w:asciiTheme="minorHAnsi" w:hAnsiTheme="minorHAnsi"/>
                    <w:sz w:val="20"/>
                  </w:rPr>
                  <w:t xml:space="preserve"> het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 transport</w:t>
                </w:r>
                <w:r w:rsidRPr="006A5916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6A5916" w:rsidR="007B53AB" w:rsidP="00677F90" w:rsidRDefault="007B53AB" w14:paraId="3461D7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836885949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6A5916" w:rsidR="007B53AB" w:rsidTr="00D615CB" w14:paraId="308ED45C" wp14:textId="77777777">
            <w:trPr>
              <w:trHeight w:val="1593"/>
            </w:trPr>
            <w:tc>
              <w:tcPr>
                <w:tcW w:w="3119" w:type="dxa"/>
                <w:vAlign w:val="center"/>
              </w:tcPr>
              <w:p w:rsidRPr="006A5916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7283" w:type="dxa"/>
              </w:tcPr>
              <w:p w:rsidRPr="006A5916" w:rsidR="006B7CFC" w:rsidP="006B7CFC" w:rsidRDefault="006B7CFC" w14:paraId="059F6A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Controleer:</w:t>
                </w:r>
              </w:p>
              <w:p w:rsidRPr="006A5916" w:rsidR="006B7CFC" w:rsidP="006B7CFC" w:rsidRDefault="00DA3C8F" w14:paraId="4F3CFE44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6A5916" w:rsidR="006B7CFC">
                  <w:rPr>
                    <w:rFonts w:cs="Arial" w:asciiTheme="minorHAnsi" w:hAnsiTheme="minorHAnsi"/>
                    <w:sz w:val="20"/>
                  </w:rPr>
                  <w:t>e machine e</w:t>
                </w:r>
                <w:r w:rsidRPr="006A5916">
                  <w:rPr>
                    <w:rFonts w:cs="Arial" w:asciiTheme="minorHAnsi" w:hAnsiTheme="minorHAnsi"/>
                    <w:sz w:val="20"/>
                  </w:rPr>
                  <w:t>n het aansluitsnoer op gebreken</w:t>
                </w:r>
              </w:p>
              <w:p w:rsidRPr="002426B6" w:rsidR="006B7CFC" w:rsidP="006B7CFC" w:rsidRDefault="008979CD" w14:paraId="5FBD9838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 xml:space="preserve">of </w:t>
                </w:r>
                <w:r w:rsidRPr="002426B6" w:rsidR="00DA3C8F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2426B6" w:rsidR="006B7CFC">
                  <w:rPr>
                    <w:rFonts w:cs="Arial" w:asciiTheme="minorHAnsi" w:hAnsiTheme="minorHAnsi"/>
                    <w:sz w:val="20"/>
                  </w:rPr>
                  <w:t>e frees voldoende vastgezet is</w:t>
                </w:r>
              </w:p>
              <w:p w:rsidRPr="002426B6" w:rsidR="006B7CFC" w:rsidP="006B7CFC" w:rsidRDefault="00DA3C8F" w14:paraId="16EE72AD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o</w:t>
                </w:r>
                <w:r w:rsidRPr="002426B6" w:rsidR="006B7CFC">
                  <w:rPr>
                    <w:rFonts w:cs="Arial" w:asciiTheme="minorHAnsi" w:hAnsiTheme="minorHAnsi"/>
                    <w:sz w:val="20"/>
                  </w:rPr>
                  <w:t>f de te bewerken zone vrij is van vreemde voorwerpen (nagels, schroeven,…).</w:t>
                </w:r>
              </w:p>
              <w:p w:rsidRPr="002426B6" w:rsidR="00FA48C5" w:rsidP="00CA0EB0" w:rsidRDefault="00FA48C5" w14:paraId="1D5AEF9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Ga na of de schakelaar op “uit” staat voor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2426B6">
                  <w:rPr>
                    <w:rFonts w:asciiTheme="minorHAnsi" w:hAnsiTheme="minorHAnsi"/>
                    <w:sz w:val="20"/>
                  </w:rPr>
                  <w:t>de stekker in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>plugt</w:t>
                </w:r>
                <w:r w:rsidRPr="002426B6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2426B6" w:rsidR="00CE2340" w:rsidP="00CE2340" w:rsidRDefault="00CE2340" w14:paraId="191036D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Fixeer het te bewerken werkstuk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 xml:space="preserve"> op een correcte wijze,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 al dan niet met geschikte hulpmiddelen.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  <w:p w:rsidRPr="002426B6" w:rsidR="000D397C" w:rsidP="00CE2340" w:rsidRDefault="008979CD" w14:paraId="1CB06B1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Draag steeds handschoenen als je de </w:t>
                </w:r>
                <w:r w:rsidRPr="002426B6" w:rsidR="000D397C">
                  <w:rPr>
                    <w:rFonts w:asciiTheme="minorHAnsi" w:hAnsiTheme="minorHAnsi"/>
                    <w:sz w:val="20"/>
                  </w:rPr>
                  <w:t xml:space="preserve">frees </w:t>
                </w:r>
                <w:r w:rsidRPr="002426B6">
                  <w:rPr>
                    <w:rFonts w:asciiTheme="minorHAnsi" w:hAnsiTheme="minorHAnsi"/>
                    <w:sz w:val="20"/>
                  </w:rPr>
                  <w:t>vervangt</w:t>
                </w:r>
                <w:r w:rsidRPr="002426B6" w:rsidR="000D397C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2426B6" w:rsidR="00C23204" w:rsidP="00CE2340" w:rsidRDefault="00C23204" w14:paraId="56B2055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Verwijder alle afstelsleutels en andere gereedschappen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 xml:space="preserve"> voor je de machine opstart</w:t>
                </w:r>
                <w:r w:rsidRPr="002426B6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2426B6" w:rsidR="007B53AB" w:rsidP="00CA0EB0" w:rsidRDefault="007B53AB" w14:paraId="7FBA35B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Kies de juiste frees 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>voor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 het te bewerken materiaal.</w:t>
                </w:r>
              </w:p>
              <w:p w:rsidRPr="002426B6" w:rsidR="007B53AB" w:rsidP="00CA0EB0" w:rsidRDefault="007B53AB" w14:paraId="15D946E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Gebruik steeds een scherpe frees.</w:t>
                </w:r>
              </w:p>
              <w:p w:rsidRPr="002426B6" w:rsidR="007B53AB" w:rsidP="00CA0EB0" w:rsidRDefault="007B53AB" w14:paraId="1547C85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Controleer steeds of de frees voldoende vast gemonteerd</w:t>
                </w:r>
                <w:r w:rsidRPr="002426B6" w:rsidR="008979CD">
                  <w:rPr>
                    <w:rFonts w:asciiTheme="minorHAnsi" w:hAnsiTheme="minorHAnsi"/>
                    <w:sz w:val="20"/>
                  </w:rPr>
                  <w:t xml:space="preserve"> is</w:t>
                </w:r>
                <w:r w:rsidRPr="002426B6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706B3" w:rsidR="00DA3C8F" w:rsidP="004706B3" w:rsidRDefault="008979CD" w14:paraId="27461C9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Als je </w:t>
                </w:r>
                <w:r w:rsidRPr="002426B6" w:rsidR="0034340B">
                  <w:rPr>
                    <w:rFonts w:asciiTheme="minorHAnsi" w:hAnsiTheme="minorHAnsi"/>
                    <w:sz w:val="20"/>
                  </w:rPr>
                  <w:t>een verlengsnoer gebruikt, zorg er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 dan </w:t>
                </w:r>
                <w:r w:rsidRPr="002426B6" w:rsidR="0034340B">
                  <w:rPr>
                    <w:rFonts w:asciiTheme="minorHAnsi" w:hAnsiTheme="minorHAnsi"/>
                    <w:sz w:val="20"/>
                  </w:rPr>
                  <w:t xml:space="preserve">voor dat </w:t>
                </w:r>
                <w:r w:rsidRPr="002426B6" w:rsidR="006E12B3">
                  <w:rPr>
                    <w:rFonts w:asciiTheme="minorHAnsi" w:hAnsiTheme="minorHAnsi"/>
                    <w:sz w:val="20"/>
                  </w:rPr>
                  <w:t xml:space="preserve">het </w:t>
                </w:r>
                <w:r w:rsidRPr="002426B6" w:rsidR="0034340B">
                  <w:rPr>
                    <w:rFonts w:asciiTheme="minorHAnsi" w:hAnsiTheme="minorHAnsi"/>
                    <w:sz w:val="20"/>
                  </w:rPr>
                  <w:t>volledig uitgerold is, geschikt is voor de omgevingsfactoren en ge</w:t>
                </w:r>
                <w:r w:rsidRPr="006A5916" w:rsidR="0034340B">
                  <w:rPr>
                    <w:rFonts w:asciiTheme="minorHAnsi" w:hAnsiTheme="minorHAnsi"/>
                    <w:sz w:val="20"/>
                  </w:rPr>
                  <w:t>en bijkomend val- struikelgevaar oplevert.</w:t>
                </w:r>
              </w:p>
            </w:tc>
          </w:tr>
        </w:sdtContent>
      </w:sdt>
    </w:tbl>
    <w:p xmlns:wp14="http://schemas.microsoft.com/office/word/2010/wordml" w:rsidRPr="006A5916" w:rsidR="007B53AB" w:rsidP="00677F90" w:rsidRDefault="007B53AB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211119551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6A5916" w:rsidR="007B53AB" w:rsidTr="008B5FE1" w14:paraId="4AC4485E" wp14:textId="77777777">
            <w:trPr>
              <w:trHeight w:val="2129"/>
            </w:trPr>
            <w:tc>
              <w:tcPr>
                <w:tcW w:w="3119" w:type="dxa"/>
                <w:vAlign w:val="center"/>
              </w:tcPr>
              <w:p w:rsidRPr="006A5916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7283" w:type="dxa"/>
              </w:tcPr>
              <w:p w:rsidRPr="002426B6" w:rsidR="00CE2340" w:rsidP="00CE2340" w:rsidRDefault="006E12B3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2426B6" w:rsidR="00CE2340">
                  <w:rPr>
                    <w:rFonts w:asciiTheme="minorHAnsi" w:hAnsiTheme="minorHAnsi"/>
                    <w:sz w:val="20"/>
                  </w:rPr>
                  <w:t>een veilige en stabiele werkhouding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2426B6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2426B6" w:rsidR="00CE392D" w:rsidP="00CA0EB0" w:rsidRDefault="006E12B3" w14:paraId="11C144E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Draag </w:t>
                </w:r>
                <w:r w:rsidRPr="002426B6">
                  <w:rPr>
                    <w:rFonts w:asciiTheme="minorHAnsi" w:hAnsiTheme="minorHAnsi"/>
                    <w:b/>
                    <w:sz w:val="20"/>
                    <w:u w:val="single"/>
                  </w:rPr>
                  <w:t>geen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 handschoenen t</w:t>
                </w:r>
                <w:r w:rsidRPr="002426B6" w:rsidR="00CE392D">
                  <w:rPr>
                    <w:rFonts w:asciiTheme="minorHAnsi" w:hAnsiTheme="minorHAnsi"/>
                    <w:sz w:val="20"/>
                  </w:rPr>
                  <w:t xml:space="preserve">ijdens 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het </w:t>
                </w:r>
                <w:r w:rsidRPr="002426B6" w:rsidR="00CE392D">
                  <w:rPr>
                    <w:rFonts w:asciiTheme="minorHAnsi" w:hAnsiTheme="minorHAnsi"/>
                    <w:sz w:val="20"/>
                  </w:rPr>
                  <w:t>gebruik.</w:t>
                </w:r>
              </w:p>
              <w:p w:rsidRPr="006A5916" w:rsidR="007B53AB" w:rsidP="00CA0EB0" w:rsidRDefault="007B53AB" w14:paraId="781A987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Gebruik bij voorkeur een toestel met stofafzuiging aan de bron. I</w:t>
                </w:r>
                <w:r w:rsidRPr="002426B6" w:rsidR="006E12B3">
                  <w:rPr>
                    <w:rFonts w:cs="Arial" w:asciiTheme="minorHAnsi" w:hAnsiTheme="minorHAnsi"/>
                    <w:sz w:val="20"/>
                  </w:rPr>
                  <w:t xml:space="preserve">s dat 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 xml:space="preserve">niet mogelijk, werk </w:t>
                </w:r>
                <w:r w:rsidRPr="002426B6" w:rsidR="006E12B3">
                  <w:rPr>
                    <w:rFonts w:cs="Arial" w:asciiTheme="minorHAnsi" w:hAnsiTheme="minorHAnsi"/>
                    <w:sz w:val="20"/>
                  </w:rPr>
                  <w:t xml:space="preserve">dan 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 xml:space="preserve">in open lucht en draag een geschikt </w:t>
                </w:r>
                <w:r w:rsidRPr="002426B6" w:rsidR="009B2F16">
                  <w:rPr>
                    <w:rFonts w:cs="Arial" w:asciiTheme="minorHAnsi" w:hAnsiTheme="minorHAnsi"/>
                    <w:sz w:val="20"/>
                  </w:rPr>
                  <w:t>stof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>masker (</w:t>
                </w:r>
                <w:r w:rsidRPr="002426B6" w:rsidR="009B2F16">
                  <w:rPr>
                    <w:rFonts w:cs="Arial" w:asciiTheme="minorHAnsi" w:hAnsiTheme="minorHAnsi"/>
                    <w:sz w:val="20"/>
                  </w:rPr>
                  <w:t>P</w:t>
                </w:r>
                <w:r w:rsidRPr="002426B6" w:rsidR="00DA3C8F">
                  <w:rPr>
                    <w:rFonts w:cs="Arial" w:asciiTheme="minorHAnsi" w:hAnsiTheme="minorHAnsi"/>
                    <w:sz w:val="20"/>
                  </w:rPr>
                  <w:t>2</w:t>
                </w:r>
                <w:r w:rsidRPr="002426B6" w:rsidR="006E12B3">
                  <w:rPr>
                    <w:rFonts w:cs="Arial" w:asciiTheme="minorHAnsi" w:hAnsiTheme="minorHAnsi"/>
                    <w:sz w:val="20"/>
                  </w:rPr>
                  <w:t>-</w:t>
                </w:r>
                <w:r w:rsidRPr="002426B6" w:rsidR="00DA3C8F">
                  <w:rPr>
                    <w:rFonts w:cs="Arial" w:asciiTheme="minorHAnsi" w:hAnsiTheme="minorHAnsi"/>
                    <w:sz w:val="20"/>
                  </w:rPr>
                  <w:t xml:space="preserve"> of</w:t>
                </w:r>
                <w:r w:rsidRPr="006A5916" w:rsidR="00DA3C8F">
                  <w:rPr>
                    <w:rFonts w:cs="Arial" w:asciiTheme="minorHAnsi" w:hAnsiTheme="minorHAnsi"/>
                    <w:sz w:val="20"/>
                  </w:rPr>
                  <w:t xml:space="preserve"> P3</w:t>
                </w:r>
                <w:r w:rsidRPr="006A5916">
                  <w:rPr>
                    <w:rFonts w:cs="Arial" w:asciiTheme="minorHAnsi" w:hAnsiTheme="minorHAnsi"/>
                    <w:sz w:val="20"/>
                  </w:rPr>
                  <w:t>-filter).</w:t>
                </w:r>
              </w:p>
              <w:p w:rsidRPr="006A5916" w:rsidR="007B53AB" w:rsidP="00CA0EB0" w:rsidRDefault="007B53AB" w14:paraId="57FDE20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 xml:space="preserve">Houd de machine stevig met beide handen vast. </w:t>
                </w:r>
              </w:p>
              <w:p w:rsidRPr="006A5916" w:rsidR="007B53AB" w:rsidP="00CA0EB0" w:rsidRDefault="007B53AB" w14:paraId="7B0055E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Kijk tijdens het frezen naar de frees en het werkstuk.</w:t>
                </w:r>
              </w:p>
              <w:p w:rsidRPr="006A5916" w:rsidR="007B53AB" w:rsidP="00CA0EB0" w:rsidRDefault="007B53AB" w14:paraId="30E6186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Vermijd bruusk contact tussen frees en werkstuk.</w:t>
                </w:r>
              </w:p>
              <w:p w:rsidRPr="002426B6" w:rsidR="007B53AB" w:rsidP="002B3857" w:rsidRDefault="006E12B3" w14:paraId="1F174C1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 xml:space="preserve">Wordt 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 xml:space="preserve">tijdens de werkzaamheden het snoer beschadigd, 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kom dan 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 xml:space="preserve">niet aan het snoer maar </w:t>
                </w:r>
                <w:r w:rsidRPr="002426B6">
                  <w:rPr>
                    <w:rFonts w:asciiTheme="minorHAnsi" w:hAnsiTheme="minorHAnsi"/>
                    <w:sz w:val="20"/>
                  </w:rPr>
                  <w:t xml:space="preserve">trek 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>de stekker uit.</w:t>
                </w:r>
              </w:p>
              <w:p w:rsidRPr="002426B6" w:rsidR="007B53AB" w:rsidP="002B3857" w:rsidRDefault="006E12B3" w14:paraId="4FE0110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Laat n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>a het frezen de machine tot stilstand komen.</w:t>
                </w:r>
              </w:p>
              <w:p w:rsidRPr="006A5916" w:rsidR="007B53AB" w:rsidP="003B47FA" w:rsidRDefault="006E12B3" w14:paraId="303D129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Schakel d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>e freesmachine pas uit als de frees volledig uit het</w:t>
                </w:r>
                <w:r w:rsidRPr="006A5916" w:rsidR="007B53AB">
                  <w:rPr>
                    <w:rFonts w:asciiTheme="minorHAnsi" w:hAnsiTheme="minorHAnsi"/>
                    <w:sz w:val="20"/>
                  </w:rPr>
                  <w:t xml:space="preserve"> werkstuk </w:t>
                </w:r>
                <w:r w:rsidRPr="006A5916" w:rsidR="00DA3C8F">
                  <w:rPr>
                    <w:rFonts w:asciiTheme="minorHAnsi" w:hAnsiTheme="minorHAnsi"/>
                    <w:sz w:val="20"/>
                  </w:rPr>
                  <w:t xml:space="preserve">verwijderd </w:t>
                </w:r>
                <w:r w:rsidRPr="006A5916" w:rsidR="007B53AB">
                  <w:rPr>
                    <w:rFonts w:asciiTheme="minorHAnsi" w:hAnsiTheme="minorHAnsi"/>
                    <w:sz w:val="20"/>
                  </w:rPr>
                  <w:t>is.</w:t>
                </w:r>
              </w:p>
              <w:p w:rsidRPr="006A5916" w:rsidR="00DA3C8F" w:rsidP="004706B3" w:rsidRDefault="007B53AB" w14:paraId="30398F8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 xml:space="preserve">Verwijder afval en stof enkel en alleen </w:t>
                </w:r>
                <w:r w:rsidRPr="006A5916" w:rsidR="00CE2340">
                  <w:rPr>
                    <w:rFonts w:asciiTheme="minorHAnsi" w:hAnsiTheme="minorHAnsi"/>
                    <w:sz w:val="20"/>
                  </w:rPr>
                  <w:t>bij uitgeschakelde machine</w:t>
                </w:r>
                <w:r w:rsidRPr="006A5916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6A5916" w:rsidR="007B53AB" w:rsidP="00677F90" w:rsidRDefault="007B53AB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2106767183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6A5916" w:rsidR="007B53AB" w:rsidTr="00635118" w14:paraId="6E495BB6" wp14:textId="77777777">
            <w:trPr>
              <w:trHeight w:val="521"/>
            </w:trPr>
            <w:tc>
              <w:tcPr>
                <w:tcW w:w="3119" w:type="dxa"/>
                <w:vAlign w:val="center"/>
              </w:tcPr>
              <w:p w:rsidRPr="006A5916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7283" w:type="dxa"/>
              </w:tcPr>
              <w:p w:rsidRPr="002426B6" w:rsidR="007B53AB" w:rsidP="003B47FA" w:rsidRDefault="004C2B3A" w14:paraId="6D621F6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Zet steeds de machine af b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>ij het nakijken van het uitgevoerde werk.</w:t>
                </w:r>
              </w:p>
              <w:p w:rsidRPr="002426B6" w:rsidR="004A4E3C" w:rsidP="003B47FA" w:rsidRDefault="004A4E3C" w14:paraId="751AA34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Trek de stekker nooit via de kabel uit het stopcontact.</w:t>
                </w:r>
              </w:p>
              <w:p w:rsidRPr="006A5916" w:rsidR="00DA3C8F" w:rsidP="004706B3" w:rsidRDefault="004C2B3A" w14:paraId="6635E65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cs="Arial" w:asciiTheme="minorHAnsi" w:hAnsiTheme="minorHAnsi"/>
                    <w:sz w:val="20"/>
                  </w:rPr>
                  <w:t>Reinig de werkpost</w:t>
                </w:r>
                <w:r w:rsidRPr="002426B6" w:rsidR="009B2F16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2426B6" w:rsidR="007B53AB">
                  <w:rPr>
                    <w:rFonts w:cs="Arial" w:asciiTheme="minorHAnsi" w:hAnsiTheme="minorHAnsi"/>
                    <w:sz w:val="20"/>
                  </w:rPr>
                  <w:t xml:space="preserve">met </w:t>
                </w:r>
                <w:r w:rsidRPr="002426B6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2426B6" w:rsidR="007B53AB">
                  <w:rPr>
                    <w:rFonts w:cs="Arial" w:asciiTheme="minorHAnsi" w:hAnsiTheme="minorHAnsi"/>
                    <w:sz w:val="20"/>
                  </w:rPr>
                  <w:t>stofzuiger</w:t>
                </w:r>
                <w:r w:rsidRPr="006A5916" w:rsidR="007B53AB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6A5916" w:rsidR="007B53AB" w:rsidP="00DA3C8F" w:rsidRDefault="007B53AB" w14:paraId="1FC39945" wp14:textId="77777777">
      <w:pPr>
        <w:ind w:firstLine="708"/>
        <w:rPr>
          <w:rFonts w:cs="Arial" w:asciiTheme="minorHAnsi" w:hAnsiTheme="minorHAnsi"/>
          <w:b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438214543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6A5916" w:rsidR="007B53AB" w:rsidTr="00D20485" w14:paraId="4B018D48" wp14:textId="77777777">
            <w:trPr>
              <w:trHeight w:val="644"/>
            </w:trPr>
            <w:tc>
              <w:tcPr>
                <w:tcW w:w="3119" w:type="dxa"/>
                <w:vAlign w:val="center"/>
              </w:tcPr>
              <w:p w:rsidRPr="006A5916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A591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7283" w:type="dxa"/>
              </w:tcPr>
              <w:p w:rsidRPr="006A5916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6A5916" w:rsidR="007B53AB" w:rsidP="003B47FA" w:rsidRDefault="007B53AB" w14:paraId="523053C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Uitsluitend uit te voeren bij spanningsloze machine</w:t>
                </w:r>
                <w:r w:rsidRPr="006A5916" w:rsidR="00241B68">
                  <w:rPr>
                    <w:rFonts w:asciiTheme="minorHAnsi" w:hAnsiTheme="minorHAnsi"/>
                    <w:sz w:val="20"/>
                  </w:rPr>
                  <w:t xml:space="preserve"> (stekker niet ingeplugd)</w:t>
                </w:r>
                <w:r w:rsidRPr="006A5916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2426B6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 xml:space="preserve">Gebruik enkel de </w:t>
                </w:r>
                <w:r w:rsidRPr="002426B6">
                  <w:rPr>
                    <w:rFonts w:asciiTheme="minorHAnsi" w:hAnsiTheme="minorHAnsi"/>
                    <w:sz w:val="20"/>
                  </w:rPr>
                  <w:t>vervangonderdelen die door de fabrikant zijn voorgeschreven.</w:t>
                </w:r>
              </w:p>
              <w:p w:rsidRPr="002426B6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2426B6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2426B6">
                  <w:rPr>
                    <w:rFonts w:asciiTheme="minorHAnsi" w:hAnsiTheme="minorHAnsi"/>
                    <w:sz w:val="20"/>
                  </w:rPr>
                  <w:t>/</w:t>
                </w:r>
                <w:r w:rsidRPr="002426B6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2426B6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6A5916" w:rsidR="00DA3C8F" w:rsidP="004706B3" w:rsidRDefault="004C2B3A" w14:paraId="0DD998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2426B6">
                  <w:rPr>
                    <w:rFonts w:asciiTheme="minorHAnsi" w:hAnsiTheme="minorHAnsi"/>
                    <w:sz w:val="20"/>
                  </w:rPr>
                  <w:t>Houd een re</w:t>
                </w:r>
                <w:r w:rsidRPr="002426B6" w:rsidR="007B53AB">
                  <w:rPr>
                    <w:rFonts w:asciiTheme="minorHAnsi" w:hAnsiTheme="minorHAnsi"/>
                    <w:sz w:val="20"/>
                  </w:rPr>
                  <w:t>gister van onde</w:t>
                </w:r>
                <w:r w:rsidRPr="002426B6" w:rsidR="00DA3C8F">
                  <w:rPr>
                    <w:rFonts w:asciiTheme="minorHAnsi" w:hAnsiTheme="minorHAnsi"/>
                    <w:sz w:val="20"/>
                  </w:rPr>
                  <w:t>rhoud en herstelling bij</w:t>
                </w:r>
                <w:r w:rsidRPr="006A5916" w:rsidR="00DA3C8F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="007B53AB" w:rsidP="00677F90" w:rsidRDefault="007B53AB" w14:paraId="0562CB0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6A5916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82034985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6A5916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6A5916" w:rsidR="007B53AB" w:rsidTr="0034340B" w14:paraId="70FB3A61" wp14:textId="77777777">
        <w:trPr>
          <w:trHeight w:val="1197" w:hRule="exact"/>
        </w:trPr>
        <w:tc>
          <w:tcPr>
            <w:tcW w:w="3382" w:type="dxa"/>
          </w:tcPr>
          <w:sdt>
            <w:sdtPr>
              <w:rPr>
                <w:rFonts w:cs="Arial" w:asciiTheme="minorHAnsi" w:hAnsiTheme="minorHAnsi"/>
                <w:sz w:val="20"/>
              </w:rPr>
              <w:id w:val="32379102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6A5916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</w:tcPr>
          <w:sdt>
            <w:sdtPr>
              <w:rPr>
                <w:rFonts w:cs="Arial" w:asciiTheme="minorHAnsi" w:hAnsiTheme="minorHAnsi"/>
                <w:sz w:val="20"/>
              </w:rPr>
              <w:id w:val="-128473225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6A5916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4706B3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6A5916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</w:tcPr>
          <w:sdt>
            <w:sdtPr>
              <w:rPr>
                <w:rFonts w:cs="Arial" w:asciiTheme="minorHAnsi" w:hAnsiTheme="minorHAnsi"/>
                <w:sz w:val="20"/>
              </w:rPr>
              <w:id w:val="213227493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6A5916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6A5916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6A5916" w:rsidR="007B53AB" w:rsidTr="0034340B" w14:paraId="18140C6A" wp14:textId="77777777">
        <w:trPr>
          <w:trHeight w:val="793" w:hRule="exact"/>
        </w:trPr>
        <w:tc>
          <w:tcPr>
            <w:tcW w:w="3382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59351740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Naam</w:t>
                </w:r>
                <w:r w:rsidRPr="006A5916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6A5916" w:rsidR="0034340B" w:rsidP="00694DD0" w:rsidRDefault="0034340B" w14:paraId="34CE0A41" wp14:textId="77777777">
            <w:pPr>
              <w:rPr>
                <w:rFonts w:asciiTheme="minorHAnsi" w:hAnsiTheme="minorHAnsi"/>
                <w:sz w:val="20"/>
              </w:rPr>
            </w:pPr>
          </w:p>
          <w:p w:rsidRPr="006A5916" w:rsidR="0034340B" w:rsidP="00694DD0" w:rsidRDefault="0034340B" w14:paraId="62EBF3C5" wp14:textId="77777777">
            <w:pPr>
              <w:rPr>
                <w:rFonts w:asciiTheme="minorHAnsi" w:hAnsiTheme="minorHAnsi"/>
                <w:sz w:val="20"/>
              </w:rPr>
            </w:pPr>
          </w:p>
          <w:p w:rsidRPr="006A5916" w:rsidR="0034340B" w:rsidP="00694DD0" w:rsidRDefault="0034340B" w14:paraId="6D98A12B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23548553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Naam</w:t>
                </w:r>
                <w:r w:rsidRPr="006A5916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6A5916" w:rsidR="0034340B" w:rsidP="00694DD0" w:rsidRDefault="0034340B" w14:paraId="2946DB82" wp14:textId="77777777">
            <w:pPr>
              <w:rPr>
                <w:rFonts w:asciiTheme="minorHAnsi" w:hAnsiTheme="minorHAnsi"/>
                <w:sz w:val="20"/>
              </w:rPr>
            </w:pPr>
          </w:p>
          <w:p w:rsidRPr="006A5916" w:rsidR="0034340B" w:rsidP="00694DD0" w:rsidRDefault="0034340B" w14:paraId="5997CC1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9980298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A5916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6A5916">
                  <w:rPr>
                    <w:rFonts w:asciiTheme="minorHAnsi" w:hAnsiTheme="minorHAnsi"/>
                    <w:sz w:val="20"/>
                  </w:rPr>
                  <w:t>Naam</w:t>
                </w:r>
                <w:r w:rsidRPr="006A5916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6A5916" w:rsidR="0034340B" w:rsidP="00694DD0" w:rsidRDefault="0034340B" w14:paraId="110FFD37" wp14:textId="77777777">
            <w:pPr>
              <w:rPr>
                <w:rFonts w:asciiTheme="minorHAnsi" w:hAnsiTheme="minorHAnsi"/>
                <w:sz w:val="20"/>
              </w:rPr>
            </w:pPr>
          </w:p>
          <w:p w:rsidRPr="006A5916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6A5916" w:rsidR="007B53AB" w:rsidP="0034340B" w:rsidRDefault="007B53AB" w14:paraId="3FE9F23F" wp14:textId="77777777">
      <w:pPr>
        <w:rPr>
          <w:rFonts w:asciiTheme="minorHAnsi" w:hAnsiTheme="minorHAnsi"/>
        </w:rPr>
      </w:pPr>
    </w:p>
    <w:sectPr w:rsidRPr="006A5916" w:rsidR="007B53AB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f59cc3c763fa413e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F41E9E" w:rsidP="00F21695" w:rsidRDefault="00F41E9E" w14:paraId="1F72F646" wp14:textId="77777777">
      <w:r>
        <w:separator/>
      </w:r>
    </w:p>
  </w:endnote>
  <w:endnote w:type="continuationSeparator" w:id="0">
    <w:p xmlns:wp14="http://schemas.microsoft.com/office/word/2010/wordml" w:rsidR="00F41E9E" w:rsidP="00F21695" w:rsidRDefault="00F41E9E" w14:paraId="08CE6F9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F06C6E" w:rsidRDefault="00F06C6E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4706B3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4706B3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4706B3" w:rsidRDefault="004706B3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F06C6E" w:rsidRDefault="00F06C6E" w14:paraId="61CDCEAD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F41E9E" w:rsidP="00F21695" w:rsidRDefault="00F41E9E" w14:paraId="6BB9E253" wp14:textId="77777777">
      <w:r>
        <w:separator/>
      </w:r>
    </w:p>
  </w:footnote>
  <w:footnote w:type="continuationSeparator" w:id="0">
    <w:p xmlns:wp14="http://schemas.microsoft.com/office/word/2010/wordml" w:rsidR="00F41E9E" w:rsidP="00F21695" w:rsidRDefault="00F41E9E" w14:paraId="23DE523C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52A9B0A" w:rsidTr="652A9B0A" w14:paraId="151B195E">
      <w:trPr>
        <w:trHeight w:val="300"/>
      </w:trPr>
      <w:tc>
        <w:tcPr>
          <w:tcW w:w="3400" w:type="dxa"/>
          <w:tcMar/>
        </w:tcPr>
        <w:p w:rsidR="652A9B0A" w:rsidP="652A9B0A" w:rsidRDefault="652A9B0A" w14:paraId="0B61F6F8" w14:textId="70B5E6DD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52A9B0A" w:rsidP="652A9B0A" w:rsidRDefault="652A9B0A" w14:paraId="1D6E636A" w14:textId="121C7CA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52A9B0A" w:rsidP="652A9B0A" w:rsidRDefault="652A9B0A" w14:paraId="77289782" w14:textId="0E02F9BB">
          <w:pPr>
            <w:pStyle w:val="Koptekst"/>
            <w:bidi w:val="0"/>
            <w:ind w:right="-115"/>
            <w:jc w:val="right"/>
          </w:pPr>
        </w:p>
      </w:tc>
    </w:tr>
  </w:tbl>
  <w:p w:rsidR="652A9B0A" w:rsidP="652A9B0A" w:rsidRDefault="652A9B0A" w14:paraId="6E44A796" w14:textId="4545F70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5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90239"/>
    <w:rsid w:val="00097772"/>
    <w:rsid w:val="000B37CF"/>
    <w:rsid w:val="000B483B"/>
    <w:rsid w:val="000B570B"/>
    <w:rsid w:val="000C0A5C"/>
    <w:rsid w:val="000C7877"/>
    <w:rsid w:val="000D01FB"/>
    <w:rsid w:val="000D397C"/>
    <w:rsid w:val="000F7099"/>
    <w:rsid w:val="00150C47"/>
    <w:rsid w:val="00162936"/>
    <w:rsid w:val="00186A83"/>
    <w:rsid w:val="001936D5"/>
    <w:rsid w:val="001A6049"/>
    <w:rsid w:val="001A6AE1"/>
    <w:rsid w:val="001F221A"/>
    <w:rsid w:val="0023545B"/>
    <w:rsid w:val="00236FED"/>
    <w:rsid w:val="00241B68"/>
    <w:rsid w:val="002426B6"/>
    <w:rsid w:val="002541D5"/>
    <w:rsid w:val="0025521C"/>
    <w:rsid w:val="00271564"/>
    <w:rsid w:val="002750BD"/>
    <w:rsid w:val="00293CD1"/>
    <w:rsid w:val="002B2923"/>
    <w:rsid w:val="002B3857"/>
    <w:rsid w:val="002C4FB0"/>
    <w:rsid w:val="002E29C0"/>
    <w:rsid w:val="00300A43"/>
    <w:rsid w:val="00306DBF"/>
    <w:rsid w:val="003155A6"/>
    <w:rsid w:val="0034340B"/>
    <w:rsid w:val="00352BD3"/>
    <w:rsid w:val="003748A5"/>
    <w:rsid w:val="0037681E"/>
    <w:rsid w:val="003858D6"/>
    <w:rsid w:val="00387359"/>
    <w:rsid w:val="003B0E2B"/>
    <w:rsid w:val="003B47FA"/>
    <w:rsid w:val="003C1142"/>
    <w:rsid w:val="003E2AED"/>
    <w:rsid w:val="003E31B5"/>
    <w:rsid w:val="00400ED6"/>
    <w:rsid w:val="0041544A"/>
    <w:rsid w:val="0046564D"/>
    <w:rsid w:val="004706B3"/>
    <w:rsid w:val="00496884"/>
    <w:rsid w:val="004A4E3C"/>
    <w:rsid w:val="004C202B"/>
    <w:rsid w:val="004C2B3A"/>
    <w:rsid w:val="004D51F8"/>
    <w:rsid w:val="004F27E7"/>
    <w:rsid w:val="005246C9"/>
    <w:rsid w:val="005319B1"/>
    <w:rsid w:val="0056566F"/>
    <w:rsid w:val="005711E4"/>
    <w:rsid w:val="005B33F8"/>
    <w:rsid w:val="005C0F11"/>
    <w:rsid w:val="005F03E5"/>
    <w:rsid w:val="00603503"/>
    <w:rsid w:val="00606B92"/>
    <w:rsid w:val="0062776E"/>
    <w:rsid w:val="00635118"/>
    <w:rsid w:val="00635BCF"/>
    <w:rsid w:val="00667989"/>
    <w:rsid w:val="00677F90"/>
    <w:rsid w:val="006809EC"/>
    <w:rsid w:val="00694DD0"/>
    <w:rsid w:val="00697907"/>
    <w:rsid w:val="006A5916"/>
    <w:rsid w:val="006B7CFC"/>
    <w:rsid w:val="006C160D"/>
    <w:rsid w:val="006C4987"/>
    <w:rsid w:val="006D2548"/>
    <w:rsid w:val="006E12B3"/>
    <w:rsid w:val="00731663"/>
    <w:rsid w:val="007461B3"/>
    <w:rsid w:val="007550E9"/>
    <w:rsid w:val="00761535"/>
    <w:rsid w:val="007763BA"/>
    <w:rsid w:val="00786B07"/>
    <w:rsid w:val="00791332"/>
    <w:rsid w:val="007B53AB"/>
    <w:rsid w:val="007D4B33"/>
    <w:rsid w:val="007E6ADD"/>
    <w:rsid w:val="00817BB5"/>
    <w:rsid w:val="00821A61"/>
    <w:rsid w:val="0082635C"/>
    <w:rsid w:val="00853DFB"/>
    <w:rsid w:val="008734BA"/>
    <w:rsid w:val="008979CD"/>
    <w:rsid w:val="008B02E2"/>
    <w:rsid w:val="008B123B"/>
    <w:rsid w:val="008B5FE1"/>
    <w:rsid w:val="008D75DE"/>
    <w:rsid w:val="008E7DA7"/>
    <w:rsid w:val="008F1DCD"/>
    <w:rsid w:val="00920868"/>
    <w:rsid w:val="00966E8E"/>
    <w:rsid w:val="00977B20"/>
    <w:rsid w:val="00980DA7"/>
    <w:rsid w:val="00985DED"/>
    <w:rsid w:val="00992843"/>
    <w:rsid w:val="009A20B9"/>
    <w:rsid w:val="009B2F16"/>
    <w:rsid w:val="009B3510"/>
    <w:rsid w:val="009C0D1F"/>
    <w:rsid w:val="009D7937"/>
    <w:rsid w:val="009F313C"/>
    <w:rsid w:val="00A04C3D"/>
    <w:rsid w:val="00A612BD"/>
    <w:rsid w:val="00A6656A"/>
    <w:rsid w:val="00A93D09"/>
    <w:rsid w:val="00AC2593"/>
    <w:rsid w:val="00AC319A"/>
    <w:rsid w:val="00AF01D3"/>
    <w:rsid w:val="00B00F6F"/>
    <w:rsid w:val="00B12BDC"/>
    <w:rsid w:val="00B25DF2"/>
    <w:rsid w:val="00B3017E"/>
    <w:rsid w:val="00B54444"/>
    <w:rsid w:val="00B740B4"/>
    <w:rsid w:val="00B90B69"/>
    <w:rsid w:val="00BB1E30"/>
    <w:rsid w:val="00BB2CA5"/>
    <w:rsid w:val="00BC6CB1"/>
    <w:rsid w:val="00BD6DB9"/>
    <w:rsid w:val="00BF5C63"/>
    <w:rsid w:val="00C10100"/>
    <w:rsid w:val="00C23204"/>
    <w:rsid w:val="00C626D7"/>
    <w:rsid w:val="00C8666A"/>
    <w:rsid w:val="00CA0EB0"/>
    <w:rsid w:val="00CD0FB0"/>
    <w:rsid w:val="00CE2340"/>
    <w:rsid w:val="00CE392D"/>
    <w:rsid w:val="00CE7CF6"/>
    <w:rsid w:val="00D0223E"/>
    <w:rsid w:val="00D111A9"/>
    <w:rsid w:val="00D20485"/>
    <w:rsid w:val="00D26B1F"/>
    <w:rsid w:val="00D340B7"/>
    <w:rsid w:val="00D615CB"/>
    <w:rsid w:val="00D63C50"/>
    <w:rsid w:val="00D6750D"/>
    <w:rsid w:val="00D754AD"/>
    <w:rsid w:val="00D92046"/>
    <w:rsid w:val="00DA3C8F"/>
    <w:rsid w:val="00DE16E0"/>
    <w:rsid w:val="00E0391E"/>
    <w:rsid w:val="00E04014"/>
    <w:rsid w:val="00E14C69"/>
    <w:rsid w:val="00E219F9"/>
    <w:rsid w:val="00E256B7"/>
    <w:rsid w:val="00E36F14"/>
    <w:rsid w:val="00E40BD1"/>
    <w:rsid w:val="00E5208C"/>
    <w:rsid w:val="00EA35A7"/>
    <w:rsid w:val="00EB5EA7"/>
    <w:rsid w:val="00ED295A"/>
    <w:rsid w:val="00EE4707"/>
    <w:rsid w:val="00F06C6E"/>
    <w:rsid w:val="00F07CD9"/>
    <w:rsid w:val="00F1130F"/>
    <w:rsid w:val="00F21695"/>
    <w:rsid w:val="00F41E9E"/>
    <w:rsid w:val="00F4363E"/>
    <w:rsid w:val="00F45630"/>
    <w:rsid w:val="00F52F38"/>
    <w:rsid w:val="00FA1E57"/>
    <w:rsid w:val="00FA48C5"/>
    <w:rsid w:val="652A9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FA7977"/>
  <w15:docId w15:val="{66A6ABF4-791E-4DD1-9B48-A058F8EEDAE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11A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f59cc3c763fa413e" Type="http://schemas.openxmlformats.org/officeDocument/2006/relationships/header" Target="header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4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9C2EAFC-C314-43C8-8EA7-427C7FAB7FD0}"/>
      </w:docPartPr>
      <w:docPartBody>
        <w:p xmlns:wp14="http://schemas.microsoft.com/office/word/2010/wordml" w:rsidR="0046564D" w:rsidRDefault="0046564D" w14:paraId="06820EF5" wp14:textId="77777777">
          <w:r w:rsidRPr="00C23927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64D"/>
    <w:rsid w:val="0046564D"/>
    <w:rsid w:val="00D272A0"/>
    <w:rsid w:val="00E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46564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https://gemeenschapsonderwijs.sharepoint.com/sites/prodoc/_layouts/15/DocIdRedir.aspx?ID=GOPRO-1830562155-17284</Url>
      <Description>GOPRO-1830562155-17284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418730-3467-4885-969B-50E2A4DCFB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1E9BB8-2E13-42C8-B4CF-8D84C77DFFC6}"/>
</file>

<file path=customXml/itemProps3.xml><?xml version="1.0" encoding="utf-8"?>
<ds:datastoreItem xmlns:ds="http://schemas.openxmlformats.org/officeDocument/2006/customXml" ds:itemID="{B4850E72-5D61-45DC-8DD1-A876DCC57B87}"/>
</file>

<file path=customXml/itemProps4.xml><?xml version="1.0" encoding="utf-8"?>
<ds:datastoreItem xmlns:ds="http://schemas.openxmlformats.org/officeDocument/2006/customXml" ds:itemID="{230B5DDC-86A8-4986-A07A-980AF4C74BB5}"/>
</file>

<file path=customXml/itemProps5.xml><?xml version="1.0" encoding="utf-8"?>
<ds:datastoreItem xmlns:ds="http://schemas.openxmlformats.org/officeDocument/2006/customXml" ds:itemID="{0EF7FF7B-1D45-41F9-936B-E8F5078D706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Bovenfrees</dc:title>
  <dc:creator>Luc</dc:creator>
  <cp:lastModifiedBy>bart Devos</cp:lastModifiedBy>
  <cp:revision>5</cp:revision>
  <cp:lastPrinted>2014-05-13T15:28:00Z</cp:lastPrinted>
  <dcterms:created xsi:type="dcterms:W3CDTF">2014-10-31T13:01:00Z</dcterms:created>
  <dcterms:modified xsi:type="dcterms:W3CDTF">2023-11-20T10:25:37Z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eec7a3bc-355f-49eb-bc9f-9a806a59a06d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