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D42A20" w:rsidR="00D42A20" w:rsidP="00D42A20" w:rsidRDefault="009606E7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9504" behindDoc="1" locked="0" layoutInCell="1" allowOverlap="1" wp14:anchorId="0A6FA004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ln>
                          <a:solidFill>
                            <a:srgbClr val="F08800"/>
                          </a:solidFill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3BDE38C">
              <v:shape id="AutoShape 2" style="position:absolute;margin-left:-8.05pt;margin-top:14.4pt;width:583.95pt;height:76.8pt;rotation:-3;z-index:-2516469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" w14:anchorId="72E9CEC0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70528" behindDoc="1" locked="0" layoutInCell="1" allowOverlap="1" wp14:anchorId="40E05DB9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1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B3FCC09">
              <v:shape id="AutoShape 1" style="position:absolute;margin-left:-14pt;margin-top:8.7pt;width:583.65pt;height:82.75pt;rotation:-2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6hT3w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Kh6hT3wUAAKweAAAOAAAAAAAAAAAAAAAAAC4CAABkcnMvZTJvRG9jLnhtbFBLAQItABQA&#10;BgAIAAAAIQBIj9QQ4QAAAAsBAAAPAAAAAAAAAAAAAAAAADkIAABkcnMvZG93bnJldi54bWxQSwUG&#10;AAAAAAQABADzAAAARwkAAAAA&#10;" w14:anchorId="6279A6BC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D42A20" w:rsidR="00D42A20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8480" behindDoc="1" locked="0" layoutInCell="1" allowOverlap="1" wp14:anchorId="674317AD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66881143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D42A20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D42A20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D42A20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D42A20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D42A20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D42A20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D42A20">
        <w:rPr>
          <w:rFonts w:cs="Arial" w:asciiTheme="minorHAnsi" w:hAnsiTheme="minorHAnsi"/>
          <w:szCs w:val="22"/>
        </w:rPr>
        <w:tab/>
      </w:r>
    </w:p>
    <w:p xmlns:wp14="http://schemas.microsoft.com/office/word/2010/wordml" w:rsidRPr="00D42A20" w:rsidR="007B53AB" w:rsidP="6EEAF11B" w:rsidRDefault="007B53AB" w14:paraId="5DAB6C7B" wp14:textId="77777777">
      <w:pPr>
        <w:tabs>
          <w:tab w:val="left" w:pos="8580"/>
        </w:tabs>
        <w:rPr>
          <w:rFonts w:ascii="Calibri" w:hAnsi="Calibri" w:cs="Arial" w:asciiTheme="minorAscii" w:hAnsiTheme="minorAscii"/>
        </w:rPr>
      </w:pPr>
    </w:p>
    <w:p w:rsidR="6EEAF11B" w:rsidP="6EEAF11B" w:rsidRDefault="6EEAF11B" w14:paraId="09340E43" w14:textId="7F4311ED">
      <w:pPr>
        <w:pStyle w:val="Standaard"/>
        <w:tabs>
          <w:tab w:val="left" w:leader="none" w:pos="8580"/>
        </w:tabs>
        <w:rPr>
          <w:rFonts w:ascii="Calibri" w:hAnsi="Calibri" w:cs="Arial" w:asciiTheme="minorAscii" w:hAnsiTheme="minorAscii"/>
        </w:rPr>
      </w:pPr>
    </w:p>
    <w:p w:rsidR="6EEAF11B" w:rsidP="6EEAF11B" w:rsidRDefault="6EEAF11B" w14:paraId="2D937A77" w14:textId="6436F0F3">
      <w:pPr>
        <w:pStyle w:val="Standaard"/>
        <w:tabs>
          <w:tab w:val="left" w:leader="none" w:pos="8580"/>
        </w:tabs>
        <w:rPr>
          <w:rFonts w:ascii="Calibri" w:hAnsi="Calibri" w:cs="Arial" w:asciiTheme="minorAscii" w:hAnsiTheme="minorAscii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D42A20" w:rsidR="007B53AB" w:rsidTr="00361343" w14:paraId="0E254856" wp14:textId="77777777">
        <w:trPr>
          <w:trHeight w:val="754" w:hRule="exact"/>
        </w:trPr>
        <w:tc>
          <w:tcPr>
            <w:tcW w:w="10417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349099811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670ED2" w:rsidR="007B53AB" w:rsidP="00594E10" w:rsidRDefault="00753E4C" w14:paraId="78C41FAC" wp14:textId="77777777">
                <w:pPr>
                  <w:tabs>
                    <w:tab w:val="left" w:pos="1410"/>
                  </w:tabs>
                  <w:ind w:left="-142"/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– </w:t>
                </w:r>
                <w:r w:rsidRPr="00670ED2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A1</w:t>
                </w:r>
                <w:r w:rsidR="00A27966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670ED2" w:rsidR="007B53AB" w:rsidP="00D37D47" w:rsidRDefault="0080010F" w14:paraId="7B945A0E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Accu</w:t>
                </w:r>
                <w:r w:rsidRPr="00670ED2" w:rsidR="00D37D47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boor</w:t>
                </w:r>
                <w:r w:rsidRPr="00670ED2" w:rsidR="007B53AB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machine</w:t>
                </w:r>
              </w:p>
            </w:sdtContent>
          </w:sdt>
        </w:tc>
      </w:tr>
      <w:tr xmlns:wp14="http://schemas.microsoft.com/office/word/2010/wordml" w:rsidRPr="00D42A20" w:rsidR="007B53AB" w:rsidTr="009606E7" w14:paraId="110E8C75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5523254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D42A20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83090660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D3484F" w:rsidRDefault="00D3484F" w14:paraId="7B9BAA5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3484F">
                  <w:rPr>
                    <w:rFonts w:cs="Arial" w:asciiTheme="minorHAnsi" w:hAnsiTheme="minorHAnsi"/>
                    <w:b/>
                    <w:szCs w:val="22"/>
                  </w:rPr>
                  <w:t>Foto van de machine</w:t>
                </w:r>
                <w:r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361343" w:rsidP="00D3484F" w:rsidRDefault="00361343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361343" w:rsidP="00D3484F" w:rsidRDefault="00361343" w14:paraId="5A39BBE3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D42A20" w:rsidR="00361343" w:rsidP="00FA652B" w:rsidRDefault="00361343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7B53AB" w:rsidTr="009606E7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30967369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2A20" w:rsidR="007B53AB" w:rsidP="00694DD0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2A20" w:rsidR="007B53AB" w:rsidP="00677F90" w:rsidRDefault="007B53AB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7B53AB" w:rsidTr="009606E7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8089744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2A20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2A20" w:rsidR="007B53AB" w:rsidP="00677F90" w:rsidRDefault="007B53AB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7B53AB" w:rsidTr="009606E7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7198657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2A20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2A20" w:rsidR="007B53AB" w:rsidP="00677F90" w:rsidRDefault="007B53AB" w14:paraId="4B94D5A5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7B53AB" w:rsidTr="009606E7" w14:paraId="1EE5890C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468908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5F03E5" w:rsidRDefault="00FF167B" w14:paraId="608DB7CC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Lokaal:</w:t>
                </w:r>
                <w:r w:rsidRPr="00D42A20" w:rsidR="007B53AB">
                  <w:rPr>
                    <w:rFonts w:cs="Arial" w:asciiTheme="minorHAnsi" w:hAnsiTheme="minorHAnsi"/>
                    <w:b/>
                    <w:szCs w:val="22"/>
                  </w:rPr>
                  <w:t xml:space="preserve">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D42A20" w:rsidR="007B53AB" w:rsidP="00694DD0" w:rsidRDefault="007B53AB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D42A20" w:rsidR="007B53AB" w:rsidP="00677F90" w:rsidRDefault="007B53AB" w14:paraId="3656B9AB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B37240" w:rsidR="007B53AB" w:rsidP="00677F90" w:rsidRDefault="007B53AB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tr xmlns:wp14="http://schemas.microsoft.com/office/word/2010/wordml" w:rsidRPr="00D42A20" w:rsidR="007B53AB" w:rsidTr="00361343" w14:paraId="2E4EC8F3" wp14:textId="77777777">
        <w:tc>
          <w:tcPr>
            <w:tcW w:w="10417" w:type="dxa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341503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B00F6F" w:rsidP="00B00F6F" w:rsidRDefault="00B00F6F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Uitsluitend te gebruiken voor werkzaamheden die bepaald zijn in de gebruikershandleiding.</w:t>
                </w:r>
              </w:p>
              <w:p w:rsidRPr="00D42A20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D42A20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sdtContent>
          </w:sdt>
        </w:tc>
      </w:tr>
    </w:tbl>
    <w:p xmlns:wp14="http://schemas.microsoft.com/office/word/2010/wordml" w:rsidRPr="00B37240" w:rsidR="007B53AB" w:rsidP="00677F90" w:rsidRDefault="007B53AB" w14:paraId="049F31CB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350334951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22"/>
          <w:szCs w:val="22"/>
        </w:rPr>
      </w:sdtEndPr>
      <w:sdtContent>
        <w:tbl>
          <w:tblPr>
            <w:tblW w:w="5035" w:type="pct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88"/>
            <w:gridCol w:w="1488"/>
            <w:gridCol w:w="1487"/>
            <w:gridCol w:w="1487"/>
            <w:gridCol w:w="1487"/>
            <w:gridCol w:w="1487"/>
            <w:gridCol w:w="1492"/>
          </w:tblGrid>
          <w:tr xmlns:wp14="http://schemas.microsoft.com/office/word/2010/wordml" w:rsidRPr="00D42A20" w:rsidR="00040123" w:rsidTr="00324373" w14:paraId="2C064148" wp14:textId="77777777">
            <w:trPr>
              <w:trHeight w:val="565" w:hRule="exact"/>
            </w:trPr>
            <w:tc>
              <w:tcPr>
                <w:tcW w:w="5000" w:type="pct"/>
                <w:gridSpan w:val="7"/>
                <w:shd w:val="clear" w:color="auto" w:fill="C3004A"/>
              </w:tcPr>
              <w:p w:rsidRPr="00670ED2" w:rsidR="00040123" w:rsidP="00606B92" w:rsidRDefault="00040123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D42A20" w:rsidR="00040123" w:rsidTr="00FA652B" w14:paraId="0257E5FD" wp14:textId="77777777">
            <w:trPr>
              <w:trHeight w:val="1561"/>
            </w:trPr>
            <w:tc>
              <w:tcPr>
                <w:tcW w:w="714" w:type="pct"/>
                <w:vAlign w:val="center"/>
              </w:tcPr>
              <w:p w:rsidRPr="00D42A20" w:rsidR="00040123" w:rsidP="0055057A" w:rsidRDefault="004B3F48" w14:paraId="4F068258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6F9163EE" wp14:editId="37B38C89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0</wp:posOffset>
                      </wp:positionV>
                      <wp:extent cx="682625" cy="579755"/>
                      <wp:effectExtent l="0" t="0" r="3175" b="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2625" cy="5797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53128261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E232CF9" wp14:editId="2681380E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465044A2" wp14:editId="1065C2A3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270C5636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5408" behindDoc="0" locked="0" layoutInCell="1" allowOverlap="1" wp14:anchorId="2AE89B24" wp14:editId="38948933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-17780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7C45C257" wp14:textId="77777777">
                <w:pPr>
                  <w:jc w:val="center"/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6432" behindDoc="0" locked="0" layoutInCell="1" allowOverlap="1" wp14:anchorId="35602A31" wp14:editId="453F6A46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37465</wp:posOffset>
                      </wp:positionV>
                      <wp:extent cx="611505" cy="611505"/>
                      <wp:effectExtent l="0" t="0" r="0" b="0"/>
                      <wp:wrapNone/>
                      <wp:docPr id="6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Pr="00D42A20" w:rsidR="00040123" w:rsidP="0055057A" w:rsidRDefault="00040123" w14:paraId="4101652C" wp14:textId="77777777">
                <w:pPr>
                  <w:ind w:right="248"/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</w:p>
              <w:p w:rsidRPr="00D42A20" w:rsidR="00040123" w:rsidP="0055057A" w:rsidRDefault="00040123" w14:paraId="4B99056E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1299C43A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CDCDC6B" wp14:editId="3000B84F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50A68B18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Bij stofvorming</w:t>
                </w:r>
              </w:p>
              <w:p w:rsidRPr="00670ED2" w:rsidR="00040123" w:rsidP="0055057A" w:rsidRDefault="00CF3EF8" w14:paraId="1C615148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</w:t>
                </w:r>
                <w:r w:rsidRPr="00670ED2" w:rsidR="00040123">
                  <w:rPr>
                    <w:rFonts w:cs="Arial" w:asciiTheme="minorHAnsi" w:hAnsiTheme="minorHAnsi"/>
                    <w:sz w:val="18"/>
                    <w:szCs w:val="18"/>
                  </w:rPr>
                  <w:t>ebruik geschikt</w:t>
                </w:r>
              </w:p>
              <w:p w:rsidRPr="00670ED2" w:rsidR="00040123" w:rsidP="0055057A" w:rsidRDefault="00CF3EF8" w14:paraId="454CE19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m</w:t>
                </w:r>
                <w:r w:rsidRPr="00670ED2" w:rsidR="00040123">
                  <w:rPr>
                    <w:rFonts w:cs="Arial" w:asciiTheme="minorHAnsi" w:hAnsiTheme="minorHAnsi"/>
                    <w:sz w:val="18"/>
                    <w:szCs w:val="18"/>
                  </w:rPr>
                  <w:t>asker</w:t>
                </w:r>
              </w:p>
              <w:p w:rsidRPr="00D42A20" w:rsidR="00040123" w:rsidP="0055057A" w:rsidRDefault="00040123" w14:paraId="4CFDDEE9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P2/P3</w:t>
                </w:r>
              </w:p>
            </w:tc>
          </w:tr>
          <w:tr xmlns:wp14="http://schemas.microsoft.com/office/word/2010/wordml" w:rsidRPr="00D42A20" w:rsidR="00040123" w:rsidTr="00FA652B" w14:paraId="7443F993" wp14:textId="77777777">
            <w:trPr>
              <w:trHeight w:val="1561"/>
            </w:trPr>
            <w:tc>
              <w:tcPr>
                <w:tcW w:w="714" w:type="pct"/>
                <w:vAlign w:val="center"/>
              </w:tcPr>
              <w:p w:rsidRPr="00670ED2" w:rsidR="00040123" w:rsidP="0055057A" w:rsidRDefault="00040123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670ED2" w:rsidR="00040123" w:rsidP="0055057A" w:rsidRDefault="00040123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schoen</w:t>
                </w:r>
                <w:r w:rsidRPr="00670ED2" w:rsidR="00D714A7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7EE8DB93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 xml:space="preserve">Haarnet verplicht / </w:t>
                </w:r>
                <w:r w:rsidRPr="00A27966">
                  <w:rPr>
                    <w:rFonts w:cs="Arial" w:asciiTheme="minorHAnsi" w:hAnsiTheme="minorHAnsi"/>
                    <w:sz w:val="18"/>
                    <w:szCs w:val="18"/>
                  </w:rPr>
                  <w:t>lange haren</w:t>
                </w:r>
                <w:r w:rsidRPr="00A27966" w:rsidR="002F73F3">
                  <w:rPr>
                    <w:rFonts w:cs="Arial" w:asciiTheme="minorHAnsi" w:hAnsiTheme="minorHAnsi"/>
                    <w:sz w:val="18"/>
                    <w:szCs w:val="18"/>
                  </w:rPr>
                  <w:t xml:space="preserve"> samenbinden</w:t>
                </w:r>
              </w:p>
            </w:tc>
            <w:tc>
              <w:tcPr>
                <w:tcW w:w="714" w:type="pct"/>
                <w:vAlign w:val="center"/>
              </w:tcPr>
              <w:p w:rsidRPr="00670ED2" w:rsidR="00040123" w:rsidP="0055057A" w:rsidRDefault="00040123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670ED2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714" w:type="pct"/>
                <w:vAlign w:val="center"/>
              </w:tcPr>
              <w:p w:rsidRPr="00D42A20" w:rsidR="00040123" w:rsidP="0055057A" w:rsidRDefault="00040123" w14:paraId="564E0306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2A20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26AB7476" wp14:editId="1A9F8A77">
                      <wp:simplePos x="0" y="0"/>
                      <wp:positionH relativeFrom="column">
                        <wp:posOffset>123353</wp:posOffset>
                      </wp:positionH>
                      <wp:positionV relativeFrom="paragraph">
                        <wp:posOffset>-3361</wp:posOffset>
                      </wp:positionV>
                      <wp:extent cx="612000" cy="612000"/>
                      <wp:effectExtent l="0" t="0" r="0" b="0"/>
                      <wp:wrapNone/>
                      <wp:docPr id="1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:rsidRPr="00D42A20" w:rsidR="00040123" w:rsidP="0055057A" w:rsidRDefault="004D0A2F" w14:paraId="4DDBEF00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</w:p>
            </w:tc>
          </w:tr>
        </w:tbl>
      </w:sdtContent>
    </w:sdt>
    <w:p xmlns:wp14="http://schemas.microsoft.com/office/word/2010/wordml" w:rsidRPr="00B37240" w:rsidR="007B53AB" w:rsidP="00D340B7" w:rsidRDefault="007B53AB" w14:paraId="3461D779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D42A20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58287435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670ED2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sdtContent>
          </w:sdt>
        </w:tc>
      </w:tr>
    </w:tbl>
    <w:p xmlns:wp14="http://schemas.microsoft.com/office/word/2010/wordml" w:rsidRPr="00B37240" w:rsidR="007B53AB" w:rsidP="00677F90" w:rsidRDefault="007B53AB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986690266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CA0EB0" w14:paraId="61646B38" wp14:textId="77777777">
            <w:tc>
              <w:tcPr>
                <w:tcW w:w="3119" w:type="dxa"/>
                <w:vAlign w:val="center"/>
              </w:tcPr>
              <w:p w:rsidRPr="00670ED2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D42A20" w:rsidR="007B53AB" w:rsidP="00B90B69" w:rsidRDefault="007B53AB" w14:paraId="3F4A55F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veiligheidsvoorschriften</w:t>
                </w:r>
              </w:p>
            </w:tc>
            <w:tc>
              <w:tcPr>
                <w:tcW w:w="7283" w:type="dxa"/>
              </w:tcPr>
              <w:p w:rsidRPr="00670ED2" w:rsidR="00B90B69" w:rsidP="00040123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670ED2" w:rsidR="00B90B69" w:rsidP="00040123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>De handleidin</w:t>
                </w:r>
                <w:r w:rsidRPr="00670ED2" w:rsidR="00040123">
                  <w:rPr>
                    <w:rFonts w:cs="Arial" w:asciiTheme="minorHAnsi" w:hAnsiTheme="minorHAnsi"/>
                    <w:sz w:val="20"/>
                  </w:rPr>
                  <w:t xml:space="preserve">g en veiligheidsinstructiekaart </w:t>
                </w:r>
                <w:r w:rsidRPr="00670ED2">
                  <w:rPr>
                    <w:rFonts w:cs="Arial" w:asciiTheme="minorHAnsi" w:hAnsiTheme="minorHAnsi"/>
                    <w:sz w:val="20"/>
                  </w:rPr>
                  <w:t>vormen steeds één geheel.</w:t>
                </w:r>
              </w:p>
              <w:p w:rsidRPr="00A27966" w:rsidR="00B90B69" w:rsidP="00040123" w:rsidRDefault="00B90B69" w14:paraId="759849B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 xml:space="preserve">Voor elk gebruik de machine controleren op mogelijke zichtbare gebreken. Bij </w:t>
                </w:r>
                <w:r w:rsidRPr="00A27966">
                  <w:rPr>
                    <w:rFonts w:cs="Arial" w:asciiTheme="minorHAnsi" w:hAnsiTheme="minorHAnsi"/>
                    <w:sz w:val="20"/>
                  </w:rPr>
                  <w:t>twijfel de machine niet opstarten en advies inwinnen</w:t>
                </w:r>
                <w:r w:rsidRPr="00A27966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A27966" w:rsidR="002F73F3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A27966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A27966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A27966" w:rsidR="00B90B69" w:rsidP="00040123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A27966" w:rsidR="00B90B69" w:rsidP="00040123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A27966" w:rsidR="002E3920" w:rsidP="00040123" w:rsidRDefault="002F73F3" w14:paraId="4280D4A8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>Om</w:t>
                </w:r>
                <w:r w:rsidRPr="00A27966" w:rsidR="002E3920">
                  <w:rPr>
                    <w:rFonts w:cs="Arial" w:asciiTheme="minorHAnsi" w:hAnsiTheme="minorHAnsi"/>
                    <w:sz w:val="20"/>
                  </w:rPr>
                  <w:t xml:space="preserve"> bra</w:t>
                </w:r>
                <w:r w:rsidRPr="00A27966">
                  <w:rPr>
                    <w:rFonts w:cs="Arial" w:asciiTheme="minorHAnsi" w:hAnsiTheme="minorHAnsi"/>
                    <w:sz w:val="20"/>
                  </w:rPr>
                  <w:t xml:space="preserve">ndwonden te vermijden, raak de </w:t>
                </w:r>
                <w:r w:rsidRPr="00A27966" w:rsidR="002E3920">
                  <w:rPr>
                    <w:rFonts w:cs="Arial" w:asciiTheme="minorHAnsi" w:hAnsiTheme="minorHAnsi"/>
                    <w:sz w:val="20"/>
                  </w:rPr>
                  <w:t>schroefbit /boor na gebruik niet aan.</w:t>
                </w:r>
              </w:p>
              <w:p w:rsidRPr="00670ED2" w:rsidR="002E3920" w:rsidP="00040123" w:rsidRDefault="002E3920" w14:paraId="50FD62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 xml:space="preserve">Zorg ervoor dat de batterijen nooit kortgesloten </w:t>
                </w:r>
                <w:r w:rsidRPr="00A27966" w:rsidR="002F73F3">
                  <w:rPr>
                    <w:rFonts w:cs="Arial" w:asciiTheme="minorHAnsi" w:hAnsiTheme="minorHAnsi"/>
                    <w:sz w:val="20"/>
                  </w:rPr>
                  <w:t xml:space="preserve">kunnen </w:t>
                </w:r>
                <w:r w:rsidRPr="00A27966">
                  <w:rPr>
                    <w:rFonts w:cs="Arial" w:asciiTheme="minorHAnsi" w:hAnsiTheme="minorHAnsi"/>
                    <w:sz w:val="20"/>
                  </w:rPr>
                  <w:t>worden, zij kunnen exploderen</w:t>
                </w:r>
                <w:r w:rsidRPr="00670ED2">
                  <w:rPr>
                    <w:rFonts w:cs="Arial" w:asciiTheme="minorHAnsi" w:hAnsiTheme="minorHAnsi"/>
                    <w:sz w:val="20"/>
                  </w:rPr>
                  <w:t xml:space="preserve">. </w:t>
                </w:r>
              </w:p>
              <w:p w:rsidRPr="00670ED2" w:rsidR="00635771" w:rsidP="00040123" w:rsidRDefault="00635771" w14:paraId="00D78DD4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 xml:space="preserve">Deze machine is niet waterdicht. Besprenkel noch het werkstuk noch de machine met water. </w:t>
                </w:r>
              </w:p>
              <w:p w:rsidRPr="00B35737" w:rsidR="00C513A0" w:rsidP="00B35737" w:rsidRDefault="00B90B69" w14:paraId="2F95B24A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  <w:bookmarkStart w:name="_GoBack" w:displacedByCustomXml="next" w:id="0"/>
          <w:bookmarkEnd w:displacedByCustomXml="next" w:id="0"/>
        </w:sdtContent>
      </w:sdt>
    </w:tbl>
    <w:p xmlns:wp14="http://schemas.microsoft.com/office/word/2010/wordml" w:rsidRPr="00B37240" w:rsidR="007B53AB" w:rsidP="00677F90" w:rsidRDefault="007B53AB" w14:paraId="0FB78278" wp14:textId="77777777">
      <w:pPr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44255529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D42A20" w:rsidR="007B53AB" w:rsidTr="000C24AD" w14:paraId="7075CED6" wp14:textId="77777777">
            <w:trPr>
              <w:trHeight w:val="554"/>
            </w:trPr>
            <w:tc>
              <w:tcPr>
                <w:tcW w:w="3119" w:type="dxa"/>
                <w:vAlign w:val="center"/>
              </w:tcPr>
              <w:p w:rsidRPr="00670ED2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283" w:type="dxa"/>
              </w:tcPr>
              <w:p w:rsidRPr="00670ED2" w:rsidR="007B53AB" w:rsidP="00CA0EB0" w:rsidRDefault="007B53AB" w14:paraId="79262B3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70ED2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670ED2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670ED2">
                  <w:rPr>
                    <w:rFonts w:asciiTheme="minorHAnsi" w:hAnsiTheme="minorHAnsi"/>
                    <w:sz w:val="20"/>
                  </w:rPr>
                  <w:t xml:space="preserve"> uit.</w:t>
                </w:r>
              </w:p>
              <w:p w:rsidRPr="00D42A20" w:rsidR="00C513A0" w:rsidP="00FF167B" w:rsidRDefault="000C24AD" w14:paraId="41C29D7E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Cs w:val="22"/>
                  </w:rPr>
                </w:pPr>
                <w:r w:rsidRPr="00C513A0">
                  <w:rPr>
                    <w:rFonts w:cs="Arial" w:asciiTheme="minorHAnsi" w:hAnsiTheme="minorHAnsi"/>
                    <w:sz w:val="20"/>
                  </w:rPr>
                  <w:t>G</w:t>
                </w:r>
                <w:r w:rsidRPr="00C513A0" w:rsidR="007B53AB">
                  <w:rPr>
                    <w:rFonts w:cs="Arial" w:asciiTheme="minorHAnsi" w:hAnsiTheme="minorHAnsi"/>
                    <w:sz w:val="20"/>
                  </w:rPr>
                  <w:t xml:space="preserve">ebruik </w:t>
                </w:r>
                <w:r w:rsidRPr="00C513A0" w:rsidR="003039B0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C513A0" w:rsidR="007B53AB">
                  <w:rPr>
                    <w:rFonts w:cs="Arial" w:asciiTheme="minorHAnsi" w:hAnsiTheme="minorHAnsi"/>
                    <w:sz w:val="20"/>
                  </w:rPr>
                  <w:t>gepaste opbergkist voor transport.</w:t>
                </w:r>
              </w:p>
            </w:tc>
          </w:tr>
        </w:sdtContent>
      </w:sdt>
    </w:tbl>
    <w:p xmlns:wp14="http://schemas.microsoft.com/office/word/2010/wordml" w:rsidR="007B53AB" w:rsidP="00677F90" w:rsidRDefault="007B53AB" w14:paraId="1FC39945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C513A0" w:rsidP="00677F90" w:rsidRDefault="00C513A0" w14:paraId="0562CB0E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="00C513A0" w:rsidP="00677F90" w:rsidRDefault="00C513A0" w14:paraId="34CE0A41" wp14:textId="77777777">
      <w:pPr>
        <w:rPr>
          <w:rFonts w:cs="Arial" w:asciiTheme="minorHAnsi" w:hAnsiTheme="minorHAnsi"/>
          <w:sz w:val="16"/>
          <w:szCs w:val="16"/>
        </w:rPr>
      </w:pPr>
    </w:p>
    <w:p xmlns:wp14="http://schemas.microsoft.com/office/word/2010/wordml" w:rsidRPr="00B37240" w:rsidR="00C513A0" w:rsidP="00677F90" w:rsidRDefault="00C513A0" w14:paraId="62EBF3C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938110312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466D94" w14:paraId="575A6F69" wp14:textId="77777777">
            <w:trPr>
              <w:trHeight w:val="271"/>
            </w:trPr>
            <w:tc>
              <w:tcPr>
                <w:tcW w:w="3119" w:type="dxa"/>
                <w:vAlign w:val="center"/>
              </w:tcPr>
              <w:p w:rsidRPr="00670ED2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:rsidRPr="00A27966" w:rsidR="006B7CFC" w:rsidP="00431582" w:rsidRDefault="006B7CFC" w14:paraId="1F8C390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70ED2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670ED2" w:rsidR="00431582">
                  <w:rPr>
                    <w:rFonts w:cs="Arial" w:asciiTheme="minorHAnsi" w:hAnsiTheme="minorHAnsi"/>
                    <w:sz w:val="20"/>
                  </w:rPr>
                  <w:t xml:space="preserve"> de </w:t>
                </w:r>
                <w:r w:rsidRPr="00670ED2" w:rsidR="00635771">
                  <w:rPr>
                    <w:rFonts w:cs="Arial" w:asciiTheme="minorHAnsi" w:hAnsiTheme="minorHAnsi"/>
                    <w:sz w:val="20"/>
                  </w:rPr>
                  <w:t xml:space="preserve">toestand van de machine </w:t>
                </w:r>
                <w:r w:rsidRPr="00A27966" w:rsidR="00635771">
                  <w:rPr>
                    <w:rFonts w:cs="Arial" w:asciiTheme="minorHAnsi" w:hAnsiTheme="minorHAnsi"/>
                    <w:sz w:val="20"/>
                  </w:rPr>
                  <w:t xml:space="preserve">en </w:t>
                </w:r>
                <w:r w:rsidRPr="00A27966" w:rsidR="002E3920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A27966" w:rsidR="003039B0">
                  <w:rPr>
                    <w:rFonts w:cs="Arial" w:asciiTheme="minorHAnsi" w:hAnsiTheme="minorHAnsi"/>
                    <w:sz w:val="20"/>
                  </w:rPr>
                  <w:t>ie</w:t>
                </w:r>
                <w:r w:rsidRPr="00A27966" w:rsidR="002E3920">
                  <w:rPr>
                    <w:rFonts w:cs="Arial" w:asciiTheme="minorHAnsi" w:hAnsiTheme="minorHAnsi"/>
                    <w:sz w:val="20"/>
                  </w:rPr>
                  <w:t xml:space="preserve"> van de batterijen</w:t>
                </w:r>
                <w:r w:rsidRPr="00A27966" w:rsidR="00635771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A27966" w:rsidR="00FA48C5" w:rsidP="00CA0EB0" w:rsidRDefault="00FA48C5" w14:paraId="6507AD3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A27966" w:rsidR="003039B0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de 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>batterij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in</w:t>
                </w:r>
                <w:r w:rsidRPr="00A27966" w:rsidR="003039B0">
                  <w:rPr>
                    <w:rFonts w:asciiTheme="minorHAnsi" w:hAnsiTheme="minorHAnsi"/>
                    <w:sz w:val="20"/>
                  </w:rPr>
                  <w:t>plugt</w:t>
                </w:r>
                <w:r w:rsidRPr="00A27966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B35737" w:rsidR="00C513A0" w:rsidP="00B35737" w:rsidRDefault="007B53AB" w14:paraId="1DE721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C513A0">
                  <w:rPr>
                    <w:rFonts w:asciiTheme="minorHAnsi" w:hAnsiTheme="minorHAnsi"/>
                    <w:sz w:val="20"/>
                  </w:rPr>
                  <w:t xml:space="preserve">Kies de juiste </w:t>
                </w:r>
                <w:r w:rsidRPr="00C513A0" w:rsidR="002E3920">
                  <w:rPr>
                    <w:rFonts w:asciiTheme="minorHAnsi" w:hAnsiTheme="minorHAnsi"/>
                    <w:sz w:val="20"/>
                  </w:rPr>
                  <w:t>draairichting en draaisnelheid</w:t>
                </w:r>
                <w:r w:rsidRPr="00C513A0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C513A0" w:rsidR="003039B0">
                  <w:rPr>
                    <w:rFonts w:asciiTheme="minorHAnsi" w:hAnsiTheme="minorHAnsi"/>
                    <w:sz w:val="20"/>
                  </w:rPr>
                  <w:t xml:space="preserve">volgens </w:t>
                </w:r>
                <w:r w:rsidRPr="00C513A0">
                  <w:rPr>
                    <w:rFonts w:asciiTheme="minorHAnsi" w:hAnsiTheme="minorHAnsi"/>
                    <w:sz w:val="20"/>
                  </w:rPr>
                  <w:t xml:space="preserve">het te bewerken </w:t>
                </w:r>
                <w:r w:rsidRPr="00670ED2">
                  <w:rPr>
                    <w:rFonts w:asciiTheme="minorHAnsi" w:hAnsiTheme="minorHAnsi"/>
                    <w:sz w:val="20"/>
                  </w:rPr>
                  <w:t>materiaal.</w:t>
                </w:r>
              </w:p>
            </w:tc>
          </w:tr>
        </w:sdtContent>
      </w:sdt>
    </w:tbl>
    <w:p xmlns:wp14="http://schemas.microsoft.com/office/word/2010/wordml" w:rsidRPr="00B37240" w:rsidR="007B53AB" w:rsidP="00677F90" w:rsidRDefault="007B53AB" w14:paraId="6D98A12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30940771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2E3920" w14:paraId="7E78F1A1" wp14:textId="77777777">
            <w:trPr>
              <w:trHeight w:val="1081"/>
            </w:trPr>
            <w:tc>
              <w:tcPr>
                <w:tcW w:w="3119" w:type="dxa"/>
                <w:vAlign w:val="center"/>
              </w:tcPr>
              <w:p w:rsidRPr="00670ED2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:rsidRPr="00A27966" w:rsidR="00CE2340" w:rsidP="00CE2340" w:rsidRDefault="003039B0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A27966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A27966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A27966" w:rsidR="007B53AB" w:rsidP="00CA0EB0" w:rsidRDefault="007B53AB" w14:paraId="57FDE20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 xml:space="preserve">Houd de machine stevig met beide handen vast. </w:t>
                </w:r>
              </w:p>
              <w:p w:rsidRPr="00A27966" w:rsidR="007B53AB" w:rsidP="00CA0EB0" w:rsidRDefault="007B53AB" w14:paraId="1955FE7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>boren</w:t>
                </w:r>
                <w:r w:rsidRPr="00A27966" w:rsidR="00651208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>/</w:t>
                </w:r>
                <w:r w:rsidRPr="00A27966" w:rsidR="00651208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 xml:space="preserve">schroeven 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naar de </w:t>
                </w:r>
                <w:r w:rsidRPr="00A27966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A27966" w:rsidR="002E3920" w:rsidP="00CA0EB0" w:rsidRDefault="002E3920" w14:paraId="1A1273A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Boren in metaal</w:t>
                </w:r>
                <w:r w:rsidRPr="00A27966" w:rsidR="00431582">
                  <w:rPr>
                    <w:rFonts w:asciiTheme="minorHAnsi" w:hAnsiTheme="minorHAnsi"/>
                    <w:sz w:val="20"/>
                  </w:rPr>
                  <w:t>plaat</w:t>
                </w:r>
                <w:r w:rsidRPr="00A27966">
                  <w:rPr>
                    <w:rFonts w:asciiTheme="minorHAnsi" w:hAnsiTheme="minorHAnsi"/>
                    <w:sz w:val="20"/>
                  </w:rPr>
                  <w:t>:</w:t>
                </w:r>
              </w:p>
              <w:p w:rsidRPr="00A27966" w:rsidR="002E3920" w:rsidP="002E3920" w:rsidRDefault="002E3920" w14:paraId="2DFB51A5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Sla met een centerpons een p</w:t>
                </w:r>
                <w:r w:rsidR="00DA3131">
                  <w:rPr>
                    <w:rFonts w:asciiTheme="minorHAnsi" w:hAnsiTheme="minorHAnsi"/>
                    <w:sz w:val="20"/>
                  </w:rPr>
                  <w:t>utje op de plaats van de boring;</w:t>
                </w:r>
              </w:p>
              <w:p w:rsidRPr="00A27966" w:rsidR="002E3920" w:rsidP="002E3920" w:rsidRDefault="002E3920" w14:paraId="5657B2B2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Begin te boren</w:t>
                </w:r>
                <w:r w:rsidR="00DA3131">
                  <w:rPr>
                    <w:rFonts w:asciiTheme="minorHAnsi" w:hAnsiTheme="minorHAnsi"/>
                    <w:sz w:val="20"/>
                  </w:rPr>
                  <w:t>;</w:t>
                </w:r>
              </w:p>
              <w:p w:rsidRPr="00A27966" w:rsidR="002E3920" w:rsidP="002E3920" w:rsidRDefault="002E3920" w14:paraId="1418F012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Koel me</w:t>
                </w:r>
                <w:r w:rsidRPr="00A27966" w:rsidR="00651208">
                  <w:rPr>
                    <w:rFonts w:asciiTheme="minorHAnsi" w:hAnsiTheme="minorHAnsi"/>
                    <w:sz w:val="20"/>
                  </w:rPr>
                  <w:t xml:space="preserve">t </w:t>
                </w:r>
                <w:r w:rsidRPr="00A27966" w:rsidR="003039B0">
                  <w:rPr>
                    <w:rFonts w:asciiTheme="minorHAnsi" w:hAnsiTheme="minorHAnsi"/>
                    <w:sz w:val="20"/>
                  </w:rPr>
                  <w:t>koelvloeistof die geschikt is voor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het te bewerken materiaal</w:t>
                </w:r>
                <w:r w:rsidRPr="00A27966" w:rsidR="00040123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A27966" w:rsidR="002E3920" w:rsidP="002E3920" w:rsidRDefault="002E3920" w14:paraId="0B8E8F1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Druk niet te hard op de boor.</w:t>
                </w:r>
              </w:p>
              <w:p w:rsidRPr="00A27966" w:rsidR="002E3920" w:rsidP="002E3920" w:rsidRDefault="002E3920" w14:paraId="15AC1A1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Een vastgelopen boor k</w:t>
                </w:r>
                <w:r w:rsidRPr="00A27966" w:rsidR="00D60206">
                  <w:rPr>
                    <w:rFonts w:asciiTheme="minorHAnsi" w:hAnsiTheme="minorHAnsi"/>
                    <w:sz w:val="20"/>
                  </w:rPr>
                  <w:t>un je verwijderen</w:t>
                </w:r>
                <w:r w:rsidRPr="00A27966">
                  <w:rPr>
                    <w:rFonts w:asciiTheme="minorHAnsi" w:hAnsiTheme="minorHAnsi"/>
                    <w:sz w:val="20"/>
                  </w:rPr>
                  <w:t xml:space="preserve"> door de draaizin van de boor om te keren.</w:t>
                </w:r>
              </w:p>
              <w:p w:rsidRPr="00670ED2" w:rsidR="002E3920" w:rsidP="002E3920" w:rsidRDefault="00431582" w14:paraId="4CFF263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Zorg ervoor dat de boor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 xml:space="preserve">machine </w:t>
                </w:r>
                <w:r w:rsidRPr="00A27966" w:rsidR="00D60206">
                  <w:rPr>
                    <w:rFonts w:asciiTheme="minorHAnsi" w:hAnsiTheme="minorHAnsi"/>
                    <w:sz w:val="20"/>
                  </w:rPr>
                  <w:t>pas</w:t>
                </w:r>
                <w:r w:rsidRPr="00A27966" w:rsidR="002E3920">
                  <w:rPr>
                    <w:rFonts w:asciiTheme="minorHAnsi" w:hAnsiTheme="minorHAnsi"/>
                    <w:sz w:val="20"/>
                  </w:rPr>
                  <w:t xml:space="preserve"> ge</w:t>
                </w:r>
                <w:r w:rsidRPr="00670ED2" w:rsidR="002E3920">
                  <w:rPr>
                    <w:rFonts w:asciiTheme="minorHAnsi" w:hAnsiTheme="minorHAnsi"/>
                    <w:sz w:val="20"/>
                  </w:rPr>
                  <w:t xml:space="preserve">stopt wordt nadat </w:t>
                </w:r>
                <w:r w:rsidRPr="00670ED2" w:rsidR="00D6020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670ED2" w:rsidR="002E3920">
                  <w:rPr>
                    <w:rFonts w:asciiTheme="minorHAnsi" w:hAnsiTheme="minorHAnsi"/>
                    <w:sz w:val="20"/>
                  </w:rPr>
                  <w:t>ze</w:t>
                </w:r>
                <w:r w:rsidRPr="00670ED2" w:rsidR="00D6020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670ED2" w:rsidR="002E3920">
                  <w:rPr>
                    <w:rFonts w:asciiTheme="minorHAnsi" w:hAnsiTheme="minorHAnsi"/>
                    <w:sz w:val="20"/>
                  </w:rPr>
                  <w:t>uit het werkstuk is gehaald.</w:t>
                </w:r>
              </w:p>
              <w:p w:rsidRPr="00670ED2" w:rsidR="0034340B" w:rsidP="002E3920" w:rsidRDefault="007B53AB" w14:paraId="7390C77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70ED2">
                  <w:rPr>
                    <w:rFonts w:asciiTheme="minorHAnsi" w:hAnsiTheme="minorHAnsi"/>
                    <w:sz w:val="20"/>
                  </w:rPr>
                  <w:t xml:space="preserve">Verwijder </w:t>
                </w:r>
                <w:r w:rsidRPr="00670ED2" w:rsidR="002E3920">
                  <w:rPr>
                    <w:rFonts w:asciiTheme="minorHAnsi" w:hAnsiTheme="minorHAnsi"/>
                    <w:sz w:val="20"/>
                  </w:rPr>
                  <w:t>boorsel met een borstel of een kwast.</w:t>
                </w:r>
              </w:p>
              <w:p w:rsidRPr="00B35737" w:rsidR="00A419B0" w:rsidP="00B35737" w:rsidRDefault="00A419B0" w14:paraId="141E5CBF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70ED2">
                  <w:rPr>
                    <w:rFonts w:asciiTheme="minorHAnsi" w:hAnsiTheme="minorHAnsi"/>
                    <w:sz w:val="20"/>
                  </w:rPr>
                  <w:t>Zet kleine werkstukken stevig vast in een bankvijs of een gelijkaardig werkstuk.</w:t>
                </w:r>
              </w:p>
            </w:tc>
          </w:tr>
        </w:sdtContent>
      </w:sdt>
    </w:tbl>
    <w:p xmlns:wp14="http://schemas.microsoft.com/office/word/2010/wordml" w:rsidRPr="00B37240" w:rsidR="007B53AB" w:rsidP="00677F90" w:rsidRDefault="007B53AB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92371975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635118" w14:paraId="586B2321" wp14:textId="77777777">
            <w:trPr>
              <w:trHeight w:val="521"/>
            </w:trPr>
            <w:tc>
              <w:tcPr>
                <w:tcW w:w="3119" w:type="dxa"/>
                <w:vAlign w:val="center"/>
              </w:tcPr>
              <w:p w:rsidRPr="00670ED2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7283" w:type="dxa"/>
              </w:tcPr>
              <w:p w:rsidRPr="00A27966" w:rsidR="007B53AB" w:rsidP="003B47FA" w:rsidRDefault="00D60206" w14:paraId="18E3043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Zet b</w:t>
                </w:r>
                <w:r w:rsidRPr="00A27966" w:rsidR="007B53AB">
                  <w:rPr>
                    <w:rFonts w:asciiTheme="minorHAnsi" w:hAnsiTheme="minorHAnsi"/>
                    <w:sz w:val="20"/>
                  </w:rPr>
                  <w:t xml:space="preserve">ij het nakijken van het uitgevoerde werk </w:t>
                </w:r>
                <w:r w:rsidRPr="00A27966">
                  <w:rPr>
                    <w:rFonts w:asciiTheme="minorHAnsi" w:hAnsiTheme="minorHAnsi"/>
                    <w:sz w:val="20"/>
                  </w:rPr>
                  <w:t>altijd</w:t>
                </w:r>
                <w:r w:rsidRPr="00A27966" w:rsidR="007B53AB">
                  <w:rPr>
                    <w:rFonts w:asciiTheme="minorHAnsi" w:hAnsiTheme="minorHAnsi"/>
                    <w:sz w:val="20"/>
                  </w:rPr>
                  <w:t xml:space="preserve"> de machine af.</w:t>
                </w:r>
              </w:p>
              <w:p w:rsidRPr="00B35737" w:rsidR="00C513A0" w:rsidP="00B35737" w:rsidRDefault="00CE2340" w14:paraId="6D8F190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27966">
                  <w:rPr>
                    <w:rFonts w:cs="Arial" w:asciiTheme="minorHAnsi" w:hAnsiTheme="minorHAnsi"/>
                    <w:sz w:val="20"/>
                  </w:rPr>
                  <w:t>Werkpost</w:t>
                </w:r>
                <w:r w:rsidRPr="00A27966" w:rsidR="007B53AB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A27966" w:rsidR="00D60206">
                  <w:rPr>
                    <w:rFonts w:cs="Arial" w:asciiTheme="minorHAnsi" w:hAnsiTheme="minorHAnsi"/>
                    <w:sz w:val="20"/>
                  </w:rPr>
                  <w:t>reinigen</w:t>
                </w:r>
                <w:r w:rsidRPr="00A27966" w:rsidR="00A419B0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B37240" w:rsidR="007B53AB" w:rsidP="0034340B" w:rsidRDefault="007B53AB" w14:paraId="5997CC1D" wp14:textId="77777777">
      <w:pPr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337063062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D42A20" w:rsidR="007B53AB" w:rsidTr="00D20485" w14:paraId="28BA0853" wp14:textId="77777777">
            <w:trPr>
              <w:trHeight w:val="644"/>
            </w:trPr>
            <w:tc>
              <w:tcPr>
                <w:tcW w:w="3119" w:type="dxa"/>
                <w:vAlign w:val="center"/>
              </w:tcPr>
              <w:p w:rsidRPr="00670ED2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70ED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:rsidRPr="009E4983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9E4983" w:rsidR="007B53AB" w:rsidP="003B47FA" w:rsidRDefault="007B53AB" w14:paraId="7B31045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 xml:space="preserve">Uitsluitend </w:t>
                </w:r>
                <w:r w:rsidRPr="009E4983" w:rsidR="00040123">
                  <w:rPr>
                    <w:rFonts w:asciiTheme="minorHAnsi" w:hAnsiTheme="minorHAnsi"/>
                    <w:sz w:val="20"/>
                  </w:rPr>
                  <w:t>uit te voeren bij spanning</w:t>
                </w:r>
                <w:r w:rsidRPr="009E4983" w:rsidR="00270C59">
                  <w:rPr>
                    <w:rFonts w:asciiTheme="minorHAnsi" w:hAnsiTheme="minorHAnsi"/>
                    <w:sz w:val="20"/>
                  </w:rPr>
                  <w:t>s</w:t>
                </w:r>
                <w:r w:rsidRPr="009E4983" w:rsidR="00040123">
                  <w:rPr>
                    <w:rFonts w:asciiTheme="minorHAnsi" w:hAnsiTheme="minorHAnsi"/>
                    <w:sz w:val="20"/>
                  </w:rPr>
                  <w:t xml:space="preserve">loze </w:t>
                </w:r>
                <w:r w:rsidRPr="009E4983">
                  <w:rPr>
                    <w:rFonts w:asciiTheme="minorHAnsi" w:hAnsiTheme="minorHAnsi"/>
                    <w:sz w:val="20"/>
                  </w:rPr>
                  <w:t>machine</w:t>
                </w:r>
                <w:r w:rsidRPr="009E4983" w:rsidR="00241B68">
                  <w:rPr>
                    <w:rFonts w:asciiTheme="minorHAnsi" w:hAnsiTheme="minorHAnsi"/>
                    <w:sz w:val="20"/>
                  </w:rPr>
                  <w:t xml:space="preserve"> (</w:t>
                </w:r>
                <w:r w:rsidRPr="009E4983" w:rsidR="00A419B0">
                  <w:rPr>
                    <w:rFonts w:asciiTheme="minorHAnsi" w:hAnsiTheme="minorHAnsi"/>
                    <w:sz w:val="20"/>
                  </w:rPr>
                  <w:t>batterijen</w:t>
                </w:r>
                <w:r w:rsidRPr="009E4983" w:rsidR="00241B68">
                  <w:rPr>
                    <w:rFonts w:asciiTheme="minorHAnsi" w:hAnsiTheme="minorHAnsi"/>
                    <w:sz w:val="20"/>
                  </w:rPr>
                  <w:t xml:space="preserve"> niet ingeplugd)</w:t>
                </w:r>
                <w:r w:rsidRPr="009E4983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A27966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 xml:space="preserve">Gebruik enkel de </w:t>
                </w:r>
                <w:r w:rsidRPr="00A27966">
                  <w:rPr>
                    <w:rFonts w:asciiTheme="minorHAnsi" w:hAnsiTheme="minorHAnsi"/>
                    <w:sz w:val="20"/>
                  </w:rPr>
                  <w:t>vervangonderdelen die door de fabrikant zijn voorgeschreven.</w:t>
                </w:r>
              </w:p>
              <w:p w:rsidRPr="00A27966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A27966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A27966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27966">
                  <w:rPr>
                    <w:rFonts w:asciiTheme="minorHAnsi" w:hAnsiTheme="minorHAnsi"/>
                    <w:sz w:val="20"/>
                  </w:rPr>
                  <w:t>/</w:t>
                </w:r>
                <w:r w:rsidRPr="00A27966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A27966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B35737" w:rsidR="00C513A0" w:rsidP="00B35737" w:rsidRDefault="00D60206" w14:paraId="07316CA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C513A0">
                  <w:rPr>
                    <w:rFonts w:cs="Arial" w:asciiTheme="minorHAnsi" w:hAnsiTheme="minorHAnsi"/>
                    <w:sz w:val="20"/>
                  </w:rPr>
                  <w:t>Hou een r</w:t>
                </w:r>
                <w:r w:rsidRPr="00C513A0" w:rsidR="007B53AB">
                  <w:rPr>
                    <w:rFonts w:cs="Arial" w:asciiTheme="minorHAnsi" w:hAnsiTheme="minorHAnsi"/>
                    <w:sz w:val="20"/>
                  </w:rPr>
                  <w:t>egister van onderhoud en herstelling bij.</w:t>
                </w:r>
              </w:p>
            </w:tc>
          </w:tr>
        </w:sdtContent>
      </w:sdt>
    </w:tbl>
    <w:p xmlns:wp14="http://schemas.microsoft.com/office/word/2010/wordml" w:rsidRPr="00B37240" w:rsidR="007B53AB" w:rsidP="00677F90" w:rsidRDefault="007B53AB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D42A20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Cs w:val="22"/>
              </w:rPr>
              <w:id w:val="127690844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D42A20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color w:val="FFFFFF"/>
                    <w:szCs w:val="22"/>
                  </w:rPr>
                  <w:t>Visum</w:t>
                </w:r>
              </w:p>
            </w:sdtContent>
          </w:sdt>
        </w:tc>
      </w:tr>
      <w:tr xmlns:wp14="http://schemas.microsoft.com/office/word/2010/wordml" w:rsidRPr="00D42A20" w:rsidR="007B53AB" w:rsidTr="00DA3131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7232422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9E4983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7638281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9E4983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753E4C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9E4983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02887493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9E4983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9E4983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D42A20" w:rsidR="007B53AB" w:rsidTr="00DA3131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23096860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>Naam</w:t>
                </w:r>
                <w:r w:rsidRPr="009E4983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9E4983" w:rsidR="00A70A28" w:rsidP="00694DD0" w:rsidRDefault="00A70A28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A70A28" w:rsidP="00694DD0" w:rsidRDefault="00A70A28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A70A28" w:rsidP="00694DD0" w:rsidRDefault="00A70A28" w14:paraId="1F72F646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66636343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>Naam</w:t>
                </w:r>
                <w:r w:rsidRPr="009E4983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9E4983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42899962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9E4983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9E4983">
                  <w:rPr>
                    <w:rFonts w:asciiTheme="minorHAnsi" w:hAnsiTheme="minorHAnsi"/>
                    <w:sz w:val="20"/>
                  </w:rPr>
                  <w:t>Naam</w:t>
                </w:r>
                <w:r w:rsidRPr="009E4983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9E4983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  <w:p w:rsidRPr="009E4983" w:rsidR="0034340B" w:rsidP="00694DD0" w:rsidRDefault="0034340B" w14:paraId="5043CB0F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D42A20" w:rsidR="007B53AB" w:rsidP="0034340B" w:rsidRDefault="007B53AB" w14:paraId="07459315" wp14:textId="77777777">
      <w:pPr>
        <w:rPr>
          <w:rFonts w:asciiTheme="minorHAnsi" w:hAnsiTheme="minorHAnsi"/>
          <w:szCs w:val="22"/>
        </w:rPr>
      </w:pPr>
    </w:p>
    <w:sectPr w:rsidRPr="00D42A20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c8abe4594fb468c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4D0A2F" w:rsidP="00F21695" w:rsidRDefault="004D0A2F" w14:paraId="6537F28F" wp14:textId="77777777">
      <w:r>
        <w:separator/>
      </w:r>
    </w:p>
  </w:endnote>
  <w:endnote w:type="continuationSeparator" w:id="0">
    <w:p xmlns:wp14="http://schemas.microsoft.com/office/word/2010/wordml" w:rsidR="004D0A2F" w:rsidP="00F21695" w:rsidRDefault="004D0A2F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FF167B" w:rsidRDefault="00FF167B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B35737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B35737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53E4C" w:rsidRDefault="00753E4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FF167B" w:rsidRDefault="00FF167B" w14:paraId="70DF9E56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4D0A2F" w:rsidP="00F21695" w:rsidRDefault="004D0A2F" w14:paraId="44E871BC" wp14:textId="77777777">
      <w:r>
        <w:separator/>
      </w:r>
    </w:p>
  </w:footnote>
  <w:footnote w:type="continuationSeparator" w:id="0">
    <w:p xmlns:wp14="http://schemas.microsoft.com/office/word/2010/wordml" w:rsidR="004D0A2F" w:rsidP="00F21695" w:rsidRDefault="004D0A2F" w14:paraId="144A5D23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E9B1828" w:rsidTr="2E9B1828" w14:paraId="4DA1F964">
      <w:trPr>
        <w:trHeight w:val="300"/>
      </w:trPr>
      <w:tc>
        <w:tcPr>
          <w:tcW w:w="3400" w:type="dxa"/>
          <w:tcMar/>
        </w:tcPr>
        <w:p w:rsidR="2E9B1828" w:rsidP="2E9B1828" w:rsidRDefault="2E9B1828" w14:paraId="7E4F1CCC" w14:textId="057B876E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E9B1828" w:rsidP="2E9B1828" w:rsidRDefault="2E9B1828" w14:paraId="6B7C7126" w14:textId="6C999CF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E9B1828" w:rsidP="2E9B1828" w:rsidRDefault="2E9B1828" w14:paraId="799A759A" w14:textId="4E5195DF">
          <w:pPr>
            <w:pStyle w:val="Koptekst"/>
            <w:bidi w:val="0"/>
            <w:ind w:right="-115"/>
            <w:jc w:val="right"/>
          </w:pPr>
        </w:p>
      </w:tc>
    </w:tr>
  </w:tbl>
  <w:p w:rsidR="2E9B1828" w:rsidP="2E9B1828" w:rsidRDefault="2E9B1828" w14:paraId="34B2E5CF" w14:textId="5297B2F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0123"/>
    <w:rsid w:val="00041E01"/>
    <w:rsid w:val="000462C3"/>
    <w:rsid w:val="00050BF9"/>
    <w:rsid w:val="00071E42"/>
    <w:rsid w:val="00090239"/>
    <w:rsid w:val="00092371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50C47"/>
    <w:rsid w:val="00160D09"/>
    <w:rsid w:val="00162936"/>
    <w:rsid w:val="00186A83"/>
    <w:rsid w:val="001936D5"/>
    <w:rsid w:val="001A5672"/>
    <w:rsid w:val="001A6049"/>
    <w:rsid w:val="001A6AE1"/>
    <w:rsid w:val="001E7B73"/>
    <w:rsid w:val="001F221A"/>
    <w:rsid w:val="0023545B"/>
    <w:rsid w:val="00236FED"/>
    <w:rsid w:val="00241B68"/>
    <w:rsid w:val="002541D5"/>
    <w:rsid w:val="0025521C"/>
    <w:rsid w:val="00270C59"/>
    <w:rsid w:val="00271564"/>
    <w:rsid w:val="002750BD"/>
    <w:rsid w:val="00292066"/>
    <w:rsid w:val="00293CD1"/>
    <w:rsid w:val="002B3857"/>
    <w:rsid w:val="002C4FB0"/>
    <w:rsid w:val="002E29C0"/>
    <w:rsid w:val="002E3920"/>
    <w:rsid w:val="002F73F3"/>
    <w:rsid w:val="00300A43"/>
    <w:rsid w:val="003039B0"/>
    <w:rsid w:val="00306DBF"/>
    <w:rsid w:val="003155A6"/>
    <w:rsid w:val="003230C7"/>
    <w:rsid w:val="00324373"/>
    <w:rsid w:val="0034340B"/>
    <w:rsid w:val="00352BD3"/>
    <w:rsid w:val="00361343"/>
    <w:rsid w:val="00375192"/>
    <w:rsid w:val="0037681E"/>
    <w:rsid w:val="0038360C"/>
    <w:rsid w:val="00387359"/>
    <w:rsid w:val="003B0E2B"/>
    <w:rsid w:val="003B47FA"/>
    <w:rsid w:val="003C1142"/>
    <w:rsid w:val="003D4CE7"/>
    <w:rsid w:val="003E2AED"/>
    <w:rsid w:val="003E31B5"/>
    <w:rsid w:val="00413120"/>
    <w:rsid w:val="0041544A"/>
    <w:rsid w:val="00431582"/>
    <w:rsid w:val="004576EF"/>
    <w:rsid w:val="00466D94"/>
    <w:rsid w:val="0048564B"/>
    <w:rsid w:val="0048768C"/>
    <w:rsid w:val="00496884"/>
    <w:rsid w:val="004A4E3C"/>
    <w:rsid w:val="004B3F48"/>
    <w:rsid w:val="004C2B30"/>
    <w:rsid w:val="004D0A2F"/>
    <w:rsid w:val="004D51F8"/>
    <w:rsid w:val="00511570"/>
    <w:rsid w:val="005246C9"/>
    <w:rsid w:val="0055057A"/>
    <w:rsid w:val="00563ECC"/>
    <w:rsid w:val="0056566F"/>
    <w:rsid w:val="005711E4"/>
    <w:rsid w:val="00594E10"/>
    <w:rsid w:val="005B5125"/>
    <w:rsid w:val="005C0F11"/>
    <w:rsid w:val="005F03E5"/>
    <w:rsid w:val="00603503"/>
    <w:rsid w:val="00606B92"/>
    <w:rsid w:val="00620BE9"/>
    <w:rsid w:val="0062776E"/>
    <w:rsid w:val="00635118"/>
    <w:rsid w:val="00635771"/>
    <w:rsid w:val="00635BCF"/>
    <w:rsid w:val="00651208"/>
    <w:rsid w:val="00670ED2"/>
    <w:rsid w:val="00677F90"/>
    <w:rsid w:val="006809EC"/>
    <w:rsid w:val="00694DD0"/>
    <w:rsid w:val="00697907"/>
    <w:rsid w:val="006A1702"/>
    <w:rsid w:val="006B7CFC"/>
    <w:rsid w:val="006C160D"/>
    <w:rsid w:val="006C2D29"/>
    <w:rsid w:val="006C4987"/>
    <w:rsid w:val="006D2548"/>
    <w:rsid w:val="00731663"/>
    <w:rsid w:val="007461B3"/>
    <w:rsid w:val="007515DA"/>
    <w:rsid w:val="00753E4C"/>
    <w:rsid w:val="007550E9"/>
    <w:rsid w:val="00761535"/>
    <w:rsid w:val="007763BA"/>
    <w:rsid w:val="00787810"/>
    <w:rsid w:val="00791332"/>
    <w:rsid w:val="007B53AB"/>
    <w:rsid w:val="007D4B33"/>
    <w:rsid w:val="007E6ADD"/>
    <w:rsid w:val="0080010F"/>
    <w:rsid w:val="00804ED2"/>
    <w:rsid w:val="00817BB5"/>
    <w:rsid w:val="00821A61"/>
    <w:rsid w:val="0082635C"/>
    <w:rsid w:val="00853DFB"/>
    <w:rsid w:val="008602F2"/>
    <w:rsid w:val="008734BA"/>
    <w:rsid w:val="008B02E2"/>
    <w:rsid w:val="008B123B"/>
    <w:rsid w:val="008B5FE1"/>
    <w:rsid w:val="008E7D6F"/>
    <w:rsid w:val="008E7DA7"/>
    <w:rsid w:val="008F1DCD"/>
    <w:rsid w:val="00920868"/>
    <w:rsid w:val="009606E7"/>
    <w:rsid w:val="00966E8E"/>
    <w:rsid w:val="00977B20"/>
    <w:rsid w:val="00980DA7"/>
    <w:rsid w:val="00985DED"/>
    <w:rsid w:val="00993649"/>
    <w:rsid w:val="009A20B9"/>
    <w:rsid w:val="009B2F16"/>
    <w:rsid w:val="009B3510"/>
    <w:rsid w:val="009B5AC1"/>
    <w:rsid w:val="009C0D1F"/>
    <w:rsid w:val="009E4983"/>
    <w:rsid w:val="009F313C"/>
    <w:rsid w:val="00A04C3D"/>
    <w:rsid w:val="00A27966"/>
    <w:rsid w:val="00A419B0"/>
    <w:rsid w:val="00A42586"/>
    <w:rsid w:val="00A612BD"/>
    <w:rsid w:val="00A62E13"/>
    <w:rsid w:val="00A6656A"/>
    <w:rsid w:val="00A70A28"/>
    <w:rsid w:val="00A93D09"/>
    <w:rsid w:val="00AB5646"/>
    <w:rsid w:val="00AC2593"/>
    <w:rsid w:val="00AF01D3"/>
    <w:rsid w:val="00B00F6F"/>
    <w:rsid w:val="00B12BDC"/>
    <w:rsid w:val="00B3017E"/>
    <w:rsid w:val="00B35737"/>
    <w:rsid w:val="00B37240"/>
    <w:rsid w:val="00B54444"/>
    <w:rsid w:val="00B740B4"/>
    <w:rsid w:val="00B90B69"/>
    <w:rsid w:val="00BB1E30"/>
    <w:rsid w:val="00BB4614"/>
    <w:rsid w:val="00BC6CB1"/>
    <w:rsid w:val="00BD6DB9"/>
    <w:rsid w:val="00BE1E22"/>
    <w:rsid w:val="00BF5C63"/>
    <w:rsid w:val="00C10100"/>
    <w:rsid w:val="00C211A9"/>
    <w:rsid w:val="00C23204"/>
    <w:rsid w:val="00C513A0"/>
    <w:rsid w:val="00C827C4"/>
    <w:rsid w:val="00C8666A"/>
    <w:rsid w:val="00C974CD"/>
    <w:rsid w:val="00CA0EB0"/>
    <w:rsid w:val="00CD08B3"/>
    <w:rsid w:val="00CD0FB0"/>
    <w:rsid w:val="00CE2340"/>
    <w:rsid w:val="00CE392D"/>
    <w:rsid w:val="00CF3EF8"/>
    <w:rsid w:val="00D0223E"/>
    <w:rsid w:val="00D20485"/>
    <w:rsid w:val="00D26B1F"/>
    <w:rsid w:val="00D2749D"/>
    <w:rsid w:val="00D340B7"/>
    <w:rsid w:val="00D3484F"/>
    <w:rsid w:val="00D37D47"/>
    <w:rsid w:val="00D42A20"/>
    <w:rsid w:val="00D60206"/>
    <w:rsid w:val="00D615CB"/>
    <w:rsid w:val="00D63C50"/>
    <w:rsid w:val="00D6750D"/>
    <w:rsid w:val="00D714A7"/>
    <w:rsid w:val="00D754AD"/>
    <w:rsid w:val="00D92046"/>
    <w:rsid w:val="00DA3131"/>
    <w:rsid w:val="00DD3840"/>
    <w:rsid w:val="00DE16E0"/>
    <w:rsid w:val="00DE4C46"/>
    <w:rsid w:val="00E0391E"/>
    <w:rsid w:val="00E04014"/>
    <w:rsid w:val="00E219F9"/>
    <w:rsid w:val="00E256B7"/>
    <w:rsid w:val="00E36F14"/>
    <w:rsid w:val="00E5208C"/>
    <w:rsid w:val="00E85D0F"/>
    <w:rsid w:val="00EA35A7"/>
    <w:rsid w:val="00EB5EA7"/>
    <w:rsid w:val="00ED295A"/>
    <w:rsid w:val="00EE4707"/>
    <w:rsid w:val="00F07CD9"/>
    <w:rsid w:val="00F1130F"/>
    <w:rsid w:val="00F21695"/>
    <w:rsid w:val="00F4363E"/>
    <w:rsid w:val="00F45630"/>
    <w:rsid w:val="00F52F38"/>
    <w:rsid w:val="00FA1E57"/>
    <w:rsid w:val="00FA48C5"/>
    <w:rsid w:val="00FA652B"/>
    <w:rsid w:val="00FF167B"/>
    <w:rsid w:val="2E9B1828"/>
    <w:rsid w:val="6EEAF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655232"/>
  <w15:docId w15:val="{E789E466-8F9C-45C9-96F0-FE3FC5539B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3230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ac8abe4594fb468c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79751DF-A098-43F0-BBF2-17670B9D09F8}"/>
      </w:docPartPr>
      <w:docPartBody>
        <w:p xmlns:wp14="http://schemas.microsoft.com/office/word/2010/wordml" w:rsidR="008E7D6F" w:rsidRDefault="008E7D6F" w14:paraId="06820EF5" wp14:textId="77777777">
          <w:r w:rsidRPr="00702FC9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D6F"/>
    <w:rsid w:val="00446D66"/>
    <w:rsid w:val="00660873"/>
    <w:rsid w:val="008E7D6F"/>
    <w:rsid w:val="00A1732F"/>
    <w:rsid w:val="00D07553"/>
    <w:rsid w:val="00ED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E7D6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https://gemeenschapsonderwijs.sharepoint.com/sites/prodoc/_layouts/15/DocIdRedir.aspx?ID=GOPRO-1830562155-17281</Url>
      <Description>GOPRO-1830562155-17281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82EA295-AECE-44EB-B627-728F86FD48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B4C5DE-8DBA-4FF5-B27A-00A9F9192D30}"/>
</file>

<file path=customXml/itemProps3.xml><?xml version="1.0" encoding="utf-8"?>
<ds:datastoreItem xmlns:ds="http://schemas.openxmlformats.org/officeDocument/2006/customXml" ds:itemID="{852B9D28-5C98-425F-B036-66766499EEC1}"/>
</file>

<file path=customXml/itemProps4.xml><?xml version="1.0" encoding="utf-8"?>
<ds:datastoreItem xmlns:ds="http://schemas.openxmlformats.org/officeDocument/2006/customXml" ds:itemID="{9E6122C5-6118-4732-8F8C-29FE45078DAE}"/>
</file>

<file path=customXml/itemProps5.xml><?xml version="1.0" encoding="utf-8"?>
<ds:datastoreItem xmlns:ds="http://schemas.openxmlformats.org/officeDocument/2006/customXml" ds:itemID="{2B267A97-CA32-4C0F-B242-2331C5F4940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Boormachine - accu </dc:title>
  <dc:creator>Luc</dc:creator>
  <cp:lastModifiedBy>Robrecht Van Loo</cp:lastModifiedBy>
  <cp:revision>12</cp:revision>
  <cp:lastPrinted>2014-08-07T14:24:00Z</cp:lastPrinted>
  <dcterms:created xsi:type="dcterms:W3CDTF">2014-10-31T10:09:00Z</dcterms:created>
  <dcterms:modified xsi:type="dcterms:W3CDTF">2024-01-30T09:24:31Z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Algemeen">
    <vt:lpwstr/>
  </property>
  <property fmtid="{D5CDD505-2E9C-101B-9397-08002B2CF9AE}" pid="5" name="Onderhoud">
    <vt:lpwstr/>
  </property>
  <property fmtid="{D5CDD505-2E9C-101B-9397-08002B2CF9AE}" pid="6" name="Autotechniek">
    <vt:lpwstr/>
  </property>
  <property fmtid="{D5CDD505-2E9C-101B-9397-08002B2CF9AE}" pid="7" name="Veiligheidseisen">
    <vt:lpwstr/>
  </property>
  <property fmtid="{D5CDD505-2E9C-101B-9397-08002B2CF9AE}" pid="8" name="Werkpostfiches">
    <vt:lpwstr/>
  </property>
  <property fmtid="{D5CDD505-2E9C-101B-9397-08002B2CF9AE}" pid="9" name="Metaalbewerking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_dlc_DocIdItemGuid">
    <vt:lpwstr>aa67fe98-b5d3-4e54-8b0c-687fc024238e</vt:lpwstr>
  </property>
  <property fmtid="{D5CDD505-2E9C-101B-9397-08002B2CF9AE}" pid="12" name="GOProOnderwijsniveaus">
    <vt:lpwstr>14;#Alle onderwijsniveaus|2fe7c676-0ce6-4fab-b265-4b19c15279a5</vt:lpwstr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