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6E64DE" w:rsidR="00982385" w:rsidP="006E64DE" w:rsidRDefault="006E64DE" w14:paraId="4D5DDF60" wp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  <w:r w:rsidRPr="006E64DE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81792" behindDoc="1" locked="0" layoutInCell="1" allowOverlap="1" wp14:anchorId="171D50AB" wp14:editId="5AAC63B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380C428">
              <v:shape id="AutoShape 2" style="position:absolute;margin-left:-8.05pt;margin-top:14.4pt;width:583.95pt;height:76.8pt;rotation:-3;z-index:-251634688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q7L2X7EFAABLHgAADgAAAAAAAAAAAAAAAAAuAgAAZHJzL2Uyb0RvYy54&#10;bWxQSwECLQAUAAYACAAAACEAQMvjRuAAAAALAQAADwAAAAAAAAAAAAAAAAALCAAAZHJzL2Rvd25y&#10;ZXYueG1sUEsFBgAAAAAEAAQA8wAAABgJAAAAAA==&#10;" w14:anchorId="1B5E89B3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6E64DE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82816" behindDoc="1" locked="0" layoutInCell="1" allowOverlap="1" wp14:anchorId="227B75FF" wp14:editId="756A88C8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6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62A927B">
              <v:shape id="AutoShape 1" style="position:absolute;margin-left:-14pt;margin-top:8.7pt;width:583.65pt;height:82.75pt;rotation:-2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aOi3wUAAKs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" w14:anchorId="0D803F72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6E64DE">
        <w:rPr>
          <w:rFonts w:asciiTheme="minorHAnsi" w:hAnsiTheme="minorHAnsi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80768" behindDoc="1" locked="0" layoutInCell="1" allowOverlap="1" wp14:anchorId="130E55FF" wp14:editId="2805DC59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E64DE" w:rsidR="00982385">
        <w:rPr>
          <w:rFonts w:asciiTheme="minorHAnsi" w:hAnsiTheme="minorHAnsi"/>
          <w:noProof/>
          <w:lang w:eastAsia="nl-BE"/>
        </w:rPr>
        <w:tab/>
      </w:r>
    </w:p>
    <w:p xmlns:wp14="http://schemas.microsoft.com/office/word/2010/wordml" w:rsidRPr="006E64DE" w:rsidR="007B53AB" w:rsidP="00F07CD9" w:rsidRDefault="007B53AB" w14:paraId="45A6A303" wp14:textId="77777777">
      <w:pPr>
        <w:rPr>
          <w:rFonts w:cs="Arial" w:asciiTheme="minorHAnsi" w:hAnsiTheme="minorHAnsi"/>
        </w:rPr>
      </w:pPr>
      <w:r w:rsidRPr="006E64DE">
        <w:rPr>
          <w:rFonts w:cs="Arial" w:asciiTheme="minorHAnsi" w:hAnsiTheme="minorHAnsi"/>
        </w:rPr>
        <w:t>Gemeenschappelijke preventiedienst</w:t>
      </w:r>
    </w:p>
    <w:p xmlns:wp14="http://schemas.microsoft.com/office/word/2010/wordml" w:rsidRPr="006E64DE" w:rsidR="007B53AB" w:rsidP="00F1130F" w:rsidRDefault="007B53AB" w14:paraId="4E29D17F" wp14:textId="77777777">
      <w:pPr>
        <w:rPr>
          <w:rFonts w:cs="Arial" w:asciiTheme="minorHAnsi" w:hAnsiTheme="minorHAnsi"/>
          <w:b/>
        </w:rPr>
      </w:pPr>
      <w:r w:rsidRPr="006E64DE">
        <w:rPr>
          <w:rFonts w:cs="Arial" w:asciiTheme="minorHAnsi" w:hAnsiTheme="minorHAnsi"/>
        </w:rPr>
        <w:t>Veiligheidsinstructiekaart</w:t>
      </w:r>
    </w:p>
    <w:p xmlns:wp14="http://schemas.microsoft.com/office/word/2010/wordml" w:rsidRPr="006E64DE" w:rsidR="007B53AB" w:rsidP="00677F90" w:rsidRDefault="007B53AB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Pr="006E64DE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6E64DE">
        <w:rPr>
          <w:rFonts w:cs="Arial" w:asciiTheme="minorHAnsi" w:hAnsiTheme="minorHAnsi"/>
        </w:rPr>
        <w:tab/>
      </w:r>
    </w:p>
    <w:tbl>
      <w:tblPr>
        <w:tblW w:w="0" w:type="auto"/>
        <w:tblInd w:w="-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48"/>
        <w:gridCol w:w="5220"/>
        <w:gridCol w:w="3233"/>
      </w:tblGrid>
      <w:tr xmlns:wp14="http://schemas.microsoft.com/office/word/2010/wordml" w:rsidRPr="006E64DE" w:rsidR="007B53AB" w:rsidTr="00FD2F80" w14:paraId="502674B7" wp14:textId="77777777">
        <w:trPr>
          <w:trHeight w:val="754" w:hRule="exact"/>
        </w:trPr>
        <w:tc>
          <w:tcPr>
            <w:tcW w:w="10401" w:type="dxa"/>
            <w:gridSpan w:val="3"/>
            <w:shd w:val="clear" w:color="auto" w:fill="C3004A"/>
            <w:vAlign w:val="center"/>
          </w:tcPr>
          <w:p w:rsidRPr="006E64DE" w:rsidR="007B53AB" w:rsidP="00985DED" w:rsidRDefault="007B53AB" w14:paraId="35890B4E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6E64DE">
              <w:rPr>
                <w:rFonts w:cs="Arial" w:asciiTheme="minorHAnsi" w:hAnsiTheme="minorHAnsi"/>
                <w:b/>
                <w:color w:val="FFFFFF"/>
                <w:sz w:val="20"/>
              </w:rPr>
              <w:t>VEILIGHEIDSINSTRUCTIEKAART – VIK A1</w:t>
            </w:r>
            <w:r w:rsidR="00FD40BB">
              <w:rPr>
                <w:rFonts w:cs="Arial" w:asciiTheme="minorHAnsi" w:hAnsiTheme="minorHAnsi"/>
                <w:b/>
                <w:color w:val="FFFFFF"/>
                <w:sz w:val="20"/>
              </w:rPr>
              <w:t>2</w:t>
            </w:r>
            <w:r w:rsidR="007568B7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 </w:t>
            </w:r>
          </w:p>
          <w:p w:rsidRPr="006E64DE" w:rsidR="007B53AB" w:rsidP="0052503F" w:rsidRDefault="006F6DD3" w14:paraId="54794F6C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Bladblaz</w:t>
            </w:r>
            <w:r w:rsidR="009F457D"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er</w:t>
            </w:r>
            <w:r w:rsidR="00067017"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 xml:space="preserve"> met benzinemotor</w:t>
            </w:r>
          </w:p>
        </w:tc>
      </w:tr>
      <w:tr xmlns:wp14="http://schemas.microsoft.com/office/word/2010/wordml" w:rsidRPr="006E64DE" w:rsidR="007B53AB" w:rsidTr="00FD2F80" w14:paraId="3E5EEC2F" wp14:textId="77777777">
        <w:trPr>
          <w:trHeight w:val="397" w:hRule="exact"/>
        </w:trPr>
        <w:tc>
          <w:tcPr>
            <w:tcW w:w="1948" w:type="dxa"/>
            <w:vAlign w:val="center"/>
          </w:tcPr>
          <w:p w:rsidRPr="006E64DE" w:rsidR="007B53AB" w:rsidP="005F03E5" w:rsidRDefault="007B53AB" w14:paraId="55EA19D6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Merk:</w:t>
            </w:r>
          </w:p>
        </w:tc>
        <w:tc>
          <w:tcPr>
            <w:tcW w:w="5220" w:type="dxa"/>
            <w:shd w:val="pct10" w:color="auto" w:fill="auto"/>
            <w:vAlign w:val="center"/>
          </w:tcPr>
          <w:p w:rsidRPr="006E64DE" w:rsidR="007B53AB" w:rsidP="005F03E5" w:rsidRDefault="007B53AB" w14:paraId="5DAB6C7B" wp14:textId="77777777">
            <w:pPr>
              <w:rPr>
                <w:rFonts w:cs="Arial"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3233" w:type="dxa"/>
            <w:vMerge w:val="restart"/>
          </w:tcPr>
          <w:p w:rsidR="00A93EAB" w:rsidP="004B0FD3" w:rsidRDefault="006F6DD3" w14:paraId="51BA8084" wp14:textId="77777777">
            <w:pPr>
              <w:rPr>
                <w:rFonts w:cs="Arial" w:asciiTheme="minorHAnsi" w:hAnsiTheme="minorHAnsi"/>
                <w:szCs w:val="22"/>
              </w:rPr>
            </w:pPr>
            <w:r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43392" behindDoc="1" locked="0" layoutInCell="1" allowOverlap="1" wp14:anchorId="7046C364" wp14:editId="65C2C00C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27945</wp:posOffset>
                  </wp:positionV>
                  <wp:extent cx="1600200" cy="1181623"/>
                  <wp:effectExtent l="0" t="0" r="0" b="0"/>
                  <wp:wrapNone/>
                  <wp:docPr id="1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1181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B0FD3" w:rsidR="004B0FD3">
              <w:rPr>
                <w:rFonts w:cs="Arial" w:asciiTheme="minorHAnsi" w:hAnsiTheme="minorHAnsi"/>
                <w:b/>
                <w:szCs w:val="22"/>
              </w:rPr>
              <w:t>F</w:t>
            </w:r>
            <w:r w:rsidRPr="004B0FD3" w:rsidR="00F52F38">
              <w:rPr>
                <w:rFonts w:cs="Arial" w:asciiTheme="minorHAnsi" w:hAnsiTheme="minorHAnsi"/>
                <w:b/>
                <w:szCs w:val="22"/>
              </w:rPr>
              <w:t>oto van de machine</w:t>
            </w:r>
            <w:r w:rsidRPr="004B0FD3" w:rsidR="001A6AE1">
              <w:rPr>
                <w:rFonts w:cs="Arial" w:asciiTheme="minorHAnsi" w:hAnsiTheme="minorHAnsi"/>
                <w:b/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41344" behindDoc="0" locked="0" layoutInCell="1" allowOverlap="1" wp14:anchorId="7A5DDCF8" wp14:editId="7DF30D00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8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4B0FD3" w:rsidR="004B0FD3">
              <w:rPr>
                <w:rFonts w:cs="Arial" w:asciiTheme="minorHAnsi" w:hAnsiTheme="minorHAnsi"/>
                <w:b/>
                <w:szCs w:val="22"/>
              </w:rPr>
              <w:t>:</w:t>
            </w:r>
          </w:p>
          <w:p w:rsidRPr="00A93EAB" w:rsidR="00A93EAB" w:rsidP="00A93EAB" w:rsidRDefault="00A93EAB" w14:paraId="02EB378F" wp14:textId="77777777">
            <w:pPr>
              <w:rPr>
                <w:rFonts w:cs="Arial" w:asciiTheme="minorHAnsi" w:hAnsiTheme="minorHAnsi"/>
                <w:szCs w:val="22"/>
              </w:rPr>
            </w:pPr>
          </w:p>
          <w:p w:rsidRPr="00A93EAB" w:rsidR="00A93EAB" w:rsidP="00A93EAB" w:rsidRDefault="00A93EAB" w14:paraId="6A05A809" wp14:textId="77777777">
            <w:pPr>
              <w:rPr>
                <w:rFonts w:cs="Arial" w:asciiTheme="minorHAnsi" w:hAnsiTheme="minorHAnsi"/>
                <w:szCs w:val="22"/>
              </w:rPr>
            </w:pPr>
          </w:p>
          <w:p w:rsidR="00A93EAB" w:rsidP="00A93EAB" w:rsidRDefault="00A93EAB" w14:paraId="5A39BBE3" wp14:textId="77777777">
            <w:pPr>
              <w:rPr>
                <w:rFonts w:cs="Arial" w:asciiTheme="minorHAnsi" w:hAnsiTheme="minorHAnsi"/>
                <w:szCs w:val="22"/>
              </w:rPr>
            </w:pPr>
          </w:p>
          <w:p w:rsidRPr="00A93EAB" w:rsidR="007B53AB" w:rsidP="00A93EAB" w:rsidRDefault="007B53AB" w14:paraId="41C8F396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6E64DE" w:rsidR="007B53AB" w:rsidTr="00FD2F80" w14:paraId="25CD8202" wp14:textId="77777777">
        <w:trPr>
          <w:trHeight w:val="397" w:hRule="exact"/>
        </w:trPr>
        <w:tc>
          <w:tcPr>
            <w:tcW w:w="1948" w:type="dxa"/>
            <w:vAlign w:val="center"/>
          </w:tcPr>
          <w:p w:rsidRPr="006E64DE" w:rsidR="007B53AB" w:rsidP="00985DED" w:rsidRDefault="007B53AB" w14:paraId="14BBD63B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Type:</w:t>
            </w:r>
          </w:p>
        </w:tc>
        <w:tc>
          <w:tcPr>
            <w:tcW w:w="5220" w:type="dxa"/>
            <w:shd w:val="pct10" w:color="auto" w:fill="auto"/>
          </w:tcPr>
          <w:p w:rsidRPr="006E64DE" w:rsidR="007B53AB" w:rsidP="00694DD0" w:rsidRDefault="007B53AB" w14:paraId="72A3D3E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:rsidRPr="006E64DE" w:rsidR="007B53AB" w:rsidP="00677F90" w:rsidRDefault="007B53AB" w14:paraId="0D0B940D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E64DE" w:rsidR="007B53AB" w:rsidTr="00FD2F80" w14:paraId="17A3592E" wp14:textId="77777777">
        <w:trPr>
          <w:trHeight w:val="397" w:hRule="exact"/>
        </w:trPr>
        <w:tc>
          <w:tcPr>
            <w:tcW w:w="1948" w:type="dxa"/>
            <w:vAlign w:val="center"/>
          </w:tcPr>
          <w:p w:rsidRPr="006E64DE" w:rsidR="007B53AB" w:rsidP="005F03E5" w:rsidRDefault="007B53AB" w14:paraId="2E2CDB5A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Serienummer:</w:t>
            </w:r>
          </w:p>
        </w:tc>
        <w:tc>
          <w:tcPr>
            <w:tcW w:w="5220" w:type="dxa"/>
            <w:shd w:val="pct10" w:color="auto" w:fill="auto"/>
          </w:tcPr>
          <w:p w:rsidRPr="006E64DE" w:rsidR="007B53AB" w:rsidP="00694DD0" w:rsidRDefault="007B53AB" w14:paraId="0E27B00A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:rsidRPr="006E64DE" w:rsidR="007B53AB" w:rsidP="00677F90" w:rsidRDefault="007B53AB" w14:paraId="60061E4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E64DE" w:rsidR="007B53AB" w:rsidTr="00FD2F80" w14:paraId="09B5A3B2" wp14:textId="77777777">
        <w:trPr>
          <w:trHeight w:val="397" w:hRule="exact"/>
        </w:trPr>
        <w:tc>
          <w:tcPr>
            <w:tcW w:w="1948" w:type="dxa"/>
            <w:vAlign w:val="center"/>
          </w:tcPr>
          <w:p w:rsidRPr="006E64DE" w:rsidR="007B53AB" w:rsidP="005F03E5" w:rsidRDefault="007B53AB" w14:paraId="4BDCE058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Afdeling:</w:t>
            </w:r>
          </w:p>
        </w:tc>
        <w:tc>
          <w:tcPr>
            <w:tcW w:w="5220" w:type="dxa"/>
            <w:shd w:val="pct10" w:color="auto" w:fill="auto"/>
          </w:tcPr>
          <w:p w:rsidRPr="006E64DE" w:rsidR="007B53AB" w:rsidP="00694DD0" w:rsidRDefault="007B53AB" w14:paraId="44EAFD9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:rsidRPr="006E64DE" w:rsidR="007B53AB" w:rsidP="00677F90" w:rsidRDefault="007B53AB" w14:paraId="4B94D5A5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E64DE" w:rsidR="007B53AB" w:rsidTr="00FD2F80" w14:paraId="042744F8" wp14:textId="77777777">
        <w:trPr>
          <w:trHeight w:val="397" w:hRule="exact"/>
        </w:trPr>
        <w:tc>
          <w:tcPr>
            <w:tcW w:w="1948" w:type="dxa"/>
            <w:vAlign w:val="center"/>
          </w:tcPr>
          <w:p w:rsidRPr="006E64DE" w:rsidR="007B53AB" w:rsidP="005F03E5" w:rsidRDefault="007B53AB" w14:paraId="40226980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Lokaal / locatie:</w:t>
            </w:r>
          </w:p>
        </w:tc>
        <w:tc>
          <w:tcPr>
            <w:tcW w:w="5220" w:type="dxa"/>
            <w:shd w:val="pct10" w:color="auto" w:fill="auto"/>
          </w:tcPr>
          <w:p w:rsidRPr="006E64DE" w:rsidR="007B53AB" w:rsidP="00694DD0" w:rsidRDefault="007B53AB" w14:paraId="3DEEC669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:rsidRPr="006E64DE" w:rsidR="007B53AB" w:rsidP="00677F90" w:rsidRDefault="007B53AB" w14:paraId="3656B9AB" wp14:textId="77777777">
            <w:pPr>
              <w:rPr>
                <w:rFonts w:cs="Arial" w:asciiTheme="minorHAnsi" w:hAnsiTheme="minorHAnsi"/>
              </w:rPr>
            </w:pPr>
          </w:p>
        </w:tc>
      </w:tr>
    </w:tbl>
    <w:p xmlns:wp14="http://schemas.microsoft.com/office/word/2010/wordml" w:rsidRPr="006E64DE" w:rsidR="007B53AB" w:rsidP="00677F90" w:rsidRDefault="007B53AB" w14:paraId="45FB0818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12"/>
      </w:tblGrid>
      <w:tr xmlns:wp14="http://schemas.microsoft.com/office/word/2010/wordml" w:rsidRPr="006E64DE" w:rsidR="007B53AB" w:rsidTr="00FD2F80" w14:paraId="2AB1F7EB" wp14:textId="77777777">
        <w:tc>
          <w:tcPr>
            <w:tcW w:w="10412" w:type="dxa"/>
          </w:tcPr>
          <w:p w:rsidRPr="006E64DE" w:rsidR="00B00F6F" w:rsidP="00B00F6F" w:rsidRDefault="00982385" w14:paraId="0DAAAB17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Uitsluitend te gebruiken voor</w:t>
            </w:r>
            <w:r w:rsidRPr="006E64DE" w:rsidR="00B00F6F">
              <w:rPr>
                <w:rFonts w:cs="Arial" w:asciiTheme="minorHAnsi" w:hAnsiTheme="minorHAnsi"/>
                <w:b/>
                <w:szCs w:val="22"/>
              </w:rPr>
              <w:t xml:space="preserve"> werkzaamheden die bepaald zijn in de gebruikershandleiding.</w:t>
            </w:r>
          </w:p>
          <w:p w:rsidRPr="006E64DE" w:rsidR="007B53AB" w:rsidP="004A3825" w:rsidRDefault="00B00F6F" w14:paraId="4A15508A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Deze veiligheidsinstructiekaart is opgemaakt voor werknemer</w:t>
            </w:r>
            <w:r w:rsidRPr="006E64DE" w:rsidR="004A4E3C">
              <w:rPr>
                <w:rFonts w:cs="Arial" w:asciiTheme="minorHAnsi" w:hAnsiTheme="minorHAnsi"/>
                <w:b/>
                <w:szCs w:val="22"/>
              </w:rPr>
              <w:t>s</w:t>
            </w:r>
          </w:p>
        </w:tc>
      </w:tr>
    </w:tbl>
    <w:p xmlns:wp14="http://schemas.microsoft.com/office/word/2010/wordml" w:rsidRPr="006E64DE" w:rsidR="007B53AB" w:rsidP="00677F90" w:rsidRDefault="007B53AB" w14:paraId="049F31CB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348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1276"/>
        <w:gridCol w:w="1134"/>
        <w:gridCol w:w="1276"/>
        <w:gridCol w:w="1134"/>
        <w:gridCol w:w="1134"/>
        <w:gridCol w:w="1134"/>
        <w:gridCol w:w="1984"/>
      </w:tblGrid>
      <w:tr xmlns:wp14="http://schemas.microsoft.com/office/word/2010/wordml" w:rsidR="006D6577" w:rsidTr="007568B7" w14:paraId="2C064148" wp14:textId="77777777">
        <w:trPr>
          <w:trHeight w:val="381" w:hRule="exact"/>
        </w:trPr>
        <w:tc>
          <w:tcPr>
            <w:tcW w:w="10348" w:type="dxa"/>
            <w:gridSpan w:val="8"/>
            <w:shd w:val="clear" w:color="auto" w:fill="C3004A"/>
          </w:tcPr>
          <w:p w:rsidRPr="00B3017E" w:rsidR="006D6577" w:rsidP="009C34E8" w:rsidRDefault="006D6577" w14:paraId="74495EB6" wp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>
              <w:rPr>
                <w:rFonts w:cs="Arial"/>
                <w:b/>
                <w:color w:val="FFFFFF"/>
                <w:sz w:val="32"/>
                <w:szCs w:val="32"/>
                <w:lang w:val="nl"/>
              </w:rPr>
              <w:t>Toepasselijke pictogrammen</w:t>
            </w:r>
          </w:p>
        </w:tc>
      </w:tr>
      <w:tr xmlns:wp14="http://schemas.microsoft.com/office/word/2010/wordml" w:rsidR="006D6577" w:rsidTr="007568B7" w14:paraId="2B0026D2" wp14:textId="77777777">
        <w:trPr>
          <w:trHeight w:val="1219"/>
        </w:trPr>
        <w:tc>
          <w:tcPr>
            <w:tcW w:w="1276" w:type="dxa"/>
            <w:vAlign w:val="center"/>
          </w:tcPr>
          <w:p w:rsidRPr="00635BCF" w:rsidR="006D6577" w:rsidP="009C34E8" w:rsidRDefault="006D6577" w14:paraId="53128261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5BA54176" wp14:editId="6DCD38D0">
                  <wp:extent cx="552450" cy="552450"/>
                  <wp:effectExtent l="0" t="0" r="0" b="0"/>
                  <wp:docPr id="11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:rsidRPr="00635BCF" w:rsidR="006D6577" w:rsidP="009C34E8" w:rsidRDefault="007568B7" w14:paraId="62486C05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7568B7"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40C5AAA" wp14:editId="58FEFF5E">
                  <wp:extent cx="577901" cy="577901"/>
                  <wp:effectExtent l="0" t="0" r="0" b="0"/>
                  <wp:docPr id="26" name="Afbeelding 26" descr="C:\Users\Koen Decroubele\Dropbox\REBEL\Pictogrammen\Pictogrammen\Nieuwe norm\M0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oen Decroubele\Dropbox\REBEL\Pictogrammen\Pictogrammen\Nieuwe norm\M0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438" cy="583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Pr="004E3489" w:rsidR="006D6577" w:rsidP="009C34E8" w:rsidRDefault="006D6577" w14:paraId="4101652C" wp14:textId="77777777">
            <w:pPr>
              <w:jc w:val="center"/>
              <w:rPr>
                <w:noProof/>
                <w:lang w:val="nl-BE" w:eastAsia="nl-BE"/>
              </w:rPr>
            </w:pPr>
            <w:r w:rsidRPr="004E3489"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58484059" wp14:editId="66D97FAE">
                  <wp:extent cx="552450" cy="552450"/>
                  <wp:effectExtent l="0" t="0" r="0" b="0"/>
                  <wp:docPr id="3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6D6577" w:rsidP="009C34E8" w:rsidRDefault="006D6577" w14:paraId="2CA22591" wp14:textId="77777777">
            <w:pPr>
              <w:jc w:val="center"/>
              <w:rPr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5136" behindDoc="0" locked="0" layoutInCell="1" allowOverlap="1" wp14:anchorId="41041EE3" wp14:editId="5621BAC9">
                  <wp:simplePos x="0" y="0"/>
                  <wp:positionH relativeFrom="column">
                    <wp:posOffset>50201</wp:posOffset>
                  </wp:positionH>
                  <wp:positionV relativeFrom="paragraph">
                    <wp:posOffset>82436</wp:posOffset>
                  </wp:positionV>
                  <wp:extent cx="560070" cy="560070"/>
                  <wp:effectExtent l="0" t="0" r="0" b="0"/>
                  <wp:wrapNone/>
                  <wp:docPr id="23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" cy="56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D6577" w:rsidP="009C34E8" w:rsidRDefault="006D6577" w14:paraId="4B99056E" wp14:textId="77777777">
            <w:pPr>
              <w:jc w:val="center"/>
              <w:rPr>
                <w:noProof/>
                <w:lang w:val="nl-BE" w:eastAsia="nl-BE"/>
              </w:rPr>
            </w:pPr>
          </w:p>
        </w:tc>
        <w:tc>
          <w:tcPr>
            <w:tcW w:w="1134" w:type="dxa"/>
            <w:vAlign w:val="center"/>
          </w:tcPr>
          <w:p w:rsidR="006D6577" w:rsidP="009C34E8" w:rsidRDefault="006D6577" w14:paraId="1299C43A" wp14:textId="77777777">
            <w:pPr>
              <w:jc w:val="center"/>
              <w:rPr>
                <w:noProof/>
                <w:lang w:val="nl-BE" w:eastAsia="nl-BE"/>
              </w:rPr>
            </w:pPr>
          </w:p>
          <w:p w:rsidRPr="004E3489" w:rsidR="006D6577" w:rsidP="009C34E8" w:rsidRDefault="006D6577" w14:paraId="4DDBEF00" wp14:textId="77777777">
            <w:pPr>
              <w:ind w:right="248"/>
              <w:jc w:val="center"/>
              <w:rPr>
                <w:noProof/>
                <w:lang w:val="nl-BE" w:eastAsia="nl-BE"/>
              </w:rPr>
            </w:pPr>
            <w:r w:rsidRPr="004E3489"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6707A66E" wp14:editId="2B88BC01">
                  <wp:extent cx="552450" cy="55245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4E3489" w:rsidR="006D6577" w:rsidP="009C34E8" w:rsidRDefault="006D6577" w14:paraId="3461D779" wp14:textId="77777777">
            <w:pPr>
              <w:jc w:val="center"/>
              <w:rPr>
                <w:noProof/>
                <w:lang w:val="nl-BE" w:eastAsia="nl-BE"/>
              </w:rPr>
            </w:pPr>
          </w:p>
        </w:tc>
        <w:tc>
          <w:tcPr>
            <w:tcW w:w="1134" w:type="dxa"/>
            <w:vAlign w:val="center"/>
          </w:tcPr>
          <w:p w:rsidRPr="008A66E6" w:rsidR="006D6577" w:rsidP="009C34E8" w:rsidRDefault="006D6577" w14:paraId="1ADC2FE4" wp14:textId="77777777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2848" behindDoc="0" locked="0" layoutInCell="1" allowOverlap="1" wp14:anchorId="37A13760" wp14:editId="3ED61C84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-251460</wp:posOffset>
                  </wp:positionV>
                  <wp:extent cx="673100" cy="571500"/>
                  <wp:effectExtent l="0" t="0" r="0" b="0"/>
                  <wp:wrapSquare wrapText="bothSides"/>
                  <wp:docPr id="24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  <w:vAlign w:val="center"/>
          </w:tcPr>
          <w:p w:rsidRPr="00EB0E39" w:rsidR="006D6577" w:rsidP="009C34E8" w:rsidRDefault="006D6577" w14:paraId="55BC592E" wp14:textId="77777777">
            <w:pPr>
              <w:jc w:val="center"/>
              <w:rPr>
                <w:b/>
                <w:noProof/>
                <w:sz w:val="44"/>
                <w:szCs w:val="44"/>
                <w:lang w:val="nl-BE" w:eastAsia="nl-BE"/>
              </w:rPr>
            </w:pPr>
            <w:r w:rsidRPr="007B5EE1">
              <w:rPr>
                <w:b/>
                <w:noProof/>
                <w:sz w:val="44"/>
                <w:szCs w:val="44"/>
                <w:lang w:val="nl-BE" w:eastAsia="nl-BE"/>
              </w:rPr>
              <w:t>+16</w:t>
            </w:r>
          </w:p>
        </w:tc>
        <w:tc>
          <w:tcPr>
            <w:tcW w:w="1984" w:type="dxa"/>
            <w:vAlign w:val="center"/>
          </w:tcPr>
          <w:p w:rsidR="006D6577" w:rsidP="009C34E8" w:rsidRDefault="006D6577" w14:paraId="2841486B" wp14:textId="77777777">
            <w:pPr>
              <w:jc w:val="center"/>
              <w:rPr>
                <w:rFonts w:cs="Arial"/>
                <w:sz w:val="16"/>
                <w:szCs w:val="16"/>
              </w:rPr>
            </w:pPr>
            <w:r w:rsidRPr="00EB0E39">
              <w:rPr>
                <w:rFonts w:ascii="Arial Narrow" w:hAnsi="Arial Narrow" w:cs="Arial"/>
                <w:noProof/>
                <w:sz w:val="18"/>
                <w:szCs w:val="18"/>
                <w:lang w:val="nl-BE" w:eastAsia="nl-BE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8992" behindDoc="0" locked="0" layoutInCell="1" allowOverlap="1" wp14:anchorId="3710C819" wp14:editId="19D94040">
                      <wp:simplePos x="0" y="0"/>
                      <wp:positionH relativeFrom="column">
                        <wp:posOffset>369570</wp:posOffset>
                      </wp:positionH>
                      <wp:positionV relativeFrom="paragraph">
                        <wp:posOffset>74295</wp:posOffset>
                      </wp:positionV>
                      <wp:extent cx="454025" cy="173355"/>
                      <wp:effectExtent l="0" t="0" r="22225" b="17145"/>
                      <wp:wrapNone/>
                      <wp:docPr id="307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025" cy="1733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Pr="003A02AD" w:rsidR="006D6577" w:rsidP="006D6577" w:rsidRDefault="006D6577" w14:paraId="05D7A299" wp14:textId="77777777">
                                  <w:pPr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3A02AD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15 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24572B46">
                    <v:shapetype id="_x0000_t202" coordsize="21600,21600" o:spt="202" path="m,l,21600r21600,l21600,xe" w14:anchorId="3710C819">
                      <v:stroke joinstyle="miter"/>
                      <v:path gradientshapeok="t" o:connecttype="rect"/>
                    </v:shapetype>
                    <v:shape id="Tekstvak 2" style="position:absolute;left:0;text-align:left;margin-left:29.1pt;margin-top:5.85pt;width:35.75pt;height:13.6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">
                      <v:textbox>
                        <w:txbxContent>
                          <w:p w:rsidRPr="003A02AD" w:rsidR="006D6577" w:rsidP="006D6577" w:rsidRDefault="006D6577" w14:paraId="12BEBBD6" wp14:textId="77777777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3A02AD">
                              <w:rPr>
                                <w:b/>
                                <w:sz w:val="12"/>
                                <w:szCs w:val="12"/>
                              </w:rPr>
                              <w:t>15 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E829092" wp14:editId="31F10928">
                  <wp:extent cx="1037254" cy="639551"/>
                  <wp:effectExtent l="0" t="0" r="0" b="8255"/>
                  <wp:docPr id="25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499" cy="642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D6577" w:rsidP="009C34E8" w:rsidRDefault="006D6577" w14:paraId="3CF2D8B6" wp14:textId="77777777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6D6577" w:rsidP="009C34E8" w:rsidRDefault="006D6577" w14:paraId="0FB78278" wp14:textId="77777777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xmlns:wp14="http://schemas.microsoft.com/office/word/2010/wordml" w:rsidRPr="003B0E2B" w:rsidR="006D6577" w:rsidTr="007568B7" w14:paraId="1169ABE9" wp14:textId="77777777">
        <w:trPr>
          <w:trHeight w:val="838" w:hRule="exact"/>
        </w:trPr>
        <w:tc>
          <w:tcPr>
            <w:tcW w:w="1276" w:type="dxa"/>
            <w:vAlign w:val="center"/>
          </w:tcPr>
          <w:p w:rsidRPr="003E2AED" w:rsidR="006D6577" w:rsidP="009C34E8" w:rsidRDefault="006D6577" w14:paraId="1425D0F7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Geschikte werkkledij</w:t>
            </w:r>
          </w:p>
        </w:tc>
        <w:tc>
          <w:tcPr>
            <w:tcW w:w="1276" w:type="dxa"/>
            <w:vAlign w:val="center"/>
          </w:tcPr>
          <w:p w:rsidR="007568B7" w:rsidP="009C34E8" w:rsidRDefault="007568B7" w14:paraId="5ECB3D8C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G</w:t>
            </w:r>
            <w:r w:rsidR="006D6577">
              <w:rPr>
                <w:rFonts w:ascii="Arial Narrow" w:hAnsi="Arial Narrow" w:cs="Arial"/>
                <w:sz w:val="18"/>
                <w:szCs w:val="18"/>
              </w:rPr>
              <w:t>elaats</w:t>
            </w:r>
            <w:r>
              <w:rPr>
                <w:rFonts w:ascii="Arial Narrow" w:hAnsi="Arial Narrow" w:cs="Arial"/>
                <w:sz w:val="18"/>
                <w:szCs w:val="18"/>
              </w:rPr>
              <w:t>-</w:t>
            </w:r>
          </w:p>
          <w:p w:rsidRPr="003E2AED" w:rsidR="006D6577" w:rsidP="009C34E8" w:rsidRDefault="006D6577" w14:paraId="3863C02A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bescherming</w:t>
            </w:r>
          </w:p>
        </w:tc>
        <w:tc>
          <w:tcPr>
            <w:tcW w:w="1134" w:type="dxa"/>
            <w:vAlign w:val="center"/>
          </w:tcPr>
          <w:p w:rsidRPr="003E2AED" w:rsidR="006D6577" w:rsidP="009C34E8" w:rsidRDefault="006D6577" w14:paraId="4EFB2560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Veiligheids-</w:t>
            </w:r>
          </w:p>
          <w:p w:rsidRPr="003E2AED" w:rsidR="006D6577" w:rsidP="009C34E8" w:rsidRDefault="006D6577" w14:paraId="7E3CB853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Schoen</w:t>
            </w:r>
          </w:p>
        </w:tc>
        <w:tc>
          <w:tcPr>
            <w:tcW w:w="1276" w:type="dxa"/>
            <w:vAlign w:val="center"/>
          </w:tcPr>
          <w:p w:rsidRPr="00D40FD9" w:rsidR="006D6577" w:rsidP="009C34E8" w:rsidRDefault="006D6577" w14:paraId="0C972745" wp14:textId="77777777">
            <w:pPr>
              <w:jc w:val="center"/>
              <w:rPr>
                <w:rFonts w:ascii="Arial Narrow" w:hAnsi="Arial Narrow" w:cs="Arial"/>
                <w:sz w:val="18"/>
                <w:szCs w:val="18"/>
                <w:lang w:val="nl"/>
              </w:rPr>
            </w:pPr>
            <w:r w:rsidRPr="00D40FD9">
              <w:rPr>
                <w:rFonts w:ascii="Arial Narrow" w:hAnsi="Arial Narrow" w:cs="Arial"/>
                <w:sz w:val="18"/>
                <w:szCs w:val="18"/>
                <w:lang w:val="nl"/>
              </w:rPr>
              <w:t>Haarnet verplicht / samenbinden van lange haren</w:t>
            </w:r>
          </w:p>
        </w:tc>
        <w:tc>
          <w:tcPr>
            <w:tcW w:w="1134" w:type="dxa"/>
          </w:tcPr>
          <w:p w:rsidR="007568B7" w:rsidP="009C34E8" w:rsidRDefault="007568B7" w14:paraId="1FC39945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:rsidR="006D6577" w:rsidP="009C34E8" w:rsidRDefault="006D6577" w14:paraId="04E1CBA7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Gehoor-bescherming</w:t>
            </w:r>
          </w:p>
          <w:p w:rsidRPr="003E2AED" w:rsidR="006D6577" w:rsidP="009C34E8" w:rsidRDefault="006D6577" w14:paraId="0562CB0E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6D6577" w:rsidP="009C34E8" w:rsidRDefault="006D6577" w14:paraId="55225474" wp14:textId="77777777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Handleiding</w:t>
            </w:r>
          </w:p>
        </w:tc>
        <w:tc>
          <w:tcPr>
            <w:tcW w:w="1134" w:type="dxa"/>
            <w:vAlign w:val="center"/>
          </w:tcPr>
          <w:p w:rsidRPr="003E2AED" w:rsidR="006D6577" w:rsidP="009C34E8" w:rsidRDefault="006D6577" w14:paraId="79973AE8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Toestel onder toezicht gebruiken vanaf 16 jaar</w:t>
            </w:r>
          </w:p>
        </w:tc>
        <w:tc>
          <w:tcPr>
            <w:tcW w:w="1984" w:type="dxa"/>
            <w:vAlign w:val="center"/>
          </w:tcPr>
          <w:p w:rsidR="006D6577" w:rsidP="009C34E8" w:rsidRDefault="006D6577" w14:paraId="02C2CC7B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Éénmanstoestel </w:t>
            </w:r>
          </w:p>
          <w:p w:rsidRPr="003E2AED" w:rsidR="006D6577" w:rsidP="009C34E8" w:rsidRDefault="006D6577" w14:paraId="3930ECEA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Perimeter van 15 meter houden</w:t>
            </w:r>
          </w:p>
        </w:tc>
      </w:tr>
    </w:tbl>
    <w:p xmlns:wp14="http://schemas.microsoft.com/office/word/2010/wordml" w:rsidRPr="006E64DE" w:rsidR="00982385" w:rsidP="00D340B7" w:rsidRDefault="00982385" w14:paraId="34CE0A41" wp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tr xmlns:wp14="http://schemas.microsoft.com/office/word/2010/wordml" w:rsidRPr="006E64DE" w:rsidR="007B53AB" w:rsidTr="00041E01" w14:paraId="47EA770B" wp14:textId="77777777">
        <w:trPr>
          <w:trHeight w:val="454" w:hRule="exact"/>
        </w:trPr>
        <w:tc>
          <w:tcPr>
            <w:tcW w:w="10402" w:type="dxa"/>
            <w:shd w:val="clear" w:color="auto" w:fill="C3004A"/>
            <w:vAlign w:val="center"/>
          </w:tcPr>
          <w:p w:rsidRPr="006E64DE" w:rsidR="007B53AB" w:rsidP="00EE4707" w:rsidRDefault="007B53AB" w14:paraId="50BCBE2B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6E64DE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</w:tbl>
    <w:p xmlns:wp14="http://schemas.microsoft.com/office/word/2010/wordml" w:rsidRPr="006E64DE" w:rsidR="00982385" w:rsidP="00677F90" w:rsidRDefault="00982385" w14:paraId="62EBF3C5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27"/>
        <w:gridCol w:w="8275"/>
      </w:tblGrid>
      <w:tr xmlns:wp14="http://schemas.microsoft.com/office/word/2010/wordml" w:rsidRPr="006E64DE" w:rsidR="007B53AB" w:rsidTr="007568B7" w14:paraId="44E3B9D4" wp14:textId="77777777">
        <w:tc>
          <w:tcPr>
            <w:tcW w:w="2127" w:type="dxa"/>
            <w:vAlign w:val="center"/>
          </w:tcPr>
          <w:p w:rsidRPr="006E64DE" w:rsidR="007B53AB" w:rsidP="00CA0EB0" w:rsidRDefault="007B53AB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="007568B7" w:rsidP="00B90B69" w:rsidRDefault="007B53AB" w14:paraId="51BD8123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r w:rsidRPr="006E64DE" w:rsidR="007568B7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="007568B7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</w:p>
          <w:p w:rsidRPr="006E64DE" w:rsidR="007B53AB" w:rsidP="00B90B69" w:rsidRDefault="007B53AB" w14:paraId="28D5228B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</w:p>
        </w:tc>
        <w:tc>
          <w:tcPr>
            <w:tcW w:w="8275" w:type="dxa"/>
          </w:tcPr>
          <w:p w:rsidR="00B90B69" w:rsidP="00B90B69" w:rsidRDefault="00FE261D" w14:paraId="2E8E4373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Toestel</w:t>
            </w:r>
            <w:r w:rsidRPr="006E64DE" w:rsidR="00B90B69">
              <w:rPr>
                <w:rFonts w:cs="Arial" w:asciiTheme="minorHAnsi" w:hAnsiTheme="minorHAnsi"/>
                <w:sz w:val="20"/>
              </w:rPr>
              <w:t xml:space="preserve"> uitsluitend te bedienen door 1 persoon met voldoende </w:t>
            </w:r>
            <w:r w:rsidR="00A93EAB">
              <w:rPr>
                <w:rFonts w:cs="Arial" w:asciiTheme="minorHAnsi" w:hAnsiTheme="minorHAnsi"/>
                <w:sz w:val="20"/>
              </w:rPr>
              <w:t>opleiding</w:t>
            </w:r>
            <w:r w:rsidRPr="00FD40BB" w:rsidR="00B90B69">
              <w:rPr>
                <w:rFonts w:cs="Arial" w:asciiTheme="minorHAnsi" w:hAnsiTheme="minorHAnsi"/>
                <w:sz w:val="20"/>
              </w:rPr>
              <w:t>.</w:t>
            </w:r>
          </w:p>
          <w:p w:rsidRPr="00FD40BB" w:rsidR="00067017" w:rsidP="00B90B69" w:rsidRDefault="00067017" w14:paraId="482BBEB6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Toestel niet te gebruiken door kinderen.</w:t>
            </w:r>
          </w:p>
          <w:p w:rsidRPr="00FD40BB" w:rsidR="00B90B69" w:rsidP="00B90B69" w:rsidRDefault="00B90B69" w14:paraId="11E75F16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FD40BB" w:rsidR="00B90B69" w:rsidP="00B90B69" w:rsidRDefault="00B90B69" w14:paraId="3369D5D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De handleiding en veiligheidsinstructiekaart vormen steeds één geheel.</w:t>
            </w:r>
          </w:p>
          <w:p w:rsidRPr="00FD40BB" w:rsidR="00B90B69" w:rsidP="00B90B69" w:rsidRDefault="007A21D3" w14:paraId="54436D49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Controleer v</w:t>
            </w:r>
            <w:r w:rsidRPr="00FD40BB" w:rsidR="00B90B69">
              <w:rPr>
                <w:rFonts w:cs="Arial" w:asciiTheme="minorHAnsi" w:hAnsiTheme="minorHAnsi"/>
                <w:sz w:val="20"/>
              </w:rPr>
              <w:t xml:space="preserve">oor elk gebruik </w:t>
            </w:r>
            <w:r w:rsidRPr="00FD40BB" w:rsidR="0098437D">
              <w:rPr>
                <w:rFonts w:cs="Arial" w:asciiTheme="minorHAnsi" w:hAnsiTheme="minorHAnsi"/>
                <w:sz w:val="20"/>
              </w:rPr>
              <w:t>het toestel</w:t>
            </w:r>
            <w:r w:rsidRPr="00FD40BB" w:rsidR="00B90B69">
              <w:rPr>
                <w:rFonts w:cs="Arial" w:asciiTheme="minorHAnsi" w:hAnsiTheme="minorHAnsi"/>
                <w:sz w:val="20"/>
              </w:rPr>
              <w:t xml:space="preserve"> op mogelijke zichtbare gebreken. Bij twijfel niet </w:t>
            </w:r>
            <w:r w:rsidRPr="00FD40BB" w:rsidR="003074A5">
              <w:rPr>
                <w:rFonts w:cs="Arial" w:asciiTheme="minorHAnsi" w:hAnsiTheme="minorHAnsi"/>
                <w:sz w:val="20"/>
              </w:rPr>
              <w:t>gebruiken</w:t>
            </w:r>
            <w:r w:rsidRPr="00FD40BB" w:rsidR="00B90B69">
              <w:rPr>
                <w:rFonts w:cs="Arial" w:asciiTheme="minorHAnsi" w:hAnsiTheme="minorHAnsi"/>
                <w:sz w:val="20"/>
              </w:rPr>
              <w:t xml:space="preserve"> en advies inwinnen</w:t>
            </w:r>
            <w:r w:rsidRPr="00FD40BB" w:rsidR="009A20B9">
              <w:rPr>
                <w:rFonts w:cs="Arial" w:asciiTheme="minorHAnsi" w:hAnsiTheme="minorHAnsi"/>
                <w:sz w:val="20"/>
              </w:rPr>
              <w:t xml:space="preserve"> bij </w:t>
            </w:r>
            <w:r w:rsidRPr="00FD40BB">
              <w:rPr>
                <w:rFonts w:cs="Arial" w:asciiTheme="minorHAnsi" w:hAnsiTheme="minorHAnsi"/>
                <w:sz w:val="20"/>
              </w:rPr>
              <w:t xml:space="preserve">een </w:t>
            </w:r>
            <w:r w:rsidRPr="00FD40BB" w:rsidR="009A20B9">
              <w:rPr>
                <w:rFonts w:cs="Arial" w:asciiTheme="minorHAnsi" w:hAnsiTheme="minorHAnsi"/>
                <w:sz w:val="20"/>
              </w:rPr>
              <w:t>bevoegd persoon</w:t>
            </w:r>
            <w:r w:rsidRPr="00FD40BB" w:rsidR="00B90B69">
              <w:rPr>
                <w:rFonts w:cs="Arial" w:asciiTheme="minorHAnsi" w:hAnsiTheme="minorHAnsi"/>
                <w:sz w:val="20"/>
              </w:rPr>
              <w:t>.</w:t>
            </w:r>
          </w:p>
          <w:p w:rsidR="00F70548" w:rsidP="00A93EAB" w:rsidRDefault="007A21D3" w14:paraId="7DF4217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Gebruik het t</w:t>
            </w:r>
            <w:r w:rsidRPr="00FD40BB" w:rsidR="0098437D">
              <w:rPr>
                <w:rFonts w:cs="Arial" w:asciiTheme="minorHAnsi" w:hAnsiTheme="minorHAnsi"/>
                <w:sz w:val="20"/>
              </w:rPr>
              <w:t xml:space="preserve">oestel </w:t>
            </w:r>
            <w:r w:rsidR="004A3825">
              <w:rPr>
                <w:rFonts w:cs="Arial" w:asciiTheme="minorHAnsi" w:hAnsiTheme="minorHAnsi"/>
                <w:sz w:val="20"/>
              </w:rPr>
              <w:t>enke</w:t>
            </w:r>
            <w:r w:rsidR="00D5536F">
              <w:rPr>
                <w:rFonts w:cs="Arial" w:asciiTheme="minorHAnsi" w:hAnsiTheme="minorHAnsi"/>
                <w:sz w:val="20"/>
              </w:rPr>
              <w:t>l buiten</w:t>
            </w:r>
            <w:r w:rsidR="004A3825">
              <w:rPr>
                <w:rFonts w:cs="Arial" w:asciiTheme="minorHAnsi" w:hAnsiTheme="minorHAnsi"/>
                <w:sz w:val="20"/>
              </w:rPr>
              <w:t>.</w:t>
            </w:r>
          </w:p>
          <w:p w:rsidR="00256803" w:rsidP="00A93EAB" w:rsidRDefault="00256803" w14:paraId="63E6265F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Start de motor niet en laat hem niet draaien in afgesloten ruimtes.</w:t>
            </w:r>
          </w:p>
          <w:p w:rsidR="00B44EE6" w:rsidP="00B44EE6" w:rsidRDefault="00B44EE6" w14:paraId="717BDC39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Gebruik de machine nooit indien de gebruiker vermoeid of onwel is.</w:t>
            </w:r>
          </w:p>
          <w:p w:rsidR="00A5399B" w:rsidP="00B44EE6" w:rsidRDefault="00B44EE6" w14:paraId="13045679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Verboden geneesmiddelen, drugs, alcohol of andere stoffen die het reactievermogen en/of de aandacht verslappen te gebruiken.</w:t>
            </w:r>
          </w:p>
          <w:p w:rsidR="00DA5B78" w:rsidP="00B44EE6" w:rsidRDefault="00DA5B78" w14:paraId="508C1E62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Bladblazer nooit gebruiken wanneer de geluidsdemper niet goed werkt.</w:t>
            </w:r>
          </w:p>
          <w:p w:rsidR="00C850EB" w:rsidP="00C850EB" w:rsidRDefault="00DA5B78" w14:paraId="30DDD168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Bladblazer nooit gebruiken wanneer de vonkenvanger niet geïnstalleerd is.</w:t>
            </w:r>
          </w:p>
          <w:p w:rsidR="00EA53EF" w:rsidP="00C850EB" w:rsidRDefault="00EA53EF" w14:paraId="59D26DFD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Bladblazer nooit gebruiken wanneer de beschermkap niet op haar plaats zit.</w:t>
            </w:r>
          </w:p>
          <w:p w:rsidR="00DA5B78" w:rsidP="00B44EE6" w:rsidRDefault="00DA5B78" w14:paraId="100D41B8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Gebruik enkel loodvrije benzine die vermengd is met 100% synthetische olie.</w:t>
            </w:r>
          </w:p>
          <w:p w:rsidR="004848D7" w:rsidP="00B44EE6" w:rsidRDefault="00EA53EF" w14:paraId="36BBAC5B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Plaats altijd de blaaspijpen vooraleer het toestel te gebruiken.</w:t>
            </w:r>
          </w:p>
          <w:p w:rsidRPr="00A93EAB" w:rsidR="00EA53EF" w:rsidP="00B44EE6" w:rsidRDefault="00EA53EF" w14:paraId="625E7FFF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Steek nooit handen of andere voorwerpen in de blaaspijpen wanneer ze op het apparaat zijn aangesloten.</w:t>
            </w:r>
          </w:p>
        </w:tc>
      </w:tr>
    </w:tbl>
    <w:p xmlns:wp14="http://schemas.microsoft.com/office/word/2010/wordml" w:rsidR="007B53AB" w:rsidP="00677F90" w:rsidRDefault="007B53AB" w14:paraId="6D98A12B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348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27"/>
        <w:gridCol w:w="8221"/>
      </w:tblGrid>
      <w:tr xmlns:wp14="http://schemas.microsoft.com/office/word/2010/wordml" w:rsidRPr="0023545B" w:rsidR="00921127" w:rsidTr="007568B7" w14:paraId="48C847DE" wp14:textId="77777777">
        <w:trPr>
          <w:trHeight w:val="554"/>
        </w:trPr>
        <w:tc>
          <w:tcPr>
            <w:tcW w:w="2127" w:type="dxa"/>
            <w:vAlign w:val="center"/>
          </w:tcPr>
          <w:p w:rsidRPr="00C23204" w:rsidR="00921127" w:rsidP="005A48A3" w:rsidRDefault="00921127" w14:paraId="159DC049" wp14:textId="77777777">
            <w:pPr>
              <w:jc w:val="center"/>
              <w:rPr>
                <w:rFonts w:cs="Arial"/>
                <w:color w:val="101339"/>
                <w:sz w:val="24"/>
                <w:szCs w:val="24"/>
              </w:rPr>
            </w:pPr>
            <w:r w:rsidRPr="00921127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8221" w:type="dxa"/>
          </w:tcPr>
          <w:p w:rsidRPr="00921127" w:rsidR="00921127" w:rsidP="00921127" w:rsidRDefault="00921127" w14:paraId="79EB2478" wp14:textId="77777777">
            <w:pPr>
              <w:pStyle w:val="Lijstalinea"/>
              <w:numPr>
                <w:ilvl w:val="0"/>
                <w:numId w:val="27"/>
              </w:numPr>
              <w:rPr>
                <w:rFonts w:cs="Arial" w:asciiTheme="minorHAnsi" w:hAnsiTheme="minorHAnsi"/>
                <w:sz w:val="20"/>
              </w:rPr>
            </w:pPr>
            <w:r w:rsidRPr="00921127">
              <w:rPr>
                <w:rFonts w:cs="Arial" w:asciiTheme="minorHAnsi" w:hAnsiTheme="minorHAnsi"/>
                <w:sz w:val="20"/>
              </w:rPr>
              <w:t>In de auto: het apparaat tegen kantelen en beschadiging beveiligen.</w:t>
            </w:r>
          </w:p>
          <w:p w:rsidRPr="00A06A11" w:rsidR="00A06A11" w:rsidP="00A06A11" w:rsidRDefault="00A06A11" w14:paraId="70780597" wp14:textId="77777777">
            <w:pPr>
              <w:pStyle w:val="Lijstalinea"/>
              <w:numPr>
                <w:ilvl w:val="0"/>
                <w:numId w:val="27"/>
              </w:numPr>
              <w:rPr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Laat de motor afkoelen en m</w:t>
            </w:r>
            <w:r w:rsidRPr="00921127" w:rsidR="00921127">
              <w:rPr>
                <w:rFonts w:cs="Arial" w:asciiTheme="minorHAnsi" w:hAnsiTheme="minorHAnsi"/>
                <w:sz w:val="20"/>
              </w:rPr>
              <w:t>aak de benzinetank leeg vooraleer het</w:t>
            </w:r>
            <w:r>
              <w:rPr>
                <w:rFonts w:cs="Arial" w:asciiTheme="minorHAnsi" w:hAnsiTheme="minorHAnsi"/>
                <w:sz w:val="20"/>
              </w:rPr>
              <w:t xml:space="preserve"> toestel</w:t>
            </w:r>
            <w:r w:rsidRPr="00921127" w:rsidR="00921127">
              <w:rPr>
                <w:rFonts w:cs="Arial" w:asciiTheme="minorHAnsi" w:hAnsiTheme="minorHAnsi"/>
                <w:sz w:val="20"/>
              </w:rPr>
              <w:t xml:space="preserve"> met de wagen te verplaatsen.</w:t>
            </w:r>
          </w:p>
        </w:tc>
      </w:tr>
    </w:tbl>
    <w:p xmlns:wp14="http://schemas.microsoft.com/office/word/2010/wordml" w:rsidR="00921127" w:rsidP="00677F90" w:rsidRDefault="00921127" w14:paraId="2946DB82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27"/>
        <w:gridCol w:w="8275"/>
      </w:tblGrid>
      <w:tr xmlns:wp14="http://schemas.microsoft.com/office/word/2010/wordml" w:rsidRPr="006E64DE" w:rsidR="007B53AB" w:rsidTr="007568B7" w14:paraId="5BB540E4" wp14:textId="77777777">
        <w:trPr>
          <w:trHeight w:val="1365"/>
        </w:trPr>
        <w:tc>
          <w:tcPr>
            <w:tcW w:w="2127" w:type="dxa"/>
            <w:vAlign w:val="center"/>
          </w:tcPr>
          <w:p w:rsidRPr="006E64DE" w:rsidR="007B53AB" w:rsidP="00CA0EB0" w:rsidRDefault="007B53AB" w14:paraId="2B2E5E52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275" w:type="dxa"/>
          </w:tcPr>
          <w:p w:rsidRPr="006D08F8" w:rsidR="001F17C8" w:rsidP="001F17C8" w:rsidRDefault="006D08F8" w14:paraId="4A4B941B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Controleer het terrein waar op gewerkt moet worden en neem de nodige voorzorgsmaatregelen met het oog op de eigen veiligheid en die van anderen.</w:t>
            </w:r>
          </w:p>
          <w:p w:rsidRPr="007568B7" w:rsidR="00DA5B78" w:rsidP="007568B7" w:rsidRDefault="00256803" w14:paraId="5D24889B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Verwijder alle scherpe voorwerpen die door het toestel weggeslingerd kunnen worden.</w:t>
            </w:r>
            <w:r w:rsidR="006D08F8">
              <w:rPr>
                <w:rFonts w:cs="Arial" w:asciiTheme="minorHAnsi" w:hAnsiTheme="minorHAnsi"/>
                <w:sz w:val="20"/>
              </w:rPr>
              <w:t>.</w:t>
            </w:r>
          </w:p>
          <w:p w:rsidRPr="00B8534D" w:rsidR="001F17C8" w:rsidP="0046533E" w:rsidRDefault="00B8534D" w14:paraId="31F2D8D9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Spring omzichtig met benzine om:</w:t>
            </w:r>
          </w:p>
          <w:p w:rsidR="00B8534D" w:rsidP="00B8534D" w:rsidRDefault="00B8534D" w14:paraId="7777927D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brandstof bewaren in </w:t>
            </w:r>
            <w:r w:rsidR="00724BCC">
              <w:rPr>
                <w:rFonts w:asciiTheme="minorHAnsi" w:hAnsiTheme="minorHAnsi"/>
                <w:sz w:val="20"/>
              </w:rPr>
              <w:t>veiligheidskannen</w:t>
            </w:r>
            <w:r>
              <w:rPr>
                <w:rFonts w:asciiTheme="minorHAnsi" w:hAnsiTheme="minorHAnsi"/>
                <w:sz w:val="20"/>
              </w:rPr>
              <w:t>;</w:t>
            </w:r>
          </w:p>
          <w:p w:rsidR="00DA5B78" w:rsidP="00B8534D" w:rsidRDefault="00DA5B78" w14:paraId="7A6E0075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benzine met olie vermengen in een geschikt vat en niet rechtsreeks in het toestel;</w:t>
            </w:r>
          </w:p>
          <w:p w:rsidR="00B8534D" w:rsidP="00B8534D" w:rsidRDefault="00B8534D" w14:paraId="26588F58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brandstof nooit</w:t>
            </w:r>
            <w:r w:rsidR="00C374E4">
              <w:rPr>
                <w:rFonts w:asciiTheme="minorHAnsi" w:hAnsiTheme="minorHAnsi"/>
                <w:sz w:val="20"/>
              </w:rPr>
              <w:t xml:space="preserve"> mengen of</w:t>
            </w:r>
            <w:r>
              <w:rPr>
                <w:rFonts w:asciiTheme="minorHAnsi" w:hAnsiTheme="minorHAnsi"/>
                <w:sz w:val="20"/>
              </w:rPr>
              <w:t xml:space="preserve"> bijvullen in gesloten ruimte, bij warme motor of motor in werking;</w:t>
            </w:r>
          </w:p>
          <w:p w:rsidR="00C374E4" w:rsidP="00B8534D" w:rsidRDefault="00C374E4" w14:paraId="24A22D05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plaats het toestel op een naakte, stabiele ondergrond om bij te tanken;</w:t>
            </w:r>
          </w:p>
          <w:p w:rsidR="004848D7" w:rsidP="00B8534D" w:rsidRDefault="004848D7" w14:paraId="14014E51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tank nooit bij als benzine-onderdelen beschadigd zijn;</w:t>
            </w:r>
          </w:p>
          <w:p w:rsidR="00B8534D" w:rsidP="00B8534D" w:rsidRDefault="00B8534D" w14:paraId="7CA9311A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niet roken tijdens het bijvullen van de tank;</w:t>
            </w:r>
          </w:p>
          <w:p w:rsidR="00B8534D" w:rsidP="00B8534D" w:rsidRDefault="00B8534D" w14:paraId="34E4C7D7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indien gemorst: </w:t>
            </w:r>
            <w:r w:rsidR="00C374E4">
              <w:rPr>
                <w:rFonts w:asciiTheme="minorHAnsi" w:hAnsiTheme="minorHAnsi"/>
                <w:sz w:val="20"/>
              </w:rPr>
              <w:t>reinig het toestel en de omgeving en verplaats het toestel minimaal 9 m weg alvorens te starten</w:t>
            </w:r>
            <w:r>
              <w:rPr>
                <w:rFonts w:asciiTheme="minorHAnsi" w:hAnsiTheme="minorHAnsi"/>
                <w:sz w:val="20"/>
              </w:rPr>
              <w:t>;</w:t>
            </w:r>
          </w:p>
          <w:p w:rsidR="00C374E4" w:rsidP="00B8534D" w:rsidRDefault="00B8534D" w14:paraId="41B68BA1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dop steeds goed dichtdraaien op de tank en het benzinereservoir</w:t>
            </w:r>
            <w:r w:rsidR="00C374E4">
              <w:rPr>
                <w:rFonts w:asciiTheme="minorHAnsi" w:hAnsiTheme="minorHAnsi"/>
                <w:sz w:val="20"/>
              </w:rPr>
              <w:t>;</w:t>
            </w:r>
          </w:p>
          <w:p w:rsidR="00B8534D" w:rsidP="00C850EB" w:rsidRDefault="00C374E4" w14:paraId="67F59A26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start de motor minimaal 3 m verder van de plek waar de benzinetank werd gevuld</w:t>
            </w:r>
            <w:r w:rsidR="00B8534D">
              <w:rPr>
                <w:rFonts w:asciiTheme="minorHAnsi" w:hAnsiTheme="minorHAnsi"/>
                <w:sz w:val="20"/>
              </w:rPr>
              <w:t>.</w:t>
            </w:r>
          </w:p>
          <w:p w:rsidRPr="00C850EB" w:rsidR="00C850EB" w:rsidP="00C850EB" w:rsidRDefault="00C850EB" w14:paraId="5868227A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Schakel de motor uit vooraleer </w:t>
            </w:r>
            <w:r w:rsidR="00EA53EF">
              <w:rPr>
                <w:rFonts w:asciiTheme="minorHAnsi" w:hAnsiTheme="minorHAnsi"/>
                <w:sz w:val="20"/>
              </w:rPr>
              <w:t>pijpen te vervangen of aan te brengen.</w:t>
            </w:r>
          </w:p>
        </w:tc>
      </w:tr>
    </w:tbl>
    <w:p xmlns:wp14="http://schemas.microsoft.com/office/word/2010/wordml" w:rsidRPr="006E64DE" w:rsidR="00982385" w:rsidP="00677F90" w:rsidRDefault="00982385" w14:paraId="5997CC1D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27"/>
        <w:gridCol w:w="8275"/>
      </w:tblGrid>
      <w:tr xmlns:wp14="http://schemas.microsoft.com/office/word/2010/wordml" w:rsidRPr="006E64DE" w:rsidR="007B53AB" w:rsidTr="007568B7" w14:paraId="345335A6" wp14:textId="77777777">
        <w:trPr>
          <w:trHeight w:val="536"/>
        </w:trPr>
        <w:tc>
          <w:tcPr>
            <w:tcW w:w="2127" w:type="dxa"/>
            <w:vAlign w:val="center"/>
          </w:tcPr>
          <w:p w:rsidRPr="006E64DE" w:rsidR="007B53AB" w:rsidP="00CA0EB0" w:rsidRDefault="007B53AB" w14:paraId="0322AA3E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275" w:type="dxa"/>
          </w:tcPr>
          <w:p w:rsidR="004848D7" w:rsidP="004848D7" w:rsidRDefault="004848D7" w14:paraId="54F9F5E3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Hou kinderen, omstaanders en dieren op een afstand van minimaal 15 m.</w:t>
            </w:r>
          </w:p>
          <w:p w:rsidR="004848D7" w:rsidP="004848D7" w:rsidRDefault="004848D7" w14:paraId="746BC5DF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Niet gebruiken i</w:t>
            </w:r>
            <w:bookmarkStart w:name="_GoBack" w:id="0"/>
            <w:bookmarkEnd w:id="0"/>
            <w:r>
              <w:rPr>
                <w:rFonts w:cs="Arial" w:asciiTheme="minorHAnsi" w:hAnsiTheme="minorHAnsi"/>
                <w:sz w:val="20"/>
              </w:rPr>
              <w:t>n de buurt van open ramen.</w:t>
            </w:r>
          </w:p>
          <w:p w:rsidR="0007498B" w:rsidP="004848D7" w:rsidRDefault="0007498B" w14:paraId="1768A74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Zorg steeds voor voldoende zichtbaarheid, voldoende daglicht of kunstmatige verlichting.</w:t>
            </w:r>
          </w:p>
          <w:p w:rsidR="00C850EB" w:rsidP="004848D7" w:rsidRDefault="00C850EB" w14:paraId="3724F56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Zorg voor een stabiele werkhouding.</w:t>
            </w:r>
          </w:p>
          <w:p w:rsidR="00C850EB" w:rsidP="004848D7" w:rsidRDefault="00C850EB" w14:paraId="12D9AFD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Rijk niet te ver zodat het evenwicht bewaard blijft.</w:t>
            </w:r>
          </w:p>
          <w:p w:rsidR="00113CCD" w:rsidP="004848D7" w:rsidRDefault="004848D7" w14:paraId="7D1B625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Hou alle lichaamsdelen uit de buurt van draaiende onderdelen en hete oppervlakken</w:t>
            </w:r>
            <w:r w:rsidR="00113CCD">
              <w:rPr>
                <w:rFonts w:asciiTheme="minorHAnsi" w:hAnsiTheme="minorHAnsi"/>
                <w:sz w:val="20"/>
              </w:rPr>
              <w:t>.</w:t>
            </w:r>
          </w:p>
          <w:p w:rsidRPr="00C850EB" w:rsidR="0046732B" w:rsidP="00C850EB" w:rsidRDefault="004848D7" w14:paraId="13D1444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De blaasneus n</w:t>
            </w:r>
            <w:r w:rsidR="00113CCD">
              <w:rPr>
                <w:rFonts w:asciiTheme="minorHAnsi" w:hAnsiTheme="minorHAnsi"/>
                <w:sz w:val="20"/>
              </w:rPr>
              <w:t xml:space="preserve">ooit op personen </w:t>
            </w:r>
            <w:r>
              <w:rPr>
                <w:rFonts w:asciiTheme="minorHAnsi" w:hAnsiTheme="minorHAnsi"/>
                <w:sz w:val="20"/>
              </w:rPr>
              <w:t xml:space="preserve">of dieren </w:t>
            </w:r>
            <w:r w:rsidR="00113CCD">
              <w:rPr>
                <w:rFonts w:asciiTheme="minorHAnsi" w:hAnsiTheme="minorHAnsi"/>
                <w:sz w:val="20"/>
              </w:rPr>
              <w:t>richten.</w:t>
            </w:r>
          </w:p>
        </w:tc>
      </w:tr>
    </w:tbl>
    <w:p xmlns:wp14="http://schemas.microsoft.com/office/word/2010/wordml" w:rsidRPr="006E64DE" w:rsidR="00982385" w:rsidP="00677F90" w:rsidRDefault="00982385" w14:paraId="110FFD37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27"/>
        <w:gridCol w:w="8275"/>
      </w:tblGrid>
      <w:tr xmlns:wp14="http://schemas.microsoft.com/office/word/2010/wordml" w:rsidRPr="006E64DE" w:rsidR="007B53AB" w:rsidTr="007568B7" w14:paraId="6D6298EB" wp14:textId="77777777">
        <w:trPr>
          <w:trHeight w:val="521"/>
        </w:trPr>
        <w:tc>
          <w:tcPr>
            <w:tcW w:w="2127" w:type="dxa"/>
            <w:vAlign w:val="center"/>
          </w:tcPr>
          <w:p w:rsidRPr="006E64DE" w:rsidR="007B53AB" w:rsidP="00CA0EB0" w:rsidRDefault="007B53AB" w14:paraId="7FF7BA5B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275" w:type="dxa"/>
          </w:tcPr>
          <w:p w:rsidR="00CF0F09" w:rsidP="00CF0F09" w:rsidRDefault="00C850EB" w14:paraId="0D07D67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Schakel het apparaat uit vooraleer het neer te leggen.</w:t>
            </w:r>
          </w:p>
          <w:p w:rsidR="00C850EB" w:rsidP="00CF0F09" w:rsidRDefault="00C850EB" w14:paraId="02FE211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Laat de motor afkoelen vooraleer het toestel weg te bergen.</w:t>
            </w:r>
          </w:p>
          <w:p w:rsidRPr="006E64DE" w:rsidR="00C850EB" w:rsidP="00CF0F09" w:rsidRDefault="00921127" w14:paraId="5CC4A07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Ruim na het werken met de blazer alles op</w:t>
            </w:r>
            <w:r w:rsidR="00C850EB">
              <w:rPr>
                <w:rFonts w:asciiTheme="minorHAnsi" w:hAnsiTheme="minorHAnsi"/>
                <w:sz w:val="20"/>
              </w:rPr>
              <w:t>.</w:t>
            </w:r>
          </w:p>
        </w:tc>
      </w:tr>
    </w:tbl>
    <w:p xmlns:wp14="http://schemas.microsoft.com/office/word/2010/wordml" w:rsidRPr="00494FB4" w:rsidR="00982385" w:rsidP="0034340B" w:rsidRDefault="00982385" w14:paraId="6B69937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27"/>
        <w:gridCol w:w="8275"/>
      </w:tblGrid>
      <w:tr xmlns:wp14="http://schemas.microsoft.com/office/word/2010/wordml" w:rsidRPr="006E64DE" w:rsidR="007B53AB" w:rsidTr="007568B7" w14:paraId="1F78D671" wp14:textId="77777777">
        <w:trPr>
          <w:trHeight w:val="644"/>
        </w:trPr>
        <w:tc>
          <w:tcPr>
            <w:tcW w:w="2127" w:type="dxa"/>
            <w:vAlign w:val="center"/>
          </w:tcPr>
          <w:p w:rsidRPr="006E64DE" w:rsidR="007B53AB" w:rsidP="000D397C" w:rsidRDefault="008E7DA7" w14:paraId="370EBC9A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275" w:type="dxa"/>
          </w:tcPr>
          <w:p w:rsidR="00921127" w:rsidP="00D43C1E" w:rsidRDefault="00EA53EF" w14:paraId="582B7D7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Controleer het toestel op loszittende bevestigingsmiddelen, benzinelekken, enz</w:t>
            </w:r>
            <w:r w:rsidR="007568B7">
              <w:rPr>
                <w:rFonts w:asciiTheme="minorHAnsi" w:hAnsiTheme="minorHAnsi"/>
                <w:sz w:val="20"/>
              </w:rPr>
              <w:t>.</w:t>
            </w:r>
            <w:r w:rsidR="00921127">
              <w:rPr>
                <w:rFonts w:asciiTheme="minorHAnsi" w:hAnsiTheme="minorHAnsi"/>
                <w:sz w:val="20"/>
              </w:rPr>
              <w:t xml:space="preserve"> </w:t>
            </w:r>
          </w:p>
          <w:p w:rsidR="00921127" w:rsidP="00921127" w:rsidRDefault="00921127" w14:paraId="2FBD684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Maak altijd de bougiekabel los vooraleer onderhoud uit te voeren.</w:t>
            </w:r>
          </w:p>
          <w:p w:rsidR="00921127" w:rsidP="00921127" w:rsidRDefault="00921127" w14:paraId="3576565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Gebruik enkel originele vervangonderdelen, accessoires en hulpstukken van de fabrikant.</w:t>
            </w:r>
          </w:p>
          <w:p w:rsidRPr="00FD40BB" w:rsidR="00BB1A34" w:rsidP="00921127" w:rsidRDefault="00724BCC" w14:paraId="630A8BB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Herstellingen</w:t>
            </w:r>
            <w:r w:rsidR="00A5399B">
              <w:rPr>
                <w:rFonts w:asciiTheme="minorHAnsi" w:hAnsiTheme="minorHAnsi"/>
                <w:sz w:val="20"/>
              </w:rPr>
              <w:t xml:space="preserve"> e</w:t>
            </w:r>
            <w:r w:rsidRPr="006E64DE" w:rsidR="00A5399B">
              <w:rPr>
                <w:rFonts w:asciiTheme="minorHAnsi" w:hAnsiTheme="minorHAnsi"/>
                <w:sz w:val="20"/>
              </w:rPr>
              <w:t>nkel uit te voeren door bevoegd personeel.</w:t>
            </w:r>
          </w:p>
          <w:p w:rsidRPr="00FD40BB" w:rsidR="007B53AB" w:rsidP="003B47FA" w:rsidRDefault="007B53AB" w14:paraId="6BE1B04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40BB">
              <w:rPr>
                <w:rFonts w:asciiTheme="minorHAnsi" w:hAnsiTheme="minorHAnsi"/>
                <w:sz w:val="20"/>
              </w:rPr>
              <w:t>Gebruik NOOIT benzine of licht ontvlambare producten om de machine te onderhouden</w:t>
            </w:r>
            <w:r w:rsidRPr="00FD40BB" w:rsidR="009B2F16">
              <w:rPr>
                <w:rFonts w:asciiTheme="minorHAnsi" w:hAnsiTheme="minorHAnsi"/>
                <w:sz w:val="20"/>
              </w:rPr>
              <w:t xml:space="preserve"> </w:t>
            </w:r>
            <w:r w:rsidRPr="00FD40BB">
              <w:rPr>
                <w:rFonts w:asciiTheme="minorHAnsi" w:hAnsiTheme="minorHAnsi"/>
                <w:sz w:val="20"/>
              </w:rPr>
              <w:t>/</w:t>
            </w:r>
            <w:r w:rsidRPr="00FD40BB" w:rsidR="009B2F16">
              <w:rPr>
                <w:rFonts w:asciiTheme="minorHAnsi" w:hAnsiTheme="minorHAnsi"/>
                <w:sz w:val="20"/>
              </w:rPr>
              <w:t xml:space="preserve"> </w:t>
            </w:r>
            <w:r w:rsidRPr="00FD40BB">
              <w:rPr>
                <w:rFonts w:asciiTheme="minorHAnsi" w:hAnsiTheme="minorHAnsi"/>
                <w:sz w:val="20"/>
              </w:rPr>
              <w:t>reinigen.</w:t>
            </w:r>
          </w:p>
          <w:p w:rsidR="007B53AB" w:rsidP="00761535" w:rsidRDefault="00BD7C40" w14:paraId="0DD998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40BB">
              <w:rPr>
                <w:rFonts w:asciiTheme="minorHAnsi" w:hAnsiTheme="minorHAnsi"/>
                <w:sz w:val="20"/>
              </w:rPr>
              <w:t>Houd een r</w:t>
            </w:r>
            <w:r w:rsidRPr="00FD40BB" w:rsidR="007B53AB">
              <w:rPr>
                <w:rFonts w:asciiTheme="minorHAnsi" w:hAnsiTheme="minorHAnsi"/>
                <w:sz w:val="20"/>
              </w:rPr>
              <w:t>egister van onde</w:t>
            </w:r>
            <w:r w:rsidRPr="00FD40BB" w:rsidR="00982385">
              <w:rPr>
                <w:rFonts w:asciiTheme="minorHAnsi" w:hAnsiTheme="minorHAnsi"/>
                <w:sz w:val="20"/>
              </w:rPr>
              <w:t>rhoud en herstelling bij.</w:t>
            </w:r>
          </w:p>
          <w:p w:rsidRPr="006E64DE" w:rsidR="00982385" w:rsidP="00B42BAD" w:rsidRDefault="00B42BAD" w14:paraId="2A904E7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Het ledigen van de brandstoftank moet gebeuren in open lucht en bij koude motor.</w:t>
            </w:r>
          </w:p>
        </w:tc>
      </w:tr>
    </w:tbl>
    <w:p xmlns:wp14="http://schemas.microsoft.com/office/word/2010/wordml" w:rsidRPr="006E64DE" w:rsidR="00982385" w:rsidP="00677F90" w:rsidRDefault="00982385" w14:paraId="3FE9F23F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420"/>
      </w:tblGrid>
      <w:tr xmlns:wp14="http://schemas.microsoft.com/office/word/2010/wordml" w:rsidRPr="006E64DE" w:rsidR="007B53AB" w:rsidTr="00985DED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p w:rsidRPr="006E64DE" w:rsidR="007B53AB" w:rsidP="00985DED" w:rsidRDefault="007B53AB" w14:paraId="483779A9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6E64DE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Pr="006E64DE" w:rsidR="007B53AB" w:rsidTr="0034340B" w14:paraId="70FB3A61" wp14:textId="77777777">
        <w:trPr>
          <w:trHeight w:val="1197" w:hRule="exact"/>
        </w:trPr>
        <w:tc>
          <w:tcPr>
            <w:tcW w:w="3382" w:type="dxa"/>
          </w:tcPr>
          <w:p w:rsidRPr="006E64DE" w:rsidR="007B53AB" w:rsidP="00677F90" w:rsidRDefault="007B53AB" w14:paraId="223C895E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Hiërarchische lijn</w:t>
            </w:r>
          </w:p>
          <w:p w:rsidRPr="006E64DE" w:rsidR="00697907" w:rsidP="00677F90" w:rsidRDefault="00697907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600" w:type="dxa"/>
          </w:tcPr>
          <w:p w:rsidRPr="006E64DE" w:rsidR="007B53AB" w:rsidP="00677F90" w:rsidRDefault="007B53AB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Preventieadviseur-</w:t>
            </w:r>
            <w:r w:rsidRPr="006E64DE" w:rsidR="001F221A">
              <w:rPr>
                <w:rFonts w:cs="Arial" w:asciiTheme="minorHAnsi" w:hAnsiTheme="minorHAnsi"/>
                <w:sz w:val="20"/>
              </w:rPr>
              <w:t>a</w:t>
            </w:r>
            <w:r w:rsidR="007568B7">
              <w:rPr>
                <w:rFonts w:cs="Arial" w:asciiTheme="minorHAnsi" w:hAnsiTheme="minorHAnsi"/>
                <w:sz w:val="20"/>
              </w:rPr>
              <w:t>rbeidsarts</w:t>
            </w:r>
          </w:p>
          <w:p w:rsidRPr="006E64DE" w:rsidR="00697907" w:rsidP="00677F90" w:rsidRDefault="00697907" w14:paraId="0448C27D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420" w:type="dxa"/>
          </w:tcPr>
          <w:p w:rsidRPr="006E64DE" w:rsidR="007B53AB" w:rsidP="00677F90" w:rsidRDefault="007B53AB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Preventieadviseur</w:t>
            </w:r>
          </w:p>
          <w:p w:rsidRPr="006E64DE" w:rsidR="00697907" w:rsidP="00677F90" w:rsidRDefault="00697907" w14:paraId="5EB1138E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Handtekening:</w:t>
            </w:r>
          </w:p>
        </w:tc>
      </w:tr>
      <w:tr xmlns:wp14="http://schemas.microsoft.com/office/word/2010/wordml" w:rsidRPr="006E64DE" w:rsidR="007B53AB" w:rsidTr="0034340B" w14:paraId="18140C6A" wp14:textId="77777777">
        <w:trPr>
          <w:trHeight w:val="793" w:hRule="exact"/>
        </w:trPr>
        <w:tc>
          <w:tcPr>
            <w:tcW w:w="3382" w:type="dxa"/>
            <w:vAlign w:val="center"/>
          </w:tcPr>
          <w:p w:rsidRPr="006E64DE" w:rsidR="007B53AB" w:rsidP="00694DD0" w:rsidRDefault="00697907" w14:paraId="1D1233A6" wp14:textId="77777777">
            <w:pPr>
              <w:rPr>
                <w:rFonts w:asciiTheme="minorHAnsi" w:hAnsiTheme="minorHAnsi"/>
                <w:sz w:val="20"/>
              </w:rPr>
            </w:pPr>
            <w:r w:rsidRPr="006E64DE">
              <w:rPr>
                <w:rFonts w:asciiTheme="minorHAnsi" w:hAnsiTheme="minorHAnsi"/>
                <w:sz w:val="20"/>
              </w:rPr>
              <w:t>Naam</w:t>
            </w:r>
            <w:r w:rsidRPr="006E64DE" w:rsidR="007B53AB">
              <w:rPr>
                <w:rFonts w:asciiTheme="minorHAnsi" w:hAnsiTheme="minorHAnsi"/>
                <w:sz w:val="20"/>
              </w:rPr>
              <w:t>:</w:t>
            </w:r>
          </w:p>
          <w:p w:rsidRPr="006E64DE" w:rsidR="0034340B" w:rsidP="00694DD0" w:rsidRDefault="0034340B" w14:paraId="1F72F646" wp14:textId="77777777">
            <w:pPr>
              <w:rPr>
                <w:rFonts w:asciiTheme="minorHAnsi" w:hAnsiTheme="minorHAnsi"/>
                <w:sz w:val="20"/>
              </w:rPr>
            </w:pPr>
          </w:p>
          <w:p w:rsidRPr="006E64DE" w:rsidR="0034340B" w:rsidP="00694DD0" w:rsidRDefault="0034340B" w14:paraId="08CE6F91" wp14:textId="77777777">
            <w:pPr>
              <w:rPr>
                <w:rFonts w:asciiTheme="minorHAnsi" w:hAnsiTheme="minorHAnsi"/>
                <w:sz w:val="20"/>
              </w:rPr>
            </w:pPr>
          </w:p>
          <w:p w:rsidRPr="006E64DE" w:rsidR="0034340B" w:rsidP="00694DD0" w:rsidRDefault="0034340B" w14:paraId="61CDCEAD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vAlign w:val="center"/>
          </w:tcPr>
          <w:p w:rsidRPr="006E64DE" w:rsidR="007B53AB" w:rsidP="00694DD0" w:rsidRDefault="00697907" w14:paraId="381F6417" wp14:textId="77777777">
            <w:pPr>
              <w:rPr>
                <w:rFonts w:asciiTheme="minorHAnsi" w:hAnsiTheme="minorHAnsi"/>
                <w:sz w:val="20"/>
              </w:rPr>
            </w:pPr>
            <w:r w:rsidRPr="006E64DE">
              <w:rPr>
                <w:rFonts w:asciiTheme="minorHAnsi" w:hAnsiTheme="minorHAnsi"/>
                <w:sz w:val="20"/>
              </w:rPr>
              <w:t>Naam</w:t>
            </w:r>
            <w:r w:rsidRPr="006E64DE" w:rsidR="007B53AB">
              <w:rPr>
                <w:rFonts w:asciiTheme="minorHAnsi" w:hAnsiTheme="minorHAnsi"/>
                <w:sz w:val="20"/>
              </w:rPr>
              <w:t>:</w:t>
            </w:r>
          </w:p>
          <w:p w:rsidRPr="006E64DE" w:rsidR="0034340B" w:rsidP="00694DD0" w:rsidRDefault="0034340B" w14:paraId="6BB9E253" wp14:textId="77777777">
            <w:pPr>
              <w:rPr>
                <w:rFonts w:asciiTheme="minorHAnsi" w:hAnsiTheme="minorHAnsi"/>
                <w:sz w:val="20"/>
              </w:rPr>
            </w:pPr>
          </w:p>
          <w:p w:rsidRPr="006E64DE" w:rsidR="0034340B" w:rsidP="00694DD0" w:rsidRDefault="0034340B" w14:paraId="23DE523C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vAlign w:val="center"/>
          </w:tcPr>
          <w:p w:rsidRPr="006E64DE" w:rsidR="007B53AB" w:rsidP="00694DD0" w:rsidRDefault="00697907" w14:paraId="2BCFF643" wp14:textId="77777777">
            <w:pPr>
              <w:rPr>
                <w:rFonts w:asciiTheme="minorHAnsi" w:hAnsiTheme="minorHAnsi"/>
                <w:sz w:val="20"/>
              </w:rPr>
            </w:pPr>
            <w:r w:rsidRPr="006E64DE">
              <w:rPr>
                <w:rFonts w:asciiTheme="minorHAnsi" w:hAnsiTheme="minorHAnsi"/>
                <w:sz w:val="20"/>
              </w:rPr>
              <w:t>Naam</w:t>
            </w:r>
            <w:r w:rsidRPr="006E64DE" w:rsidR="007B53AB">
              <w:rPr>
                <w:rFonts w:asciiTheme="minorHAnsi" w:hAnsiTheme="minorHAnsi"/>
                <w:sz w:val="20"/>
              </w:rPr>
              <w:t>:</w:t>
            </w:r>
          </w:p>
          <w:p w:rsidRPr="006E64DE" w:rsidR="0034340B" w:rsidP="00694DD0" w:rsidRDefault="0034340B" w14:paraId="52E56223" wp14:textId="77777777">
            <w:pPr>
              <w:rPr>
                <w:rFonts w:asciiTheme="minorHAnsi" w:hAnsiTheme="minorHAnsi"/>
                <w:sz w:val="20"/>
              </w:rPr>
            </w:pPr>
          </w:p>
          <w:p w:rsidRPr="006E64DE" w:rsidR="0034340B" w:rsidP="00694DD0" w:rsidRDefault="0034340B" w14:paraId="07547A01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6E64DE" w:rsidR="007B53AB" w:rsidP="0034340B" w:rsidRDefault="007B53AB" w14:paraId="5043CB0F" wp14:textId="77777777">
      <w:pPr>
        <w:rPr>
          <w:rFonts w:asciiTheme="minorHAnsi" w:hAnsiTheme="minorHAnsi"/>
        </w:rPr>
      </w:pPr>
    </w:p>
    <w:sectPr w:rsidRPr="006E64DE" w:rsidR="007B53AB" w:rsidSect="002C4FB0">
      <w:footerReference w:type="default" r:id="rId21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d5735a49495c45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7C404E" w:rsidP="00F21695" w:rsidRDefault="007C404E" w14:paraId="6537F28F" wp14:textId="77777777">
      <w:r>
        <w:separator/>
      </w:r>
    </w:p>
  </w:endnote>
  <w:endnote w:type="continuationSeparator" w:id="0">
    <w:p xmlns:wp14="http://schemas.microsoft.com/office/word/2010/wordml" w:rsidR="007C404E" w:rsidP="00F21695" w:rsidRDefault="007C404E" w14:paraId="6DFB9E20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EA53EF" w:rsidRDefault="00EA53EF" w14:paraId="1EEB9EC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7568B7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7568B7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7568B7" w:rsidRDefault="007568B7" w14:paraId="46423461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2020</w:t>
    </w:r>
  </w:p>
  <w:p xmlns:wp14="http://schemas.microsoft.com/office/word/2010/wordml" w:rsidRPr="00B3017E" w:rsidR="00EA53EF" w:rsidRDefault="00EA53EF" w14:paraId="07459315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7C404E" w:rsidP="00F21695" w:rsidRDefault="007C404E" w14:paraId="70DF9E56" wp14:textId="77777777">
      <w:r>
        <w:separator/>
      </w:r>
    </w:p>
  </w:footnote>
  <w:footnote w:type="continuationSeparator" w:id="0">
    <w:p xmlns:wp14="http://schemas.microsoft.com/office/word/2010/wordml" w:rsidR="007C404E" w:rsidP="00F21695" w:rsidRDefault="007C404E" w14:paraId="44E871BC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5081ECDC" w:rsidTr="5081ECDC" w14:paraId="1F14DFD1">
      <w:trPr>
        <w:trHeight w:val="300"/>
      </w:trPr>
      <w:tc>
        <w:tcPr>
          <w:tcW w:w="3400" w:type="dxa"/>
          <w:tcMar/>
        </w:tcPr>
        <w:p w:rsidR="5081ECDC" w:rsidP="5081ECDC" w:rsidRDefault="5081ECDC" w14:paraId="1696233D" w14:textId="7AAFE2E6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5081ECDC" w:rsidP="5081ECDC" w:rsidRDefault="5081ECDC" w14:paraId="51CD741A" w14:textId="1E74D6D1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5081ECDC" w:rsidP="5081ECDC" w:rsidRDefault="5081ECDC" w14:paraId="15C77A61" w14:textId="0DDA8948">
          <w:pPr>
            <w:pStyle w:val="Koptekst"/>
            <w:bidi w:val="0"/>
            <w:ind w:right="-115"/>
            <w:jc w:val="right"/>
          </w:pPr>
        </w:p>
      </w:tc>
    </w:tr>
  </w:tbl>
  <w:p w:rsidR="5081ECDC" w:rsidP="5081ECDC" w:rsidRDefault="5081ECDC" w14:paraId="5E870665" w14:textId="34E95617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9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2"/>
  </w:num>
  <w:num w:numId="2">
    <w:abstractNumId w:val="18"/>
  </w:num>
  <w:num w:numId="3">
    <w:abstractNumId w:val="24"/>
  </w:num>
  <w:num w:numId="4">
    <w:abstractNumId w:val="20"/>
  </w:num>
  <w:num w:numId="5">
    <w:abstractNumId w:val="14"/>
  </w:num>
  <w:num w:numId="6">
    <w:abstractNumId w:val="11"/>
  </w:num>
  <w:num w:numId="7">
    <w:abstractNumId w:val="21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3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9"/>
  </w:num>
  <w:num w:numId="25">
    <w:abstractNumId w:val="12"/>
  </w:num>
  <w:num w:numId="26">
    <w:abstractNumId w:val="17"/>
  </w:num>
  <w:num w:numId="27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3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21A9D"/>
    <w:rsid w:val="00041E01"/>
    <w:rsid w:val="00050BF9"/>
    <w:rsid w:val="00067017"/>
    <w:rsid w:val="00071E42"/>
    <w:rsid w:val="00072FDF"/>
    <w:rsid w:val="0007498B"/>
    <w:rsid w:val="00090239"/>
    <w:rsid w:val="00097772"/>
    <w:rsid w:val="000B1DD1"/>
    <w:rsid w:val="000B37CF"/>
    <w:rsid w:val="000B483B"/>
    <w:rsid w:val="000B570B"/>
    <w:rsid w:val="000C0A5C"/>
    <w:rsid w:val="000D01FB"/>
    <w:rsid w:val="000D397C"/>
    <w:rsid w:val="000D592D"/>
    <w:rsid w:val="000F1C1D"/>
    <w:rsid w:val="000F7099"/>
    <w:rsid w:val="00113CCD"/>
    <w:rsid w:val="001328E5"/>
    <w:rsid w:val="00150C47"/>
    <w:rsid w:val="00162936"/>
    <w:rsid w:val="00186A83"/>
    <w:rsid w:val="001936D5"/>
    <w:rsid w:val="001A6049"/>
    <w:rsid w:val="001A6AE1"/>
    <w:rsid w:val="001F17C8"/>
    <w:rsid w:val="001F221A"/>
    <w:rsid w:val="001F4360"/>
    <w:rsid w:val="0023545B"/>
    <w:rsid w:val="00236298"/>
    <w:rsid w:val="00236FED"/>
    <w:rsid w:val="00241B68"/>
    <w:rsid w:val="00254022"/>
    <w:rsid w:val="002541D5"/>
    <w:rsid w:val="0025521C"/>
    <w:rsid w:val="00256803"/>
    <w:rsid w:val="00271564"/>
    <w:rsid w:val="002750BD"/>
    <w:rsid w:val="00293CD1"/>
    <w:rsid w:val="002B3857"/>
    <w:rsid w:val="002B5107"/>
    <w:rsid w:val="002C4FB0"/>
    <w:rsid w:val="002E29C0"/>
    <w:rsid w:val="00300A43"/>
    <w:rsid w:val="00306DBF"/>
    <w:rsid w:val="003074A5"/>
    <w:rsid w:val="003155A6"/>
    <w:rsid w:val="0034340B"/>
    <w:rsid w:val="00352BD3"/>
    <w:rsid w:val="0037681E"/>
    <w:rsid w:val="003858D6"/>
    <w:rsid w:val="00387359"/>
    <w:rsid w:val="003B0E2B"/>
    <w:rsid w:val="003B47FA"/>
    <w:rsid w:val="003C1142"/>
    <w:rsid w:val="003E2AED"/>
    <w:rsid w:val="003E31B5"/>
    <w:rsid w:val="0041544A"/>
    <w:rsid w:val="00446778"/>
    <w:rsid w:val="0046533E"/>
    <w:rsid w:val="0046732B"/>
    <w:rsid w:val="004723D6"/>
    <w:rsid w:val="004848D7"/>
    <w:rsid w:val="00492C42"/>
    <w:rsid w:val="00494FB4"/>
    <w:rsid w:val="00496884"/>
    <w:rsid w:val="004A3825"/>
    <w:rsid w:val="004A45E8"/>
    <w:rsid w:val="004A4E3C"/>
    <w:rsid w:val="004B0FD3"/>
    <w:rsid w:val="004C70C3"/>
    <w:rsid w:val="004D51F8"/>
    <w:rsid w:val="00521E55"/>
    <w:rsid w:val="005246C9"/>
    <w:rsid w:val="0052503F"/>
    <w:rsid w:val="00530078"/>
    <w:rsid w:val="0056566F"/>
    <w:rsid w:val="005711E4"/>
    <w:rsid w:val="0057173A"/>
    <w:rsid w:val="00584AB3"/>
    <w:rsid w:val="005B453E"/>
    <w:rsid w:val="005C0F11"/>
    <w:rsid w:val="005F03E5"/>
    <w:rsid w:val="00603503"/>
    <w:rsid w:val="00606B92"/>
    <w:rsid w:val="0062776E"/>
    <w:rsid w:val="00635118"/>
    <w:rsid w:val="00635BCF"/>
    <w:rsid w:val="00677F90"/>
    <w:rsid w:val="006809EC"/>
    <w:rsid w:val="00694DD0"/>
    <w:rsid w:val="00697907"/>
    <w:rsid w:val="006B1D56"/>
    <w:rsid w:val="006B7CFC"/>
    <w:rsid w:val="006C160D"/>
    <w:rsid w:val="006C3E24"/>
    <w:rsid w:val="006C4987"/>
    <w:rsid w:val="006D08F8"/>
    <w:rsid w:val="006D2548"/>
    <w:rsid w:val="006D6577"/>
    <w:rsid w:val="006E5379"/>
    <w:rsid w:val="006E64DE"/>
    <w:rsid w:val="006F6DD3"/>
    <w:rsid w:val="00704E8C"/>
    <w:rsid w:val="00724BCC"/>
    <w:rsid w:val="00731663"/>
    <w:rsid w:val="007461B3"/>
    <w:rsid w:val="007550E9"/>
    <w:rsid w:val="007568B7"/>
    <w:rsid w:val="00761535"/>
    <w:rsid w:val="007763BA"/>
    <w:rsid w:val="00791332"/>
    <w:rsid w:val="00793C1D"/>
    <w:rsid w:val="007A21D3"/>
    <w:rsid w:val="007B53AB"/>
    <w:rsid w:val="007B7735"/>
    <w:rsid w:val="007C404E"/>
    <w:rsid w:val="007D4B33"/>
    <w:rsid w:val="007E6ADD"/>
    <w:rsid w:val="00817BB5"/>
    <w:rsid w:val="00821A61"/>
    <w:rsid w:val="0082635C"/>
    <w:rsid w:val="00853DFB"/>
    <w:rsid w:val="008734BA"/>
    <w:rsid w:val="008756A3"/>
    <w:rsid w:val="008B02E2"/>
    <w:rsid w:val="008B123B"/>
    <w:rsid w:val="008B1D86"/>
    <w:rsid w:val="008B5FE1"/>
    <w:rsid w:val="008E7DA7"/>
    <w:rsid w:val="008F1DCD"/>
    <w:rsid w:val="00920868"/>
    <w:rsid w:val="00921127"/>
    <w:rsid w:val="00966E8E"/>
    <w:rsid w:val="00977B20"/>
    <w:rsid w:val="00977D27"/>
    <w:rsid w:val="00980DA7"/>
    <w:rsid w:val="00982385"/>
    <w:rsid w:val="0098437D"/>
    <w:rsid w:val="00985DED"/>
    <w:rsid w:val="009A20B9"/>
    <w:rsid w:val="009B2F16"/>
    <w:rsid w:val="009B3510"/>
    <w:rsid w:val="009C0D1F"/>
    <w:rsid w:val="009F313C"/>
    <w:rsid w:val="009F457D"/>
    <w:rsid w:val="009F7A50"/>
    <w:rsid w:val="00A04C3D"/>
    <w:rsid w:val="00A06A11"/>
    <w:rsid w:val="00A2228F"/>
    <w:rsid w:val="00A25B29"/>
    <w:rsid w:val="00A5208F"/>
    <w:rsid w:val="00A5399B"/>
    <w:rsid w:val="00A612BD"/>
    <w:rsid w:val="00A6656A"/>
    <w:rsid w:val="00A83C7F"/>
    <w:rsid w:val="00A93D09"/>
    <w:rsid w:val="00A93EAB"/>
    <w:rsid w:val="00AC2593"/>
    <w:rsid w:val="00AC66BE"/>
    <w:rsid w:val="00AE63CE"/>
    <w:rsid w:val="00AF01D3"/>
    <w:rsid w:val="00B00F6F"/>
    <w:rsid w:val="00B12BDC"/>
    <w:rsid w:val="00B13997"/>
    <w:rsid w:val="00B3017E"/>
    <w:rsid w:val="00B357E5"/>
    <w:rsid w:val="00B42BAD"/>
    <w:rsid w:val="00B44EE6"/>
    <w:rsid w:val="00B54444"/>
    <w:rsid w:val="00B66CEC"/>
    <w:rsid w:val="00B740B4"/>
    <w:rsid w:val="00B8534D"/>
    <w:rsid w:val="00B90B69"/>
    <w:rsid w:val="00B9669D"/>
    <w:rsid w:val="00BB1A34"/>
    <w:rsid w:val="00BB1E30"/>
    <w:rsid w:val="00BC6CB1"/>
    <w:rsid w:val="00BD6DB9"/>
    <w:rsid w:val="00BD7C40"/>
    <w:rsid w:val="00BF5C63"/>
    <w:rsid w:val="00C10100"/>
    <w:rsid w:val="00C23204"/>
    <w:rsid w:val="00C374E4"/>
    <w:rsid w:val="00C42F66"/>
    <w:rsid w:val="00C850EB"/>
    <w:rsid w:val="00C8666A"/>
    <w:rsid w:val="00CA0EB0"/>
    <w:rsid w:val="00CD0FB0"/>
    <w:rsid w:val="00CE2340"/>
    <w:rsid w:val="00CE392D"/>
    <w:rsid w:val="00CF0F09"/>
    <w:rsid w:val="00D0223E"/>
    <w:rsid w:val="00D20485"/>
    <w:rsid w:val="00D25846"/>
    <w:rsid w:val="00D26B1F"/>
    <w:rsid w:val="00D340B7"/>
    <w:rsid w:val="00D43C1E"/>
    <w:rsid w:val="00D5536F"/>
    <w:rsid w:val="00D56C7A"/>
    <w:rsid w:val="00D57129"/>
    <w:rsid w:val="00D615CB"/>
    <w:rsid w:val="00D63C50"/>
    <w:rsid w:val="00D644AD"/>
    <w:rsid w:val="00D6750D"/>
    <w:rsid w:val="00D754AD"/>
    <w:rsid w:val="00D80216"/>
    <w:rsid w:val="00D92046"/>
    <w:rsid w:val="00DA5B78"/>
    <w:rsid w:val="00DE16E0"/>
    <w:rsid w:val="00E0391E"/>
    <w:rsid w:val="00E04014"/>
    <w:rsid w:val="00E219F9"/>
    <w:rsid w:val="00E2537D"/>
    <w:rsid w:val="00E256B7"/>
    <w:rsid w:val="00E36F14"/>
    <w:rsid w:val="00E51264"/>
    <w:rsid w:val="00E5208C"/>
    <w:rsid w:val="00E802AC"/>
    <w:rsid w:val="00E95C89"/>
    <w:rsid w:val="00EA35A7"/>
    <w:rsid w:val="00EA53EF"/>
    <w:rsid w:val="00EB1CE2"/>
    <w:rsid w:val="00EB5EA7"/>
    <w:rsid w:val="00ED295A"/>
    <w:rsid w:val="00ED5408"/>
    <w:rsid w:val="00EE4707"/>
    <w:rsid w:val="00F00D45"/>
    <w:rsid w:val="00F07CD9"/>
    <w:rsid w:val="00F1130F"/>
    <w:rsid w:val="00F1691D"/>
    <w:rsid w:val="00F21695"/>
    <w:rsid w:val="00F2188C"/>
    <w:rsid w:val="00F34E89"/>
    <w:rsid w:val="00F4363E"/>
    <w:rsid w:val="00F45630"/>
    <w:rsid w:val="00F52F38"/>
    <w:rsid w:val="00F54A2A"/>
    <w:rsid w:val="00F70548"/>
    <w:rsid w:val="00F97ED9"/>
    <w:rsid w:val="00FA1E57"/>
    <w:rsid w:val="00FA48C5"/>
    <w:rsid w:val="00FD2F80"/>
    <w:rsid w:val="00FD40BB"/>
    <w:rsid w:val="00FE261D"/>
    <w:rsid w:val="5081E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89239E"/>
  <w15:docId w15:val="{C03B6C65-3174-4FF9-99C3-6EFC1909C15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wmf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image" Target="media/image10.png"/><Relationship Id="Rd5735a49495c4535" Type="http://schemas.openxmlformats.org/officeDocument/2006/relationships/header" Target="header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customXml" Target="../customXml/item5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GOPRO-1830562155-17278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https://gemeenschapsonderwijs.sharepoint.com/sites/prodoc/_layouts/15/DocIdRedir.aspx?ID=GOPRO-1830562155-17278</Url>
      <Description>GOPRO-1830562155-17278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064B70C-AACA-41F0-8544-712CD9ED3570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28765F21-04A7-4F86-9F89-A8162617731D}"/>
</file>

<file path=customXml/itemProps3.xml><?xml version="1.0" encoding="utf-8"?>
<ds:datastoreItem xmlns:ds="http://schemas.openxmlformats.org/officeDocument/2006/customXml" ds:itemID="{422310A2-155F-4F3B-837E-D2467FE6B89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CEABA2-386C-4EB6-A9EA-FDAB2BB8AF5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2374637-7D09-42EB-9A07-36DF00A1EEB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Bladblazer - benzine </dc:title>
  <dc:creator>Luc</dc:creator>
  <cp:lastModifiedBy>bart Devos</cp:lastModifiedBy>
  <cp:revision>11</cp:revision>
  <cp:lastPrinted>2018-04-19T13:11:00Z</cp:lastPrinted>
  <dcterms:created xsi:type="dcterms:W3CDTF">2015-10-23T13:11:00Z</dcterms:created>
  <dcterms:modified xsi:type="dcterms:W3CDTF">2023-11-20T10:12:50Z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6e666e0c-11fd-478d-98f7-536e8d009a16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