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163BA3" w:rsidR="00D26E80" w:rsidP="00D26E80" w:rsidRDefault="00B653C0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163BA3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3ABCD395" wp14:editId="790DC1DC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3809FE09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2knsw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Y32knswUAAEseAAAOAAAAAAAAAAAAAAAAAC4CAABkcnMvZTJvRG9j&#10;LnhtbFBLAQItABQABgAIAAAAIQBAy+NG4AAAAAsBAAAPAAAAAAAAAAAAAAAAAA0IAABkcnMvZG93&#10;bnJldi54bWxQSwUGAAAAAAQABADzAAAAGgkAAAAA&#10;" w14:anchorId="1CA4F317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163BA3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1FD300BF" wp14:editId="7CD0618C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66C7F85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18288DB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163BA3" w:rsidR="00D26E80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613B209C" wp14:editId="345ED81D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163BA3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163BA3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163BA3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163BA3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163BA3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163BA3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163BA3">
        <w:rPr>
          <w:rFonts w:cs="Arial" w:asciiTheme="minorHAnsi" w:hAnsiTheme="minorHAnsi"/>
        </w:rPr>
        <w:tab/>
      </w: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34"/>
        <w:gridCol w:w="1403"/>
        <w:gridCol w:w="123"/>
        <w:gridCol w:w="390"/>
        <w:gridCol w:w="925"/>
        <w:gridCol w:w="507"/>
        <w:gridCol w:w="931"/>
        <w:gridCol w:w="1438"/>
        <w:gridCol w:w="1479"/>
        <w:gridCol w:w="1397"/>
        <w:gridCol w:w="1438"/>
      </w:tblGrid>
      <w:tr xmlns:wp14="http://schemas.microsoft.com/office/word/2010/wordml" w:rsidRPr="00163BA3" w:rsidR="00163BA3" w:rsidTr="005E7323" w14:paraId="2860E956" wp14:textId="77777777">
        <w:trPr>
          <w:gridBefore w:val="1"/>
          <w:wBefore w:w="34" w:type="dxa"/>
          <w:trHeight w:val="754" w:hRule="exact"/>
        </w:trPr>
        <w:tc>
          <w:tcPr>
            <w:tcW w:w="10031" w:type="dxa"/>
            <w:gridSpan w:val="10"/>
            <w:shd w:val="clear" w:color="auto" w:fill="C3004A"/>
            <w:vAlign w:val="center"/>
          </w:tcPr>
          <w:p w:rsidRPr="005E7323" w:rsidR="007B53AB" w:rsidP="00985DED" w:rsidRDefault="007B53A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 w:themeColor="background1"/>
                <w:sz w:val="20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20"/>
              </w:rPr>
              <w:t>VEI</w:t>
            </w:r>
            <w:r w:rsidRPr="005E7323" w:rsidR="00823B8C">
              <w:rPr>
                <w:rFonts w:cs="Arial" w:asciiTheme="minorHAnsi" w:hAnsiTheme="minorHAnsi"/>
                <w:b/>
                <w:color w:val="FFFFFF" w:themeColor="background1"/>
                <w:sz w:val="20"/>
              </w:rPr>
              <w:t>L</w:t>
            </w:r>
            <w:r w:rsidR="005E7323">
              <w:rPr>
                <w:rFonts w:cs="Arial" w:asciiTheme="minorHAnsi" w:hAnsiTheme="minorHAnsi"/>
                <w:b/>
                <w:color w:val="FFFFFF" w:themeColor="background1"/>
                <w:sz w:val="20"/>
              </w:rPr>
              <w:t xml:space="preserve">IGHEIDSINSTRUCTIEKAART – </w:t>
            </w:r>
            <w:r w:rsidR="004C1EB4">
              <w:rPr>
                <w:rFonts w:cs="Arial" w:asciiTheme="minorHAnsi" w:hAnsiTheme="minorHAnsi"/>
                <w:b/>
                <w:color w:val="FFFFFF" w:themeColor="background1"/>
                <w:sz w:val="20"/>
              </w:rPr>
              <w:t>A12</w:t>
            </w:r>
          </w:p>
          <w:p w:rsidRPr="00163BA3" w:rsidR="007B53AB" w:rsidP="00823B8C" w:rsidRDefault="00247BC3" w14:paraId="01CB02AD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40"/>
                <w:szCs w:val="40"/>
              </w:rPr>
              <w:t>Beugelzaagmachine</w:t>
            </w:r>
          </w:p>
        </w:tc>
      </w:tr>
      <w:tr xmlns:wp14="http://schemas.microsoft.com/office/word/2010/wordml" w:rsidRPr="00163BA3" w:rsidR="00163BA3" w:rsidTr="00113729" w14:paraId="55EA19D6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80" w:type="dxa"/>
            <w:gridSpan w:val="5"/>
            <w:shd w:val="pct10" w:color="auto" w:fill="auto"/>
            <w:vAlign w:val="center"/>
          </w:tcPr>
          <w:p w:rsidRPr="00163BA3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Cs w:val="16"/>
              </w:rPr>
            </w:pPr>
          </w:p>
        </w:tc>
        <w:tc>
          <w:tcPr>
            <w:tcW w:w="2835" w:type="dxa"/>
            <w:gridSpan w:val="2"/>
            <w:vMerge w:val="restart"/>
          </w:tcPr>
          <w:p w:rsidRPr="00163BA3" w:rsidR="002952A8" w:rsidP="002952A8" w:rsidRDefault="00113729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547A18B" wp14:editId="080D4D6E">
                  <wp:extent cx="1231900" cy="1210945"/>
                  <wp:effectExtent l="0" t="0" r="6350" b="8255"/>
                  <wp:docPr id="9" name="Afbeelding 9" descr="maxx-hbs275_1273662391_275x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xx-hbs275_1273662391_275x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785" cy="1225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163BA3" w:rsidR="00163BA3" w:rsidTr="00113729" w14:paraId="25CD820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80" w:type="dxa"/>
            <w:gridSpan w:val="5"/>
            <w:shd w:val="pct10" w:color="auto" w:fill="auto"/>
          </w:tcPr>
          <w:p w:rsidRPr="00163BA3" w:rsidR="00823B8C" w:rsidP="00694DD0" w:rsidRDefault="00823B8C" w14:paraId="6A05A80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35" w:type="dxa"/>
            <w:gridSpan w:val="2"/>
            <w:vMerge/>
          </w:tcPr>
          <w:p w:rsidRPr="00163BA3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163BA3" w:rsidR="00163BA3" w:rsidTr="00113729" w14:paraId="17A3592E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80" w:type="dxa"/>
            <w:gridSpan w:val="5"/>
            <w:shd w:val="pct10" w:color="auto" w:fill="auto"/>
          </w:tcPr>
          <w:p w:rsidRPr="00163BA3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35" w:type="dxa"/>
            <w:gridSpan w:val="2"/>
            <w:vMerge/>
          </w:tcPr>
          <w:p w:rsidRPr="00163BA3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163BA3" w:rsidR="00163BA3" w:rsidTr="00113729" w14:paraId="09B5A3B2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80" w:type="dxa"/>
            <w:gridSpan w:val="5"/>
            <w:shd w:val="pct10" w:color="auto" w:fill="auto"/>
          </w:tcPr>
          <w:p w:rsidRPr="00163BA3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35" w:type="dxa"/>
            <w:gridSpan w:val="2"/>
            <w:vMerge/>
          </w:tcPr>
          <w:p w:rsidRPr="00163BA3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163BA3" w:rsidR="00163BA3" w:rsidTr="00113729" w14:paraId="042744F8" wp14:textId="77777777">
        <w:trPr>
          <w:gridBefore w:val="1"/>
          <w:wBefore w:w="34" w:type="dxa"/>
          <w:trHeight w:val="397" w:hRule="exact"/>
        </w:trPr>
        <w:tc>
          <w:tcPr>
            <w:tcW w:w="1916" w:type="dxa"/>
            <w:gridSpan w:val="3"/>
            <w:vAlign w:val="center"/>
          </w:tcPr>
          <w:p w:rsidRPr="00163BA3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80" w:type="dxa"/>
            <w:gridSpan w:val="5"/>
            <w:shd w:val="pct10" w:color="auto" w:fill="auto"/>
          </w:tcPr>
          <w:p w:rsidRPr="00163BA3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2835" w:type="dxa"/>
            <w:gridSpan w:val="2"/>
            <w:vMerge/>
          </w:tcPr>
          <w:p w:rsidRPr="00163BA3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163BA3" w:rsidR="007B53AB" w:rsidTr="005E7323" w14:paraId="2E4EC8F3" wp14:textId="77777777">
        <w:trPr>
          <w:gridBefore w:val="1"/>
          <w:wBefore w:w="34" w:type="dxa"/>
        </w:trPr>
        <w:tc>
          <w:tcPr>
            <w:tcW w:w="10031" w:type="dxa"/>
            <w:gridSpan w:val="10"/>
          </w:tcPr>
          <w:p w:rsidRPr="00163BA3" w:rsidR="00B00F6F" w:rsidP="00B00F6F" w:rsidRDefault="00383C4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 xml:space="preserve">Uitsluitend te gebruiken voor </w:t>
            </w:r>
            <w:r w:rsidRPr="00163BA3" w:rsidR="00B00F6F">
              <w:rPr>
                <w:rFonts w:cs="Arial" w:asciiTheme="minorHAnsi" w:hAnsiTheme="minorHAnsi"/>
                <w:b/>
                <w:szCs w:val="22"/>
              </w:rPr>
              <w:t>werkzaamheden die bepaald zijn in de gebruikershandleiding.</w:t>
            </w:r>
          </w:p>
          <w:p w:rsidRPr="00163BA3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163BA3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163BA3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163BA3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  <w:tr xmlns:wp14="http://schemas.microsoft.com/office/word/2010/wordml" w:rsidRPr="00163BA3" w:rsidR="00163BA3" w:rsidTr="005E7323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65" w:hRule="exact"/>
        </w:trPr>
        <w:tc>
          <w:tcPr>
            <w:tcW w:w="10065" w:type="dxa"/>
            <w:gridSpan w:val="11"/>
            <w:shd w:val="clear" w:color="auto" w:fill="C3004A"/>
            <w:vAlign w:val="center"/>
          </w:tcPr>
          <w:p w:rsidRPr="00163BA3" w:rsidR="00383C42" w:rsidP="00606B92" w:rsidRDefault="00383C42" w14:paraId="74495EB6" wp14:textId="77777777">
            <w:pPr>
              <w:jc w:val="center"/>
              <w:rPr>
                <w:rFonts w:cs="Arial" w:asciiTheme="minorHAnsi" w:hAnsiTheme="minorHAnsi"/>
                <w:b/>
                <w:sz w:val="32"/>
                <w:szCs w:val="32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163BA3" w:rsidR="00163BA3" w:rsidTr="00113729" w14:paraId="1E6E19AF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576"/>
        </w:trPr>
        <w:tc>
          <w:tcPr>
            <w:tcW w:w="1437" w:type="dxa"/>
            <w:gridSpan w:val="2"/>
            <w:vAlign w:val="center"/>
          </w:tcPr>
          <w:p w:rsidRPr="00163BA3" w:rsidR="00FE7C35" w:rsidP="00383C42" w:rsidRDefault="00FE7C35" w14:paraId="0159F7DA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  <w:r w:rsidRPr="00163BA3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6704" behindDoc="0" locked="0" layoutInCell="1" allowOverlap="1" wp14:anchorId="4B2CD1AB" wp14:editId="11747CD8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-440690</wp:posOffset>
                  </wp:positionV>
                  <wp:extent cx="676275" cy="561975"/>
                  <wp:effectExtent l="19050" t="0" r="9525" b="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38" w:type="dxa"/>
            <w:gridSpan w:val="3"/>
            <w:vAlign w:val="center"/>
          </w:tcPr>
          <w:p w:rsidRPr="00163BA3" w:rsidR="00FE7C35" w:rsidP="00383C42" w:rsidRDefault="00FE7C35" w14:paraId="4B94D5A5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163BA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CE61747" wp14:editId="6217CA18">
                  <wp:extent cx="612000" cy="612000"/>
                  <wp:effectExtent l="0" t="0" r="0" b="0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gridSpan w:val="2"/>
            <w:vAlign w:val="center"/>
          </w:tcPr>
          <w:p w:rsidRPr="00163BA3" w:rsidR="00FE7C35" w:rsidP="00383C42" w:rsidRDefault="00FE7C35" w14:paraId="3DEEC669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163BA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5B0E99D" wp14:editId="2EFEFF48">
                  <wp:extent cx="612000" cy="612000"/>
                  <wp:effectExtent l="0" t="0" r="0" b="0"/>
                  <wp:docPr id="3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vAlign w:val="center"/>
          </w:tcPr>
          <w:p w:rsidRPr="00163BA3" w:rsidR="00FE7C35" w:rsidP="00B73525" w:rsidRDefault="00FE7C35" w14:paraId="6CE58B3E" wp14:textId="77777777">
            <w:pPr>
              <w:ind w:right="249"/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163BA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1824" behindDoc="0" locked="0" layoutInCell="1" allowOverlap="1" wp14:anchorId="07943F6E" wp14:editId="5D52235E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29210</wp:posOffset>
                  </wp:positionV>
                  <wp:extent cx="611505" cy="611505"/>
                  <wp:effectExtent l="0" t="0" r="0" b="0"/>
                  <wp:wrapNone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79" w:type="dxa"/>
            <w:vAlign w:val="center"/>
          </w:tcPr>
          <w:p w:rsidRPr="00163BA3" w:rsidR="00FE7C35" w:rsidP="00B16E76" w:rsidRDefault="00FE7C35" w14:paraId="20EAA409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163BA3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6944" behindDoc="0" locked="0" layoutInCell="1" allowOverlap="1" wp14:anchorId="3323C722" wp14:editId="7E9B3219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47625</wp:posOffset>
                  </wp:positionV>
                  <wp:extent cx="611505" cy="611505"/>
                  <wp:effectExtent l="0" t="0" r="0" b="0"/>
                  <wp:wrapNone/>
                  <wp:docPr id="1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163BA3" w:rsidR="00FE7C35" w:rsidP="00B16E76" w:rsidRDefault="00FE7C35" w14:paraId="3656B9AB" wp14:textId="77777777">
            <w:pPr>
              <w:ind w:right="248"/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</w:p>
          <w:p w:rsidRPr="00163BA3" w:rsidR="00FE7C35" w:rsidP="00B16E76" w:rsidRDefault="00FE7C35" w14:paraId="45FB0818" wp14:textId="77777777">
            <w:pPr>
              <w:jc w:val="center"/>
              <w:rPr>
                <w:rFonts w:asciiTheme="minorHAnsi" w:hAnsiTheme="minorHAnsi"/>
                <w:b/>
                <w:noProof/>
                <w:lang w:val="nl-BE" w:eastAsia="nl-BE"/>
              </w:rPr>
            </w:pPr>
          </w:p>
        </w:tc>
        <w:tc>
          <w:tcPr>
            <w:tcW w:w="1397" w:type="dxa"/>
            <w:vAlign w:val="center"/>
          </w:tcPr>
          <w:p w:rsidRPr="00163BA3" w:rsidR="00FE7C35" w:rsidP="00383C42" w:rsidRDefault="00FE7C35" w14:paraId="049F31CB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163BA3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2DDE59D" wp14:editId="35BE8DAE">
                  <wp:extent cx="612000" cy="61200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8" w:type="dxa"/>
            <w:vAlign w:val="center"/>
          </w:tcPr>
          <w:p w:rsidRPr="005E7323" w:rsidR="00157F74" w:rsidP="00383C42" w:rsidRDefault="00157F74" w14:paraId="0EB3DEE0" wp14:textId="77777777">
            <w:pPr>
              <w:jc w:val="center"/>
              <w:rPr>
                <w:rFonts w:cs="Arial" w:asciiTheme="minorHAnsi" w:hAnsiTheme="minorHAnsi"/>
                <w:sz w:val="20"/>
              </w:rPr>
            </w:pPr>
            <w:r w:rsidRPr="005E7323">
              <w:rPr>
                <w:rFonts w:cs="Arial" w:asciiTheme="minorHAnsi" w:hAnsiTheme="minorHAnsi"/>
                <w:sz w:val="20"/>
              </w:rPr>
              <w:t>Bij stilstand</w:t>
            </w:r>
          </w:p>
          <w:p w:rsidRPr="00163BA3" w:rsidR="00FE7C35" w:rsidP="00157F74" w:rsidRDefault="004C1EB4" w14:paraId="45C430FB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>
              <w:rPr>
                <w:rFonts w:cs="Arial" w:asciiTheme="minorHAnsi" w:hAnsiTheme="minorHAnsi"/>
                <w:sz w:val="20"/>
              </w:rPr>
              <w:t>g</w:t>
            </w:r>
            <w:r w:rsidRPr="00163BA3" w:rsidR="00157F74">
              <w:rPr>
                <w:rFonts w:cs="Arial" w:asciiTheme="minorHAnsi" w:hAnsiTheme="minorHAnsi"/>
                <w:sz w:val="20"/>
              </w:rPr>
              <w:t>eschikte snijbestendige handschoenen bij vervangen zaagblad</w:t>
            </w:r>
          </w:p>
        </w:tc>
      </w:tr>
      <w:tr xmlns:wp14="http://schemas.microsoft.com/office/word/2010/wordml" w:rsidRPr="00163BA3" w:rsidR="00163BA3" w:rsidTr="00113729" w14:paraId="4667CB94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52"/>
        </w:trPr>
        <w:tc>
          <w:tcPr>
            <w:tcW w:w="1437" w:type="dxa"/>
            <w:gridSpan w:val="2"/>
            <w:vAlign w:val="center"/>
          </w:tcPr>
          <w:p w:rsidRPr="00163BA3" w:rsidR="00FE7C35" w:rsidP="00383C42" w:rsidRDefault="00FE7C35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1438" w:type="dxa"/>
            <w:gridSpan w:val="3"/>
            <w:vAlign w:val="center"/>
          </w:tcPr>
          <w:p w:rsidRPr="00163BA3" w:rsidR="00FE7C35" w:rsidP="00383C42" w:rsidRDefault="00FE7C35" w14:paraId="1425D0F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Geschikte werkkledij</w:t>
            </w:r>
          </w:p>
        </w:tc>
        <w:tc>
          <w:tcPr>
            <w:tcW w:w="1438" w:type="dxa"/>
            <w:gridSpan w:val="2"/>
            <w:vAlign w:val="center"/>
          </w:tcPr>
          <w:p w:rsidRPr="00163BA3" w:rsidR="00FE7C35" w:rsidP="00383C42" w:rsidRDefault="00FE7C35" w14:paraId="3EF8F6E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Veiligheidsbril</w:t>
            </w:r>
          </w:p>
        </w:tc>
        <w:tc>
          <w:tcPr>
            <w:tcW w:w="1438" w:type="dxa"/>
            <w:vAlign w:val="center"/>
          </w:tcPr>
          <w:p w:rsidRPr="00163BA3" w:rsidR="00FE7C35" w:rsidP="00383C42" w:rsidRDefault="00FE7C35" w14:paraId="4EFB2560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Veiligheids-</w:t>
            </w:r>
          </w:p>
          <w:p w:rsidRPr="00163BA3" w:rsidR="00FE7C35" w:rsidP="00383C42" w:rsidRDefault="00FE7C35" w14:paraId="56529246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schoenen</w:t>
            </w:r>
          </w:p>
        </w:tc>
        <w:tc>
          <w:tcPr>
            <w:tcW w:w="1479" w:type="dxa"/>
            <w:vAlign w:val="center"/>
          </w:tcPr>
          <w:p w:rsidRPr="00163BA3" w:rsidR="00FE7C35" w:rsidP="00B16E76" w:rsidRDefault="00FE7C35" w14:paraId="5FDEAE3F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  <w:highlight w:val="yellow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Haarnet / lange haren samenbinden verplicht</w:t>
            </w:r>
          </w:p>
        </w:tc>
        <w:tc>
          <w:tcPr>
            <w:tcW w:w="1397" w:type="dxa"/>
            <w:vAlign w:val="center"/>
          </w:tcPr>
          <w:p w:rsidRPr="00163BA3" w:rsidR="00FE7C35" w:rsidP="00383C42" w:rsidRDefault="00FE7C35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cs="Arial" w:asciiTheme="minorHAnsi" w:hAnsiTheme="minorHAnsi"/>
                <w:sz w:val="18"/>
                <w:szCs w:val="18"/>
              </w:rPr>
              <w:t>Gehoor-bescherming</w:t>
            </w:r>
          </w:p>
        </w:tc>
        <w:tc>
          <w:tcPr>
            <w:tcW w:w="1438" w:type="dxa"/>
            <w:vAlign w:val="center"/>
          </w:tcPr>
          <w:p w:rsidRPr="00163BA3" w:rsidR="00FE7C35" w:rsidP="00383C42" w:rsidRDefault="00B653C0" w14:paraId="53128261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63BA3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A4E1749" wp14:editId="50E04BDF">
                  <wp:extent cx="607695" cy="607695"/>
                  <wp:effectExtent l="0" t="0" r="1905" b="1905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163BA3" w:rsidR="00163BA3" w:rsidTr="005E7323" w14:paraId="47EA77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454" w:hRule="exact"/>
        </w:trPr>
        <w:tc>
          <w:tcPr>
            <w:tcW w:w="10065" w:type="dxa"/>
            <w:gridSpan w:val="11"/>
            <w:shd w:val="clear" w:color="auto" w:fill="C3004A"/>
            <w:vAlign w:val="center"/>
          </w:tcPr>
          <w:p w:rsidRPr="005E7323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sz w:val="32"/>
                <w:szCs w:val="32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32"/>
                <w:szCs w:val="32"/>
              </w:rPr>
              <w:t>Voorkomingsmaatregelen</w:t>
            </w:r>
          </w:p>
        </w:tc>
      </w:tr>
      <w:tr xmlns:wp14="http://schemas.microsoft.com/office/word/2010/wordml" w:rsidRPr="00163BA3" w:rsidR="00163BA3" w:rsidTr="005E7323" w14:paraId="00506B86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c>
          <w:tcPr>
            <w:tcW w:w="1560" w:type="dxa"/>
            <w:gridSpan w:val="3"/>
            <w:vAlign w:val="center"/>
          </w:tcPr>
          <w:p w:rsidRPr="00163BA3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="004C1EB4" w:rsidP="00B90B69" w:rsidRDefault="007B53AB" w14:paraId="555CB3FD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4C1EB4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4C1EB4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</w:p>
          <w:p w:rsidRPr="00163BA3" w:rsidR="007B53AB" w:rsidP="00B90B69" w:rsidRDefault="007B53AB" w14:paraId="28D5228B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505" w:type="dxa"/>
            <w:gridSpan w:val="8"/>
          </w:tcPr>
          <w:p w:rsidRPr="00163BA3" w:rsidR="00914366" w:rsidP="00914366" w:rsidRDefault="00914366" w14:paraId="10B7C03C" wp14:textId="77777777">
            <w:pPr>
              <w:pStyle w:val="Lijstalinea"/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Gebruik de machine enkel en alleen voor de bewerkingen waarvoor ze geschikt is.</w:t>
            </w:r>
          </w:p>
          <w:p w:rsidRPr="00163BA3" w:rsidR="00E02860" w:rsidP="00E02860" w:rsidRDefault="00E02860" w14:paraId="5B0C754A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 xml:space="preserve">Machine uitsluitend te bedienen / af te stellen door </w:t>
            </w:r>
            <w:r w:rsidRPr="00163BA3" w:rsidR="00E153D9">
              <w:rPr>
                <w:rFonts w:cs="Arial" w:asciiTheme="minorHAnsi" w:hAnsiTheme="minorHAnsi"/>
                <w:sz w:val="20"/>
              </w:rPr>
              <w:t>een</w:t>
            </w:r>
            <w:r w:rsidRPr="00163BA3">
              <w:rPr>
                <w:rFonts w:cs="Arial" w:asciiTheme="minorHAnsi" w:hAnsiTheme="minorHAnsi"/>
                <w:sz w:val="20"/>
              </w:rPr>
              <w:t xml:space="preserve"> </w:t>
            </w:r>
            <w:r w:rsidRPr="00163BA3" w:rsidR="006D28B4">
              <w:rPr>
                <w:rFonts w:cs="Arial" w:asciiTheme="minorHAnsi" w:hAnsiTheme="minorHAnsi"/>
                <w:sz w:val="20"/>
              </w:rPr>
              <w:t>leerkracht</w:t>
            </w:r>
            <w:r w:rsidRPr="00163BA3">
              <w:rPr>
                <w:rFonts w:cs="Arial" w:asciiTheme="minorHAnsi" w:hAnsiTheme="minorHAnsi"/>
                <w:sz w:val="20"/>
              </w:rPr>
              <w:t xml:space="preserve"> met voldoende opleiding.</w:t>
            </w:r>
          </w:p>
          <w:p w:rsidRPr="00163BA3" w:rsidR="00CD1564" w:rsidP="00E02860" w:rsidRDefault="00CD1564" w14:paraId="7A6ADCBE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Bedien de machine nooit onder invloed van medicijnen met sterke effecten, niet-voorge</w:t>
            </w:r>
            <w:r w:rsidRPr="00163BA3" w:rsidR="00597C0C">
              <w:rPr>
                <w:rFonts w:cs="Arial" w:asciiTheme="minorHAnsi" w:hAnsiTheme="minorHAnsi"/>
                <w:sz w:val="20"/>
              </w:rPr>
              <w:t>schreven medicijnen of alcohol of</w:t>
            </w:r>
            <w:r w:rsidRPr="00163BA3">
              <w:rPr>
                <w:rFonts w:cs="Arial" w:asciiTheme="minorHAnsi" w:hAnsiTheme="minorHAnsi"/>
                <w:sz w:val="20"/>
              </w:rPr>
              <w:t xml:space="preserve"> </w:t>
            </w:r>
            <w:r w:rsidRPr="00163BA3" w:rsidR="00597C0C">
              <w:rPr>
                <w:rFonts w:cs="Arial" w:asciiTheme="minorHAnsi" w:hAnsiTheme="minorHAnsi"/>
                <w:sz w:val="20"/>
              </w:rPr>
              <w:t>bij duizeligheid</w:t>
            </w:r>
            <w:r w:rsidR="005E7323">
              <w:rPr>
                <w:rFonts w:cs="Arial" w:asciiTheme="minorHAnsi" w:hAnsiTheme="minorHAnsi"/>
                <w:sz w:val="20"/>
              </w:rPr>
              <w:t>.</w:t>
            </w:r>
          </w:p>
          <w:p w:rsidRPr="00163BA3" w:rsidR="00E02860" w:rsidP="00E02860" w:rsidRDefault="00E02860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163BA3" w:rsidR="00E02860" w:rsidP="00E02860" w:rsidRDefault="00E02860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163BA3" w:rsidR="00E02860" w:rsidP="00E02860" w:rsidRDefault="00E153D9" w14:paraId="45A22DE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Controleer v</w:t>
            </w:r>
            <w:r w:rsidRPr="00163BA3" w:rsidR="00E02860">
              <w:rPr>
                <w:rFonts w:cs="Arial" w:asciiTheme="minorHAnsi" w:hAnsiTheme="minorHAnsi"/>
                <w:sz w:val="20"/>
              </w:rPr>
              <w:t xml:space="preserve">oor elk gebruik de machine op mogelijke zichtbare gebreken. Bij twijfel de machine niet opstarten en advies inwinnen bij </w:t>
            </w:r>
            <w:r w:rsidRPr="00163BA3">
              <w:rPr>
                <w:rFonts w:cs="Arial" w:asciiTheme="minorHAnsi" w:hAnsiTheme="minorHAnsi"/>
                <w:sz w:val="20"/>
              </w:rPr>
              <w:t xml:space="preserve">een </w:t>
            </w:r>
            <w:r w:rsidRPr="00163BA3" w:rsidR="00E02860">
              <w:rPr>
                <w:rFonts w:cs="Arial" w:asciiTheme="minorHAnsi" w:hAnsiTheme="minorHAnsi"/>
                <w:sz w:val="20"/>
              </w:rPr>
              <w:t>bevoegd persoon.</w:t>
            </w:r>
          </w:p>
          <w:p w:rsidRPr="00163BA3" w:rsidR="00E02860" w:rsidP="00E02860" w:rsidRDefault="00E02860" w14:paraId="26B33BD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Zorg voor een voldoende verlichte werkpost.</w:t>
            </w:r>
          </w:p>
          <w:p w:rsidRPr="00163BA3" w:rsidR="00E02860" w:rsidP="00E02860" w:rsidRDefault="00E02860" w14:paraId="6F3F1FB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 xml:space="preserve">Bind lang haar op of draag </w:t>
            </w:r>
            <w:r w:rsidRPr="00163BA3" w:rsidR="00E153D9">
              <w:rPr>
                <w:rFonts w:cs="Arial" w:asciiTheme="minorHAnsi" w:hAnsiTheme="minorHAnsi"/>
                <w:sz w:val="20"/>
              </w:rPr>
              <w:t xml:space="preserve">een </w:t>
            </w:r>
            <w:r w:rsidRPr="00163BA3">
              <w:rPr>
                <w:rFonts w:cs="Arial" w:asciiTheme="minorHAnsi" w:hAnsiTheme="minorHAnsi"/>
                <w:sz w:val="20"/>
              </w:rPr>
              <w:t>haarnetje.</w:t>
            </w:r>
          </w:p>
          <w:p w:rsidRPr="00163BA3" w:rsidR="00E02860" w:rsidP="00E02860" w:rsidRDefault="00E02860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5E7323" w:rsidR="00B73525" w:rsidP="005E7323" w:rsidRDefault="00E02860" w14:paraId="1A90056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 xml:space="preserve">Draag </w:t>
            </w:r>
            <w:r w:rsidRPr="00163BA3" w:rsidR="004D5085">
              <w:rPr>
                <w:rFonts w:cs="Arial" w:asciiTheme="minorHAnsi" w:hAnsiTheme="minorHAnsi"/>
                <w:sz w:val="20"/>
              </w:rPr>
              <w:t>nauw</w:t>
            </w:r>
            <w:r w:rsidRPr="00163BA3" w:rsidR="005D4762">
              <w:rPr>
                <w:rFonts w:cs="Arial" w:asciiTheme="minorHAnsi" w:hAnsiTheme="minorHAnsi"/>
                <w:sz w:val="20"/>
              </w:rPr>
              <w:t xml:space="preserve"> </w:t>
            </w:r>
            <w:r w:rsidRPr="00163BA3" w:rsidR="004D5085">
              <w:rPr>
                <w:rFonts w:cs="Arial" w:asciiTheme="minorHAnsi" w:hAnsiTheme="minorHAnsi"/>
                <w:sz w:val="20"/>
              </w:rPr>
              <w:t>aansluitende</w:t>
            </w:r>
            <w:r w:rsidRPr="00163BA3">
              <w:rPr>
                <w:rFonts w:cs="Arial" w:asciiTheme="minorHAnsi" w:hAnsiTheme="minorHAnsi"/>
                <w:sz w:val="20"/>
              </w:rPr>
              <w:t xml:space="preserve"> kledij.</w:t>
            </w:r>
          </w:p>
        </w:tc>
      </w:tr>
      <w:tr xmlns:wp14="http://schemas.microsoft.com/office/word/2010/wordml" w:rsidRPr="00163BA3" w:rsidR="00163BA3" w:rsidTr="004C1EB4" w14:paraId="63B50340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338"/>
        </w:trPr>
        <w:tc>
          <w:tcPr>
            <w:tcW w:w="1560" w:type="dxa"/>
            <w:gridSpan w:val="3"/>
            <w:vAlign w:val="center"/>
          </w:tcPr>
          <w:p w:rsidRPr="00163BA3" w:rsidR="004B58E1" w:rsidP="00CA0EB0" w:rsidRDefault="004B58E1" w14:paraId="159DC049" wp14:textId="77777777">
            <w:pPr>
              <w:jc w:val="center"/>
              <w:rPr>
                <w:rFonts w:cs="Arial"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505" w:type="dxa"/>
            <w:gridSpan w:val="8"/>
          </w:tcPr>
          <w:p w:rsidRPr="00163BA3" w:rsidR="004B58E1" w:rsidP="00654C50" w:rsidRDefault="004B58E1" w14:paraId="5FA75658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Niet van toepassing</w:t>
            </w:r>
          </w:p>
        </w:tc>
      </w:tr>
      <w:tr xmlns:wp14="http://schemas.microsoft.com/office/word/2010/wordml" w:rsidRPr="00163BA3" w:rsidR="00163BA3" w:rsidTr="005E7323" w14:paraId="2CAE842D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271"/>
        </w:trPr>
        <w:tc>
          <w:tcPr>
            <w:tcW w:w="1560" w:type="dxa"/>
            <w:gridSpan w:val="3"/>
            <w:vAlign w:val="center"/>
          </w:tcPr>
          <w:p w:rsidRPr="00163BA3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505" w:type="dxa"/>
            <w:gridSpan w:val="8"/>
          </w:tcPr>
          <w:p w:rsidRPr="00163BA3" w:rsidR="006B7CFC" w:rsidP="006B7CFC" w:rsidRDefault="006B7CFC" w14:paraId="059F6A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Controleer:</w:t>
            </w:r>
          </w:p>
          <w:p w:rsidRPr="00163BA3" w:rsidR="000348C8" w:rsidP="000348C8" w:rsidRDefault="005E7323" w14:paraId="51BF8726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</w:t>
            </w:r>
            <w:r w:rsidRPr="00163BA3" w:rsidR="00635771">
              <w:rPr>
                <w:rFonts w:cs="Arial" w:asciiTheme="minorHAnsi" w:hAnsiTheme="minorHAnsi"/>
                <w:sz w:val="20"/>
              </w:rPr>
              <w:t>e toestand van de machine</w:t>
            </w:r>
            <w:r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5D4762" w:rsidP="000348C8" w:rsidRDefault="003B047F" w14:paraId="6F3441F1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afscherming van het niet-werkende deel van de zaag</w:t>
            </w:r>
            <w:r w:rsidR="005E7323"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965C07" w:rsidP="00965C07" w:rsidRDefault="005D4762" w14:paraId="75E8ED62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toestand van het zaagblad</w:t>
            </w:r>
            <w:r w:rsidR="005E7323"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1C7BB6" w:rsidP="00965C07" w:rsidRDefault="001C7BB6" w14:paraId="70665888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steek/trek</w:t>
            </w:r>
            <w:r w:rsidR="004C1EB4">
              <w:rPr>
                <w:rFonts w:cs="Arial" w:asciiTheme="minorHAnsi" w:hAnsiTheme="minorHAnsi"/>
                <w:sz w:val="20"/>
              </w:rPr>
              <w:t xml:space="preserve"> </w:t>
            </w:r>
            <w:r w:rsidRPr="00163BA3">
              <w:rPr>
                <w:rFonts w:cs="Arial" w:asciiTheme="minorHAnsi" w:hAnsiTheme="minorHAnsi"/>
                <w:sz w:val="20"/>
              </w:rPr>
              <w:t>zin van het zaagblad</w:t>
            </w:r>
            <w:r w:rsidR="005E7323"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965C07" w:rsidP="00965C07" w:rsidRDefault="00965C07" w14:paraId="15B3584D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geluid van de motoren, tandwielkasten, en andere onderdelen</w:t>
            </w:r>
            <w:r w:rsidR="005E7323">
              <w:rPr>
                <w:rFonts w:cs="Arial" w:asciiTheme="minorHAnsi" w:hAnsiTheme="minorHAnsi"/>
                <w:sz w:val="20"/>
              </w:rPr>
              <w:t>;</w:t>
            </w:r>
          </w:p>
          <w:p w:rsidRPr="00163BA3" w:rsidR="00965C07" w:rsidP="00965C07" w:rsidRDefault="00965C07" w14:paraId="307804B1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smering van de </w:t>
            </w:r>
            <w:r w:rsidRPr="00163BA3" w:rsidR="0067397F">
              <w:rPr>
                <w:rFonts w:asciiTheme="minorHAnsi" w:hAnsiTheme="minorHAnsi"/>
                <w:sz w:val="20"/>
              </w:rPr>
              <w:t xml:space="preserve">beweegbare beugel </w:t>
            </w:r>
            <w:r w:rsidRPr="00163BA3">
              <w:rPr>
                <w:rFonts w:asciiTheme="minorHAnsi" w:hAnsiTheme="minorHAnsi"/>
                <w:sz w:val="20"/>
              </w:rPr>
              <w:t>en andere geleidingsonderdelen</w:t>
            </w:r>
            <w:r w:rsidR="005E7323">
              <w:rPr>
                <w:rFonts w:asciiTheme="minorHAnsi" w:hAnsiTheme="minorHAnsi"/>
                <w:sz w:val="20"/>
              </w:rPr>
              <w:t>;</w:t>
            </w:r>
          </w:p>
          <w:p w:rsidRPr="00163BA3" w:rsidR="00965C07" w:rsidP="00965C07" w:rsidRDefault="00965C07" w14:paraId="7E79642F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veiligheidskappen en andere veiligheidsapparaten op goede werking</w:t>
            </w:r>
            <w:r w:rsidR="005E7323">
              <w:rPr>
                <w:rFonts w:asciiTheme="minorHAnsi" w:hAnsiTheme="minorHAnsi"/>
                <w:sz w:val="20"/>
              </w:rPr>
              <w:t>;</w:t>
            </w:r>
          </w:p>
          <w:p w:rsidRPr="00163BA3" w:rsidR="00965C07" w:rsidP="00965C07" w:rsidRDefault="00965C07" w14:paraId="353D7A1F" wp14:textId="77777777">
            <w:pPr>
              <w:pStyle w:val="Lijstalinea"/>
              <w:numPr>
                <w:ilvl w:val="0"/>
                <w:numId w:val="31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de </w:t>
            </w:r>
            <w:r w:rsidRPr="00163BA3" w:rsidR="009C13BE">
              <w:rPr>
                <w:rFonts w:asciiTheme="minorHAnsi" w:hAnsiTheme="minorHAnsi"/>
                <w:sz w:val="20"/>
              </w:rPr>
              <w:t>zaagblad</w:t>
            </w:r>
            <w:r w:rsidRPr="00163BA3" w:rsidR="00E35854">
              <w:rPr>
                <w:rFonts w:asciiTheme="minorHAnsi" w:hAnsiTheme="minorHAnsi"/>
                <w:sz w:val="20"/>
              </w:rPr>
              <w:t>spanning</w:t>
            </w:r>
            <w:r w:rsidR="005E7323">
              <w:rPr>
                <w:rFonts w:asciiTheme="minorHAnsi" w:hAnsiTheme="minorHAnsi"/>
                <w:sz w:val="20"/>
              </w:rPr>
              <w:t>;</w:t>
            </w:r>
          </w:p>
          <w:p w:rsidRPr="00163BA3" w:rsidR="00F95DB7" w:rsidP="006B7CFC" w:rsidRDefault="00F95DB7" w14:paraId="03BF0E5B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de toestand van de omgeving (vloer moet proper en droog zijn)</w:t>
            </w:r>
            <w:r w:rsidR="005E7323">
              <w:rPr>
                <w:rFonts w:cs="Arial" w:asciiTheme="minorHAnsi" w:hAnsiTheme="minorHAnsi"/>
                <w:sz w:val="20"/>
              </w:rPr>
              <w:t>.</w:t>
            </w:r>
          </w:p>
          <w:p w:rsidRPr="00163BA3" w:rsidR="000D397C" w:rsidP="003D1987" w:rsidRDefault="00175B4E" w14:paraId="7C18822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Stel </w:t>
            </w:r>
            <w:r w:rsidRPr="00163BA3" w:rsidR="008E7F03">
              <w:rPr>
                <w:rFonts w:asciiTheme="minorHAnsi" w:hAnsiTheme="minorHAnsi"/>
                <w:sz w:val="20"/>
              </w:rPr>
              <w:t xml:space="preserve">de passende </w:t>
            </w:r>
            <w:r w:rsidRPr="00163BA3" w:rsidR="00654C50">
              <w:rPr>
                <w:rFonts w:asciiTheme="minorHAnsi" w:hAnsiTheme="minorHAnsi"/>
                <w:sz w:val="20"/>
              </w:rPr>
              <w:t>voedings-en snij</w:t>
            </w:r>
            <w:r w:rsidR="001609FB">
              <w:rPr>
                <w:rFonts w:asciiTheme="minorHAnsi" w:hAnsiTheme="minorHAnsi"/>
                <w:sz w:val="20"/>
              </w:rPr>
              <w:t>s</w:t>
            </w:r>
            <w:r w:rsidRPr="00163BA3" w:rsidR="008E7F03">
              <w:rPr>
                <w:rFonts w:asciiTheme="minorHAnsi" w:hAnsiTheme="minorHAnsi"/>
                <w:sz w:val="20"/>
              </w:rPr>
              <w:t xml:space="preserve">nelheid </w:t>
            </w:r>
            <w:r w:rsidRPr="00163BA3" w:rsidR="007B53AB">
              <w:rPr>
                <w:rFonts w:asciiTheme="minorHAnsi" w:hAnsiTheme="minorHAnsi"/>
                <w:sz w:val="20"/>
              </w:rPr>
              <w:t>in</w:t>
            </w:r>
            <w:r w:rsidRPr="00163BA3" w:rsidR="008E7F03">
              <w:rPr>
                <w:rFonts w:asciiTheme="minorHAnsi" w:hAnsiTheme="minorHAnsi"/>
                <w:sz w:val="20"/>
              </w:rPr>
              <w:t xml:space="preserve"> voor </w:t>
            </w:r>
            <w:r w:rsidRPr="00163BA3" w:rsidR="007B53AB">
              <w:rPr>
                <w:rFonts w:asciiTheme="minorHAnsi" w:hAnsiTheme="minorHAnsi"/>
                <w:sz w:val="20"/>
              </w:rPr>
              <w:t>het te bewerken materiaal</w:t>
            </w:r>
            <w:r w:rsidRPr="00163BA3" w:rsidR="008E7F03">
              <w:rPr>
                <w:rFonts w:asciiTheme="minorHAnsi" w:hAnsiTheme="minorHAnsi"/>
                <w:sz w:val="20"/>
              </w:rPr>
              <w:t xml:space="preserve"> </w:t>
            </w:r>
            <w:r w:rsidRPr="00163BA3">
              <w:rPr>
                <w:rFonts w:asciiTheme="minorHAnsi" w:hAnsiTheme="minorHAnsi"/>
                <w:sz w:val="20"/>
              </w:rPr>
              <w:t>bij een spannings</w:t>
            </w:r>
            <w:r w:rsidRPr="00163BA3" w:rsidR="009C13BE">
              <w:rPr>
                <w:rFonts w:asciiTheme="minorHAnsi" w:hAnsiTheme="minorHAnsi"/>
                <w:sz w:val="20"/>
              </w:rPr>
              <w:t xml:space="preserve">loze </w:t>
            </w:r>
            <w:r w:rsidRPr="00163BA3" w:rsidR="0067397F">
              <w:rPr>
                <w:rFonts w:asciiTheme="minorHAnsi" w:hAnsiTheme="minorHAnsi"/>
                <w:sz w:val="20"/>
              </w:rPr>
              <w:t>machine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E02860" w:rsidP="009C13BE" w:rsidRDefault="00E02860" w14:paraId="160DE85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Klem het werkstuk voldoende vast</w:t>
            </w:r>
            <w:r w:rsidRPr="00163BA3" w:rsidR="00B73525">
              <w:rPr>
                <w:rFonts w:asciiTheme="minorHAnsi" w:hAnsiTheme="minorHAnsi"/>
                <w:sz w:val="20"/>
              </w:rPr>
              <w:t>.</w:t>
            </w:r>
          </w:p>
          <w:p w:rsidRPr="00163BA3" w:rsidR="000140B2" w:rsidP="009C13BE" w:rsidRDefault="005E7323" w14:paraId="5C72730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Ondersteun lange werkstukken.</w:t>
            </w:r>
          </w:p>
          <w:p w:rsidRPr="00163BA3" w:rsidR="000140B2" w:rsidP="000140B2" w:rsidRDefault="000140B2" w14:paraId="7029966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Regel de koelwaterstraal, vermijd het spatten naar buiten toe.</w:t>
            </w:r>
          </w:p>
          <w:p w:rsidRPr="00163BA3" w:rsidR="000140B2" w:rsidP="000140B2" w:rsidRDefault="000140B2" w14:paraId="5012071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Baken het werkgebied af.</w:t>
            </w:r>
          </w:p>
        </w:tc>
      </w:tr>
      <w:tr xmlns:wp14="http://schemas.microsoft.com/office/word/2010/wordml" w:rsidRPr="00163BA3" w:rsidR="00163BA3" w:rsidTr="005E7323" w14:paraId="5B923085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1081"/>
        </w:trPr>
        <w:tc>
          <w:tcPr>
            <w:tcW w:w="1560" w:type="dxa"/>
            <w:gridSpan w:val="3"/>
            <w:vAlign w:val="center"/>
          </w:tcPr>
          <w:p w:rsidRPr="00163BA3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505" w:type="dxa"/>
            <w:gridSpan w:val="8"/>
          </w:tcPr>
          <w:p w:rsidRPr="00163BA3" w:rsidR="00CE2340" w:rsidP="00CE2340" w:rsidRDefault="008E7F03" w14:paraId="25C6E32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Neem </w:t>
            </w:r>
            <w:r w:rsidRPr="00163BA3" w:rsidR="00CE2340">
              <w:rPr>
                <w:rFonts w:asciiTheme="minorHAnsi" w:hAnsiTheme="minorHAnsi"/>
                <w:sz w:val="20"/>
              </w:rPr>
              <w:t>een veilige en stabiele werkhouding</w:t>
            </w:r>
            <w:r w:rsidRPr="00163BA3">
              <w:rPr>
                <w:rFonts w:asciiTheme="minorHAnsi" w:hAnsiTheme="minorHAnsi"/>
                <w:sz w:val="20"/>
              </w:rPr>
              <w:t xml:space="preserve"> aan</w:t>
            </w:r>
            <w:r w:rsidRPr="00163BA3" w:rsidR="00CE2340">
              <w:rPr>
                <w:rFonts w:asciiTheme="minorHAnsi" w:hAnsiTheme="minorHAnsi"/>
                <w:sz w:val="20"/>
              </w:rPr>
              <w:t>.</w:t>
            </w:r>
          </w:p>
          <w:p w:rsidRPr="00163BA3" w:rsidR="00F95DB7" w:rsidP="002E3920" w:rsidRDefault="00F95DB7" w14:paraId="4326005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Raak nooit koelvloeistof aan m</w:t>
            </w:r>
            <w:r w:rsidRPr="00163BA3" w:rsidR="000140B2">
              <w:rPr>
                <w:rFonts w:asciiTheme="minorHAnsi" w:hAnsiTheme="minorHAnsi"/>
                <w:sz w:val="20"/>
              </w:rPr>
              <w:t>et de blote handen (kans op huid</w:t>
            </w:r>
            <w:r w:rsidRPr="00163BA3">
              <w:rPr>
                <w:rFonts w:asciiTheme="minorHAnsi" w:hAnsiTheme="minorHAnsi"/>
                <w:sz w:val="20"/>
              </w:rPr>
              <w:t>irritatie)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F95DB7" w:rsidP="002E3920" w:rsidRDefault="00530DCC" w14:paraId="6D74688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Wanneer een zwaar werkstuk verplaatst moet worden, moeten 2 of meerdere mensen samenwerken.</w:t>
            </w:r>
          </w:p>
          <w:p w:rsidRPr="00163BA3" w:rsidR="00530DCC" w:rsidP="002E3920" w:rsidRDefault="00530DCC" w14:paraId="637D3E0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Stop de machine </w:t>
            </w:r>
            <w:r w:rsidRPr="00163BA3" w:rsidR="00817127">
              <w:rPr>
                <w:rFonts w:asciiTheme="minorHAnsi" w:hAnsiTheme="minorHAnsi"/>
                <w:sz w:val="20"/>
              </w:rPr>
              <w:t>vooraleer</w:t>
            </w:r>
            <w:r w:rsidRPr="00163BA3">
              <w:rPr>
                <w:rFonts w:asciiTheme="minorHAnsi" w:hAnsiTheme="minorHAnsi"/>
                <w:sz w:val="20"/>
              </w:rPr>
              <w:t xml:space="preserve"> de koelslang </w:t>
            </w:r>
            <w:r w:rsidRPr="00163BA3" w:rsidR="000140B2">
              <w:rPr>
                <w:rFonts w:asciiTheme="minorHAnsi" w:hAnsiTheme="minorHAnsi"/>
                <w:sz w:val="20"/>
              </w:rPr>
              <w:t>bij te regelen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C76ADC" w:rsidP="002E3920" w:rsidRDefault="00C76ADC" w14:paraId="507801C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Om een werkstuk te ve</w:t>
            </w:r>
            <w:r w:rsidRPr="00163BA3" w:rsidR="009C13BE">
              <w:rPr>
                <w:rFonts w:asciiTheme="minorHAnsi" w:hAnsiTheme="minorHAnsi"/>
                <w:sz w:val="20"/>
              </w:rPr>
              <w:t>rw</w:t>
            </w:r>
            <w:r w:rsidRPr="00163BA3" w:rsidR="0067397F">
              <w:rPr>
                <w:rFonts w:asciiTheme="minorHAnsi" w:hAnsiTheme="minorHAnsi"/>
                <w:sz w:val="20"/>
              </w:rPr>
              <w:t>ijderen, stop de machine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A65CDA" w:rsidP="002E3920" w:rsidRDefault="00A65CDA" w14:paraId="1C9DFCB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Schakel de machine uit</w:t>
            </w:r>
            <w:r w:rsidRPr="00163BA3" w:rsidR="003B047F">
              <w:rPr>
                <w:rFonts w:asciiTheme="minorHAnsi" w:hAnsiTheme="minorHAnsi"/>
                <w:sz w:val="20"/>
              </w:rPr>
              <w:t xml:space="preserve"> en vergrendel de schakelaar met een hangslot </w:t>
            </w:r>
            <w:r w:rsidRPr="00163BA3" w:rsidR="001C5183">
              <w:rPr>
                <w:rFonts w:asciiTheme="minorHAnsi" w:hAnsiTheme="minorHAnsi"/>
                <w:sz w:val="20"/>
              </w:rPr>
              <w:t>bij het plaatse</w:t>
            </w:r>
            <w:r w:rsidRPr="00163BA3" w:rsidR="009C13BE">
              <w:rPr>
                <w:rFonts w:asciiTheme="minorHAnsi" w:hAnsiTheme="minorHAnsi"/>
                <w:sz w:val="20"/>
              </w:rPr>
              <w:t>n of verwijderen van het zaagblad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1C7BB6" w:rsidP="00CB7590" w:rsidRDefault="001C7BB6" w14:paraId="1DD3F4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Let bij het plaatsen van een zaagblad op de steek/trek</w:t>
            </w:r>
            <w:r w:rsidR="004C1EB4">
              <w:rPr>
                <w:rFonts w:asciiTheme="minorHAnsi" w:hAnsiTheme="minorHAnsi"/>
                <w:sz w:val="20"/>
              </w:rPr>
              <w:t xml:space="preserve"> </w:t>
            </w:r>
            <w:bookmarkStart w:name="_GoBack" w:id="0"/>
            <w:bookmarkEnd w:id="0"/>
            <w:r w:rsidRPr="00163BA3">
              <w:rPr>
                <w:rFonts w:asciiTheme="minorHAnsi" w:hAnsiTheme="minorHAnsi"/>
                <w:sz w:val="20"/>
              </w:rPr>
              <w:t xml:space="preserve">zin. </w:t>
            </w:r>
          </w:p>
          <w:p w:rsidRPr="00163BA3" w:rsidR="000140B2" w:rsidP="00CB7590" w:rsidRDefault="000140B2" w14:paraId="60CD7C5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Vermijd bruuske schokken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  <w:p w:rsidRPr="00163BA3" w:rsidR="00F920B5" w:rsidP="00F920B5" w:rsidRDefault="00F920B5" w14:paraId="2BE15E4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Breng de bedieningshefboom onmiddellijk omhoog wanneer:</w:t>
            </w:r>
          </w:p>
          <w:p w:rsidRPr="00163BA3" w:rsidR="00F920B5" w:rsidP="00F920B5" w:rsidRDefault="00F920B5" w14:paraId="28E39822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Het zaagblad breekt</w:t>
            </w:r>
            <w:r w:rsidR="005E7323">
              <w:rPr>
                <w:rFonts w:asciiTheme="minorHAnsi" w:hAnsiTheme="minorHAnsi"/>
                <w:sz w:val="20"/>
              </w:rPr>
              <w:t>;</w:t>
            </w:r>
          </w:p>
          <w:p w:rsidRPr="00163BA3" w:rsidR="00F920B5" w:rsidP="00F920B5" w:rsidRDefault="005E7323" w14:paraId="2E9F7308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e</w:t>
            </w:r>
            <w:r w:rsidRPr="00163BA3" w:rsidR="00F920B5">
              <w:rPr>
                <w:rFonts w:asciiTheme="minorHAnsi" w:hAnsiTheme="minorHAnsi"/>
                <w:sz w:val="20"/>
              </w:rPr>
              <w:t>en reeks tanden uitbreekt</w:t>
            </w:r>
            <w:r>
              <w:rPr>
                <w:rFonts w:asciiTheme="minorHAnsi" w:hAnsiTheme="minorHAnsi"/>
                <w:sz w:val="20"/>
              </w:rPr>
              <w:t>;</w:t>
            </w:r>
          </w:p>
          <w:p w:rsidRPr="00163BA3" w:rsidR="00F920B5" w:rsidP="00F920B5" w:rsidRDefault="005E7323" w14:paraId="62BC320D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</w:t>
            </w:r>
            <w:r w:rsidRPr="00163BA3" w:rsidR="00F920B5">
              <w:rPr>
                <w:rFonts w:asciiTheme="minorHAnsi" w:hAnsiTheme="minorHAnsi"/>
                <w:sz w:val="20"/>
              </w:rPr>
              <w:t>et zaagblad klemt in de zaagsnede</w:t>
            </w:r>
            <w:r>
              <w:rPr>
                <w:rFonts w:asciiTheme="minorHAnsi" w:hAnsiTheme="minorHAnsi"/>
                <w:sz w:val="20"/>
              </w:rPr>
              <w:t>;</w:t>
            </w:r>
          </w:p>
          <w:p w:rsidRPr="00163BA3" w:rsidR="00F920B5" w:rsidP="00F920B5" w:rsidRDefault="005E7323" w14:paraId="3EB781B5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h</w:t>
            </w:r>
            <w:r w:rsidRPr="00163BA3" w:rsidR="00F920B5">
              <w:rPr>
                <w:rFonts w:asciiTheme="minorHAnsi" w:hAnsiTheme="minorHAnsi"/>
                <w:sz w:val="20"/>
              </w:rPr>
              <w:t>et werkstuk los komt</w:t>
            </w:r>
            <w:r>
              <w:rPr>
                <w:rFonts w:asciiTheme="minorHAnsi" w:hAnsiTheme="minorHAnsi"/>
                <w:sz w:val="20"/>
              </w:rPr>
              <w:t>.</w:t>
            </w:r>
          </w:p>
          <w:p w:rsidRPr="00163BA3" w:rsidR="00A419B0" w:rsidP="00654C50" w:rsidRDefault="003B047F" w14:paraId="246CFAD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Niet grijpen naar (bijna) afgezaagde stukken</w:t>
            </w:r>
            <w:r w:rsidR="005E7323">
              <w:rPr>
                <w:rFonts w:asciiTheme="minorHAnsi" w:hAnsiTheme="minorHAnsi"/>
                <w:sz w:val="20"/>
              </w:rPr>
              <w:t>.</w:t>
            </w:r>
          </w:p>
        </w:tc>
      </w:tr>
      <w:tr xmlns:wp14="http://schemas.microsoft.com/office/word/2010/wordml" w:rsidRPr="00163BA3" w:rsidR="00163BA3" w:rsidTr="005E7323" w14:paraId="4CF0D20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521"/>
        </w:trPr>
        <w:tc>
          <w:tcPr>
            <w:tcW w:w="1560" w:type="dxa"/>
            <w:gridSpan w:val="3"/>
            <w:vAlign w:val="center"/>
          </w:tcPr>
          <w:p w:rsidRPr="00163BA3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505" w:type="dxa"/>
            <w:gridSpan w:val="8"/>
          </w:tcPr>
          <w:p w:rsidRPr="00163BA3" w:rsidR="007B53AB" w:rsidP="003B47FA" w:rsidRDefault="00A65CDA" w14:paraId="70DDD82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Schakel steeds de machine uit</w:t>
            </w:r>
            <w:r w:rsidRPr="00163BA3" w:rsidR="00FD73CF">
              <w:rPr>
                <w:rFonts w:asciiTheme="minorHAnsi" w:hAnsiTheme="minorHAnsi"/>
                <w:sz w:val="20"/>
              </w:rPr>
              <w:t xml:space="preserve"> bij </w:t>
            </w:r>
            <w:r w:rsidRPr="00163BA3" w:rsidR="007B53AB">
              <w:rPr>
                <w:rFonts w:asciiTheme="minorHAnsi" w:hAnsiTheme="minorHAnsi"/>
                <w:sz w:val="20"/>
              </w:rPr>
              <w:t>het nakijken van het uitgevoerde werk.</w:t>
            </w:r>
          </w:p>
          <w:p w:rsidRPr="00163BA3" w:rsidR="00B73525" w:rsidP="009C13BE" w:rsidRDefault="00A65CDA" w14:paraId="4345CC9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Schakel steeds de machine uit </w:t>
            </w:r>
            <w:r w:rsidRPr="00163BA3" w:rsidR="00C76ADC">
              <w:rPr>
                <w:rFonts w:asciiTheme="minorHAnsi" w:hAnsiTheme="minorHAnsi"/>
                <w:sz w:val="20"/>
              </w:rPr>
              <w:t xml:space="preserve">bij het verwijderen van </w:t>
            </w:r>
            <w:r w:rsidRPr="00163BA3" w:rsidR="009C13BE">
              <w:rPr>
                <w:rFonts w:asciiTheme="minorHAnsi" w:hAnsiTheme="minorHAnsi"/>
                <w:sz w:val="20"/>
              </w:rPr>
              <w:t>zaagsel</w:t>
            </w:r>
            <w:r w:rsidRPr="00163BA3" w:rsidR="00C76ADC">
              <w:rPr>
                <w:rFonts w:asciiTheme="minorHAnsi" w:hAnsiTheme="minorHAnsi"/>
                <w:sz w:val="20"/>
              </w:rPr>
              <w:t xml:space="preserve">. </w:t>
            </w:r>
            <w:r w:rsidRPr="00163BA3" w:rsidR="009C13BE">
              <w:rPr>
                <w:rFonts w:asciiTheme="minorHAnsi" w:hAnsiTheme="minorHAnsi"/>
                <w:sz w:val="20"/>
              </w:rPr>
              <w:t>Zaagsel moet</w:t>
            </w:r>
            <w:r w:rsidRPr="00163BA3" w:rsidR="00C76ADC">
              <w:rPr>
                <w:rFonts w:asciiTheme="minorHAnsi" w:hAnsiTheme="minorHAnsi"/>
                <w:sz w:val="20"/>
              </w:rPr>
              <w:t xml:space="preserve"> verwijderd worden met een borstel.</w:t>
            </w:r>
          </w:p>
          <w:p w:rsidRPr="00163BA3" w:rsidR="00654C50" w:rsidP="00654C50" w:rsidRDefault="00654C50" w14:paraId="2CEB0D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Reinig de werkpost.</w:t>
            </w:r>
            <w:r w:rsidRPr="00163BA3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  <w:tr xmlns:wp14="http://schemas.microsoft.com/office/word/2010/wordml" w:rsidRPr="00163BA3" w:rsidR="00163BA3" w:rsidTr="005E7323" w14:paraId="7347471B" wp14:textId="7777777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left w:w="70" w:type="dxa"/>
            <w:right w:w="70" w:type="dxa"/>
          </w:tblCellMar>
        </w:tblPrEx>
        <w:trPr>
          <w:trHeight w:val="644"/>
        </w:trPr>
        <w:tc>
          <w:tcPr>
            <w:tcW w:w="1560" w:type="dxa"/>
            <w:gridSpan w:val="3"/>
            <w:vAlign w:val="center"/>
          </w:tcPr>
          <w:p w:rsidRPr="00163BA3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163BA3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505" w:type="dxa"/>
            <w:gridSpan w:val="8"/>
          </w:tcPr>
          <w:p w:rsidRPr="00163BA3" w:rsidR="007B53AB" w:rsidP="003B47FA" w:rsidRDefault="007B53AB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:rsidRPr="00163BA3" w:rsidR="007B53AB" w:rsidP="003B47FA" w:rsidRDefault="007B53AB" w14:paraId="2B2E174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 xml:space="preserve">Uitsluitend uit te voeren bij </w:t>
            </w:r>
            <w:r w:rsidRPr="00163BA3" w:rsidR="000E771F">
              <w:rPr>
                <w:rFonts w:asciiTheme="minorHAnsi" w:hAnsiTheme="minorHAnsi"/>
                <w:sz w:val="20"/>
              </w:rPr>
              <w:t xml:space="preserve">gegarandeerd </w:t>
            </w:r>
            <w:r w:rsidRPr="00163BA3">
              <w:rPr>
                <w:rFonts w:asciiTheme="minorHAnsi" w:hAnsiTheme="minorHAnsi"/>
                <w:sz w:val="20"/>
              </w:rPr>
              <w:t>spanningsloze machine</w:t>
            </w:r>
            <w:r w:rsidRPr="00163BA3" w:rsidR="0067397F">
              <w:rPr>
                <w:rFonts w:asciiTheme="minorHAnsi" w:hAnsiTheme="minorHAnsi"/>
                <w:sz w:val="20"/>
              </w:rPr>
              <w:t xml:space="preserve"> en vergrendelde hoofdschakelaar.</w:t>
            </w:r>
            <w:r w:rsidRPr="00163BA3" w:rsidR="00241B68">
              <w:rPr>
                <w:rFonts w:asciiTheme="minorHAnsi" w:hAnsiTheme="minorHAnsi"/>
                <w:sz w:val="20"/>
              </w:rPr>
              <w:t xml:space="preserve"> </w:t>
            </w:r>
          </w:p>
          <w:p w:rsidRPr="00163BA3" w:rsidR="007B53AB" w:rsidP="003B47FA" w:rsidRDefault="007B53A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Gebruik enkel de vervangonderdelen die door de fabrikant zijn voorgeschreven.</w:t>
            </w:r>
          </w:p>
          <w:p w:rsidRPr="00163BA3" w:rsidR="007B53AB" w:rsidP="003B47FA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Pr="00163BA3" w:rsidR="009B2F16">
              <w:rPr>
                <w:rFonts w:asciiTheme="minorHAnsi" w:hAnsiTheme="minorHAnsi"/>
                <w:sz w:val="20"/>
              </w:rPr>
              <w:t xml:space="preserve"> </w:t>
            </w:r>
            <w:r w:rsidRPr="00163BA3">
              <w:rPr>
                <w:rFonts w:asciiTheme="minorHAnsi" w:hAnsiTheme="minorHAnsi"/>
                <w:sz w:val="20"/>
              </w:rPr>
              <w:t>/</w:t>
            </w:r>
            <w:r w:rsidRPr="00163BA3" w:rsidR="009B2F16">
              <w:rPr>
                <w:rFonts w:asciiTheme="minorHAnsi" w:hAnsiTheme="minorHAnsi"/>
                <w:sz w:val="20"/>
              </w:rPr>
              <w:t xml:space="preserve"> </w:t>
            </w:r>
            <w:r w:rsidRPr="00163BA3">
              <w:rPr>
                <w:rFonts w:asciiTheme="minorHAnsi" w:hAnsiTheme="minorHAnsi"/>
                <w:sz w:val="20"/>
              </w:rPr>
              <w:t>reinigen.</w:t>
            </w:r>
          </w:p>
          <w:p w:rsidRPr="005E7323" w:rsidR="00B73525" w:rsidP="005E7323" w:rsidRDefault="00FD73CF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Houd een r</w:t>
            </w:r>
            <w:r w:rsidRPr="00163BA3" w:rsidR="007B53AB">
              <w:rPr>
                <w:rFonts w:asciiTheme="minorHAnsi" w:hAnsiTheme="minorHAnsi"/>
                <w:sz w:val="20"/>
              </w:rPr>
              <w:t>egister van onde</w:t>
            </w:r>
            <w:r w:rsidRPr="00163BA3" w:rsidR="00B73525">
              <w:rPr>
                <w:rFonts w:asciiTheme="minorHAnsi" w:hAnsiTheme="minorHAnsi"/>
                <w:sz w:val="20"/>
              </w:rPr>
              <w:t>rhoud en herstelling bij.</w:t>
            </w:r>
          </w:p>
        </w:tc>
      </w:tr>
      <w:tr xmlns:wp14="http://schemas.microsoft.com/office/word/2010/wordml" w:rsidRPr="00163BA3" w:rsidR="00163BA3" w:rsidTr="005E7323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11"/>
            <w:shd w:val="clear" w:color="auto" w:fill="C3004A"/>
            <w:vAlign w:val="center"/>
          </w:tcPr>
          <w:p w:rsidRPr="005E7323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sz w:val="32"/>
                <w:szCs w:val="32"/>
              </w:rPr>
            </w:pPr>
            <w:r w:rsidRPr="005E7323">
              <w:rPr>
                <w:rFonts w:cs="Arial" w:asciiTheme="minorHAnsi" w:hAnsiTheme="minorHAnsi"/>
                <w:b/>
                <w:color w:val="FFFFFF" w:themeColor="background1"/>
                <w:sz w:val="32"/>
                <w:szCs w:val="32"/>
              </w:rPr>
              <w:t>Visum</w:t>
            </w:r>
          </w:p>
        </w:tc>
      </w:tr>
      <w:tr xmlns:wp14="http://schemas.microsoft.com/office/word/2010/wordml" w:rsidRPr="00163BA3" w:rsidR="00163BA3" w:rsidTr="00113729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82" w:type="dxa"/>
            <w:gridSpan w:val="6"/>
          </w:tcPr>
          <w:p w:rsidRPr="00163BA3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163BA3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848" w:type="dxa"/>
            <w:gridSpan w:val="3"/>
          </w:tcPr>
          <w:p w:rsidRPr="00163BA3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Preventieadviseur-</w:t>
            </w:r>
            <w:r w:rsidRPr="00163BA3" w:rsidR="001F221A">
              <w:rPr>
                <w:rFonts w:cs="Arial" w:asciiTheme="minorHAnsi" w:hAnsiTheme="minorHAnsi"/>
                <w:sz w:val="20"/>
              </w:rPr>
              <w:t>a</w:t>
            </w:r>
            <w:r w:rsidRPr="00163BA3">
              <w:rPr>
                <w:rFonts w:cs="Arial" w:asciiTheme="minorHAnsi" w:hAnsiTheme="minorHAnsi"/>
                <w:sz w:val="20"/>
              </w:rPr>
              <w:t>rbeids</w:t>
            </w:r>
            <w:r w:rsidR="005E7323">
              <w:rPr>
                <w:rFonts w:cs="Arial" w:asciiTheme="minorHAnsi" w:hAnsiTheme="minorHAnsi"/>
                <w:sz w:val="20"/>
              </w:rPr>
              <w:t>arts</w:t>
            </w:r>
          </w:p>
          <w:p w:rsidRPr="00163BA3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2835" w:type="dxa"/>
            <w:gridSpan w:val="2"/>
          </w:tcPr>
          <w:p w:rsidRPr="00163BA3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163BA3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163BA3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163BA3" w:rsidR="00163BA3" w:rsidTr="00113729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82" w:type="dxa"/>
            <w:gridSpan w:val="6"/>
            <w:vAlign w:val="center"/>
          </w:tcPr>
          <w:p w:rsidRPr="00163BA3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Naam</w:t>
            </w:r>
            <w:r w:rsidRPr="00163BA3" w:rsidR="007B53AB">
              <w:rPr>
                <w:rFonts w:asciiTheme="minorHAnsi" w:hAnsiTheme="minorHAnsi"/>
                <w:sz w:val="20"/>
              </w:rPr>
              <w:t>:</w:t>
            </w:r>
          </w:p>
          <w:p w:rsidRPr="00163BA3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  <w:p w:rsidRPr="00163BA3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163BA3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848" w:type="dxa"/>
            <w:gridSpan w:val="3"/>
            <w:vAlign w:val="center"/>
          </w:tcPr>
          <w:p w:rsidRPr="00163BA3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Naam</w:t>
            </w:r>
            <w:r w:rsidRPr="00163BA3" w:rsidR="007B53AB">
              <w:rPr>
                <w:rFonts w:asciiTheme="minorHAnsi" w:hAnsiTheme="minorHAnsi"/>
                <w:sz w:val="20"/>
              </w:rPr>
              <w:t>:</w:t>
            </w:r>
          </w:p>
          <w:p w:rsidRPr="00163BA3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163BA3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835" w:type="dxa"/>
            <w:gridSpan w:val="2"/>
            <w:vAlign w:val="center"/>
          </w:tcPr>
          <w:p w:rsidRPr="00163BA3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163BA3">
              <w:rPr>
                <w:rFonts w:asciiTheme="minorHAnsi" w:hAnsiTheme="minorHAnsi"/>
                <w:sz w:val="20"/>
              </w:rPr>
              <w:t>Naam</w:t>
            </w:r>
            <w:r w:rsidRPr="00163BA3" w:rsidR="007B53AB">
              <w:rPr>
                <w:rFonts w:asciiTheme="minorHAnsi" w:hAnsiTheme="minorHAnsi"/>
                <w:sz w:val="20"/>
              </w:rPr>
              <w:t>:</w:t>
            </w:r>
          </w:p>
          <w:p w:rsidRPr="00163BA3" w:rsidR="0034340B" w:rsidP="00694DD0" w:rsidRDefault="0034340B" w14:paraId="3461D779" wp14:textId="77777777">
            <w:pPr>
              <w:rPr>
                <w:rFonts w:asciiTheme="minorHAnsi" w:hAnsiTheme="minorHAnsi"/>
                <w:sz w:val="20"/>
              </w:rPr>
            </w:pPr>
          </w:p>
          <w:p w:rsidRPr="00163BA3" w:rsidR="0034340B" w:rsidP="00694DD0" w:rsidRDefault="0034340B" w14:paraId="3CF2D8B6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163BA3" w:rsidR="007B53AB" w:rsidP="00965C07" w:rsidRDefault="007B53AB" w14:paraId="0FB78278" wp14:textId="77777777">
      <w:pPr>
        <w:rPr>
          <w:rFonts w:asciiTheme="minorHAnsi" w:hAnsiTheme="minorHAnsi"/>
        </w:rPr>
      </w:pPr>
    </w:p>
    <w:sectPr w:rsidRPr="00163BA3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796a52c2c52846a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E52A85" w:rsidP="00F21695" w:rsidRDefault="00E52A85" w14:paraId="1FC39945" wp14:textId="77777777">
      <w:r>
        <w:separator/>
      </w:r>
    </w:p>
  </w:endnote>
  <w:endnote w:type="continuationSeparator" w:id="0">
    <w:p xmlns:wp14="http://schemas.microsoft.com/office/word/2010/wordml" w:rsidR="00E52A85" w:rsidP="00F21695" w:rsidRDefault="00E52A85" w14:paraId="0562CB0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5E7323" w:rsidR="0072156B" w:rsidRDefault="0072156B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5E7323">
      <w:rPr>
        <w:rFonts w:cs="Arial" w:asciiTheme="minorHAnsi" w:hAnsiTheme="minorHAnsi"/>
        <w:sz w:val="18"/>
        <w:szCs w:val="18"/>
      </w:rPr>
      <w:t>Pag.</w:t>
    </w:r>
    <w:r w:rsidRPr="005E7323">
      <w:rPr>
        <w:rFonts w:cs="Arial" w:asciiTheme="minorHAnsi" w:hAnsiTheme="minorHAnsi"/>
        <w:sz w:val="18"/>
        <w:szCs w:val="18"/>
      </w:rPr>
      <w:fldChar w:fldCharType="begin"/>
    </w:r>
    <w:r w:rsidRPr="005E7323">
      <w:rPr>
        <w:rFonts w:cs="Arial" w:asciiTheme="minorHAnsi" w:hAnsiTheme="minorHAnsi"/>
        <w:sz w:val="18"/>
        <w:szCs w:val="18"/>
      </w:rPr>
      <w:instrText>PAGE</w:instrText>
    </w:r>
    <w:r w:rsidRPr="005E7323">
      <w:rPr>
        <w:rFonts w:cs="Arial" w:asciiTheme="minorHAnsi" w:hAnsiTheme="minorHAnsi"/>
        <w:sz w:val="18"/>
        <w:szCs w:val="18"/>
      </w:rPr>
      <w:fldChar w:fldCharType="separate"/>
    </w:r>
    <w:r w:rsidR="004C1EB4">
      <w:rPr>
        <w:rFonts w:cs="Arial" w:asciiTheme="minorHAnsi" w:hAnsiTheme="minorHAnsi"/>
        <w:noProof/>
        <w:sz w:val="18"/>
        <w:szCs w:val="18"/>
      </w:rPr>
      <w:t>1</w:t>
    </w:r>
    <w:r w:rsidRPr="005E7323">
      <w:rPr>
        <w:rFonts w:cs="Arial" w:asciiTheme="minorHAnsi" w:hAnsiTheme="minorHAnsi"/>
        <w:sz w:val="18"/>
        <w:szCs w:val="18"/>
      </w:rPr>
      <w:fldChar w:fldCharType="end"/>
    </w:r>
    <w:r w:rsidRPr="005E7323">
      <w:rPr>
        <w:rFonts w:cs="Arial" w:asciiTheme="minorHAnsi" w:hAnsiTheme="minorHAnsi"/>
        <w:sz w:val="18"/>
        <w:szCs w:val="18"/>
      </w:rPr>
      <w:t xml:space="preserve"> van </w:t>
    </w:r>
    <w:r w:rsidRPr="005E7323">
      <w:rPr>
        <w:rFonts w:cs="Arial" w:asciiTheme="minorHAnsi" w:hAnsiTheme="minorHAnsi"/>
        <w:sz w:val="18"/>
        <w:szCs w:val="18"/>
      </w:rPr>
      <w:fldChar w:fldCharType="begin"/>
    </w:r>
    <w:r w:rsidRPr="005E7323">
      <w:rPr>
        <w:rFonts w:cs="Arial" w:asciiTheme="minorHAnsi" w:hAnsiTheme="minorHAnsi"/>
        <w:sz w:val="18"/>
        <w:szCs w:val="18"/>
      </w:rPr>
      <w:instrText>NUMPAGES</w:instrText>
    </w:r>
    <w:r w:rsidRPr="005E7323">
      <w:rPr>
        <w:rFonts w:cs="Arial" w:asciiTheme="minorHAnsi" w:hAnsiTheme="minorHAnsi"/>
        <w:sz w:val="18"/>
        <w:szCs w:val="18"/>
      </w:rPr>
      <w:fldChar w:fldCharType="separate"/>
    </w:r>
    <w:r w:rsidR="004C1EB4">
      <w:rPr>
        <w:rFonts w:cs="Arial" w:asciiTheme="minorHAnsi" w:hAnsiTheme="minorHAnsi"/>
        <w:noProof/>
        <w:sz w:val="18"/>
        <w:szCs w:val="18"/>
      </w:rPr>
      <w:t>2</w:t>
    </w:r>
    <w:r w:rsidRPr="005E7323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5E7323" w:rsidR="005E7323" w:rsidRDefault="005E7323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5E7323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72156B" w:rsidRDefault="0072156B" w14:paraId="34CE0A4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E52A85" w:rsidP="00F21695" w:rsidRDefault="00E52A85" w14:paraId="62EBF3C5" wp14:textId="77777777">
      <w:r>
        <w:separator/>
      </w:r>
    </w:p>
  </w:footnote>
  <w:footnote w:type="continuationSeparator" w:id="0">
    <w:p xmlns:wp14="http://schemas.microsoft.com/office/word/2010/wordml" w:rsidR="00E52A85" w:rsidP="00F21695" w:rsidRDefault="00E52A85" w14:paraId="6D98A12B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5CBF87DF" w:rsidTr="5CBF87DF" w14:paraId="37C6FE03">
      <w:trPr>
        <w:trHeight w:val="300"/>
      </w:trPr>
      <w:tc>
        <w:tcPr>
          <w:tcW w:w="3400" w:type="dxa"/>
          <w:tcMar/>
        </w:tcPr>
        <w:p w:rsidR="5CBF87DF" w:rsidP="5CBF87DF" w:rsidRDefault="5CBF87DF" w14:paraId="38B693A4" w14:textId="38F2946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5CBF87DF" w:rsidP="5CBF87DF" w:rsidRDefault="5CBF87DF" w14:paraId="0DAF50F3" w14:textId="4315690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5CBF87DF" w:rsidP="5CBF87DF" w:rsidRDefault="5CBF87DF" w14:paraId="5EEE0269" w14:textId="18291ADF">
          <w:pPr>
            <w:pStyle w:val="Koptekst"/>
            <w:bidi w:val="0"/>
            <w:ind w:right="-115"/>
            <w:jc w:val="right"/>
          </w:pPr>
        </w:p>
      </w:tc>
    </w:tr>
  </w:tbl>
  <w:p w:rsidR="5CBF87DF" w:rsidP="5CBF87DF" w:rsidRDefault="5CBF87DF" w14:paraId="15DCA7E0" w14:textId="079A17E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06162AE"/>
    <w:multiLevelType w:val="hybridMultilevel"/>
    <w:tmpl w:val="97D0A626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A65194B"/>
    <w:multiLevelType w:val="hybridMultilevel"/>
    <w:tmpl w:val="EA9643C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AF07AD0"/>
    <w:multiLevelType w:val="hybridMultilevel"/>
    <w:tmpl w:val="FEF0053E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E5236A9"/>
    <w:multiLevelType w:val="hybridMultilevel"/>
    <w:tmpl w:val="434E7D0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1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3" w15:restartNumberingAfterBreak="0">
    <w:nsid w:val="579C4A7D"/>
    <w:multiLevelType w:val="multilevel"/>
    <w:tmpl w:val="0413001D"/>
    <w:numStyleLink w:val="Opmaakprofiel1"/>
  </w:abstractNum>
  <w:abstractNum w:abstractNumId="24" w15:restartNumberingAfterBreak="0">
    <w:nsid w:val="5B812B31"/>
    <w:multiLevelType w:val="hybridMultilevel"/>
    <w:tmpl w:val="5C640298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7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F916B79"/>
    <w:multiLevelType w:val="multilevel"/>
    <w:tmpl w:val="0413001D"/>
    <w:numStyleLink w:val="Opmaakprofiel1"/>
  </w:abstractNum>
  <w:abstractNum w:abstractNumId="29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0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6"/>
  </w:num>
  <w:num w:numId="2">
    <w:abstractNumId w:val="20"/>
  </w:num>
  <w:num w:numId="3">
    <w:abstractNumId w:val="28"/>
  </w:num>
  <w:num w:numId="4">
    <w:abstractNumId w:val="23"/>
  </w:num>
  <w:num w:numId="5">
    <w:abstractNumId w:val="14"/>
  </w:num>
  <w:num w:numId="6">
    <w:abstractNumId w:val="11"/>
  </w:num>
  <w:num w:numId="7">
    <w:abstractNumId w:val="25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7"/>
  </w:num>
  <w:num w:numId="19">
    <w:abstractNumId w:val="30"/>
  </w:num>
  <w:num w:numId="20">
    <w:abstractNumId w:val="13"/>
  </w:num>
  <w:num w:numId="21">
    <w:abstractNumId w:val="29"/>
  </w:num>
  <w:num w:numId="22">
    <w:abstractNumId w:val="15"/>
  </w:num>
  <w:num w:numId="23">
    <w:abstractNumId w:val="0"/>
  </w:num>
  <w:num w:numId="24">
    <w:abstractNumId w:val="21"/>
  </w:num>
  <w:num w:numId="25">
    <w:abstractNumId w:val="12"/>
  </w:num>
  <w:num w:numId="26">
    <w:abstractNumId w:val="19"/>
  </w:num>
  <w:num w:numId="27">
    <w:abstractNumId w:val="18"/>
  </w:num>
  <w:num w:numId="28">
    <w:abstractNumId w:val="24"/>
  </w:num>
  <w:num w:numId="29">
    <w:abstractNumId w:val="16"/>
  </w:num>
  <w:num w:numId="30">
    <w:abstractNumId w:val="17"/>
  </w:num>
  <w:num w:numId="31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8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2A87"/>
    <w:rsid w:val="000140B2"/>
    <w:rsid w:val="00016C91"/>
    <w:rsid w:val="000348C8"/>
    <w:rsid w:val="00041E01"/>
    <w:rsid w:val="000462C3"/>
    <w:rsid w:val="00050BF9"/>
    <w:rsid w:val="00071E42"/>
    <w:rsid w:val="00090239"/>
    <w:rsid w:val="00097772"/>
    <w:rsid w:val="000A01EC"/>
    <w:rsid w:val="000B37CF"/>
    <w:rsid w:val="000B483B"/>
    <w:rsid w:val="000B570B"/>
    <w:rsid w:val="000C0A5C"/>
    <w:rsid w:val="000C24AD"/>
    <w:rsid w:val="000D01FB"/>
    <w:rsid w:val="000D397C"/>
    <w:rsid w:val="000E771F"/>
    <w:rsid w:val="000F7099"/>
    <w:rsid w:val="00113729"/>
    <w:rsid w:val="00150C47"/>
    <w:rsid w:val="00157F74"/>
    <w:rsid w:val="001609FB"/>
    <w:rsid w:val="00162936"/>
    <w:rsid w:val="00163BA3"/>
    <w:rsid w:val="00175B4E"/>
    <w:rsid w:val="00186A83"/>
    <w:rsid w:val="001936D5"/>
    <w:rsid w:val="001A6049"/>
    <w:rsid w:val="001A6AE1"/>
    <w:rsid w:val="001C5183"/>
    <w:rsid w:val="001C7BB6"/>
    <w:rsid w:val="001F221A"/>
    <w:rsid w:val="0023545B"/>
    <w:rsid w:val="00236FED"/>
    <w:rsid w:val="00241B68"/>
    <w:rsid w:val="00247BC3"/>
    <w:rsid w:val="002541D5"/>
    <w:rsid w:val="0025521C"/>
    <w:rsid w:val="00271564"/>
    <w:rsid w:val="002750BD"/>
    <w:rsid w:val="00293CD1"/>
    <w:rsid w:val="002952A8"/>
    <w:rsid w:val="002B3857"/>
    <w:rsid w:val="002C33DA"/>
    <w:rsid w:val="002C4FB0"/>
    <w:rsid w:val="002E29C0"/>
    <w:rsid w:val="002E3920"/>
    <w:rsid w:val="00300A43"/>
    <w:rsid w:val="00306921"/>
    <w:rsid w:val="00306DBF"/>
    <w:rsid w:val="00313A2E"/>
    <w:rsid w:val="003155A6"/>
    <w:rsid w:val="0034340B"/>
    <w:rsid w:val="00352BD3"/>
    <w:rsid w:val="00356F6D"/>
    <w:rsid w:val="0037681E"/>
    <w:rsid w:val="00383C42"/>
    <w:rsid w:val="00387359"/>
    <w:rsid w:val="003B047F"/>
    <w:rsid w:val="003B0E2B"/>
    <w:rsid w:val="003B47FA"/>
    <w:rsid w:val="003C1142"/>
    <w:rsid w:val="003D1987"/>
    <w:rsid w:val="003D4CE7"/>
    <w:rsid w:val="003E2AED"/>
    <w:rsid w:val="003E31B5"/>
    <w:rsid w:val="003F7D9A"/>
    <w:rsid w:val="00406D76"/>
    <w:rsid w:val="00412174"/>
    <w:rsid w:val="0041544A"/>
    <w:rsid w:val="00466D94"/>
    <w:rsid w:val="00480786"/>
    <w:rsid w:val="00496884"/>
    <w:rsid w:val="004A4E3C"/>
    <w:rsid w:val="004B58E1"/>
    <w:rsid w:val="004C1EB4"/>
    <w:rsid w:val="004C2B30"/>
    <w:rsid w:val="004D5085"/>
    <w:rsid w:val="004D51F8"/>
    <w:rsid w:val="00510643"/>
    <w:rsid w:val="005246C9"/>
    <w:rsid w:val="00530DCC"/>
    <w:rsid w:val="00563ECC"/>
    <w:rsid w:val="0056566F"/>
    <w:rsid w:val="005711E4"/>
    <w:rsid w:val="00597C0C"/>
    <w:rsid w:val="005A5DF0"/>
    <w:rsid w:val="005B5125"/>
    <w:rsid w:val="005C0F11"/>
    <w:rsid w:val="005D2240"/>
    <w:rsid w:val="005D4762"/>
    <w:rsid w:val="005E7323"/>
    <w:rsid w:val="005F03E5"/>
    <w:rsid w:val="005F3F0F"/>
    <w:rsid w:val="006020C7"/>
    <w:rsid w:val="00603503"/>
    <w:rsid w:val="00606B92"/>
    <w:rsid w:val="0062776E"/>
    <w:rsid w:val="00635118"/>
    <w:rsid w:val="00635771"/>
    <w:rsid w:val="00635BCF"/>
    <w:rsid w:val="006514F0"/>
    <w:rsid w:val="00654C50"/>
    <w:rsid w:val="0067397F"/>
    <w:rsid w:val="00677F90"/>
    <w:rsid w:val="006809EC"/>
    <w:rsid w:val="00686AD3"/>
    <w:rsid w:val="00694DD0"/>
    <w:rsid w:val="00697907"/>
    <w:rsid w:val="006B7CFC"/>
    <w:rsid w:val="006C160D"/>
    <w:rsid w:val="006C4987"/>
    <w:rsid w:val="006D2548"/>
    <w:rsid w:val="006D28B4"/>
    <w:rsid w:val="0072156B"/>
    <w:rsid w:val="00731663"/>
    <w:rsid w:val="007461B3"/>
    <w:rsid w:val="00753AA5"/>
    <w:rsid w:val="007550E9"/>
    <w:rsid w:val="00761535"/>
    <w:rsid w:val="007763BA"/>
    <w:rsid w:val="00791332"/>
    <w:rsid w:val="00793C95"/>
    <w:rsid w:val="00795546"/>
    <w:rsid w:val="007B53AB"/>
    <w:rsid w:val="007C6D17"/>
    <w:rsid w:val="007D4B33"/>
    <w:rsid w:val="007E6ADD"/>
    <w:rsid w:val="0080010F"/>
    <w:rsid w:val="00817127"/>
    <w:rsid w:val="00817BB5"/>
    <w:rsid w:val="00821A61"/>
    <w:rsid w:val="00823B8C"/>
    <w:rsid w:val="0082635C"/>
    <w:rsid w:val="00853DFB"/>
    <w:rsid w:val="008734BA"/>
    <w:rsid w:val="008B02E2"/>
    <w:rsid w:val="008B123B"/>
    <w:rsid w:val="008B5FE1"/>
    <w:rsid w:val="008E7DA7"/>
    <w:rsid w:val="008E7F03"/>
    <w:rsid w:val="008F1DCD"/>
    <w:rsid w:val="00914366"/>
    <w:rsid w:val="00920868"/>
    <w:rsid w:val="00921FD4"/>
    <w:rsid w:val="00923F9D"/>
    <w:rsid w:val="00965C07"/>
    <w:rsid w:val="00966E8E"/>
    <w:rsid w:val="00967AEA"/>
    <w:rsid w:val="00977B20"/>
    <w:rsid w:val="00980DA7"/>
    <w:rsid w:val="00984EE1"/>
    <w:rsid w:val="00985DED"/>
    <w:rsid w:val="009A20B9"/>
    <w:rsid w:val="009B2F16"/>
    <w:rsid w:val="009B3510"/>
    <w:rsid w:val="009C0D1F"/>
    <w:rsid w:val="009C13BE"/>
    <w:rsid w:val="009D5A94"/>
    <w:rsid w:val="009E3F79"/>
    <w:rsid w:val="009F313C"/>
    <w:rsid w:val="00A04C3D"/>
    <w:rsid w:val="00A419B0"/>
    <w:rsid w:val="00A42586"/>
    <w:rsid w:val="00A612BD"/>
    <w:rsid w:val="00A62E13"/>
    <w:rsid w:val="00A65CDA"/>
    <w:rsid w:val="00A6656A"/>
    <w:rsid w:val="00A93D09"/>
    <w:rsid w:val="00AC2593"/>
    <w:rsid w:val="00AF01D3"/>
    <w:rsid w:val="00B00F6F"/>
    <w:rsid w:val="00B12BDC"/>
    <w:rsid w:val="00B3017E"/>
    <w:rsid w:val="00B514B6"/>
    <w:rsid w:val="00B54444"/>
    <w:rsid w:val="00B653C0"/>
    <w:rsid w:val="00B73525"/>
    <w:rsid w:val="00B740B4"/>
    <w:rsid w:val="00B90B69"/>
    <w:rsid w:val="00BA63D3"/>
    <w:rsid w:val="00BB1E30"/>
    <w:rsid w:val="00BC4B0E"/>
    <w:rsid w:val="00BC6CB1"/>
    <w:rsid w:val="00BD6DB9"/>
    <w:rsid w:val="00BF5C63"/>
    <w:rsid w:val="00C10100"/>
    <w:rsid w:val="00C211A9"/>
    <w:rsid w:val="00C23204"/>
    <w:rsid w:val="00C76ADC"/>
    <w:rsid w:val="00C8666A"/>
    <w:rsid w:val="00CA0EB0"/>
    <w:rsid w:val="00CD0FB0"/>
    <w:rsid w:val="00CD1564"/>
    <w:rsid w:val="00CE2340"/>
    <w:rsid w:val="00CE392D"/>
    <w:rsid w:val="00CE6D22"/>
    <w:rsid w:val="00D0223E"/>
    <w:rsid w:val="00D20485"/>
    <w:rsid w:val="00D26B1F"/>
    <w:rsid w:val="00D26E80"/>
    <w:rsid w:val="00D340B7"/>
    <w:rsid w:val="00D37D47"/>
    <w:rsid w:val="00D615CB"/>
    <w:rsid w:val="00D63C50"/>
    <w:rsid w:val="00D6418E"/>
    <w:rsid w:val="00D6750D"/>
    <w:rsid w:val="00D75161"/>
    <w:rsid w:val="00D754AD"/>
    <w:rsid w:val="00D92046"/>
    <w:rsid w:val="00DD3840"/>
    <w:rsid w:val="00DE16E0"/>
    <w:rsid w:val="00E02860"/>
    <w:rsid w:val="00E0391E"/>
    <w:rsid w:val="00E04014"/>
    <w:rsid w:val="00E153D9"/>
    <w:rsid w:val="00E219F9"/>
    <w:rsid w:val="00E248A1"/>
    <w:rsid w:val="00E256B7"/>
    <w:rsid w:val="00E35854"/>
    <w:rsid w:val="00E36F14"/>
    <w:rsid w:val="00E5208C"/>
    <w:rsid w:val="00E52A85"/>
    <w:rsid w:val="00EA35A7"/>
    <w:rsid w:val="00EB5EA7"/>
    <w:rsid w:val="00ED295A"/>
    <w:rsid w:val="00EE4707"/>
    <w:rsid w:val="00F07CD9"/>
    <w:rsid w:val="00F1130F"/>
    <w:rsid w:val="00F21695"/>
    <w:rsid w:val="00F312DD"/>
    <w:rsid w:val="00F3186A"/>
    <w:rsid w:val="00F42843"/>
    <w:rsid w:val="00F4363E"/>
    <w:rsid w:val="00F45630"/>
    <w:rsid w:val="00F52F38"/>
    <w:rsid w:val="00F53231"/>
    <w:rsid w:val="00F912A2"/>
    <w:rsid w:val="00F920B5"/>
    <w:rsid w:val="00F95DB7"/>
    <w:rsid w:val="00FA1E57"/>
    <w:rsid w:val="00FA48C5"/>
    <w:rsid w:val="00FD73CF"/>
    <w:rsid w:val="00FE7C35"/>
    <w:rsid w:val="5CBF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338853"/>
  <w15:docId w15:val="{14D54790-2326-4B77-983B-D6FEC59A89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5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796a52c2c52846a8" Type="http://schemas.openxmlformats.org/officeDocument/2006/relationships/header" Target="header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customXml" Target="../customXml/item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https://gemeenschapsonderwijs.sharepoint.com/sites/prodoc/_layouts/15/DocIdRedir.aspx?ID=GOPRO-1830562155-17277</Url>
      <Description>GOPRO-1830562155-17277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18CE777-0FB2-4BC5-833A-19A089ED5F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D6F64A-A987-47A1-82E9-775647AD3697}"/>
</file>

<file path=customXml/itemProps3.xml><?xml version="1.0" encoding="utf-8"?>
<ds:datastoreItem xmlns:ds="http://schemas.openxmlformats.org/officeDocument/2006/customXml" ds:itemID="{C5AC5EAE-3355-4759-B8BA-D8E53A0E1E03}"/>
</file>

<file path=customXml/itemProps4.xml><?xml version="1.0" encoding="utf-8"?>
<ds:datastoreItem xmlns:ds="http://schemas.openxmlformats.org/officeDocument/2006/customXml" ds:itemID="{E5162B14-8900-4BCE-A635-A7F8256986B5}"/>
</file>

<file path=customXml/itemProps5.xml><?xml version="1.0" encoding="utf-8"?>
<ds:datastoreItem xmlns:ds="http://schemas.openxmlformats.org/officeDocument/2006/customXml" ds:itemID="{7A20A32B-EC55-4046-994D-F00F3BA55CE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Beugelzaagmachine - mechanica</dc:title>
  <dc:creator>Luc</dc:creator>
  <cp:lastModifiedBy>bart Devos</cp:lastModifiedBy>
  <cp:revision>19</cp:revision>
  <cp:lastPrinted>2016-04-27T09:59:00Z</cp:lastPrinted>
  <dcterms:created xsi:type="dcterms:W3CDTF">2016-04-24T12:07:00Z</dcterms:created>
  <dcterms:modified xsi:type="dcterms:W3CDTF">2023-11-20T10:12:22Z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c56bbac9-bf9f-4f3b-8b94-4557c0705261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