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-1847555041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4E51A4" w:rsidR="004E51A4" w:rsidP="004E51A4" w:rsidRDefault="00B6423A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4896" behindDoc="1" locked="0" layoutInCell="1" allowOverlap="1" wp14:anchorId="4C8AC4B1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8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6CA7EF9D">
                  <v:shape id="AutoShape 2" style="position:absolute;margin-left:-8.05pt;margin-top:14.4pt;width:583.95pt;height:76.8pt;rotation:-3;z-index:-25165158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XT9/sQ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dF0/f7EFAABLHgAADgAAAAAAAAAAAAAAAAAuAgAAZHJzL2Uyb0RvYy54&#10;bWxQSwECLQAUAAYACAAAACEAQMvjRuAAAAALAQAADwAAAAAAAAAAAAAAAAALCAAAZHJzL2Rvd25y&#10;ZXYueG1sUEsFBgAAAAAEAAQA8wAAABgJAAAAAA==&#10;" w14:anchorId="5E4A59F3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65920" behindDoc="1" locked="0" layoutInCell="1" allowOverlap="1" wp14:anchorId="6251AA70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3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50E824B1">
                  <v:shape id="AutoShape 1" style="position:absolute;margin-left:-14pt;margin-top:8.7pt;width:583.65pt;height:82.75pt;rotation:-2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54410B5C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4E51A4" w:rsidR="004E51A4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3872" behindDoc="1" locked="0" layoutInCell="1" allowOverlap="1" wp14:anchorId="6415D471" wp14:editId="3483EBE9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4E51A4" w:rsidR="00C22354" w:rsidP="00F07CD9" w:rsidRDefault="00C22354" w14:paraId="45A6A303" wp14:textId="77777777">
          <w:pPr>
            <w:rPr>
              <w:rFonts w:cs="Arial" w:asciiTheme="minorHAnsi" w:hAnsiTheme="minorHAnsi"/>
            </w:rPr>
          </w:pPr>
          <w:r w:rsidRPr="004E51A4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4E51A4" w:rsidR="00C22354" w:rsidP="00F1130F" w:rsidRDefault="00C22354" w14:paraId="4E29D17F" wp14:textId="77777777">
          <w:pPr>
            <w:rPr>
              <w:rFonts w:cs="Arial" w:asciiTheme="minorHAnsi" w:hAnsiTheme="minorHAnsi"/>
              <w:b/>
            </w:rPr>
          </w:pPr>
          <w:r w:rsidRPr="004E51A4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="00AA7572" w:rsidP="00F1130F" w:rsidRDefault="00AA7572" w14:paraId="672A6659" wp14:textId="77777777">
          <w:pPr>
            <w:tabs>
              <w:tab w:val="left" w:pos="8580"/>
            </w:tabs>
            <w:rPr>
              <w:rFonts w:cs="Arial" w:asciiTheme="minorHAnsi" w:hAnsiTheme="minorHAnsi"/>
            </w:rPr>
          </w:pPr>
        </w:p>
        <w:p xmlns:wp14="http://schemas.microsoft.com/office/word/2010/wordml" w:rsidRPr="004E51A4" w:rsidR="00C22354" w:rsidP="00F1130F" w:rsidRDefault="003447D1" w14:paraId="0A37501D" wp14:textId="77777777">
          <w:pPr>
            <w:tabs>
              <w:tab w:val="left" w:pos="8580"/>
            </w:tabs>
            <w:rPr>
              <w:rFonts w:cs="Arial" w:asciiTheme="minorHAnsi" w:hAnsiTheme="minorHAnsi"/>
            </w:rPr>
          </w:pPr>
        </w:p>
      </w:sdtContent>
    </w:sdt>
    <w:tbl>
      <w:tblPr>
        <w:tblW w:w="1034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21"/>
        <w:gridCol w:w="5220"/>
        <w:gridCol w:w="3207"/>
      </w:tblGrid>
      <w:tr xmlns:wp14="http://schemas.microsoft.com/office/word/2010/wordml" w:rsidRPr="004E51A4" w:rsidR="00C22354" w:rsidTr="00AA7572" w14:paraId="52D0210C" wp14:textId="77777777">
        <w:trPr>
          <w:trHeight w:val="754" w:hRule="exact"/>
        </w:trPr>
        <w:tc>
          <w:tcPr>
            <w:tcW w:w="10348" w:type="dxa"/>
            <w:gridSpan w:val="3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-448790998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4E51A4" w:rsidR="00C22354" w:rsidP="00985DED" w:rsidRDefault="00AA7572" w14:paraId="78C41FAC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VEILIGHEIDSINSTRUCTIEKAART </w:t>
                </w:r>
                <w:r w:rsidR="00F8075E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– </w:t>
                </w:r>
                <w:r w:rsidRPr="004E51A4" w:rsidR="00C22354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A1</w:t>
                </w:r>
                <w:r w:rsidR="00005436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</w:p>
              <w:p w:rsidRPr="004E51A4" w:rsidR="00C22354" w:rsidP="005200F2" w:rsidRDefault="001F0158" w14:paraId="55B8A48A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BAND</w:t>
                </w:r>
                <w:r w:rsidRPr="004E51A4" w:rsidR="00C22354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ZAAGMACHINE</w:t>
                </w:r>
              </w:p>
            </w:sdtContent>
          </w:sdt>
        </w:tc>
      </w:tr>
      <w:tr xmlns:wp14="http://schemas.microsoft.com/office/word/2010/wordml" w:rsidRPr="004E51A4" w:rsidR="00C22354" w:rsidTr="00AA7572" w14:paraId="2F47C6C9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54017193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5F03E5" w:rsidRDefault="00C22354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51A4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4E51A4" w:rsidR="00C22354" w:rsidP="005F03E5" w:rsidRDefault="00C22354" w14:paraId="5DAB6C7B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0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5739553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C22354" w:rsidP="00C55DC7" w:rsidRDefault="00A450A5" w14:paraId="205DB6BD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51A4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5680" behindDoc="0" locked="0" layoutInCell="1" allowOverlap="1" wp14:anchorId="37909C27" wp14:editId="41C35970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4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256CCB">
                  <w:rPr>
                    <w:rFonts w:cs="Arial" w:asciiTheme="minorHAnsi" w:hAnsiTheme="minorHAnsi"/>
                    <w:b/>
                    <w:szCs w:val="22"/>
                  </w:rPr>
                  <w:t>Fo</w:t>
                </w:r>
                <w:r w:rsidRPr="00C55DC7" w:rsidR="00207E63">
                  <w:rPr>
                    <w:rFonts w:cs="Arial" w:asciiTheme="minorHAnsi" w:hAnsiTheme="minorHAnsi"/>
                    <w:b/>
                    <w:szCs w:val="22"/>
                  </w:rPr>
                  <w:t>to van de machine</w:t>
                </w:r>
                <w:r w:rsidRPr="00C55DC7" w:rsidR="00C55DC7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C55DC7" w:rsidP="00C55DC7" w:rsidRDefault="00C55DC7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4E51A4" w:rsidR="00C55DC7" w:rsidP="00C55DC7" w:rsidRDefault="00C55DC7" w14:paraId="6A05A809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4E51A4" w:rsidR="00C22354" w:rsidTr="00AA7572" w14:paraId="25CD8202" wp14:textId="77777777">
        <w:trPr>
          <w:trHeight w:val="397" w:hRule="exact"/>
        </w:trPr>
        <w:tc>
          <w:tcPr>
            <w:tcW w:w="1921" w:type="dxa"/>
            <w:vAlign w:val="center"/>
          </w:tcPr>
          <w:bookmarkStart w:name="_GoBack" w:displacedByCustomXml="next" w:id="0"/>
          <w:sdt>
            <w:sdtPr>
              <w:rPr>
                <w:rFonts w:cs="Arial" w:asciiTheme="minorHAnsi" w:hAnsiTheme="minorHAnsi"/>
                <w:b/>
                <w:szCs w:val="22"/>
              </w:rPr>
              <w:id w:val="86957617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985DED" w:rsidRDefault="00C22354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51A4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E51A4" w:rsidR="00C22354" w:rsidP="00694DD0" w:rsidRDefault="00C22354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4E51A4" w:rsidR="00C22354" w:rsidP="00677F90" w:rsidRDefault="00C22354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4E51A4" w:rsidR="00C22354" w:rsidTr="00AA7572" w14:paraId="17A3592E" wp14:textId="77777777">
        <w:trPr>
          <w:trHeight w:val="397" w:hRule="exact"/>
        </w:trPr>
        <w:tc>
          <w:tcPr>
            <w:tcW w:w="1921" w:type="dxa"/>
            <w:vAlign w:val="center"/>
          </w:tcPr>
          <w:bookmarkEnd w:displacedByCustomXml="next" w:id="0"/>
          <w:sdt>
            <w:sdtPr>
              <w:rPr>
                <w:rFonts w:cs="Arial" w:asciiTheme="minorHAnsi" w:hAnsiTheme="minorHAnsi"/>
                <w:b/>
                <w:szCs w:val="22"/>
              </w:rPr>
              <w:id w:val="-196156244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5F03E5" w:rsidRDefault="00C22354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51A4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E51A4" w:rsidR="00C22354" w:rsidP="00694DD0" w:rsidRDefault="00C22354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4E51A4" w:rsidR="00C22354" w:rsidP="00677F90" w:rsidRDefault="00C22354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4E51A4" w:rsidR="00C22354" w:rsidTr="00AA7572" w14:paraId="09B5A3B2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08164559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5F03E5" w:rsidRDefault="00C22354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51A4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E51A4" w:rsidR="00C22354" w:rsidP="00694DD0" w:rsidRDefault="00C22354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4E51A4" w:rsidR="00C22354" w:rsidP="00677F90" w:rsidRDefault="00C22354" w14:paraId="60061E4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4E51A4" w:rsidR="00C22354" w:rsidTr="00AA7572" w14:paraId="042744F8" wp14:textId="77777777">
        <w:trPr>
          <w:trHeight w:val="397" w:hRule="exact"/>
        </w:trPr>
        <w:tc>
          <w:tcPr>
            <w:tcW w:w="1921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99429464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5F03E5" w:rsidRDefault="00C22354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51A4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E51A4" w:rsidR="00C22354" w:rsidP="00694DD0" w:rsidRDefault="00C22354" w14:paraId="44EAFD9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07" w:type="dxa"/>
            <w:vMerge/>
          </w:tcPr>
          <w:p w:rsidRPr="004E51A4" w:rsidR="00C22354" w:rsidP="00677F90" w:rsidRDefault="00C22354" w14:paraId="4B94D5A5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-1098719551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4E51A4" w:rsidR="00C22354" w:rsidTr="00AA7572" w14:paraId="644780BD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348" w:type="dxa"/>
                <w:gridSpan w:val="3"/>
              </w:tcPr>
              <w:p w:rsidRPr="004E51A4" w:rsidR="00285FDA" w:rsidP="00285FDA" w:rsidRDefault="00765FD4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E51A4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4E51A4" w:rsidR="00285FDA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4E51A4" w:rsidR="00C22354" w:rsidP="00285FDA" w:rsidRDefault="00285FDA" w14:paraId="49302B1D" wp14:textId="77777777">
                <w:pPr>
                  <w:tabs>
                    <w:tab w:val="left" w:pos="3592"/>
                  </w:tabs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4E51A4">
                  <w:rPr>
                    <w:rFonts w:cs="Arial" w:asciiTheme="minorHAnsi" w:hAnsiTheme="minorHAnsi"/>
                    <w:b/>
                    <w:szCs w:val="22"/>
                  </w:rPr>
                  <w:t>Veiligheidsinstructiekaart opgemaakt voor werknemers + gelijkgestelden.</w:t>
                </w:r>
              </w:p>
            </w:tc>
          </w:tr>
        </w:sdtContent>
      </w:sdt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1776086139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350" w:type="dxa"/>
            <w:tblInd w:w="-5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1422"/>
            <w:gridCol w:w="1488"/>
            <w:gridCol w:w="1488"/>
            <w:gridCol w:w="1488"/>
            <w:gridCol w:w="1488"/>
            <w:gridCol w:w="1488"/>
            <w:gridCol w:w="1488"/>
          </w:tblGrid>
          <w:tr xmlns:wp14="http://schemas.microsoft.com/office/word/2010/wordml" w:rsidRPr="004E51A4" w:rsidR="00C22354" w:rsidTr="00AA7572" w14:paraId="2C064148" wp14:textId="77777777">
            <w:trPr>
              <w:trHeight w:val="565" w:hRule="exact"/>
            </w:trPr>
            <w:tc>
              <w:tcPr>
                <w:tcW w:w="10350" w:type="dxa"/>
                <w:gridSpan w:val="7"/>
                <w:shd w:val="clear" w:color="auto" w:fill="C3004A"/>
              </w:tcPr>
              <w:p w:rsidRPr="004E51A4" w:rsidR="00C22354" w:rsidP="00606B92" w:rsidRDefault="00C22354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4E51A4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4E51A4" w:rsidR="00856E5B" w:rsidTr="00AA7572" w14:paraId="4DF482F1" wp14:textId="77777777">
            <w:trPr>
              <w:trHeight w:val="1177"/>
            </w:trPr>
            <w:tc>
              <w:tcPr>
                <w:tcW w:w="1422" w:type="dxa"/>
                <w:vAlign w:val="center"/>
              </w:tcPr>
              <w:p w:rsidRPr="004E51A4" w:rsidR="00856E5B" w:rsidP="00856E5B" w:rsidRDefault="00856E5B" w14:paraId="0B3C70FA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7968" behindDoc="0" locked="0" layoutInCell="1" allowOverlap="1" wp14:anchorId="405648C6" wp14:editId="4932A7ED">
                      <wp:simplePos x="0" y="0"/>
                      <wp:positionH relativeFrom="column">
                        <wp:posOffset>51435</wp:posOffset>
                      </wp:positionH>
                      <wp:positionV relativeFrom="paragraph">
                        <wp:posOffset>-563245</wp:posOffset>
                      </wp:positionV>
                      <wp:extent cx="676800" cy="576000"/>
                      <wp:effectExtent l="0" t="0" r="0" b="0"/>
                      <wp:wrapSquare wrapText="bothSides"/>
                      <wp:docPr id="18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76800" cy="57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4E51A4" w:rsidR="00856E5B" w:rsidP="00856E5B" w:rsidRDefault="00856E5B" w14:paraId="3DEEC669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760FA54" wp14:editId="1E702A15">
                      <wp:extent cx="612000" cy="612000"/>
                      <wp:effectExtent l="0" t="0" r="0" b="0"/>
                      <wp:docPr id="149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4E51A4" w:rsidR="00856E5B" w:rsidP="00856E5B" w:rsidRDefault="00856E5B" w14:paraId="3656B9AB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500B18A2" wp14:editId="54BCD0BF">
                      <wp:extent cx="612000" cy="612000"/>
                      <wp:effectExtent l="0" t="0" r="0" b="0"/>
                      <wp:docPr id="148" name="Afbeelding 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4E51A4" w:rsidR="00856E5B" w:rsidP="00856E5B" w:rsidRDefault="00856E5B" w14:paraId="45FB0818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6AA11DAE" wp14:editId="41FC8470">
                      <wp:extent cx="612000" cy="612000"/>
                      <wp:effectExtent l="0" t="0" r="0" b="0"/>
                      <wp:docPr id="147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4E51A4" w:rsidR="00856E5B" w:rsidP="00856E5B" w:rsidRDefault="00856E5B" w14:paraId="049F31CB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E51A4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0F718991" wp14:editId="11B74117">
                      <wp:extent cx="612000" cy="612000"/>
                      <wp:effectExtent l="0" t="0" r="0" b="0"/>
                      <wp:docPr id="150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4E51A4" w:rsidR="00856E5B" w:rsidP="00856E5B" w:rsidRDefault="00856E5B" w14:paraId="53128261" wp14:textId="77777777">
                <w:pPr>
                  <w:jc w:val="center"/>
                  <w:rPr>
                    <w:rFonts w:asciiTheme="minorHAnsi" w:hAnsiTheme="minorHAnsi"/>
                    <w:noProof/>
                    <w:lang w:val="nl-BE" w:eastAsia="nl-BE"/>
                  </w:rPr>
                </w:pPr>
                <w:r w:rsidRPr="004E51A4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3E48D8C9" wp14:editId="0BB17129">
                      <wp:extent cx="612000" cy="612000"/>
                      <wp:effectExtent l="0" t="0" r="0" b="0"/>
                      <wp:docPr id="146" name="rg_hi" descr="https://encrypted-tbn2.gstatic.com/images?q=tbn:ANd9GcRvJH9HazTaZgV0HyGQ6aJFvdbpTrsduLyZDJwGrY0zNE6hHFwO1w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rg_hi" descr="https://encrypted-tbn2.gstatic.com/images?q=tbn:ANd9GcRvJH9HazTaZgV0HyGQ6aJFvdbpTrsduLyZDJwGrY0zNE6hHFwO1w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488" w:type="dxa"/>
                <w:vAlign w:val="center"/>
              </w:tcPr>
              <w:p w:rsidRPr="00856E5B" w:rsidR="00856E5B" w:rsidP="00856E5B" w:rsidRDefault="00856E5B" w14:paraId="0EB3DEE0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856E5B">
                  <w:rPr>
                    <w:rFonts w:cs="Arial" w:asciiTheme="minorHAnsi" w:hAnsiTheme="minorHAnsi"/>
                    <w:sz w:val="18"/>
                    <w:szCs w:val="18"/>
                  </w:rPr>
                  <w:t>Bij stilstand</w:t>
                </w:r>
              </w:p>
              <w:p w:rsidRPr="009C2F67" w:rsidR="00856E5B" w:rsidP="00856E5B" w:rsidRDefault="00856E5B" w14:paraId="79E8F8CE" wp14:textId="77777777">
                <w:pPr>
                  <w:jc w:val="center"/>
                  <w:rPr>
                    <w:rFonts w:cs="Arial"/>
                    <w:b/>
                    <w:szCs w:val="22"/>
                  </w:rPr>
                </w:pPr>
                <w:r w:rsidRPr="00856E5B">
                  <w:rPr>
                    <w:rFonts w:cs="Arial" w:asciiTheme="minorHAnsi" w:hAnsiTheme="minorHAnsi"/>
                    <w:sz w:val="18"/>
                    <w:szCs w:val="18"/>
                  </w:rPr>
                  <w:t>monteren zaagblad.</w:t>
                </w:r>
              </w:p>
            </w:tc>
          </w:tr>
          <w:tr xmlns:wp14="http://schemas.microsoft.com/office/word/2010/wordml" w:rsidRPr="00005436" w:rsidR="00856E5B" w:rsidTr="00AA7572" w14:paraId="0EE30CF8" wp14:textId="77777777">
            <w:trPr>
              <w:trHeight w:val="1109"/>
            </w:trPr>
            <w:tc>
              <w:tcPr>
                <w:tcW w:w="1422" w:type="dxa"/>
                <w:vAlign w:val="center"/>
              </w:tcPr>
              <w:p w:rsidRPr="00005436" w:rsidR="00856E5B" w:rsidP="00856E5B" w:rsidRDefault="00856E5B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5436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1488" w:type="dxa"/>
                <w:vAlign w:val="center"/>
              </w:tcPr>
              <w:p w:rsidRPr="00005436" w:rsidR="00856E5B" w:rsidP="00856E5B" w:rsidRDefault="00856E5B" w14:paraId="3EF8F6E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5436">
                  <w:rPr>
                    <w:rFonts w:cs="Arial" w:asciiTheme="minorHAnsi" w:hAnsiTheme="minorHAnsi"/>
                    <w:sz w:val="18"/>
                    <w:szCs w:val="18"/>
                  </w:rPr>
                  <w:t>Veiligheidsbril</w:t>
                </w:r>
              </w:p>
            </w:tc>
            <w:tc>
              <w:tcPr>
                <w:tcW w:w="1488" w:type="dxa"/>
                <w:vAlign w:val="center"/>
              </w:tcPr>
              <w:p w:rsidRPr="00005436" w:rsidR="00856E5B" w:rsidP="00856E5B" w:rsidRDefault="00856E5B" w14:paraId="5E3336A8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5436">
                  <w:rPr>
                    <w:rFonts w:cs="Arial" w:asciiTheme="minorHAnsi" w:hAnsiTheme="minorHAnsi"/>
                    <w:sz w:val="18"/>
                    <w:szCs w:val="18"/>
                  </w:rPr>
                  <w:t>Veiligheids-schoenen</w:t>
                </w:r>
              </w:p>
            </w:tc>
            <w:tc>
              <w:tcPr>
                <w:tcW w:w="1488" w:type="dxa"/>
                <w:vAlign w:val="center"/>
              </w:tcPr>
              <w:p w:rsidRPr="00005436" w:rsidR="00856E5B" w:rsidP="00856E5B" w:rsidRDefault="00856E5B" w14:paraId="04E1CBA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5436">
                  <w:rPr>
                    <w:rFonts w:cs="Arial" w:asciiTheme="minorHAnsi" w:hAnsiTheme="minorHAnsi"/>
                    <w:sz w:val="18"/>
                    <w:szCs w:val="18"/>
                  </w:rPr>
                  <w:t>Gehoor-bescherming</w:t>
                </w:r>
              </w:p>
            </w:tc>
            <w:tc>
              <w:tcPr>
                <w:tcW w:w="1488" w:type="dxa"/>
                <w:vAlign w:val="center"/>
              </w:tcPr>
              <w:p w:rsidRPr="00005436" w:rsidR="00856E5B" w:rsidP="00856E5B" w:rsidRDefault="00856E5B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5436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1488" w:type="dxa"/>
                <w:vAlign w:val="center"/>
              </w:tcPr>
              <w:p w:rsidRPr="00005436" w:rsidR="00856E5B" w:rsidP="00856E5B" w:rsidRDefault="00856E5B" w14:paraId="5FDEAE3F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005436">
                  <w:rPr>
                    <w:rFonts w:cs="Arial" w:asciiTheme="minorHAnsi" w:hAnsiTheme="minorHAnsi"/>
                    <w:sz w:val="18"/>
                    <w:szCs w:val="18"/>
                  </w:rPr>
                  <w:t>Haarnet / lange haren samenbinden verplicht</w:t>
                </w:r>
              </w:p>
            </w:tc>
            <w:tc>
              <w:tcPr>
                <w:tcW w:w="1488" w:type="dxa"/>
                <w:vAlign w:val="center"/>
              </w:tcPr>
              <w:p w:rsidRPr="009C2F67" w:rsidR="00856E5B" w:rsidP="00856E5B" w:rsidRDefault="00856E5B" w14:paraId="7EEF3434" wp14:textId="77777777">
                <w:pPr>
                  <w:jc w:val="center"/>
                  <w:rPr>
                    <w:rFonts w:cs="Arial"/>
                    <w:szCs w:val="22"/>
                  </w:rPr>
                </w:pPr>
                <w:r w:rsidRPr="009C2F67">
                  <w:rPr>
                    <w:rFonts w:cs="Arial"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8992" behindDoc="0" locked="0" layoutInCell="1" allowOverlap="1" wp14:anchorId="549D53C8" wp14:editId="32A40C4E">
                      <wp:simplePos x="0" y="0"/>
                      <wp:positionH relativeFrom="column">
                        <wp:posOffset>145415</wp:posOffset>
                      </wp:positionH>
                      <wp:positionV relativeFrom="paragraph">
                        <wp:posOffset>-9525</wp:posOffset>
                      </wp:positionV>
                      <wp:extent cx="612140" cy="612140"/>
                      <wp:effectExtent l="0" t="0" r="0" b="0"/>
                      <wp:wrapNone/>
                      <wp:docPr id="2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140" cy="61214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w:r>
              </w:p>
            </w:tc>
          </w:tr>
        </w:tbl>
      </w:sdtContent>
    </w:sdt>
    <w:tbl>
      <w:tblPr>
        <w:tblW w:w="10415" w:type="dxa"/>
        <w:tblInd w:w="-75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7"/>
        <w:gridCol w:w="1701"/>
        <w:gridCol w:w="1566"/>
        <w:gridCol w:w="3555"/>
        <w:gridCol w:w="3516"/>
        <w:gridCol w:w="10"/>
      </w:tblGrid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-1012596395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005436" w:rsidR="00C22354" w:rsidTr="00AA7572" w14:paraId="47EA770B" wp14:textId="77777777">
            <w:trPr>
              <w:gridBefore w:val="1"/>
              <w:gridAfter w:val="1"/>
              <w:wBefore w:w="67" w:type="dxa"/>
              <w:wAfter w:w="10" w:type="dxa"/>
              <w:trHeight w:val="454" w:hRule="exact"/>
            </w:trPr>
            <w:tc>
              <w:tcPr>
                <w:tcW w:w="10338" w:type="dxa"/>
                <w:gridSpan w:val="4"/>
                <w:shd w:val="clear" w:color="auto" w:fill="C3004A"/>
                <w:vAlign w:val="center"/>
              </w:tcPr>
              <w:p w:rsidRPr="00005436" w:rsidR="00C22354" w:rsidP="00EE4707" w:rsidRDefault="00C22354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005436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372418298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4E51A4" w:rsidR="00C22354" w:rsidTr="00AA7572" w14:paraId="5C819ED3" wp14:textId="77777777">
            <w:trPr>
              <w:gridBefore w:val="1"/>
              <w:gridAfter w:val="1"/>
              <w:wBefore w:w="67" w:type="dxa"/>
              <w:wAfter w:w="10" w:type="dxa"/>
              <w:trHeight w:val="2508"/>
            </w:trPr>
            <w:tc>
              <w:tcPr>
                <w:tcW w:w="1701" w:type="dxa"/>
                <w:vAlign w:val="center"/>
              </w:tcPr>
              <w:p w:rsidRPr="00005436" w:rsidR="00C22354" w:rsidP="00CA0EB0" w:rsidRDefault="00C22354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00543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005436" w:rsidR="00C22354" w:rsidP="00BD5B62" w:rsidRDefault="00C22354" w14:paraId="3FBDF2BC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Cs w:val="22"/>
                  </w:rPr>
                </w:pPr>
                <w:r w:rsidRPr="0000543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proofErr w:type="spellStart"/>
                <w:r w:rsidR="00AA757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00543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AA7572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00543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  <w:proofErr w:type="spellEnd"/>
              </w:p>
            </w:tc>
            <w:tc>
              <w:tcPr>
                <w:tcW w:w="8637" w:type="dxa"/>
                <w:gridSpan w:val="3"/>
              </w:tcPr>
              <w:p w:rsidRPr="00005436" w:rsidR="00B82094" w:rsidP="00B82094" w:rsidRDefault="00B82094" w14:paraId="6CDA6B75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>Machine uitsluitend te bedienen</w:t>
                </w:r>
                <w:r w:rsidRPr="00005436" w:rsidR="00BD5B62">
                  <w:rPr>
                    <w:rFonts w:cs="Arial" w:asciiTheme="minorHAnsi" w:hAnsiTheme="minorHAnsi"/>
                    <w:sz w:val="20"/>
                  </w:rPr>
                  <w:t xml:space="preserve"> / af te stellen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 door 1 persoon met voldoende opleiding en onder toezicht.</w:t>
                </w:r>
              </w:p>
              <w:p w:rsidRPr="00005436" w:rsidR="00F44509" w:rsidP="00F44509" w:rsidRDefault="00F4450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005436" w:rsidR="00F44509" w:rsidP="00F44509" w:rsidRDefault="00F4450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005436" w:rsidR="00F44509" w:rsidP="00F44509" w:rsidRDefault="007417C5" w14:paraId="45A22DEE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005436" w:rsidR="00F44509">
                  <w:rPr>
                    <w:rFonts w:cs="Arial" w:asciiTheme="minorHAnsi" w:hAnsiTheme="minorHAnsi"/>
                    <w:sz w:val="20"/>
                  </w:rPr>
                  <w:t>oor elk gebruik de machine op mogelijke zichtbare gebreken. Bij twijfel de machine niet opstarten en advies inwinnen</w:t>
                </w:r>
                <w:r w:rsidRPr="00005436" w:rsidR="00F81C6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005436" w:rsidR="00F81C6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005436" w:rsidR="00F4450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005436" w:rsidR="00F44509" w:rsidP="00F44509" w:rsidRDefault="00F4450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AA7572" w:rsidR="00F44509" w:rsidP="00F44509" w:rsidRDefault="00F44509" w14:paraId="4F371B4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AA7572">
                  <w:rPr>
                    <w:rFonts w:cs="Arial" w:asciiTheme="minorHAnsi" w:hAnsiTheme="minorHAnsi"/>
                    <w:sz w:val="20"/>
                  </w:rPr>
                  <w:t xml:space="preserve">Bind lang haar op of draag </w:t>
                </w:r>
                <w:r w:rsidRPr="00AA7572" w:rsidR="007417C5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AA7572" w:rsidR="00AA7572">
                  <w:rPr>
                    <w:rFonts w:cs="Arial" w:asciiTheme="minorHAnsi" w:hAnsiTheme="minorHAnsi"/>
                    <w:sz w:val="20"/>
                  </w:rPr>
                  <w:t>haarnetje en draag geen sieraden</w:t>
                </w:r>
                <w:r w:rsidR="00AA7572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856E5B" w:rsidR="00856E5B" w:rsidP="00F44509" w:rsidRDefault="00F44509" w14:paraId="2F95B24A" wp14:textId="77777777">
                <w:pPr>
                  <w:pStyle w:val="Lijstalinea"/>
                  <w:numPr>
                    <w:ilvl w:val="0"/>
                    <w:numId w:val="25"/>
                  </w:numPr>
                  <w:rPr>
                    <w:rFonts w:asciiTheme="minorHAnsi" w:hAnsiTheme="minorHAnsi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  <w:p w:rsidRPr="00856E5B" w:rsidR="00C22354" w:rsidP="00856E5B" w:rsidRDefault="00856E5B" w14:paraId="333A8E8C" wp14:textId="77777777">
                <w:pPr>
                  <w:numPr>
                    <w:ilvl w:val="0"/>
                    <w:numId w:val="25"/>
                  </w:numPr>
                  <w:rPr>
                    <w:rFonts w:cs="Arial"/>
                    <w:sz w:val="20"/>
                  </w:rPr>
                </w:pPr>
                <w:r w:rsidRPr="0055753F">
                  <w:rPr>
                    <w:rFonts w:cs="Arial" w:asciiTheme="minorHAnsi" w:hAnsiTheme="minorHAnsi"/>
                    <w:sz w:val="20"/>
                  </w:rPr>
                  <w:t>Gebruik de machine enkel en alleen voor de bewerkingen waarvoor ze geschikt is</w:t>
                </w:r>
                <w:r w:rsidRPr="009C2F67">
                  <w:rPr>
                    <w:rFonts w:cs="Arial"/>
                    <w:sz w:val="20"/>
                  </w:rPr>
                  <w:t xml:space="preserve"> 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685324"/>
          <w:lock w:val="contentLocked"/>
          <w:placeholder>
            <w:docPart w:val="DefaultPlaceholder_1082065158"/>
          </w:placeholder>
          <w:group/>
        </w:sdtPr>
        <w:sdtEndPr>
          <w:rPr>
            <w:b w:val="0"/>
            <w:sz w:val="20"/>
            <w:szCs w:val="20"/>
          </w:rPr>
        </w:sdtEndPr>
        <w:sdtContent>
          <w:tr xmlns:wp14="http://schemas.microsoft.com/office/word/2010/wordml" w:rsidRPr="004E51A4" w:rsidR="00C22354" w:rsidTr="00AA7572" w14:paraId="672F834B" wp14:textId="77777777">
            <w:trPr>
              <w:gridBefore w:val="1"/>
              <w:gridAfter w:val="1"/>
              <w:wBefore w:w="67" w:type="dxa"/>
              <w:wAfter w:w="10" w:type="dxa"/>
              <w:trHeight w:val="3389"/>
            </w:trPr>
            <w:tc>
              <w:tcPr>
                <w:tcW w:w="1701" w:type="dxa"/>
                <w:vAlign w:val="center"/>
              </w:tcPr>
              <w:p w:rsidRPr="004E51A4" w:rsidR="00C22354" w:rsidP="00CA0EB0" w:rsidRDefault="00C22354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51A4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637" w:type="dxa"/>
                <w:gridSpan w:val="3"/>
              </w:tcPr>
              <w:p w:rsidRPr="004E51A4" w:rsidR="00BD5B62" w:rsidP="0098302B" w:rsidRDefault="00BD5B62" w14:paraId="059F6A3C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E51A4">
                  <w:rPr>
                    <w:rFonts w:cs="Arial" w:asciiTheme="minorHAnsi" w:hAnsiTheme="minorHAnsi"/>
                    <w:sz w:val="20"/>
                  </w:rPr>
                  <w:t>Controleer:</w:t>
                </w:r>
              </w:p>
              <w:p w:rsidRPr="004E51A4" w:rsidR="00BD5B62" w:rsidP="0098302B" w:rsidRDefault="00BD5B62" w14:paraId="33684C89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E51A4">
                  <w:rPr>
                    <w:rFonts w:cs="Arial" w:asciiTheme="minorHAnsi" w:hAnsiTheme="minorHAnsi"/>
                    <w:sz w:val="20"/>
                  </w:rPr>
                  <w:t>de toestand van de machine</w:t>
                </w:r>
              </w:p>
              <w:p w:rsidRPr="004E51A4" w:rsidR="00BD5B62" w:rsidP="0098302B" w:rsidRDefault="00BD5B62" w14:paraId="37F57A71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E51A4">
                  <w:rPr>
                    <w:rFonts w:cs="Arial" w:asciiTheme="minorHAnsi" w:hAnsiTheme="minorHAnsi"/>
                    <w:sz w:val="20"/>
                  </w:rPr>
                  <w:t>de toestand van het zaaglint</w:t>
                </w:r>
              </w:p>
              <w:p w:rsidRPr="004E51A4" w:rsidR="00BD5B62" w:rsidP="0098302B" w:rsidRDefault="00BD5B62" w14:paraId="12E0B8C3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E51A4">
                  <w:rPr>
                    <w:rFonts w:cs="Arial" w:asciiTheme="minorHAnsi" w:hAnsiTheme="minorHAnsi"/>
                    <w:sz w:val="20"/>
                  </w:rPr>
                  <w:t>de gaafheid van het zaaglint</w:t>
                </w:r>
              </w:p>
              <w:p w:rsidRPr="00005436" w:rsidR="00BD5B62" w:rsidP="0098302B" w:rsidRDefault="00BD5B62" w14:paraId="0AA46440" wp14:textId="77777777">
                <w:pPr>
                  <w:numPr>
                    <w:ilvl w:val="1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>de zaaglintspanning</w:t>
                </w:r>
                <w:r w:rsidRPr="00005436" w:rsidR="006012A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005436" w:rsidR="00A54C28" w:rsidP="0098302B" w:rsidRDefault="00A54C28" w14:paraId="3127E369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>Kies het zaaglint volgens de uit te voeren bewerking.</w:t>
                </w:r>
              </w:p>
              <w:p w:rsidRPr="00005436" w:rsidR="00C22354" w:rsidP="0098302B" w:rsidRDefault="00C22354" w14:paraId="23EE8620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 xml:space="preserve">Houd </w:t>
                </w:r>
                <w:r w:rsidRPr="00005436" w:rsidR="0088759C">
                  <w:rPr>
                    <w:rFonts w:cs="Arial" w:asciiTheme="minorHAnsi" w:hAnsiTheme="minorHAnsi"/>
                    <w:sz w:val="20"/>
                  </w:rPr>
                  <w:t>bij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 het </w:t>
                </w:r>
                <w:r w:rsidRPr="00005436" w:rsidR="0088759C">
                  <w:rPr>
                    <w:rFonts w:cs="Arial" w:asciiTheme="minorHAnsi" w:hAnsiTheme="minorHAnsi"/>
                    <w:sz w:val="20"/>
                  </w:rPr>
                  <w:t>plaatsen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 van het zaaglint rekening met de </w:t>
                </w:r>
                <w:r w:rsidRPr="00005436" w:rsidR="00A54C28">
                  <w:rPr>
                    <w:rFonts w:cs="Arial" w:asciiTheme="minorHAnsi" w:hAnsiTheme="minorHAnsi"/>
                    <w:sz w:val="20"/>
                  </w:rPr>
                  <w:t>tandrichting</w:t>
                </w:r>
                <w:r w:rsidRPr="00005436" w:rsidR="00156A38">
                  <w:rPr>
                    <w:rFonts w:cs="Arial" w:asciiTheme="minorHAnsi" w:hAnsiTheme="minorHAnsi"/>
                    <w:sz w:val="20"/>
                  </w:rPr>
                  <w:t xml:space="preserve"> en draag steeds handschoenen om dit te doen.</w:t>
                </w:r>
              </w:p>
              <w:p w:rsidRPr="00005436" w:rsidR="00A54C28" w:rsidP="0098302B" w:rsidRDefault="0064042A" w14:paraId="5D127DCB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 xml:space="preserve">Plaats </w:t>
                </w:r>
                <w:r w:rsidRPr="00005436" w:rsidR="00A54C28">
                  <w:rPr>
                    <w:rFonts w:cs="Arial" w:asciiTheme="minorHAnsi" w:hAnsiTheme="minorHAnsi"/>
                    <w:sz w:val="20"/>
                  </w:rPr>
                  <w:t>bijzettafels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 of</w:t>
                </w:r>
                <w:r w:rsidRPr="00005436" w:rsidR="00A54C28">
                  <w:rPr>
                    <w:rFonts w:cs="Arial" w:asciiTheme="minorHAnsi" w:hAnsiTheme="minorHAnsi"/>
                    <w:sz w:val="20"/>
                  </w:rPr>
                  <w:t xml:space="preserve"> steunen, 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als je </w:t>
                </w:r>
                <w:r w:rsidRPr="00005436" w:rsidR="00A54C28">
                  <w:rPr>
                    <w:rFonts w:cs="Arial" w:asciiTheme="minorHAnsi" w:hAnsiTheme="minorHAnsi"/>
                    <w:sz w:val="20"/>
                  </w:rPr>
                  <w:t>lange stukken moet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 zagen</w:t>
                </w:r>
                <w:r w:rsidRPr="00005436" w:rsidR="00A54C28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005436" w:rsidR="00C22354" w:rsidP="0098302B" w:rsidRDefault="00C22354" w14:paraId="70D1679D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 xml:space="preserve">Regel indien mogelijk het toerental </w:t>
                </w:r>
                <w:r w:rsidRPr="00005436" w:rsidR="0064042A">
                  <w:rPr>
                    <w:rFonts w:cs="Arial" w:asciiTheme="minorHAnsi" w:hAnsiTheme="minorHAnsi"/>
                    <w:sz w:val="20"/>
                  </w:rPr>
                  <w:t xml:space="preserve">volgens 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de </w:t>
                </w:r>
                <w:r w:rsidRPr="00005436" w:rsidR="00F03959">
                  <w:rPr>
                    <w:rFonts w:cs="Arial" w:asciiTheme="minorHAnsi" w:hAnsiTheme="minorHAnsi"/>
                    <w:sz w:val="20"/>
                  </w:rPr>
                  <w:t>uit te voeren bewerking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. </w:t>
                </w:r>
              </w:p>
              <w:p w:rsidR="00856E5B" w:rsidP="0064042A" w:rsidRDefault="0064042A" w14:paraId="499AF6DC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 xml:space="preserve">Stel enkel af als de </w:t>
                </w:r>
                <w:r w:rsidRPr="00005436" w:rsidR="00922735">
                  <w:rPr>
                    <w:rFonts w:cs="Arial" w:asciiTheme="minorHAnsi" w:hAnsiTheme="minorHAnsi"/>
                    <w:sz w:val="20"/>
                  </w:rPr>
                  <w:t xml:space="preserve">machine 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>niet draait</w:t>
                </w:r>
                <w:r w:rsidRPr="00005436" w:rsidR="00922735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="00856E5B" w:rsidP="0064042A" w:rsidRDefault="00856E5B" w14:paraId="3FBEE900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>Klem steeds het te bewerken materiaal.</w:t>
                </w:r>
              </w:p>
              <w:p w:rsidRPr="004E51A4" w:rsidR="00922735" w:rsidP="0064042A" w:rsidRDefault="00856E5B" w14:paraId="375C66CF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>
                  <w:rPr>
                    <w:rFonts w:cs="Arial" w:asciiTheme="minorHAnsi" w:hAnsiTheme="minorHAnsi"/>
                    <w:sz w:val="20"/>
                  </w:rPr>
                  <w:t>Controleer het niveau van de koelvloeistof.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253743327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2"/>
            <w:szCs w:val="20"/>
          </w:rPr>
        </w:sdtEndPr>
        <w:sdtContent>
          <w:tr xmlns:wp14="http://schemas.microsoft.com/office/word/2010/wordml" w:rsidRPr="00005436" w:rsidR="00C22354" w:rsidTr="00AA7572" w14:paraId="64E10E56" wp14:textId="77777777">
            <w:trPr>
              <w:gridAfter w:val="1"/>
              <w:wAfter w:w="10" w:type="dxa"/>
              <w:trHeight w:val="1983"/>
            </w:trPr>
            <w:tc>
              <w:tcPr>
                <w:tcW w:w="1768" w:type="dxa"/>
                <w:gridSpan w:val="2"/>
                <w:vAlign w:val="center"/>
              </w:tcPr>
              <w:p w:rsidRPr="00005436" w:rsidR="00C22354" w:rsidP="00CA0EB0" w:rsidRDefault="00C22354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543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637" w:type="dxa"/>
                <w:gridSpan w:val="3"/>
              </w:tcPr>
              <w:p w:rsidRPr="00005436" w:rsidR="00C22354" w:rsidP="00053353" w:rsidRDefault="0064042A" w14:paraId="082A410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005436" w:rsidR="00C22354">
                  <w:rPr>
                    <w:rFonts w:asciiTheme="minorHAnsi" w:hAnsiTheme="minorHAnsi"/>
                    <w:sz w:val="20"/>
                  </w:rPr>
                  <w:t xml:space="preserve">een stabiele </w:t>
                </w:r>
                <w:r w:rsidRPr="00005436" w:rsidR="00F03959">
                  <w:rPr>
                    <w:rFonts w:asciiTheme="minorHAnsi" w:hAnsiTheme="minorHAnsi"/>
                    <w:sz w:val="20"/>
                  </w:rPr>
                  <w:t xml:space="preserve">en veilige </w:t>
                </w:r>
                <w:r w:rsidRPr="00005436" w:rsidR="00C22354">
                  <w:rPr>
                    <w:rFonts w:asciiTheme="minorHAnsi" w:hAnsiTheme="minorHAnsi"/>
                    <w:sz w:val="20"/>
                  </w:rPr>
                  <w:t>werkhouding</w:t>
                </w:r>
                <w:r w:rsidRPr="00005436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005436" w:rsidR="00C22354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005436" w:rsidR="00C22354" w:rsidP="00CA0EB0" w:rsidRDefault="00C22354" w14:paraId="7726145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Houd steeds goed oogcontact met het werkstuk en de zaag.</w:t>
                </w:r>
              </w:p>
              <w:p w:rsidRPr="00005436" w:rsidR="00C22354" w:rsidP="00CA0EB0" w:rsidRDefault="00C22354" w14:paraId="5B4A1FE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Vermijd bruusk contact tussen lintzaag en werkstuk.</w:t>
                </w:r>
              </w:p>
              <w:p w:rsidR="00F03959" w:rsidP="00CA0EB0" w:rsidRDefault="00F03959" w14:paraId="74F0FF2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Ondersteun lange stukken voor- en achteraan.</w:t>
                </w:r>
              </w:p>
              <w:p w:rsidR="00856E5B" w:rsidP="00CA0EB0" w:rsidRDefault="00856E5B" w14:paraId="7F782CC5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>
                  <w:rPr>
                    <w:rFonts w:asciiTheme="minorHAnsi" w:hAnsiTheme="minorHAnsi"/>
                    <w:sz w:val="20"/>
                  </w:rPr>
                  <w:t>Zorg voor een goede werking van de koelvloeistof.</w:t>
                </w:r>
              </w:p>
              <w:p w:rsidRPr="00856E5B" w:rsidR="00856E5B" w:rsidP="00856E5B" w:rsidRDefault="00856E5B" w14:paraId="6D621F6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Zet steeds de machine af bij het nakijken van het uitgevoerde werk.</w:t>
                </w:r>
              </w:p>
              <w:p w:rsidRPr="00005436" w:rsidR="00C22354" w:rsidP="005C5EBE" w:rsidRDefault="005C5EBE" w14:paraId="516566B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</w:rPr>
                </w:pPr>
                <w:r w:rsidRPr="00005436">
                  <w:rPr>
                    <w:rFonts w:cs="Arial" w:asciiTheme="minorHAnsi" w:hAnsiTheme="minorHAnsi"/>
                    <w:sz w:val="20"/>
                  </w:rPr>
                  <w:t>Laat n</w:t>
                </w:r>
                <w:r w:rsidRPr="00005436" w:rsidR="00C22354">
                  <w:rPr>
                    <w:rFonts w:cs="Arial" w:asciiTheme="minorHAnsi" w:hAnsiTheme="minorHAnsi"/>
                    <w:sz w:val="20"/>
                  </w:rPr>
                  <w:t xml:space="preserve">a het zagen 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de </w:t>
                </w:r>
                <w:r w:rsidRPr="00005436" w:rsidR="00C22354">
                  <w:rPr>
                    <w:rFonts w:cs="Arial" w:asciiTheme="minorHAnsi" w:hAnsiTheme="minorHAnsi"/>
                    <w:sz w:val="20"/>
                  </w:rPr>
                  <w:t>machine tot stilstand</w:t>
                </w:r>
                <w:r w:rsidRPr="00005436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005436" w:rsidR="00C22354">
                  <w:rPr>
                    <w:rFonts w:cs="Arial" w:asciiTheme="minorHAnsi" w:hAnsiTheme="minorHAnsi"/>
                    <w:sz w:val="20"/>
                  </w:rPr>
                  <w:t>komen.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695922160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4E51A4" w:rsidR="00C22354" w:rsidTr="00AA7572" w14:paraId="3282EFB5" wp14:textId="77777777">
            <w:trPr>
              <w:gridAfter w:val="1"/>
              <w:wAfter w:w="10" w:type="dxa"/>
              <w:trHeight w:val="668"/>
            </w:trPr>
            <w:tc>
              <w:tcPr>
                <w:tcW w:w="1768" w:type="dxa"/>
                <w:gridSpan w:val="2"/>
                <w:vAlign w:val="center"/>
              </w:tcPr>
              <w:p w:rsidRPr="00005436" w:rsidR="00C22354" w:rsidP="00CA0EB0" w:rsidRDefault="00C22354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005436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637" w:type="dxa"/>
                <w:gridSpan w:val="3"/>
              </w:tcPr>
              <w:p w:rsidRPr="00856E5B" w:rsidR="00856E5B" w:rsidP="00BB1E30" w:rsidRDefault="00C22354" w14:paraId="6CA272B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Ruim je werkpost op.</w:t>
                </w:r>
              </w:p>
              <w:p w:rsidRPr="00005436" w:rsidR="00C22354" w:rsidP="00BB1E30" w:rsidRDefault="00856E5B" w14:paraId="0D3C8D54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</w:rPr>
                </w:pPr>
                <w:r>
                  <w:rPr>
                    <w:rFonts w:asciiTheme="minorHAnsi" w:hAnsiTheme="minorHAnsi"/>
                    <w:sz w:val="20"/>
                  </w:rPr>
                  <w:t>Controleer of de koelvloeistof niet vervuild is.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141316021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4E51A4" w:rsidR="00C22354" w:rsidTr="00AA7572" w14:paraId="255BCF8E" wp14:textId="77777777">
            <w:trPr>
              <w:gridAfter w:val="1"/>
              <w:wAfter w:w="10" w:type="dxa"/>
              <w:trHeight w:val="644"/>
            </w:trPr>
            <w:tc>
              <w:tcPr>
                <w:tcW w:w="1768" w:type="dxa"/>
                <w:gridSpan w:val="2"/>
                <w:vAlign w:val="center"/>
              </w:tcPr>
              <w:p w:rsidRPr="004E51A4" w:rsidR="00C22354" w:rsidP="00B82094" w:rsidRDefault="0076747C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E51A4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637" w:type="dxa"/>
                <w:gridSpan w:val="3"/>
              </w:tcPr>
              <w:p w:rsidRPr="004E51A4" w:rsidR="0076747C" w:rsidP="0076747C" w:rsidRDefault="0076747C" w14:paraId="6A683C8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 xml:space="preserve">Uitsluitend uit te voeren bij een spanningsloze machine (hoofdschakelaar in open toestand vergrendeld).  </w:t>
                </w:r>
              </w:p>
              <w:p w:rsidRPr="004E51A4" w:rsidR="0076747C" w:rsidP="0076747C" w:rsidRDefault="0076747C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Enkel uit te voeren door bevoegd</w:t>
                </w:r>
                <w:r w:rsidRPr="004E51A4" w:rsidR="00F81C69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4E51A4">
                  <w:rPr>
                    <w:rFonts w:asciiTheme="minorHAnsi" w:hAnsiTheme="minorHAnsi"/>
                    <w:sz w:val="20"/>
                  </w:rPr>
                  <w:t>personeel.</w:t>
                </w:r>
              </w:p>
              <w:p w:rsidRPr="004E51A4" w:rsidR="0076747C" w:rsidP="0076747C" w:rsidRDefault="0076747C" w14:paraId="1532695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Gebruik enkel vervangonderdelen die door de fabrikant zijn voorgeschreven.</w:t>
                </w:r>
              </w:p>
              <w:p w:rsidRPr="00005436" w:rsidR="0076747C" w:rsidP="0076747C" w:rsidRDefault="0076747C" w14:paraId="3952C59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 xml:space="preserve">Gebruik NOOIT benzine of licht ontvlambare producten om de machine te </w:t>
                </w:r>
                <w:r w:rsidRPr="00005436">
                  <w:rPr>
                    <w:rFonts w:asciiTheme="minorHAnsi" w:hAnsiTheme="minorHAnsi"/>
                    <w:sz w:val="20"/>
                  </w:rPr>
                  <w:t>onderhouden/reinigen.</w:t>
                </w:r>
              </w:p>
              <w:p w:rsidRPr="00AA7572" w:rsidR="00C22354" w:rsidP="00AA7572" w:rsidRDefault="005C5EBE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005436">
                  <w:rPr>
                    <w:rFonts w:asciiTheme="minorHAnsi" w:hAnsiTheme="minorHAnsi"/>
                    <w:sz w:val="20"/>
                  </w:rPr>
                  <w:t>Houd een r</w:t>
                </w:r>
                <w:r w:rsidRPr="00005436" w:rsidR="0076747C">
                  <w:rPr>
                    <w:rFonts w:asciiTheme="minorHAnsi" w:hAnsiTheme="minorHAnsi"/>
                    <w:sz w:val="20"/>
                  </w:rPr>
                  <w:t>egister van onderhoud en herstelling bij.</w:t>
                </w:r>
              </w:p>
            </w:tc>
          </w:tr>
        </w:sdtContent>
      </w:sdt>
      <w:tr xmlns:wp14="http://schemas.microsoft.com/office/word/2010/wordml" w:rsidRPr="004E51A4" w:rsidR="00C22354" w:rsidTr="00AA7572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415" w:type="dxa"/>
            <w:gridSpan w:val="6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101758235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985DED" w:rsidRDefault="00C22354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E51A4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4E51A4" w:rsidR="00C22354" w:rsidTr="00AA7572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252" w:hRule="exact"/>
        </w:trPr>
        <w:tc>
          <w:tcPr>
            <w:tcW w:w="3334" w:type="dxa"/>
            <w:gridSpan w:val="3"/>
          </w:tcPr>
          <w:sdt>
            <w:sdtPr>
              <w:rPr>
                <w:rFonts w:cs="Arial" w:asciiTheme="minorHAnsi" w:hAnsiTheme="minorHAnsi"/>
                <w:sz w:val="20"/>
              </w:rPr>
              <w:id w:val="10486579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677F90" w:rsidRDefault="00C22354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51A4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4E51A4" w:rsidR="0088759C" w:rsidP="00677F90" w:rsidRDefault="0088759C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51A4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  <w:p w:rsidRPr="004E51A4" w:rsidR="0088759C" w:rsidP="00677F90" w:rsidRDefault="0088759C" w14:paraId="62486C05" wp14:textId="77777777">
            <w:pPr>
              <w:rPr>
                <w:rFonts w:cs="Arial" w:asciiTheme="minorHAnsi" w:hAnsiTheme="minorHAnsi"/>
                <w:sz w:val="20"/>
              </w:rPr>
            </w:pPr>
          </w:p>
          <w:p w:rsidRPr="004E51A4" w:rsidR="0088759C" w:rsidP="00677F90" w:rsidRDefault="0088759C" w14:paraId="4101652C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555" w:type="dxa"/>
          </w:tcPr>
          <w:sdt>
            <w:sdtPr>
              <w:rPr>
                <w:rFonts w:cs="Arial" w:asciiTheme="minorHAnsi" w:hAnsiTheme="minorHAnsi"/>
                <w:sz w:val="20"/>
              </w:rPr>
              <w:id w:val="-37323984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677F90" w:rsidRDefault="00C22354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51A4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4E51A4" w:rsidR="00B25D0E">
                  <w:rPr>
                    <w:rFonts w:cs="Arial" w:asciiTheme="minorHAnsi" w:hAnsiTheme="minorHAnsi"/>
                    <w:sz w:val="20"/>
                  </w:rPr>
                  <w:t>a</w:t>
                </w:r>
                <w:r w:rsidR="00AA7572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4E51A4" w:rsidR="0088759C" w:rsidP="00677F90" w:rsidRDefault="0088759C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51A4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526" w:type="dxa"/>
            <w:gridSpan w:val="2"/>
          </w:tcPr>
          <w:sdt>
            <w:sdtPr>
              <w:rPr>
                <w:rFonts w:cs="Arial" w:asciiTheme="minorHAnsi" w:hAnsiTheme="minorHAnsi"/>
                <w:sz w:val="20"/>
              </w:rPr>
              <w:id w:val="-121242739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677F90" w:rsidRDefault="00C22354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51A4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4E51A4" w:rsidR="0088759C" w:rsidP="00677F90" w:rsidRDefault="0088759C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E51A4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4E51A4" w:rsidR="00C22354" w:rsidTr="00AA7572" w14:paraId="18140C6A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76" w:hRule="exact"/>
        </w:trPr>
        <w:tc>
          <w:tcPr>
            <w:tcW w:w="3334" w:type="dxa"/>
            <w:gridSpan w:val="3"/>
          </w:tcPr>
          <w:sdt>
            <w:sdtPr>
              <w:rPr>
                <w:rFonts w:asciiTheme="minorHAnsi" w:hAnsiTheme="minorHAnsi"/>
                <w:sz w:val="20"/>
              </w:rPr>
              <w:id w:val="1999462663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98302B" w:rsidRDefault="0088759C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Naam</w:t>
                </w:r>
                <w:r w:rsidRPr="004E51A4" w:rsidR="00C22354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</w:tc>
        <w:tc>
          <w:tcPr>
            <w:tcW w:w="3555" w:type="dxa"/>
          </w:tcPr>
          <w:sdt>
            <w:sdtPr>
              <w:rPr>
                <w:rFonts w:asciiTheme="minorHAnsi" w:hAnsiTheme="minorHAnsi"/>
                <w:sz w:val="20"/>
              </w:rPr>
              <w:id w:val="159027516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98302B" w:rsidRDefault="0088759C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Naam</w:t>
                </w:r>
                <w:r w:rsidRPr="004E51A4" w:rsidR="00C22354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</w:tc>
        <w:tc>
          <w:tcPr>
            <w:tcW w:w="3526" w:type="dxa"/>
            <w:gridSpan w:val="2"/>
          </w:tcPr>
          <w:sdt>
            <w:sdtPr>
              <w:rPr>
                <w:rFonts w:asciiTheme="minorHAnsi" w:hAnsiTheme="minorHAnsi"/>
                <w:sz w:val="20"/>
              </w:rPr>
              <w:id w:val="-83938835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E51A4" w:rsidR="00C22354" w:rsidP="0098302B" w:rsidRDefault="0088759C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E51A4">
                  <w:rPr>
                    <w:rFonts w:asciiTheme="minorHAnsi" w:hAnsiTheme="minorHAnsi"/>
                    <w:sz w:val="20"/>
                  </w:rPr>
                  <w:t>Naam</w:t>
                </w:r>
                <w:r w:rsidRPr="004E51A4" w:rsidR="00C22354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</w:tc>
      </w:tr>
    </w:tbl>
    <w:p xmlns:wp14="http://schemas.microsoft.com/office/word/2010/wordml" w:rsidRPr="004E51A4" w:rsidR="00C22354" w:rsidP="00F21695" w:rsidRDefault="00C22354" w14:paraId="4B99056E" wp14:textId="77777777">
      <w:pPr>
        <w:rPr>
          <w:rFonts w:cs="Arial" w:asciiTheme="minorHAnsi" w:hAnsiTheme="minorHAnsi"/>
          <w:sz w:val="16"/>
          <w:szCs w:val="16"/>
        </w:rPr>
      </w:pPr>
    </w:p>
    <w:sectPr w:rsidRPr="004E51A4" w:rsidR="00C22354" w:rsidSect="00AA7572">
      <w:footerReference w:type="default" r:id="rId16"/>
      <w:pgSz w:w="11906" w:h="16838" w:orient="portrait"/>
      <w:pgMar w:top="720" w:right="720" w:bottom="720" w:left="720" w:header="709" w:footer="709" w:gutter="0"/>
      <w:cols w:space="708"/>
      <w:docGrid w:linePitch="360"/>
      <w:headerReference w:type="default" r:id="R38e22d2a3b7043cf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3447D1" w:rsidP="00F21695" w:rsidRDefault="003447D1" w14:paraId="4DDBEF00" wp14:textId="77777777">
      <w:r>
        <w:separator/>
      </w:r>
    </w:p>
  </w:endnote>
  <w:endnote w:type="continuationSeparator" w:id="0">
    <w:p xmlns:wp14="http://schemas.microsoft.com/office/word/2010/wordml" w:rsidR="003447D1" w:rsidP="00F21695" w:rsidRDefault="003447D1" w14:paraId="3461D779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AA7572" w:rsidR="00C63E9E" w:rsidRDefault="00C63E9E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AA7572">
      <w:rPr>
        <w:rFonts w:cs="Arial" w:asciiTheme="minorHAnsi" w:hAnsiTheme="minorHAnsi"/>
        <w:sz w:val="18"/>
        <w:szCs w:val="18"/>
      </w:rPr>
      <w:t>Pag.</w:t>
    </w:r>
    <w:r w:rsidRPr="00AA7572">
      <w:rPr>
        <w:rFonts w:cs="Arial" w:asciiTheme="minorHAnsi" w:hAnsiTheme="minorHAnsi"/>
        <w:sz w:val="18"/>
        <w:szCs w:val="18"/>
      </w:rPr>
      <w:fldChar w:fldCharType="begin"/>
    </w:r>
    <w:r w:rsidRPr="00AA7572">
      <w:rPr>
        <w:rFonts w:cs="Arial" w:asciiTheme="minorHAnsi" w:hAnsiTheme="minorHAnsi"/>
        <w:sz w:val="18"/>
        <w:szCs w:val="18"/>
      </w:rPr>
      <w:instrText>PAGE</w:instrText>
    </w:r>
    <w:r w:rsidRPr="00AA7572">
      <w:rPr>
        <w:rFonts w:cs="Arial" w:asciiTheme="minorHAnsi" w:hAnsiTheme="minorHAnsi"/>
        <w:sz w:val="18"/>
        <w:szCs w:val="18"/>
      </w:rPr>
      <w:fldChar w:fldCharType="separate"/>
    </w:r>
    <w:r w:rsidR="00AA7572">
      <w:rPr>
        <w:rFonts w:cs="Arial" w:asciiTheme="minorHAnsi" w:hAnsiTheme="minorHAnsi"/>
        <w:noProof/>
        <w:sz w:val="18"/>
        <w:szCs w:val="18"/>
      </w:rPr>
      <w:t>1</w:t>
    </w:r>
    <w:r w:rsidRPr="00AA7572">
      <w:rPr>
        <w:rFonts w:cs="Arial" w:asciiTheme="minorHAnsi" w:hAnsiTheme="minorHAnsi"/>
        <w:sz w:val="18"/>
        <w:szCs w:val="18"/>
      </w:rPr>
      <w:fldChar w:fldCharType="end"/>
    </w:r>
    <w:r w:rsidRPr="00AA7572">
      <w:rPr>
        <w:rFonts w:cs="Arial" w:asciiTheme="minorHAnsi" w:hAnsiTheme="minorHAnsi"/>
        <w:sz w:val="18"/>
        <w:szCs w:val="18"/>
      </w:rPr>
      <w:t xml:space="preserve"> van </w:t>
    </w:r>
    <w:r w:rsidRPr="00AA7572">
      <w:rPr>
        <w:rFonts w:cs="Arial" w:asciiTheme="minorHAnsi" w:hAnsiTheme="minorHAnsi"/>
        <w:sz w:val="18"/>
        <w:szCs w:val="18"/>
      </w:rPr>
      <w:fldChar w:fldCharType="begin"/>
    </w:r>
    <w:r w:rsidRPr="00AA7572">
      <w:rPr>
        <w:rFonts w:cs="Arial" w:asciiTheme="minorHAnsi" w:hAnsiTheme="minorHAnsi"/>
        <w:sz w:val="18"/>
        <w:szCs w:val="18"/>
      </w:rPr>
      <w:instrText>NUMPAGES</w:instrText>
    </w:r>
    <w:r w:rsidRPr="00AA7572">
      <w:rPr>
        <w:rFonts w:cs="Arial" w:asciiTheme="minorHAnsi" w:hAnsiTheme="minorHAnsi"/>
        <w:sz w:val="18"/>
        <w:szCs w:val="18"/>
      </w:rPr>
      <w:fldChar w:fldCharType="separate"/>
    </w:r>
    <w:r w:rsidR="00AA7572">
      <w:rPr>
        <w:rFonts w:cs="Arial" w:asciiTheme="minorHAnsi" w:hAnsiTheme="minorHAnsi"/>
        <w:noProof/>
        <w:sz w:val="18"/>
        <w:szCs w:val="18"/>
      </w:rPr>
      <w:t>2</w:t>
    </w:r>
    <w:r w:rsidRPr="00AA7572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AA7572" w:rsidR="00AA7572" w:rsidRDefault="00AA7572" w14:paraId="46423461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AA7572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C63E9E" w:rsidRDefault="00C63E9E" w14:paraId="1299C43A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3447D1" w:rsidP="00F21695" w:rsidRDefault="003447D1" w14:paraId="3CF2D8B6" wp14:textId="77777777">
      <w:r>
        <w:separator/>
      </w:r>
    </w:p>
  </w:footnote>
  <w:footnote w:type="continuationSeparator" w:id="0">
    <w:p xmlns:wp14="http://schemas.microsoft.com/office/word/2010/wordml" w:rsidR="003447D1" w:rsidP="00F21695" w:rsidRDefault="003447D1" w14:paraId="0FB78278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5BCC15C" w:rsidTr="15BCC15C" w14:paraId="0D03FA50">
      <w:trPr>
        <w:trHeight w:val="300"/>
      </w:trPr>
      <w:tc>
        <w:tcPr>
          <w:tcW w:w="3485" w:type="dxa"/>
          <w:tcMar/>
        </w:tcPr>
        <w:p w:rsidR="15BCC15C" w:rsidP="15BCC15C" w:rsidRDefault="15BCC15C" w14:paraId="38A0CC5F" w14:textId="74B90682">
          <w:pPr>
            <w:pStyle w:val="Koptekst"/>
            <w:bidi w:val="0"/>
            <w:ind w:left="-115"/>
            <w:jc w:val="left"/>
          </w:pPr>
        </w:p>
      </w:tc>
      <w:tc>
        <w:tcPr>
          <w:tcW w:w="3485" w:type="dxa"/>
          <w:tcMar/>
        </w:tcPr>
        <w:p w:rsidR="15BCC15C" w:rsidP="15BCC15C" w:rsidRDefault="15BCC15C" w14:paraId="07B1D97B" w14:textId="4CE1C80A">
          <w:pPr>
            <w:pStyle w:val="Koptekst"/>
            <w:bidi w:val="0"/>
            <w:jc w:val="center"/>
          </w:pPr>
        </w:p>
      </w:tc>
      <w:tc>
        <w:tcPr>
          <w:tcW w:w="3485" w:type="dxa"/>
          <w:tcMar/>
        </w:tcPr>
        <w:p w:rsidR="15BCC15C" w:rsidP="15BCC15C" w:rsidRDefault="15BCC15C" w14:paraId="12C1241B" w14:textId="2C4D2EDB">
          <w:pPr>
            <w:pStyle w:val="Koptekst"/>
            <w:bidi w:val="0"/>
            <w:ind w:right="-115"/>
            <w:jc w:val="right"/>
          </w:pPr>
        </w:p>
      </w:tc>
    </w:tr>
  </w:tbl>
  <w:p w:rsidR="15BCC15C" w:rsidP="15BCC15C" w:rsidRDefault="15BCC15C" w14:paraId="4DCF6F28" w14:textId="2895B62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365A9E2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20"/>
  <w:proofState w:spelling="clean" w:grammar="dirty"/>
  <w:formsDesign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05436"/>
    <w:rsid w:val="00006D07"/>
    <w:rsid w:val="00016C91"/>
    <w:rsid w:val="00041E01"/>
    <w:rsid w:val="00047AA1"/>
    <w:rsid w:val="00050BF9"/>
    <w:rsid w:val="00053353"/>
    <w:rsid w:val="00062E38"/>
    <w:rsid w:val="00071E42"/>
    <w:rsid w:val="00090239"/>
    <w:rsid w:val="00097772"/>
    <w:rsid w:val="000D01FB"/>
    <w:rsid w:val="000E7B70"/>
    <w:rsid w:val="000F7099"/>
    <w:rsid w:val="00131FC2"/>
    <w:rsid w:val="001547BE"/>
    <w:rsid w:val="00156A38"/>
    <w:rsid w:val="001642CF"/>
    <w:rsid w:val="00186A83"/>
    <w:rsid w:val="001A165E"/>
    <w:rsid w:val="001A6049"/>
    <w:rsid w:val="001E1267"/>
    <w:rsid w:val="001E56CC"/>
    <w:rsid w:val="001F0158"/>
    <w:rsid w:val="00203D55"/>
    <w:rsid w:val="00207E63"/>
    <w:rsid w:val="00210BA1"/>
    <w:rsid w:val="00227B34"/>
    <w:rsid w:val="00231D8E"/>
    <w:rsid w:val="0023545B"/>
    <w:rsid w:val="00236FED"/>
    <w:rsid w:val="002541D5"/>
    <w:rsid w:val="0025521C"/>
    <w:rsid w:val="00256CCB"/>
    <w:rsid w:val="00257AAC"/>
    <w:rsid w:val="00271564"/>
    <w:rsid w:val="002750BD"/>
    <w:rsid w:val="00285FDA"/>
    <w:rsid w:val="00293CD1"/>
    <w:rsid w:val="002B2FAE"/>
    <w:rsid w:val="002B3857"/>
    <w:rsid w:val="002C4FB0"/>
    <w:rsid w:val="002C6184"/>
    <w:rsid w:val="002E29C0"/>
    <w:rsid w:val="002E5755"/>
    <w:rsid w:val="003155A6"/>
    <w:rsid w:val="00333852"/>
    <w:rsid w:val="003447D1"/>
    <w:rsid w:val="003468B6"/>
    <w:rsid w:val="00352BD3"/>
    <w:rsid w:val="003640FE"/>
    <w:rsid w:val="0037681E"/>
    <w:rsid w:val="00386486"/>
    <w:rsid w:val="00387359"/>
    <w:rsid w:val="003A01AB"/>
    <w:rsid w:val="003B0E2B"/>
    <w:rsid w:val="003B47FA"/>
    <w:rsid w:val="003E2AED"/>
    <w:rsid w:val="003E31B5"/>
    <w:rsid w:val="003F3AAF"/>
    <w:rsid w:val="0041544A"/>
    <w:rsid w:val="00496884"/>
    <w:rsid w:val="004A1D1B"/>
    <w:rsid w:val="004E51A4"/>
    <w:rsid w:val="005200F2"/>
    <w:rsid w:val="0055753F"/>
    <w:rsid w:val="005711E4"/>
    <w:rsid w:val="005910C3"/>
    <w:rsid w:val="005C0F11"/>
    <w:rsid w:val="005C5EBE"/>
    <w:rsid w:val="005F03E5"/>
    <w:rsid w:val="006012AD"/>
    <w:rsid w:val="00606B92"/>
    <w:rsid w:val="0062776E"/>
    <w:rsid w:val="00635BCF"/>
    <w:rsid w:val="0064042A"/>
    <w:rsid w:val="0064069A"/>
    <w:rsid w:val="00673343"/>
    <w:rsid w:val="00677F90"/>
    <w:rsid w:val="00691143"/>
    <w:rsid w:val="00691702"/>
    <w:rsid w:val="00694DD0"/>
    <w:rsid w:val="006C0B6F"/>
    <w:rsid w:val="006C4987"/>
    <w:rsid w:val="006D2548"/>
    <w:rsid w:val="006F5AE9"/>
    <w:rsid w:val="007417C5"/>
    <w:rsid w:val="007433B3"/>
    <w:rsid w:val="007461B3"/>
    <w:rsid w:val="007550E9"/>
    <w:rsid w:val="00761535"/>
    <w:rsid w:val="00765FD4"/>
    <w:rsid w:val="0076747C"/>
    <w:rsid w:val="00791332"/>
    <w:rsid w:val="007D4B33"/>
    <w:rsid w:val="007E6ADD"/>
    <w:rsid w:val="00800F76"/>
    <w:rsid w:val="00817BB5"/>
    <w:rsid w:val="00834436"/>
    <w:rsid w:val="00853DFB"/>
    <w:rsid w:val="00856E5B"/>
    <w:rsid w:val="00861AC8"/>
    <w:rsid w:val="0088759C"/>
    <w:rsid w:val="008A2C15"/>
    <w:rsid w:val="008B02E2"/>
    <w:rsid w:val="008B04CD"/>
    <w:rsid w:val="008B123B"/>
    <w:rsid w:val="008C3E94"/>
    <w:rsid w:val="00920868"/>
    <w:rsid w:val="00922735"/>
    <w:rsid w:val="00942D82"/>
    <w:rsid w:val="00966E8E"/>
    <w:rsid w:val="009715CF"/>
    <w:rsid w:val="00980DA7"/>
    <w:rsid w:val="0098302B"/>
    <w:rsid w:val="00985DED"/>
    <w:rsid w:val="00994346"/>
    <w:rsid w:val="009B3510"/>
    <w:rsid w:val="009C6247"/>
    <w:rsid w:val="009F313C"/>
    <w:rsid w:val="00A04C3D"/>
    <w:rsid w:val="00A12F82"/>
    <w:rsid w:val="00A450A5"/>
    <w:rsid w:val="00A51E26"/>
    <w:rsid w:val="00A54C28"/>
    <w:rsid w:val="00A6656A"/>
    <w:rsid w:val="00A9123D"/>
    <w:rsid w:val="00AA7572"/>
    <w:rsid w:val="00AB4364"/>
    <w:rsid w:val="00AC2593"/>
    <w:rsid w:val="00AD134E"/>
    <w:rsid w:val="00AD56D6"/>
    <w:rsid w:val="00AF01D3"/>
    <w:rsid w:val="00B25D0E"/>
    <w:rsid w:val="00B3017E"/>
    <w:rsid w:val="00B54444"/>
    <w:rsid w:val="00B6423A"/>
    <w:rsid w:val="00B740B4"/>
    <w:rsid w:val="00B82094"/>
    <w:rsid w:val="00BA4DCE"/>
    <w:rsid w:val="00BB1E30"/>
    <w:rsid w:val="00BD5B62"/>
    <w:rsid w:val="00BF5C63"/>
    <w:rsid w:val="00C1505D"/>
    <w:rsid w:val="00C22354"/>
    <w:rsid w:val="00C55DC7"/>
    <w:rsid w:val="00C63E9E"/>
    <w:rsid w:val="00C8666A"/>
    <w:rsid w:val="00CA0EB0"/>
    <w:rsid w:val="00CD0CCA"/>
    <w:rsid w:val="00CD0FB0"/>
    <w:rsid w:val="00D0223E"/>
    <w:rsid w:val="00D0654E"/>
    <w:rsid w:val="00D171CA"/>
    <w:rsid w:val="00D20485"/>
    <w:rsid w:val="00D26B1F"/>
    <w:rsid w:val="00D340B7"/>
    <w:rsid w:val="00D63C50"/>
    <w:rsid w:val="00D6750D"/>
    <w:rsid w:val="00D754AD"/>
    <w:rsid w:val="00DC3E67"/>
    <w:rsid w:val="00DF3346"/>
    <w:rsid w:val="00E04014"/>
    <w:rsid w:val="00E256B7"/>
    <w:rsid w:val="00E36F14"/>
    <w:rsid w:val="00E5208C"/>
    <w:rsid w:val="00E666B8"/>
    <w:rsid w:val="00E75C1D"/>
    <w:rsid w:val="00ED295A"/>
    <w:rsid w:val="00EE4707"/>
    <w:rsid w:val="00F03959"/>
    <w:rsid w:val="00F07CD9"/>
    <w:rsid w:val="00F1130F"/>
    <w:rsid w:val="00F21695"/>
    <w:rsid w:val="00F420D2"/>
    <w:rsid w:val="00F44509"/>
    <w:rsid w:val="00F45630"/>
    <w:rsid w:val="00F8075E"/>
    <w:rsid w:val="00F81C69"/>
    <w:rsid w:val="00FA1E57"/>
    <w:rsid w:val="00FB61B5"/>
    <w:rsid w:val="15BCC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E82653B"/>
  <w15:docId w15:val="{668FE8A9-3C14-4FF8-86B1-D780D3D324E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 w:val="22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link w:val="Kop3"/>
    <w:uiPriority w:val="9"/>
    <w:semiHidden/>
    <w:rsid w:val="00685B07"/>
    <w:rPr>
      <w:rFonts w:ascii="Cambria" w:hAnsi="Cambria" w:eastAsia="Times New Roman" w:cs="Times New Roman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paragraph" w:styleId="Default" w:customStyle="1">
    <w:name w:val="Default"/>
    <w:uiPriority w:val="99"/>
    <w:rsid w:val="0005335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numbering" w:styleId="Opmaakprofiel1" w:customStyle="1">
    <w:name w:val="Opmaakprofiel1"/>
    <w:rsid w:val="00685B07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C63E9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wmf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1.png"/><Relationship Id="rId12" Type="http://schemas.openxmlformats.org/officeDocument/2006/relationships/image" Target="media/image6.wmf"/><Relationship Id="rId17" Type="http://schemas.openxmlformats.org/officeDocument/2006/relationships/fontTable" Target="fontTable.xml"/><Relationship Id="R38e22d2a3b7043cf" Type="http://schemas.openxmlformats.org/officeDocument/2006/relationships/header" Target="header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wmf"/><Relationship Id="rId5" Type="http://schemas.openxmlformats.org/officeDocument/2006/relationships/footnotes" Target="footnotes.xml"/><Relationship Id="rId15" Type="http://schemas.openxmlformats.org/officeDocument/2006/relationships/image" Target="media/image9.wmf"/><Relationship Id="rId23" Type="http://schemas.openxmlformats.org/officeDocument/2006/relationships/customXml" Target="../customXml/item4.xml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customXml" Target="../customXml/item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C0AE1C2-A477-407A-B265-2B105CD7743E}"/>
      </w:docPartPr>
      <w:docPartBody>
        <w:p xmlns:wp14="http://schemas.microsoft.com/office/word/2010/wordml" w:rsidR="00D171CA" w:rsidRDefault="00D171CA" w14:paraId="06820EF5" wp14:textId="77777777">
          <w:r w:rsidRPr="00C6693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1CA"/>
    <w:rsid w:val="00246C14"/>
    <w:rsid w:val="0036790D"/>
    <w:rsid w:val="005B5F0F"/>
    <w:rsid w:val="00B0017E"/>
    <w:rsid w:val="00C25D7E"/>
    <w:rsid w:val="00D1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D171CA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GOPRO-1830562155-17273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https://gemeenschapsonderwijs.sharepoint.com/sites/prodoc/_layouts/15/DocIdRedir.aspx?ID=GOPRO-1830562155-17273</Url>
      <Description>GOPRO-1830562155-17273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35F74AC-C605-4C05-8972-D682112E1B45}"/>
</file>

<file path=customXml/itemProps2.xml><?xml version="1.0" encoding="utf-8"?>
<ds:datastoreItem xmlns:ds="http://schemas.openxmlformats.org/officeDocument/2006/customXml" ds:itemID="{F1666E1F-4EAA-4AE3-A049-F271F10700AC}"/>
</file>

<file path=customXml/itemProps3.xml><?xml version="1.0" encoding="utf-8"?>
<ds:datastoreItem xmlns:ds="http://schemas.openxmlformats.org/officeDocument/2006/customXml" ds:itemID="{8FB978F3-96B2-43CC-808B-5ADF3D14FE3D}"/>
</file>

<file path=customXml/itemProps4.xml><?xml version="1.0" encoding="utf-8"?>
<ds:datastoreItem xmlns:ds="http://schemas.openxmlformats.org/officeDocument/2006/customXml" ds:itemID="{E043FA89-1F7C-4D0A-96BD-242F87CE567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Bandzaagmachine </dc:title>
  <dc:creator>Luc</dc:creator>
  <cp:lastModifiedBy>bart Devos</cp:lastModifiedBy>
  <cp:revision>6</cp:revision>
  <cp:lastPrinted>2014-05-13T18:07:00Z</cp:lastPrinted>
  <dcterms:created xsi:type="dcterms:W3CDTF">2017-02-17T10:55:00Z</dcterms:created>
  <dcterms:modified xsi:type="dcterms:W3CDTF">2023-11-20T10:10:20Z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aa39c6f3-b838-4bd1-ad9c-210a99f45c0a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