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F27E2" w:rsidR="00EF27E2" w:rsidP="00EF27E2" w:rsidRDefault="00BF39B0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5408" behindDoc="1" locked="0" layoutInCell="1" allowOverlap="1" wp14:anchorId="33F68D06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0611460">
              <v:shape id="AutoShape 2" style="position:absolute;margin-left:-8.05pt;margin-top:14.4pt;width:583.95pt;height:76.8pt;rotation:-3;z-index:-25165107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6FEEC0CE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56D07B65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172A10A">
              <v:shape id="AutoShape 1" style="position:absolute;margin-left:-14pt;margin-top:8.7pt;width:583.65pt;height:82.75pt;rotation:-2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7507DE88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F27E2" w:rsidR="00EF27E2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4384" behindDoc="1" locked="0" layoutInCell="1" allowOverlap="1" wp14:anchorId="5BC7FB0E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565169687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EF27E2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EF27E2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EF27E2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EF27E2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EF27E2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EF27E2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EF27E2">
        <w:rPr>
          <w:rFonts w:cs="Arial" w:asciiTheme="minorHAnsi" w:hAnsiTheme="minorHAnsi"/>
          <w:szCs w:val="22"/>
        </w:rPr>
        <w:tab/>
      </w:r>
    </w:p>
    <w:tbl>
      <w:tblPr>
        <w:tblW w:w="10490" w:type="dxa"/>
        <w:tblInd w:w="-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353"/>
        <w:gridCol w:w="206"/>
        <w:gridCol w:w="495"/>
        <w:gridCol w:w="580"/>
        <w:gridCol w:w="771"/>
        <w:gridCol w:w="513"/>
        <w:gridCol w:w="1283"/>
        <w:gridCol w:w="1283"/>
        <w:gridCol w:w="474"/>
        <w:gridCol w:w="314"/>
        <w:gridCol w:w="496"/>
        <w:gridCol w:w="1283"/>
        <w:gridCol w:w="1405"/>
        <w:gridCol w:w="21"/>
        <w:gridCol w:w="13"/>
      </w:tblGrid>
      <w:tr xmlns:wp14="http://schemas.microsoft.com/office/word/2010/wordml" w:rsidRPr="00F21695" w:rsidR="00845B14" w:rsidTr="00D455F5" w14:paraId="0D9B8147" wp14:textId="77777777">
        <w:trPr>
          <w:gridAfter w:val="2"/>
          <w:wAfter w:w="29" w:type="dxa"/>
          <w:trHeight w:val="754" w:hRule="exact"/>
        </w:trPr>
        <w:tc>
          <w:tcPr>
            <w:tcW w:w="10461" w:type="dxa"/>
            <w:gridSpan w:val="13"/>
            <w:shd w:val="clear" w:color="auto" w:fill="C3004A"/>
            <w:vAlign w:val="center"/>
          </w:tcPr>
          <w:p w:rsidRPr="00B3017E" w:rsidR="00845B14" w:rsidP="000338B1" w:rsidRDefault="00845B14" w14:paraId="43EB99E7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>VEILIGHEIDSIN</w:t>
            </w:r>
            <w:r>
              <w:rPr>
                <w:rFonts w:cs="Arial"/>
                <w:b/>
                <w:color w:val="FFFFFF"/>
                <w:sz w:val="20"/>
              </w:rPr>
              <w:t xml:space="preserve">STRUCTIEKAART – </w:t>
            </w:r>
            <w:r w:rsidR="00C1399C">
              <w:rPr>
                <w:rFonts w:cs="Arial"/>
                <w:b/>
                <w:color w:val="FFFFFF"/>
                <w:sz w:val="20"/>
              </w:rPr>
              <w:t xml:space="preserve">A12 </w:t>
            </w:r>
          </w:p>
          <w:p w:rsidRPr="00F21695" w:rsidR="00845B14" w:rsidP="000338B1" w:rsidRDefault="00716B20" w14:paraId="351A9879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</w:rPr>
              <w:t>Manuele b</w:t>
            </w:r>
            <w:r w:rsidR="00845B14">
              <w:rPr>
                <w:rFonts w:cs="Arial"/>
                <w:b/>
                <w:color w:val="FFFFFF"/>
                <w:sz w:val="40"/>
                <w:szCs w:val="40"/>
              </w:rPr>
              <w:t>andschuurmachine</w:t>
            </w:r>
            <w:r>
              <w:rPr>
                <w:rFonts w:cs="Arial"/>
                <w:b/>
                <w:color w:val="FFFFFF"/>
                <w:sz w:val="40"/>
                <w:szCs w:val="40"/>
              </w:rPr>
              <w:t>.</w:t>
            </w:r>
          </w:p>
        </w:tc>
      </w:tr>
      <w:tr xmlns:wp14="http://schemas.microsoft.com/office/word/2010/wordml" w:rsidRPr="00F21695" w:rsidR="00845B14" w:rsidTr="00D455F5" w14:paraId="14CFB67C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Pr="00B3017E" w:rsidR="00845B14" w:rsidP="000338B1" w:rsidRDefault="00845B14" w14:paraId="55EA19D6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Merk</w:t>
            </w:r>
            <w:r w:rsidRPr="00B3017E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220" w:type="dxa"/>
            <w:gridSpan w:val="7"/>
            <w:vAlign w:val="center"/>
          </w:tcPr>
          <w:p w:rsidRPr="00C1391B" w:rsidR="00845B14" w:rsidP="000338B1" w:rsidRDefault="00845B14" w14:paraId="5DAB6C7B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 w:val="restart"/>
          </w:tcPr>
          <w:p w:rsidRPr="00F21695" w:rsidR="00845B14" w:rsidP="000338B1" w:rsidRDefault="00845B14" w14:paraId="788E9B90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noProof/>
                <w:lang w:val="nl-BE" w:eastAsia="nl-BE"/>
              </w:rPr>
              <w:t xml:space="preserve"> </w:t>
            </w: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8480" behindDoc="0" locked="0" layoutInCell="1" allowOverlap="1" wp14:anchorId="5B5ED8AF" wp14:editId="60AB916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24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21695" w:rsidR="00845B14" w:rsidTr="00D455F5" w14:paraId="25CD8202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Pr="00B3017E" w:rsidR="00845B14" w:rsidP="000338B1" w:rsidRDefault="00845B14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</w:t>
            </w:r>
            <w:r w:rsidRPr="00B3017E">
              <w:rPr>
                <w:rFonts w:cs="Arial"/>
                <w:b/>
                <w:szCs w:val="22"/>
              </w:rPr>
              <w:t>ype:</w:t>
            </w:r>
          </w:p>
        </w:tc>
        <w:tc>
          <w:tcPr>
            <w:tcW w:w="5220" w:type="dxa"/>
            <w:gridSpan w:val="7"/>
            <w:vAlign w:val="center"/>
          </w:tcPr>
          <w:p w:rsidRPr="007F4520" w:rsidR="00845B14" w:rsidP="000338B1" w:rsidRDefault="00845B14" w14:paraId="02EB378F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/>
          </w:tcPr>
          <w:p w:rsidRPr="00F21695" w:rsidR="00845B14" w:rsidP="000338B1" w:rsidRDefault="00845B14" w14:paraId="6A05A809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845B14" w:rsidTr="00D455F5" w14:paraId="17A3592E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Pr="00B3017E" w:rsidR="00845B14" w:rsidP="000338B1" w:rsidRDefault="00845B14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gridSpan w:val="7"/>
            <w:vAlign w:val="center"/>
          </w:tcPr>
          <w:p w:rsidRPr="00C1391B" w:rsidR="00845B14" w:rsidP="000338B1" w:rsidRDefault="00845B14" w14:paraId="5A39BBE3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/>
          </w:tcPr>
          <w:p w:rsidRPr="00F21695" w:rsidR="00845B14" w:rsidP="000338B1" w:rsidRDefault="00845B14" w14:paraId="41C8F396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845B14" w:rsidTr="00D455F5" w14:paraId="09B5A3B2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="00845B14" w:rsidP="000338B1" w:rsidRDefault="00845B14" w14:paraId="4BDCE058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gridSpan w:val="7"/>
            <w:vAlign w:val="center"/>
          </w:tcPr>
          <w:p w:rsidRPr="00C1391B" w:rsidR="00845B14" w:rsidP="000338B1" w:rsidRDefault="00845B14" w14:paraId="72A3D3EC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/>
          </w:tcPr>
          <w:p w:rsidRPr="00F21695" w:rsidR="00845B14" w:rsidP="000338B1" w:rsidRDefault="00845B14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845B14" w:rsidTr="00D455F5" w14:paraId="042744F8" wp14:textId="77777777">
        <w:trPr>
          <w:gridAfter w:val="2"/>
          <w:wAfter w:w="29" w:type="dxa"/>
          <w:trHeight w:val="397" w:hRule="exact"/>
        </w:trPr>
        <w:tc>
          <w:tcPr>
            <w:tcW w:w="2055" w:type="dxa"/>
            <w:gridSpan w:val="3"/>
            <w:vAlign w:val="center"/>
          </w:tcPr>
          <w:p w:rsidR="00845B14" w:rsidP="000338B1" w:rsidRDefault="00845B14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gridSpan w:val="7"/>
            <w:vAlign w:val="center"/>
          </w:tcPr>
          <w:p w:rsidRPr="00C1391B" w:rsidR="00845B14" w:rsidP="000338B1" w:rsidRDefault="00845B14" w14:paraId="0E27B00A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gridSpan w:val="3"/>
            <w:vMerge/>
          </w:tcPr>
          <w:p w:rsidRPr="00F21695" w:rsidR="00845B14" w:rsidP="000338B1" w:rsidRDefault="00845B14" w14:paraId="60061E4C" wp14:textId="77777777">
            <w:pPr>
              <w:rPr>
                <w:rFonts w:cs="Arial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287818267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F27E2" w:rsidR="007B53AB" w:rsidTr="00D455F5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90" w:type="dxa"/>
                <w:gridSpan w:val="15"/>
              </w:tcPr>
              <w:p w:rsidRPr="00EF27E2" w:rsidR="00B00F6F" w:rsidP="00B00F6F" w:rsidRDefault="00F53051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EF27E2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EF27E2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EF27E2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EF27E2" w:rsidR="00D455F5" w:rsidTr="00D455F5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490" w:type="dxa"/>
            <w:gridSpan w:val="15"/>
            <w:shd w:val="clear" w:color="auto" w:fill="C3004A"/>
          </w:tcPr>
          <w:p w:rsidRPr="00B46921" w:rsidR="00D455F5" w:rsidP="00606B92" w:rsidRDefault="00D455F5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B4692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EF27E2" w:rsidR="00CC2FDC" w:rsidTr="00D455F5" w14:paraId="4AD43993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71" w:hRule="exact"/>
        </w:trPr>
        <w:tc>
          <w:tcPr>
            <w:tcW w:w="1354" w:type="dxa"/>
            <w:vAlign w:val="center"/>
          </w:tcPr>
          <w:p w:rsidRPr="00EF27E2" w:rsidR="00CC2FDC" w:rsidP="00CC2FDC" w:rsidRDefault="00D455F5" w14:paraId="3B8FF99D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EF27E2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9744" behindDoc="0" locked="0" layoutInCell="1" allowOverlap="1" wp14:anchorId="2C7F0308" wp14:editId="1FA4186F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-519430</wp:posOffset>
                  </wp:positionV>
                  <wp:extent cx="847725" cy="719455"/>
                  <wp:effectExtent l="0" t="0" r="9525" b="4445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1" w:type="dxa"/>
            <w:gridSpan w:val="3"/>
            <w:vAlign w:val="center"/>
          </w:tcPr>
          <w:p w:rsidRPr="00EF27E2" w:rsidR="00CC2FDC" w:rsidP="00CC2FDC" w:rsidRDefault="00CC2FDC" w14:paraId="55BC592E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84" w:type="dxa"/>
            <w:gridSpan w:val="2"/>
            <w:vAlign w:val="center"/>
          </w:tcPr>
          <w:p w:rsidRPr="00EF27E2" w:rsidR="00CC2FDC" w:rsidP="00CC2FDC" w:rsidRDefault="00CC2FDC" w14:paraId="44EAFD9C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EF27E2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54A1B95" wp14:editId="37112B59">
                  <wp:extent cx="612000" cy="612000"/>
                  <wp:effectExtent l="0" t="0" r="0" b="0"/>
                  <wp:docPr id="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vAlign w:val="center"/>
          </w:tcPr>
          <w:p w:rsidRPr="00D42A20" w:rsidR="00CC2FDC" w:rsidP="00CC2FDC" w:rsidRDefault="00CC2FDC" w14:paraId="7C45C257" wp14:textId="77777777">
            <w:pPr>
              <w:jc w:val="center"/>
              <w:rPr>
                <w:rFonts w:asciiTheme="minorHAnsi" w:hAnsiTheme="minorHAnsi"/>
                <w:noProof/>
                <w:szCs w:val="22"/>
                <w:lang w:val="nl-BE" w:eastAsia="nl-BE"/>
              </w:rPr>
            </w:pPr>
            <w:r w:rsidRPr="00D42A20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81792" behindDoc="0" locked="0" layoutInCell="1" allowOverlap="1" wp14:anchorId="359C2184" wp14:editId="41BE86D1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37465</wp:posOffset>
                  </wp:positionV>
                  <wp:extent cx="611505" cy="611505"/>
                  <wp:effectExtent l="0" t="0" r="0" b="0"/>
                  <wp:wrapNone/>
                  <wp:docPr id="8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Pr="00D42A20" w:rsidR="00CC2FDC" w:rsidP="00CC2FDC" w:rsidRDefault="00CC2FDC" w14:paraId="4B94D5A5" wp14:textId="77777777">
            <w:pPr>
              <w:ind w:right="248"/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</w:p>
          <w:p w:rsidRPr="00D42A20" w:rsidR="00CC2FDC" w:rsidP="00CC2FDC" w:rsidRDefault="00CC2FDC" w14:paraId="3DEEC669" wp14:textId="77777777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</w:p>
        </w:tc>
        <w:tc>
          <w:tcPr>
            <w:tcW w:w="1284" w:type="dxa"/>
            <w:vAlign w:val="center"/>
          </w:tcPr>
          <w:p w:rsidRPr="00EF27E2" w:rsidR="00CC2FDC" w:rsidP="00CC2FDC" w:rsidRDefault="00CC2FDC" w14:paraId="3656B9AB" wp14:textId="77777777">
            <w:pPr>
              <w:ind w:right="249"/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EF27E2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925A9E1" wp14:editId="7777777">
                  <wp:extent cx="611505" cy="611505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gridSpan w:val="3"/>
            <w:vAlign w:val="center"/>
          </w:tcPr>
          <w:p w:rsidRPr="00EF27E2" w:rsidR="00CC2FDC" w:rsidP="00CC2FDC" w:rsidRDefault="00CC2FDC" w14:paraId="45FB0818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EF27E2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59EADBD" wp14:editId="537BFEFB">
                  <wp:extent cx="612000" cy="6120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vAlign w:val="center"/>
          </w:tcPr>
          <w:p w:rsidRPr="00EF27E2" w:rsidR="00CC2FDC" w:rsidP="00CC2FDC" w:rsidRDefault="00CC2FDC" w14:paraId="049F31CB" wp14:textId="77777777">
            <w:pPr>
              <w:jc w:val="center"/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</w:pPr>
            <w:r w:rsidRPr="00EF27E2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56F1BC6C" wp14:editId="12D661E4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5" w:type="dxa"/>
            <w:gridSpan w:val="3"/>
            <w:vAlign w:val="center"/>
          </w:tcPr>
          <w:p w:rsidRPr="00EF27E2" w:rsidR="00CC2FDC" w:rsidP="00CC2FDC" w:rsidRDefault="00CC2FDC" w14:paraId="53128261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EF27E2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45761576" wp14:editId="5E221B18">
                  <wp:extent cx="612000" cy="6120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EF27E2" w:rsidR="00CC2FDC" w:rsidTr="00D455F5" w14:paraId="0E84081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4" w:hRule="exact"/>
        </w:trPr>
        <w:tc>
          <w:tcPr>
            <w:tcW w:w="1354" w:type="dxa"/>
            <w:vAlign w:val="center"/>
          </w:tcPr>
          <w:p w:rsidRPr="00B46921" w:rsidR="00CC2FDC" w:rsidP="00CC2FDC" w:rsidRDefault="00CC2FDC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1281" w:type="dxa"/>
            <w:gridSpan w:val="3"/>
            <w:vAlign w:val="center"/>
          </w:tcPr>
          <w:p w:rsidRPr="00B46921" w:rsidR="00CC2FDC" w:rsidP="00CC2FDC" w:rsidRDefault="00CC2FDC" w14:paraId="79973AE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84" w:type="dxa"/>
            <w:gridSpan w:val="2"/>
            <w:vAlign w:val="center"/>
          </w:tcPr>
          <w:p w:rsidRPr="00B46921" w:rsidR="00CC2FDC" w:rsidP="00CC2FDC" w:rsidRDefault="00CC2FDC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1284" w:type="dxa"/>
            <w:vAlign w:val="center"/>
          </w:tcPr>
          <w:p w:rsidRPr="00670ED2" w:rsidR="00CC2FDC" w:rsidP="00CC2FDC" w:rsidRDefault="00CC2FDC" w14:paraId="7EE8DB9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70ED2">
              <w:rPr>
                <w:rFonts w:cs="Arial" w:asciiTheme="minorHAnsi" w:hAnsiTheme="minorHAnsi"/>
                <w:sz w:val="18"/>
                <w:szCs w:val="18"/>
              </w:rPr>
              <w:t xml:space="preserve">Haarnet verplicht / </w:t>
            </w:r>
            <w:r w:rsidRPr="00A27966">
              <w:rPr>
                <w:rFonts w:cs="Arial" w:asciiTheme="minorHAnsi" w:hAnsiTheme="minorHAnsi"/>
                <w:sz w:val="18"/>
                <w:szCs w:val="18"/>
              </w:rPr>
              <w:t>lange haren samenbinden</w:t>
            </w:r>
          </w:p>
        </w:tc>
        <w:tc>
          <w:tcPr>
            <w:tcW w:w="1284" w:type="dxa"/>
            <w:vAlign w:val="center"/>
          </w:tcPr>
          <w:p w:rsidRPr="00B46921" w:rsidR="00CC2FDC" w:rsidP="00CC2FDC" w:rsidRDefault="00CC2FDC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Veiligheids-</w:t>
            </w:r>
          </w:p>
          <w:p w:rsidRPr="00B46921" w:rsidR="00CC2FDC" w:rsidP="00CC2FDC" w:rsidRDefault="00CC2FDC" w14:paraId="56529246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1284" w:type="dxa"/>
            <w:gridSpan w:val="3"/>
            <w:vAlign w:val="center"/>
          </w:tcPr>
          <w:p w:rsidR="00CC2FDC" w:rsidP="00CC2FDC" w:rsidRDefault="00CC2FDC" w14:paraId="17651271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Gehoor</w:t>
            </w:r>
            <w:r>
              <w:rPr>
                <w:rFonts w:cs="Arial" w:asciiTheme="minorHAnsi" w:hAnsiTheme="minorHAnsi"/>
                <w:sz w:val="18"/>
                <w:szCs w:val="18"/>
              </w:rPr>
              <w:t>-</w:t>
            </w:r>
          </w:p>
          <w:p w:rsidRPr="00B46921" w:rsidR="00CC2FDC" w:rsidP="00CC2FDC" w:rsidRDefault="00CC2FDC" w14:paraId="3863C02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bescherming</w:t>
            </w:r>
          </w:p>
        </w:tc>
        <w:tc>
          <w:tcPr>
            <w:tcW w:w="1284" w:type="dxa"/>
            <w:vAlign w:val="center"/>
          </w:tcPr>
          <w:p w:rsidRPr="00B46921" w:rsidR="00CC2FDC" w:rsidP="00CC2FDC" w:rsidRDefault="00CC2FDC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35" w:type="dxa"/>
            <w:gridSpan w:val="3"/>
            <w:vAlign w:val="center"/>
          </w:tcPr>
          <w:p w:rsidRPr="00B46921" w:rsidR="00CC2FDC" w:rsidP="00CC2FDC" w:rsidRDefault="00CC2FDC" w14:paraId="6E53441C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 xml:space="preserve">Geschikt masker P2/P3 bij stofvorming </w:t>
            </w:r>
          </w:p>
          <w:p w:rsidRPr="00B46921" w:rsidR="00CC2FDC" w:rsidP="00CC2FDC" w:rsidRDefault="00CC2FDC" w14:paraId="29D6B04F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B46921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</w:p>
        </w:tc>
      </w:tr>
      <w:tr xmlns:wp14="http://schemas.microsoft.com/office/word/2010/wordml" w:rsidRPr="00EF27E2" w:rsidR="00CC2FDC" w:rsidTr="00D455F5" w14:paraId="1C9AB70E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2" w:hRule="exact"/>
        </w:trPr>
        <w:tc>
          <w:tcPr>
            <w:tcW w:w="10490" w:type="dxa"/>
            <w:gridSpan w:val="15"/>
          </w:tcPr>
          <w:p w:rsidR="00CC2FDC" w:rsidP="00CC2FDC" w:rsidRDefault="00CC2FDC" w14:paraId="29F059E1" wp14:textId="77777777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</w:p>
          <w:p w:rsidRPr="00B46921" w:rsidR="00CC2FDC" w:rsidP="00CC2FDC" w:rsidRDefault="00CC2FDC" w14:paraId="6A463E7F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Toestel heeft een blok</w:t>
            </w:r>
            <w:r w:rsidR="00716B20">
              <w:rPr>
                <w:rFonts w:ascii="Arial Narrow" w:hAnsi="Arial Narrow" w:cs="Arial"/>
                <w:color w:val="FF0000"/>
                <w:sz w:val="28"/>
                <w:szCs w:val="28"/>
              </w:rPr>
              <w:t>k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eerfunctie en mag enkel gebruikt worden onder toezicht!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81546788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F27E2" w:rsidR="007B53AB" w:rsidTr="00D455F5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3" w:type="dxa"/>
              <w:trHeight w:val="454" w:hRule="exact"/>
            </w:trPr>
            <w:tc>
              <w:tcPr>
                <w:tcW w:w="10477" w:type="dxa"/>
                <w:gridSpan w:val="14"/>
                <w:shd w:val="clear" w:color="auto" w:fill="C3004A"/>
                <w:vAlign w:val="center"/>
              </w:tcPr>
              <w:p w:rsidRPr="00B4692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xmlns:wp14="http://schemas.microsoft.com/office/word/2010/wordml" w:rsidRPr="00EF27E2" w:rsidR="007B53AB" w:rsidTr="00D455F5" w14:paraId="1DE4FDB7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</w:trPr>
        <w:tc>
          <w:tcPr>
            <w:tcW w:w="1555" w:type="dxa"/>
            <w:gridSpan w:val="2"/>
            <w:vAlign w:val="center"/>
          </w:tcPr>
          <w:p w:rsidRPr="00B4692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EF27E2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D455F5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D455F5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922" w:type="dxa"/>
            <w:gridSpan w:val="12"/>
          </w:tcPr>
          <w:p w:rsidRPr="00B46921" w:rsidR="00B90B69" w:rsidP="003F7CF4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B46921" w:rsidR="00B90B69" w:rsidP="003F7CF4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B46921" w:rsidR="00B90B69" w:rsidP="003F7CF4" w:rsidRDefault="00CE2AD3" w14:paraId="45A22DE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Controleer v</w:t>
            </w:r>
            <w:r w:rsidRPr="009B3F8C" w:rsidR="00B90B69">
              <w:rPr>
                <w:rFonts w:cs="Arial" w:asciiTheme="minorHAnsi" w:hAnsiTheme="minorHAnsi"/>
                <w:sz w:val="20"/>
              </w:rPr>
              <w:t>oor elk gebruik de machine op mogelijke zichtbare gebreken. Bij twijfel de machine niet opstarten en advies inwinnen</w:t>
            </w:r>
            <w:r w:rsidRPr="009B3F8C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9B3F8C">
              <w:rPr>
                <w:rFonts w:cs="Arial" w:asciiTheme="minorHAnsi" w:hAnsiTheme="minorHAnsi"/>
                <w:sz w:val="20"/>
              </w:rPr>
              <w:t>een</w:t>
            </w:r>
            <w:r w:rsidRPr="00B46921">
              <w:rPr>
                <w:rFonts w:cs="Arial" w:asciiTheme="minorHAnsi" w:hAnsiTheme="minorHAnsi"/>
                <w:sz w:val="20"/>
              </w:rPr>
              <w:t xml:space="preserve"> </w:t>
            </w:r>
            <w:r w:rsidRPr="00B46921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B46921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B46921" w:rsidR="00B90B69" w:rsidP="003F7CF4" w:rsidRDefault="00B90B69" w14:paraId="5A146DD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 xml:space="preserve">Zorg voor een voldoende verlichte </w:t>
            </w:r>
            <w:r w:rsidRPr="00B46921" w:rsidR="00635771">
              <w:rPr>
                <w:rFonts w:cs="Arial" w:asciiTheme="minorHAnsi" w:hAnsiTheme="minorHAnsi"/>
                <w:sz w:val="20"/>
              </w:rPr>
              <w:t xml:space="preserve">en goed verluchte </w:t>
            </w:r>
            <w:r w:rsidRPr="00B46921">
              <w:rPr>
                <w:rFonts w:cs="Arial" w:asciiTheme="minorHAnsi" w:hAnsiTheme="minorHAnsi"/>
                <w:sz w:val="20"/>
              </w:rPr>
              <w:t>werkpost.</w:t>
            </w:r>
          </w:p>
          <w:p w:rsidRPr="00220685" w:rsidR="00220685" w:rsidP="00220685" w:rsidRDefault="00B90B69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220685" w:rsidR="00220685" w:rsidP="00220685" w:rsidRDefault="003F7CF4" w14:paraId="2F95B24A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Draag geen loshangende kledij.</w:t>
            </w:r>
          </w:p>
          <w:p w:rsidRPr="00B46921" w:rsidR="00635771" w:rsidP="003F7CF4" w:rsidRDefault="00635771" w14:paraId="00D78DD4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 xml:space="preserve">Deze machine is niet waterdicht. Besprenkel noch het werkstuk noch de machine met water. </w:t>
            </w:r>
          </w:p>
          <w:p w:rsidR="00B17F8A" w:rsidP="003F7CF4" w:rsidRDefault="00B17F8A" w14:paraId="5D65C137" wp14:textId="77777777">
            <w:pPr>
              <w:pStyle w:val="Lijstalinea"/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17F8A">
              <w:rPr>
                <w:rFonts w:cs="Arial" w:asciiTheme="minorHAnsi" w:hAnsiTheme="minorHAnsi"/>
                <w:sz w:val="20"/>
              </w:rPr>
              <w:t>Stel het elektrisch toestel niet bloot aan regen of natte omstandigheden.</w:t>
            </w:r>
          </w:p>
          <w:p w:rsidRPr="00B17F8A" w:rsidR="003F7CF4" w:rsidP="003F7CF4" w:rsidRDefault="003F7CF4" w14:paraId="786EA3CE" wp14:textId="77777777">
            <w:pPr>
              <w:pStyle w:val="Lijstalinea"/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B17F8A">
              <w:rPr>
                <w:rFonts w:cs="Arial" w:asciiTheme="minorHAnsi" w:hAnsiTheme="minorHAnsi"/>
                <w:sz w:val="20"/>
              </w:rPr>
              <w:t>Het toestel mag niet gebruikt worden in explosieve omgeving.</w:t>
            </w:r>
          </w:p>
          <w:p w:rsidR="00B17F8A" w:rsidP="003F7CF4" w:rsidRDefault="00B17F8A" w14:paraId="3D8EB96D" wp14:textId="77777777">
            <w:pPr>
              <w:pStyle w:val="Lijstalinea"/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Houd kinderen en omstanders uit de buurt van het toestel.</w:t>
            </w:r>
          </w:p>
          <w:p w:rsidRPr="00EF27E2" w:rsidR="00F53051" w:rsidP="009646A8" w:rsidRDefault="00B17F8A" w14:paraId="35E9C5D9" wp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/>
                <w:szCs w:val="22"/>
              </w:rPr>
            </w:pPr>
            <w:r>
              <w:rPr>
                <w:rFonts w:cs="Arial" w:asciiTheme="minorHAnsi" w:hAnsiTheme="minorHAnsi"/>
                <w:sz w:val="20"/>
              </w:rPr>
              <w:t>Sluit het toestel aan op een geschikt stopcontact.</w:t>
            </w:r>
          </w:p>
        </w:tc>
      </w:tr>
      <w:sdt>
        <w:sdtPr>
          <w:rPr>
            <w:rFonts w:cs="Arial" w:asciiTheme="minorHAnsi" w:hAnsiTheme="minorHAnsi"/>
            <w:b/>
            <w:sz w:val="24"/>
            <w:szCs w:val="24"/>
          </w:rPr>
          <w:id w:val="1331722177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EF27E2" w:rsidR="007B53AB" w:rsidTr="00D455F5" w14:paraId="57795F28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3" w:type="dxa"/>
              <w:trHeight w:val="440"/>
            </w:trPr>
            <w:tc>
              <w:tcPr>
                <w:tcW w:w="1555" w:type="dxa"/>
                <w:gridSpan w:val="2"/>
                <w:vAlign w:val="center"/>
              </w:tcPr>
              <w:p w:rsidRPr="00B4692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922" w:type="dxa"/>
                <w:gridSpan w:val="12"/>
              </w:tcPr>
              <w:p w:rsidRPr="00D455F5" w:rsidR="007B53AB" w:rsidP="00D455F5" w:rsidRDefault="00F53051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Gebruik 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9B3F8C">
                  <w:rPr>
                    <w:rFonts w:asciiTheme="minorHAnsi" w:hAnsiTheme="minorHAnsi"/>
                    <w:sz w:val="20"/>
                  </w:rPr>
                  <w:t>transport</w:t>
                </w:r>
                <w:r w:rsidRPr="00B4692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tr xmlns:wp14="http://schemas.microsoft.com/office/word/2010/wordml" w:rsidRPr="00EF27E2" w:rsidR="007B53AB" w:rsidTr="00D455F5" w14:paraId="27D12108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271"/>
        </w:trPr>
        <w:tc>
          <w:tcPr>
            <w:tcW w:w="1555" w:type="dxa"/>
            <w:gridSpan w:val="2"/>
            <w:vAlign w:val="center"/>
          </w:tcPr>
          <w:p w:rsidRPr="00B46921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922" w:type="dxa"/>
            <w:gridSpan w:val="12"/>
          </w:tcPr>
          <w:p w:rsidRPr="00B46921" w:rsidR="006B7CFC" w:rsidP="006B7CFC" w:rsidRDefault="006B7CFC" w14:paraId="059F6A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Controleer:</w:t>
            </w:r>
          </w:p>
          <w:p w:rsidRPr="003F7CF4" w:rsidR="006B7CFC" w:rsidP="006B7CFC" w:rsidRDefault="00CE2AD3" w14:paraId="3915CAD7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o</w:t>
            </w:r>
            <w:r w:rsidRPr="009B3F8C" w:rsidR="00635771">
              <w:rPr>
                <w:rFonts w:cs="Arial" w:asciiTheme="minorHAnsi" w:hAnsiTheme="minorHAnsi"/>
                <w:sz w:val="20"/>
              </w:rPr>
              <w:t xml:space="preserve">f </w:t>
            </w:r>
            <w:r w:rsidR="00716B20">
              <w:rPr>
                <w:rFonts w:cs="Arial" w:asciiTheme="minorHAnsi" w:hAnsiTheme="minorHAnsi"/>
                <w:sz w:val="20"/>
              </w:rPr>
              <w:t>de</w:t>
            </w:r>
            <w:r w:rsidRPr="009B3F8C" w:rsidR="00635771">
              <w:rPr>
                <w:rFonts w:cs="Arial" w:asciiTheme="minorHAnsi" w:hAnsiTheme="minorHAnsi"/>
                <w:sz w:val="20"/>
              </w:rPr>
              <w:t xml:space="preserve"> schuur</w:t>
            </w:r>
            <w:r w:rsidR="00716B20">
              <w:rPr>
                <w:rFonts w:cs="Arial" w:asciiTheme="minorHAnsi" w:hAnsiTheme="minorHAnsi"/>
                <w:sz w:val="20"/>
              </w:rPr>
              <w:t>band</w:t>
            </w:r>
            <w:r w:rsidRPr="009B3F8C" w:rsidR="00DE5BC5">
              <w:rPr>
                <w:rFonts w:cs="Arial" w:asciiTheme="minorHAnsi" w:hAnsiTheme="minorHAnsi"/>
                <w:sz w:val="20"/>
              </w:rPr>
              <w:t xml:space="preserve"> </w:t>
            </w:r>
            <w:r w:rsidRPr="009B3F8C" w:rsidR="00635771">
              <w:rPr>
                <w:rFonts w:cs="Arial" w:asciiTheme="minorHAnsi" w:hAnsiTheme="minorHAnsi"/>
                <w:sz w:val="20"/>
              </w:rPr>
              <w:t>niet gescheurd / gebroken is</w:t>
            </w:r>
            <w:r w:rsidR="00FD5C7C">
              <w:rPr>
                <w:rFonts w:cs="Arial" w:asciiTheme="minorHAnsi" w:hAnsiTheme="minorHAnsi"/>
                <w:sz w:val="20"/>
              </w:rPr>
              <w:t>;</w:t>
            </w:r>
          </w:p>
          <w:p w:rsidRPr="001E257A" w:rsidR="003F7CF4" w:rsidP="006B7CFC" w:rsidRDefault="003F7CF4" w14:paraId="42AE813D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uitlijning van de schuurband correct is;</w:t>
            </w:r>
          </w:p>
          <w:p w:rsidRPr="009B3F8C" w:rsidR="006B7CFC" w:rsidP="006B7CFC" w:rsidRDefault="00CE2AD3" w14:paraId="41B4695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d</w:t>
            </w:r>
            <w:r w:rsidRPr="009B3F8C" w:rsidR="00635771">
              <w:rPr>
                <w:rFonts w:cs="Arial" w:asciiTheme="minorHAnsi" w:hAnsiTheme="minorHAnsi"/>
                <w:sz w:val="20"/>
              </w:rPr>
              <w:t>e toestand van de machine en het aansluitsnoer</w:t>
            </w:r>
            <w:r w:rsidR="00D455F5">
              <w:rPr>
                <w:rFonts w:cs="Arial" w:asciiTheme="minorHAnsi" w:hAnsiTheme="minorHAnsi"/>
                <w:sz w:val="20"/>
              </w:rPr>
              <w:t>.</w:t>
            </w:r>
          </w:p>
          <w:p w:rsidRPr="009B3F8C" w:rsidR="00FA48C5" w:rsidP="00CA0EB0" w:rsidRDefault="00FA48C5" w14:paraId="1D5AEF9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>Ga na of de schakelaar op “uit” staat voor</w:t>
            </w:r>
            <w:r w:rsidRPr="009B3F8C" w:rsidR="00CE2AD3">
              <w:rPr>
                <w:rFonts w:asciiTheme="minorHAnsi" w:hAnsiTheme="minorHAnsi"/>
                <w:sz w:val="20"/>
              </w:rPr>
              <w:t xml:space="preserve"> je </w:t>
            </w:r>
            <w:r w:rsidRPr="009B3F8C">
              <w:rPr>
                <w:rFonts w:asciiTheme="minorHAnsi" w:hAnsiTheme="minorHAnsi"/>
                <w:sz w:val="20"/>
              </w:rPr>
              <w:t>de stekker in</w:t>
            </w:r>
            <w:r w:rsidRPr="009B3F8C" w:rsidR="002239C5">
              <w:rPr>
                <w:rFonts w:asciiTheme="minorHAnsi" w:hAnsiTheme="minorHAnsi"/>
                <w:sz w:val="20"/>
              </w:rPr>
              <w:t>plugt</w:t>
            </w:r>
            <w:r w:rsidRPr="009B3F8C">
              <w:rPr>
                <w:rFonts w:asciiTheme="minorHAnsi" w:hAnsiTheme="minorHAnsi"/>
                <w:sz w:val="20"/>
              </w:rPr>
              <w:t>.</w:t>
            </w:r>
          </w:p>
          <w:p w:rsidR="001E257A" w:rsidP="001E257A" w:rsidRDefault="001E257A" w14:paraId="49B3203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schuurband u</w:t>
            </w:r>
            <w:r w:rsidRPr="00B46921">
              <w:rPr>
                <w:rFonts w:asciiTheme="minorHAnsi" w:hAnsiTheme="minorHAnsi"/>
                <w:sz w:val="20"/>
              </w:rPr>
              <w:t xml:space="preserve">itsluitend </w:t>
            </w:r>
            <w:r>
              <w:rPr>
                <w:rFonts w:asciiTheme="minorHAnsi" w:hAnsiTheme="minorHAnsi"/>
                <w:sz w:val="20"/>
              </w:rPr>
              <w:t>vervangen</w:t>
            </w:r>
            <w:r w:rsidRPr="00B46921">
              <w:rPr>
                <w:rFonts w:asciiTheme="minorHAnsi" w:hAnsiTheme="minorHAnsi"/>
                <w:sz w:val="20"/>
              </w:rPr>
              <w:t xml:space="preserve"> bij </w:t>
            </w:r>
            <w:r>
              <w:rPr>
                <w:rFonts w:asciiTheme="minorHAnsi" w:hAnsiTheme="minorHAnsi"/>
                <w:sz w:val="20"/>
              </w:rPr>
              <w:t xml:space="preserve">een </w:t>
            </w:r>
            <w:r w:rsidRPr="00B46921">
              <w:rPr>
                <w:rFonts w:asciiTheme="minorHAnsi" w:hAnsiTheme="minorHAnsi"/>
                <w:sz w:val="20"/>
              </w:rPr>
              <w:t>spanningsloze machine (stekker niet ingeplugd).</w:t>
            </w:r>
          </w:p>
          <w:p w:rsidR="003F7CF4" w:rsidP="003F7CF4" w:rsidRDefault="003F7CF4" w14:paraId="5394B62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Kies </w:t>
            </w:r>
            <w:r w:rsidR="005D7707">
              <w:rPr>
                <w:rFonts w:asciiTheme="minorHAnsi" w:hAnsiTheme="minorHAnsi"/>
                <w:sz w:val="20"/>
              </w:rPr>
              <w:t>in functie van de uit te voeren bewerking een geschikte schuurband</w:t>
            </w:r>
            <w:r w:rsidRPr="009B3F8C">
              <w:rPr>
                <w:rFonts w:asciiTheme="minorHAnsi" w:hAnsiTheme="minorHAnsi"/>
                <w:sz w:val="20"/>
              </w:rPr>
              <w:t>.</w:t>
            </w:r>
          </w:p>
          <w:p w:rsidR="001E257A" w:rsidP="00CA0EB0" w:rsidRDefault="005D7707" w14:paraId="3C11CE8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Monteer de schuurband in de juiste draairichting</w:t>
            </w:r>
          </w:p>
          <w:p w:rsidRPr="009B3F8C" w:rsidR="003F7CF4" w:rsidP="00CA0EB0" w:rsidRDefault="003F7CF4" w14:paraId="5EE29A3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Controleer of de schuurband opgespannen staat.</w:t>
            </w:r>
          </w:p>
          <w:p w:rsidRPr="009B3F8C" w:rsidR="00C211A9" w:rsidP="00CA0EB0" w:rsidRDefault="00C211A9" w14:paraId="4AD32D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>Monteer de stof</w:t>
            </w:r>
            <w:r w:rsidR="00C1399C">
              <w:rPr>
                <w:rFonts w:asciiTheme="minorHAnsi" w:hAnsiTheme="minorHAnsi"/>
                <w:sz w:val="20"/>
              </w:rPr>
              <w:t xml:space="preserve"> opvang</w:t>
            </w:r>
            <w:r w:rsidRPr="009B3F8C">
              <w:rPr>
                <w:rFonts w:asciiTheme="minorHAnsi" w:hAnsiTheme="minorHAnsi"/>
                <w:sz w:val="20"/>
              </w:rPr>
              <w:t>zak op de juiste wijze.</w:t>
            </w:r>
          </w:p>
          <w:p w:rsidRPr="00EF27E2" w:rsidR="000D397C" w:rsidP="003F7CF4" w:rsidRDefault="002239C5" w14:paraId="581F1A1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Als je </w:t>
            </w:r>
            <w:r w:rsidRPr="009B3F8C" w:rsidR="0034340B">
              <w:rPr>
                <w:rFonts w:asciiTheme="minorHAnsi" w:hAnsiTheme="minorHAnsi"/>
                <w:sz w:val="20"/>
              </w:rPr>
              <w:t>een verlengsnoer gebruikt, zorg er</w:t>
            </w:r>
            <w:r w:rsidRPr="009B3F8C">
              <w:rPr>
                <w:rFonts w:asciiTheme="minorHAnsi" w:hAnsiTheme="minorHAnsi"/>
                <w:sz w:val="20"/>
              </w:rPr>
              <w:t xml:space="preserve"> dan </w:t>
            </w:r>
            <w:r w:rsidRPr="009B3F8C" w:rsidR="0034340B">
              <w:rPr>
                <w:rFonts w:asciiTheme="minorHAnsi" w:hAnsiTheme="minorHAnsi"/>
                <w:sz w:val="20"/>
              </w:rPr>
              <w:t xml:space="preserve">voor dat </w:t>
            </w:r>
            <w:r w:rsidRPr="009B3F8C">
              <w:rPr>
                <w:rFonts w:asciiTheme="minorHAnsi" w:hAnsiTheme="minorHAnsi"/>
                <w:sz w:val="20"/>
              </w:rPr>
              <w:t>het</w:t>
            </w:r>
            <w:r w:rsidRPr="009B3F8C" w:rsidR="0034340B">
              <w:rPr>
                <w:rFonts w:asciiTheme="minorHAnsi" w:hAnsiTheme="minorHAnsi"/>
                <w:sz w:val="20"/>
              </w:rPr>
              <w:t xml:space="preserve"> volledig uitgerold is, geschikt is voor de omgevingsfactoren en geen bijkomend</w:t>
            </w:r>
            <w:r w:rsidRPr="00B46921" w:rsidR="0034340B">
              <w:rPr>
                <w:rFonts w:asciiTheme="minorHAnsi" w:hAnsiTheme="minorHAnsi"/>
                <w:sz w:val="20"/>
              </w:rPr>
              <w:t xml:space="preserve"> val- </w:t>
            </w:r>
            <w:r w:rsidRPr="00B46921" w:rsidR="00C211A9">
              <w:rPr>
                <w:rFonts w:asciiTheme="minorHAnsi" w:hAnsiTheme="minorHAnsi"/>
                <w:sz w:val="20"/>
              </w:rPr>
              <w:t xml:space="preserve">of </w:t>
            </w:r>
            <w:r w:rsidRPr="00B46921" w:rsidR="0034340B">
              <w:rPr>
                <w:rFonts w:asciiTheme="minorHAnsi" w:hAnsiTheme="minorHAnsi"/>
                <w:sz w:val="20"/>
              </w:rPr>
              <w:t>struikelgevaar oplevert.</w:t>
            </w:r>
            <w:r w:rsidRPr="00EF27E2" w:rsidR="007B53AB">
              <w:rPr>
                <w:rFonts w:asciiTheme="minorHAnsi" w:hAnsiTheme="minorHAnsi"/>
                <w:szCs w:val="22"/>
              </w:rPr>
              <w:t xml:space="preserve"> </w:t>
            </w:r>
          </w:p>
        </w:tc>
      </w:tr>
      <w:tr xmlns:wp14="http://schemas.microsoft.com/office/word/2010/wordml" w:rsidRPr="00EF27E2" w:rsidR="007B53AB" w:rsidTr="00D455F5" w14:paraId="2A059F8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2129"/>
        </w:trPr>
        <w:tc>
          <w:tcPr>
            <w:tcW w:w="1560" w:type="dxa"/>
            <w:gridSpan w:val="2"/>
            <w:vAlign w:val="center"/>
          </w:tcPr>
          <w:p w:rsidRPr="00B46921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917" w:type="dxa"/>
            <w:gridSpan w:val="12"/>
          </w:tcPr>
          <w:p w:rsidRPr="009B3F8C" w:rsidR="00CE2340" w:rsidP="00CE2340" w:rsidRDefault="002239C5" w14:paraId="25C6E3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Neem </w:t>
            </w:r>
            <w:r w:rsidRPr="009B3F8C" w:rsidR="00CE2340">
              <w:rPr>
                <w:rFonts w:asciiTheme="minorHAnsi" w:hAnsiTheme="minorHAnsi"/>
                <w:sz w:val="20"/>
              </w:rPr>
              <w:t>een veilige en stabiele werkhouding</w:t>
            </w:r>
            <w:r w:rsidRPr="009B3F8C">
              <w:rPr>
                <w:rFonts w:asciiTheme="minorHAnsi" w:hAnsiTheme="minorHAnsi"/>
                <w:sz w:val="20"/>
              </w:rPr>
              <w:t xml:space="preserve"> aan</w:t>
            </w:r>
            <w:r w:rsidRPr="009B3F8C" w:rsidR="00CE2340">
              <w:rPr>
                <w:rFonts w:asciiTheme="minorHAnsi" w:hAnsiTheme="minorHAnsi"/>
                <w:sz w:val="20"/>
              </w:rPr>
              <w:t>.</w:t>
            </w:r>
          </w:p>
          <w:p w:rsidRPr="009B3F8C" w:rsidR="00F53051" w:rsidP="00CA0EB0" w:rsidRDefault="007B53AB" w14:paraId="03093A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Gebruik bij voorkeur een toestel met stofafzuiging aan de bron. I</w:t>
            </w:r>
            <w:r w:rsidRPr="009B3F8C" w:rsidR="002239C5">
              <w:rPr>
                <w:rFonts w:cs="Arial" w:asciiTheme="minorHAnsi" w:hAnsiTheme="minorHAnsi"/>
                <w:sz w:val="20"/>
              </w:rPr>
              <w:t xml:space="preserve">s dat </w:t>
            </w:r>
            <w:r w:rsidRPr="009B3F8C">
              <w:rPr>
                <w:rFonts w:cs="Arial" w:asciiTheme="minorHAnsi" w:hAnsiTheme="minorHAnsi"/>
                <w:sz w:val="20"/>
              </w:rPr>
              <w:t xml:space="preserve">niet mogelijk, werk </w:t>
            </w:r>
            <w:r w:rsidRPr="009B3F8C" w:rsidR="002239C5">
              <w:rPr>
                <w:rFonts w:cs="Arial" w:asciiTheme="minorHAnsi" w:hAnsiTheme="minorHAnsi"/>
                <w:sz w:val="20"/>
              </w:rPr>
              <w:t xml:space="preserve">dan </w:t>
            </w:r>
            <w:r w:rsidRPr="009B3F8C">
              <w:rPr>
                <w:rFonts w:cs="Arial" w:asciiTheme="minorHAnsi" w:hAnsiTheme="minorHAnsi"/>
                <w:sz w:val="20"/>
              </w:rPr>
              <w:t xml:space="preserve">in open lucht en draag een geschikt </w:t>
            </w:r>
            <w:r w:rsidRPr="009B3F8C" w:rsidR="009B2F16">
              <w:rPr>
                <w:rFonts w:cs="Arial" w:asciiTheme="minorHAnsi" w:hAnsiTheme="minorHAnsi"/>
                <w:sz w:val="20"/>
              </w:rPr>
              <w:t>stof</w:t>
            </w:r>
            <w:r w:rsidRPr="009B3F8C" w:rsidR="00F53051">
              <w:rPr>
                <w:rFonts w:cs="Arial" w:asciiTheme="minorHAnsi" w:hAnsiTheme="minorHAnsi"/>
                <w:sz w:val="20"/>
              </w:rPr>
              <w:t>masker</w:t>
            </w:r>
          </w:p>
          <w:p w:rsidRPr="009B3F8C" w:rsidR="007B53AB" w:rsidP="00F53051" w:rsidRDefault="007B53AB" w14:paraId="4305FD81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9B3F8C">
              <w:rPr>
                <w:rFonts w:cs="Arial" w:asciiTheme="minorHAnsi" w:hAnsiTheme="minorHAnsi"/>
                <w:sz w:val="20"/>
              </w:rPr>
              <w:t>(</w:t>
            </w:r>
            <w:r w:rsidRPr="009B3F8C" w:rsidR="009B2F16">
              <w:rPr>
                <w:rFonts w:cs="Arial" w:asciiTheme="minorHAnsi" w:hAnsiTheme="minorHAnsi"/>
                <w:sz w:val="20"/>
              </w:rPr>
              <w:t>P</w:t>
            </w:r>
            <w:r w:rsidRPr="009B3F8C" w:rsidR="00F53051">
              <w:rPr>
                <w:rFonts w:cs="Arial" w:asciiTheme="minorHAnsi" w:hAnsiTheme="minorHAnsi"/>
                <w:sz w:val="20"/>
              </w:rPr>
              <w:t>2</w:t>
            </w:r>
            <w:r w:rsidRPr="009B3F8C" w:rsidR="002239C5">
              <w:rPr>
                <w:rFonts w:cs="Arial" w:asciiTheme="minorHAnsi" w:hAnsiTheme="minorHAnsi"/>
                <w:sz w:val="20"/>
              </w:rPr>
              <w:t>-</w:t>
            </w:r>
            <w:r w:rsidRPr="009B3F8C" w:rsidR="00F53051">
              <w:rPr>
                <w:rFonts w:cs="Arial" w:asciiTheme="minorHAnsi" w:hAnsiTheme="minorHAnsi"/>
                <w:sz w:val="20"/>
              </w:rPr>
              <w:t xml:space="preserve"> of P3</w:t>
            </w:r>
            <w:r w:rsidRPr="009B3F8C">
              <w:rPr>
                <w:rFonts w:cs="Arial" w:asciiTheme="minorHAnsi" w:hAnsiTheme="minorHAnsi"/>
                <w:sz w:val="20"/>
              </w:rPr>
              <w:t>-filter).</w:t>
            </w:r>
          </w:p>
          <w:p w:rsidRPr="009B3F8C" w:rsidR="007B53AB" w:rsidP="00CA0EB0" w:rsidRDefault="007B53AB" w14:paraId="7CDAB48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Houd de machine stevig vast. </w:t>
            </w:r>
          </w:p>
          <w:p w:rsidRPr="009B3F8C" w:rsidR="007B53AB" w:rsidP="00CA0EB0" w:rsidRDefault="007B53AB" w14:paraId="665B8C1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Kijk tijdens het </w:t>
            </w:r>
            <w:r w:rsidRPr="009B3F8C" w:rsidR="00C211A9">
              <w:rPr>
                <w:rFonts w:asciiTheme="minorHAnsi" w:hAnsiTheme="minorHAnsi"/>
                <w:sz w:val="20"/>
              </w:rPr>
              <w:t>schuren</w:t>
            </w:r>
            <w:r w:rsidRPr="009B3F8C">
              <w:rPr>
                <w:rFonts w:asciiTheme="minorHAnsi" w:hAnsiTheme="minorHAnsi"/>
                <w:sz w:val="20"/>
              </w:rPr>
              <w:t xml:space="preserve"> naar de </w:t>
            </w:r>
            <w:r w:rsidRPr="009B3F8C" w:rsidR="00C211A9">
              <w:rPr>
                <w:rFonts w:asciiTheme="minorHAnsi" w:hAnsiTheme="minorHAnsi"/>
                <w:sz w:val="20"/>
              </w:rPr>
              <w:t>machine</w:t>
            </w:r>
            <w:r w:rsidRPr="009B3F8C">
              <w:rPr>
                <w:rFonts w:asciiTheme="minorHAnsi" w:hAnsiTheme="minorHAnsi"/>
                <w:sz w:val="20"/>
              </w:rPr>
              <w:t xml:space="preserve"> en het werkstuk.</w:t>
            </w:r>
          </w:p>
          <w:p w:rsidRPr="009B3F8C" w:rsidR="007B53AB" w:rsidP="002B3857" w:rsidRDefault="002239C5" w14:paraId="28B3249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Wordt het snoer </w:t>
            </w:r>
            <w:r w:rsidRPr="009B3F8C" w:rsidR="007B53AB">
              <w:rPr>
                <w:rFonts w:asciiTheme="minorHAnsi" w:hAnsiTheme="minorHAnsi"/>
                <w:sz w:val="20"/>
              </w:rPr>
              <w:t xml:space="preserve">tijdens de werkzaamheden beschadigd, </w:t>
            </w:r>
            <w:r w:rsidRPr="009B3F8C">
              <w:rPr>
                <w:rFonts w:asciiTheme="minorHAnsi" w:hAnsiTheme="minorHAnsi"/>
                <w:sz w:val="20"/>
              </w:rPr>
              <w:t xml:space="preserve">raak het dan niet </w:t>
            </w:r>
            <w:r w:rsidRPr="009B3F8C" w:rsidR="007B53AB">
              <w:rPr>
                <w:rFonts w:asciiTheme="minorHAnsi" w:hAnsiTheme="minorHAnsi"/>
                <w:sz w:val="20"/>
              </w:rPr>
              <w:t xml:space="preserve">aan maar </w:t>
            </w:r>
            <w:r w:rsidRPr="009B3F8C">
              <w:rPr>
                <w:rFonts w:asciiTheme="minorHAnsi" w:hAnsiTheme="minorHAnsi"/>
                <w:sz w:val="20"/>
              </w:rPr>
              <w:t xml:space="preserve">trek </w:t>
            </w:r>
            <w:r w:rsidRPr="009B3F8C" w:rsidR="007B53AB">
              <w:rPr>
                <w:rFonts w:asciiTheme="minorHAnsi" w:hAnsiTheme="minorHAnsi"/>
                <w:sz w:val="20"/>
              </w:rPr>
              <w:t>de stekker uit.</w:t>
            </w:r>
          </w:p>
          <w:p w:rsidRPr="001E257A" w:rsidR="0034340B" w:rsidP="00C211A9" w:rsidRDefault="007B53AB" w14:paraId="1B5AE1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 w:rsidRPr="00B46921">
              <w:rPr>
                <w:rFonts w:asciiTheme="minorHAnsi" w:hAnsiTheme="minorHAnsi"/>
                <w:sz w:val="20"/>
              </w:rPr>
              <w:t xml:space="preserve">Verwijder stof enkel en alleen </w:t>
            </w:r>
            <w:r w:rsidRPr="00B46921" w:rsidR="00CE2340">
              <w:rPr>
                <w:rFonts w:asciiTheme="minorHAnsi" w:hAnsiTheme="minorHAnsi"/>
                <w:sz w:val="20"/>
              </w:rPr>
              <w:t>bij uitgeschakelde machine</w:t>
            </w:r>
            <w:r w:rsidRPr="00B46921">
              <w:rPr>
                <w:rFonts w:asciiTheme="minorHAnsi" w:hAnsiTheme="minorHAnsi"/>
                <w:sz w:val="20"/>
              </w:rPr>
              <w:t>.</w:t>
            </w:r>
          </w:p>
          <w:p w:rsidRPr="001E257A" w:rsidR="001E257A" w:rsidP="00C211A9" w:rsidRDefault="001E257A" w14:paraId="79C8E60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0"/>
              </w:rPr>
              <w:t>Gebruik het toestel enkel voor het schuren van hout.</w:t>
            </w:r>
          </w:p>
          <w:p w:rsidRPr="00EF27E2" w:rsidR="00FB0BE2" w:rsidP="003F7CF4" w:rsidRDefault="001E257A" w14:paraId="6660C11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 w:val="20"/>
              </w:rPr>
              <w:t>Houd het toestel zo vast dat het snoer niet in het toestel kan draaien.</w:t>
            </w:r>
          </w:p>
        </w:tc>
      </w:tr>
      <w:tr xmlns:wp14="http://schemas.microsoft.com/office/word/2010/wordml" w:rsidRPr="00EF27E2" w:rsidR="007B53AB" w:rsidTr="00D455F5" w14:paraId="35BEF42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521"/>
        </w:trPr>
        <w:tc>
          <w:tcPr>
            <w:tcW w:w="1560" w:type="dxa"/>
            <w:gridSpan w:val="2"/>
            <w:vAlign w:val="center"/>
          </w:tcPr>
          <w:p w:rsidRPr="00B46921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917" w:type="dxa"/>
            <w:gridSpan w:val="12"/>
          </w:tcPr>
          <w:p w:rsidR="00716B20" w:rsidP="003B47FA" w:rsidRDefault="008333F0" w14:paraId="759CD1E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 xml:space="preserve">Zet steeds de machine </w:t>
            </w:r>
            <w:r w:rsidR="004A742D">
              <w:rPr>
                <w:rFonts w:asciiTheme="minorHAnsi" w:hAnsiTheme="minorHAnsi"/>
                <w:sz w:val="20"/>
              </w:rPr>
              <w:t>uit (schakelaar in open toestand)</w:t>
            </w:r>
            <w:r w:rsidR="00716B20">
              <w:rPr>
                <w:rFonts w:asciiTheme="minorHAnsi" w:hAnsiTheme="minorHAnsi"/>
                <w:sz w:val="20"/>
              </w:rPr>
              <w:t>.</w:t>
            </w:r>
          </w:p>
          <w:p w:rsidR="004A4E3C" w:rsidP="003B47FA" w:rsidRDefault="004A4E3C" w14:paraId="751AA34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>Trek de stekker nooit via de kabel uit het stopcontact.</w:t>
            </w:r>
          </w:p>
          <w:p w:rsidRPr="00EF27E2" w:rsidR="007B53AB" w:rsidP="003F7CF4" w:rsidRDefault="008333F0" w14:paraId="672F55C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 w:rsidRPr="009B3F8C">
              <w:rPr>
                <w:rFonts w:cs="Arial" w:asciiTheme="minorHAnsi" w:hAnsiTheme="minorHAnsi"/>
                <w:sz w:val="20"/>
              </w:rPr>
              <w:t>Reinig de w</w:t>
            </w:r>
            <w:r w:rsidRPr="009B3F8C" w:rsidR="00CE2340">
              <w:rPr>
                <w:rFonts w:cs="Arial" w:asciiTheme="minorHAnsi" w:hAnsiTheme="minorHAnsi"/>
                <w:sz w:val="20"/>
              </w:rPr>
              <w:t>erkpost</w:t>
            </w:r>
            <w:r w:rsidRPr="009B3F8C" w:rsidR="00D94A93">
              <w:rPr>
                <w:rFonts w:cs="Arial" w:asciiTheme="minorHAnsi" w:hAnsiTheme="minorHAnsi"/>
                <w:sz w:val="20"/>
              </w:rPr>
              <w:t xml:space="preserve"> </w:t>
            </w:r>
            <w:r w:rsidRPr="009B3F8C" w:rsidR="007B53AB">
              <w:rPr>
                <w:rFonts w:cs="Arial" w:asciiTheme="minorHAnsi" w:hAnsiTheme="minorHAnsi"/>
                <w:sz w:val="20"/>
              </w:rPr>
              <w:t xml:space="preserve">met </w:t>
            </w:r>
            <w:r w:rsidRPr="009B3F8C">
              <w:rPr>
                <w:rFonts w:cs="Arial" w:asciiTheme="minorHAnsi" w:hAnsiTheme="minorHAnsi"/>
                <w:sz w:val="20"/>
              </w:rPr>
              <w:t xml:space="preserve">een </w:t>
            </w:r>
            <w:r w:rsidRPr="009B3F8C" w:rsidR="00D94A93">
              <w:rPr>
                <w:rFonts w:cs="Arial" w:asciiTheme="minorHAnsi" w:hAnsiTheme="minorHAnsi"/>
                <w:sz w:val="20"/>
              </w:rPr>
              <w:t xml:space="preserve">geschikte </w:t>
            </w:r>
            <w:r w:rsidRPr="009B3F8C" w:rsidR="007B53AB">
              <w:rPr>
                <w:rFonts w:cs="Arial" w:asciiTheme="minorHAnsi" w:hAnsiTheme="minorHAnsi"/>
                <w:sz w:val="20"/>
              </w:rPr>
              <w:t>stofzuiger.</w:t>
            </w:r>
          </w:p>
        </w:tc>
      </w:tr>
      <w:tr xmlns:wp14="http://schemas.microsoft.com/office/word/2010/wordml" w:rsidRPr="00EF27E2" w:rsidR="007B53AB" w:rsidTr="00D455F5" w14:paraId="4FA8EA9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644"/>
        </w:trPr>
        <w:tc>
          <w:tcPr>
            <w:tcW w:w="1560" w:type="dxa"/>
            <w:gridSpan w:val="2"/>
            <w:vAlign w:val="center"/>
          </w:tcPr>
          <w:p w:rsidRPr="00B46921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B46921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917" w:type="dxa"/>
            <w:gridSpan w:val="12"/>
          </w:tcPr>
          <w:p w:rsidR="007B53AB" w:rsidP="003B47FA" w:rsidRDefault="007B53AB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B46921" w:rsidR="00C1399C" w:rsidP="003B47FA" w:rsidRDefault="00C1399C" w14:paraId="729D0F1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Enkel uit te voeren bij een spanningsloze machine.</w:t>
            </w:r>
          </w:p>
          <w:p w:rsidRPr="009B3F8C" w:rsidR="007B53AB" w:rsidP="003B47FA" w:rsidRDefault="007B53A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 xml:space="preserve">Gebruik enkel </w:t>
            </w:r>
            <w:r w:rsidRPr="009B3F8C">
              <w:rPr>
                <w:rFonts w:asciiTheme="minorHAnsi" w:hAnsiTheme="minorHAnsi"/>
                <w:sz w:val="20"/>
              </w:rPr>
              <w:t>de vervangonderdelen die door de fabrikant zijn voorgeschreven.</w:t>
            </w:r>
          </w:p>
          <w:p w:rsidR="007B53AB" w:rsidP="003B47FA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B3F8C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9B3F8C" w:rsidR="009B2F16">
              <w:rPr>
                <w:rFonts w:asciiTheme="minorHAnsi" w:hAnsiTheme="minorHAnsi"/>
                <w:sz w:val="20"/>
              </w:rPr>
              <w:t xml:space="preserve"> </w:t>
            </w:r>
            <w:r w:rsidRPr="009B3F8C">
              <w:rPr>
                <w:rFonts w:asciiTheme="minorHAnsi" w:hAnsiTheme="minorHAnsi"/>
                <w:sz w:val="20"/>
              </w:rPr>
              <w:t>/</w:t>
            </w:r>
            <w:r w:rsidRPr="009B3F8C" w:rsidR="009B2F16">
              <w:rPr>
                <w:rFonts w:asciiTheme="minorHAnsi" w:hAnsiTheme="minorHAnsi"/>
                <w:sz w:val="20"/>
              </w:rPr>
              <w:t xml:space="preserve"> </w:t>
            </w:r>
            <w:r w:rsidRPr="009B3F8C">
              <w:rPr>
                <w:rFonts w:asciiTheme="minorHAnsi" w:hAnsiTheme="minorHAnsi"/>
                <w:sz w:val="20"/>
              </w:rPr>
              <w:t>reinigen.</w:t>
            </w:r>
          </w:p>
          <w:p w:rsidRPr="00EF27E2" w:rsidR="007B53AB" w:rsidP="003F7CF4" w:rsidRDefault="008333F0" w14:paraId="65BBB5A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Cs w:val="22"/>
              </w:rPr>
            </w:pPr>
            <w:r w:rsidRPr="009B3F8C">
              <w:rPr>
                <w:rFonts w:asciiTheme="minorHAnsi" w:hAnsiTheme="minorHAnsi"/>
                <w:sz w:val="20"/>
              </w:rPr>
              <w:t>Houd een r</w:t>
            </w:r>
            <w:r w:rsidRPr="009B3F8C" w:rsidR="007B53AB">
              <w:rPr>
                <w:rFonts w:asciiTheme="minorHAnsi" w:hAnsiTheme="minorHAnsi"/>
                <w:sz w:val="20"/>
              </w:rPr>
              <w:t>egister van onderhoud en herstelling bij.</w:t>
            </w:r>
            <w:r w:rsidRPr="00EF27E2" w:rsidR="007B53AB">
              <w:rPr>
                <w:rFonts w:asciiTheme="minorHAnsi" w:hAnsiTheme="minorHAnsi"/>
                <w:szCs w:val="22"/>
              </w:rPr>
              <w:t xml:space="preserve"> </w:t>
            </w:r>
          </w:p>
        </w:tc>
      </w:tr>
      <w:tr xmlns:wp14="http://schemas.microsoft.com/office/word/2010/wordml" w:rsidRPr="00EF27E2" w:rsidR="007B53AB" w:rsidTr="00D455F5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90" w:type="dxa"/>
            <w:gridSpan w:val="15"/>
            <w:shd w:val="clear" w:color="auto" w:fill="C3004A"/>
            <w:vAlign w:val="center"/>
          </w:tcPr>
          <w:bookmarkStart w:name="_GoBack" w:displacedByCustomXml="next" w:id="0"/>
          <w:bookmarkEnd w:displacedByCustomXml="next" w:id="0"/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9728621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EF27E2" w:rsidR="007B53AB" w:rsidTr="00D455F5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406" w:type="dxa"/>
            <w:gridSpan w:val="5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4141624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B4692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gridSpan w:val="4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71173267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B4692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Pr="00B46921">
                  <w:rPr>
                    <w:rFonts w:cs="Arial" w:asciiTheme="minorHAnsi" w:hAnsiTheme="minorHAnsi"/>
                    <w:sz w:val="20"/>
                  </w:rPr>
                  <w:t>rbeids</w:t>
                </w:r>
                <w:r w:rsidR="00E3090C">
                  <w:rPr>
                    <w:rFonts w:cs="Arial" w:asciiTheme="minorHAnsi" w:hAnsiTheme="minorHAnsi"/>
                    <w:sz w:val="20"/>
                  </w:rPr>
                  <w:t>arts</w:t>
                </w:r>
              </w:p>
              <w:p w:rsidRPr="00B4692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9" w:type="dxa"/>
            <w:gridSpan w:val="6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0909142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B4692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EF27E2" w:rsidR="007B53AB" w:rsidTr="00D455F5" w14:paraId="6D8267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406" w:type="dxa"/>
            <w:gridSpan w:val="5"/>
            <w:shd w:val="pct10" w:color="auto" w:fill="auto"/>
            <w:vAlign w:val="center"/>
          </w:tcPr>
          <w:p w:rsidRPr="00C1399C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C1399C">
              <w:rPr>
                <w:rFonts w:asciiTheme="minorHAnsi" w:hAnsiTheme="minorHAnsi"/>
                <w:sz w:val="20"/>
              </w:rPr>
              <w:t>Naam</w:t>
            </w:r>
            <w:r w:rsidRPr="00C1399C" w:rsidR="007B53AB">
              <w:rPr>
                <w:rFonts w:asciiTheme="minorHAnsi" w:hAnsiTheme="minorHAnsi"/>
                <w:sz w:val="20"/>
              </w:rPr>
              <w:t>:</w:t>
            </w:r>
            <w:r w:rsidRPr="00C1399C" w:rsidR="00845B14">
              <w:rPr>
                <w:rFonts w:asciiTheme="minorHAnsi" w:hAnsiTheme="minorHAnsi"/>
                <w:sz w:val="20"/>
              </w:rPr>
              <w:t xml:space="preserve"> </w:t>
            </w:r>
          </w:p>
          <w:p w:rsidRPr="00C1399C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C1399C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C1399C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gridSpan w:val="4"/>
            <w:shd w:val="pct10" w:color="auto" w:fill="auto"/>
            <w:vAlign w:val="center"/>
          </w:tcPr>
          <w:p w:rsidRPr="00C1399C" w:rsidR="007B53AB" w:rsidP="00694DD0" w:rsidRDefault="005B39FF" w14:paraId="1D1233A6" wp14:textId="77777777">
            <w:pPr>
              <w:rPr>
                <w:rFonts w:asciiTheme="minorHAnsi" w:hAnsiTheme="minorHAnsi"/>
                <w:sz w:val="20"/>
              </w:rPr>
            </w:pPr>
            <w:sdt>
              <w:sdtPr>
                <w:rPr>
                  <w:rFonts w:asciiTheme="minorHAnsi" w:hAnsiTheme="minorHAnsi"/>
                  <w:sz w:val="20"/>
                </w:rPr>
                <w:id w:val="-1765452460"/>
                <w:lock w:val="contentLocked"/>
                <w:placeholder>
                  <w:docPart w:val="DefaultPlaceholder_1082065158"/>
                </w:placeholder>
                <w:group/>
              </w:sdtPr>
              <w:sdtEndPr/>
              <w:sdtContent>
                <w:r w:rsidRPr="00C1399C" w:rsidR="00697907">
                  <w:rPr>
                    <w:rFonts w:asciiTheme="minorHAnsi" w:hAnsiTheme="minorHAnsi"/>
                    <w:sz w:val="20"/>
                  </w:rPr>
                  <w:t>Naam</w:t>
                </w:r>
                <w:r w:rsidRPr="00C1399C" w:rsidR="007B53AB">
                  <w:rPr>
                    <w:rFonts w:asciiTheme="minorHAnsi" w:hAnsiTheme="minorHAnsi"/>
                    <w:sz w:val="20"/>
                  </w:rPr>
                  <w:t>:</w:t>
                </w:r>
              </w:sdtContent>
            </w:sdt>
          </w:p>
          <w:p w:rsidRPr="00C1399C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C1399C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9" w:type="dxa"/>
            <w:gridSpan w:val="6"/>
            <w:shd w:val="pct10" w:color="auto" w:fill="auto"/>
            <w:vAlign w:val="center"/>
          </w:tcPr>
          <w:p w:rsidRPr="00C1399C" w:rsidR="007B53AB" w:rsidP="00694DD0" w:rsidRDefault="00697907" w14:paraId="0D900520" wp14:textId="77777777">
            <w:pPr>
              <w:rPr>
                <w:rFonts w:asciiTheme="minorHAnsi" w:hAnsiTheme="minorHAnsi"/>
                <w:sz w:val="20"/>
              </w:rPr>
            </w:pPr>
            <w:r w:rsidRPr="00C1399C">
              <w:rPr>
                <w:rFonts w:asciiTheme="minorHAnsi" w:hAnsiTheme="minorHAnsi"/>
                <w:sz w:val="20"/>
              </w:rPr>
              <w:t>Naam</w:t>
            </w:r>
            <w:r w:rsidRPr="00C1399C" w:rsidR="007B53AB">
              <w:rPr>
                <w:rFonts w:asciiTheme="minorHAnsi" w:hAnsiTheme="minorHAnsi"/>
                <w:sz w:val="20"/>
              </w:rPr>
              <w:t>:</w:t>
            </w:r>
            <w:r w:rsidRPr="00C1399C" w:rsidR="00845B14">
              <w:rPr>
                <w:rFonts w:asciiTheme="minorHAnsi" w:hAnsiTheme="minorHAnsi"/>
                <w:sz w:val="20"/>
              </w:rPr>
              <w:t xml:space="preserve"> </w:t>
            </w:r>
          </w:p>
          <w:p w:rsidRPr="00C1399C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C1399C" w:rsidR="0034340B" w:rsidP="00694DD0" w:rsidRDefault="0034340B" w14:paraId="3CF2D8B6" wp14:textId="77777777">
            <w:pPr>
              <w:rPr>
                <w:rFonts w:asciiTheme="minorHAnsi" w:hAnsiTheme="minorHAnsi"/>
                <w:color w:val="FFFFFF" w:themeColor="background1"/>
                <w:sz w:val="20"/>
              </w:rPr>
            </w:pPr>
          </w:p>
        </w:tc>
      </w:tr>
    </w:tbl>
    <w:p xmlns:wp14="http://schemas.microsoft.com/office/word/2010/wordml" w:rsidRPr="00EF27E2" w:rsidR="007B53AB" w:rsidP="00C1399C" w:rsidRDefault="007B53AB" w14:paraId="0FB78278" wp14:textId="77777777">
      <w:pPr>
        <w:rPr>
          <w:rFonts w:asciiTheme="minorHAnsi" w:hAnsiTheme="minorHAnsi"/>
          <w:szCs w:val="22"/>
        </w:rPr>
      </w:pPr>
    </w:p>
    <w:sectPr w:rsidRPr="00EF27E2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60fb98d6224458b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B39FF" w:rsidP="00F21695" w:rsidRDefault="005B39FF" w14:paraId="0562CB0E" wp14:textId="77777777">
      <w:r>
        <w:separator/>
      </w:r>
    </w:p>
  </w:endnote>
  <w:endnote w:type="continuationSeparator" w:id="0">
    <w:p xmlns:wp14="http://schemas.microsoft.com/office/word/2010/wordml" w:rsidR="005B39FF" w:rsidP="00F21695" w:rsidRDefault="005B39FF" w14:paraId="34CE0A4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01E83" w:rsidRDefault="00D01E83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D455F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D455F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E3090C" w:rsidRDefault="00E3090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01E83" w:rsidRDefault="00D01E83" w14:paraId="1FC3994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B39FF" w:rsidP="00F21695" w:rsidRDefault="005B39FF" w14:paraId="62EBF3C5" wp14:textId="77777777">
      <w:r>
        <w:separator/>
      </w:r>
    </w:p>
  </w:footnote>
  <w:footnote w:type="continuationSeparator" w:id="0">
    <w:p xmlns:wp14="http://schemas.microsoft.com/office/word/2010/wordml" w:rsidR="005B39FF" w:rsidP="00F21695" w:rsidRDefault="005B39FF" w14:paraId="6D98A12B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15966FA" w:rsidTr="215966FA" w14:paraId="009C584A">
      <w:trPr>
        <w:trHeight w:val="300"/>
      </w:trPr>
      <w:tc>
        <w:tcPr>
          <w:tcW w:w="3400" w:type="dxa"/>
          <w:tcMar/>
        </w:tcPr>
        <w:p w:rsidR="215966FA" w:rsidP="215966FA" w:rsidRDefault="215966FA" w14:paraId="122D2C22" w14:textId="7CE684DC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15966FA" w:rsidP="215966FA" w:rsidRDefault="215966FA" w14:paraId="600846B0" w14:textId="27DC2B0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15966FA" w:rsidP="215966FA" w:rsidRDefault="215966FA" w14:paraId="1FEA3C07" w14:textId="585DF6F8">
          <w:pPr>
            <w:pStyle w:val="Koptekst"/>
            <w:bidi w:val="0"/>
            <w:ind w:right="-115"/>
            <w:jc w:val="right"/>
          </w:pPr>
        </w:p>
      </w:tc>
    </w:tr>
  </w:tbl>
  <w:p w:rsidR="215966FA" w:rsidP="215966FA" w:rsidRDefault="215966FA" w14:paraId="63A90441" w14:textId="6EE2FD2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320DA"/>
    <w:rsid w:val="00041E01"/>
    <w:rsid w:val="000462C3"/>
    <w:rsid w:val="00050BF9"/>
    <w:rsid w:val="00071E42"/>
    <w:rsid w:val="00077A05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1426A"/>
    <w:rsid w:val="00150C47"/>
    <w:rsid w:val="00162936"/>
    <w:rsid w:val="00186A83"/>
    <w:rsid w:val="001936D5"/>
    <w:rsid w:val="001A6049"/>
    <w:rsid w:val="001A6AE1"/>
    <w:rsid w:val="001D56C7"/>
    <w:rsid w:val="001E257A"/>
    <w:rsid w:val="001F221A"/>
    <w:rsid w:val="002113D9"/>
    <w:rsid w:val="00220685"/>
    <w:rsid w:val="002239C5"/>
    <w:rsid w:val="0023545B"/>
    <w:rsid w:val="00236334"/>
    <w:rsid w:val="00236FED"/>
    <w:rsid w:val="00241B68"/>
    <w:rsid w:val="002541D5"/>
    <w:rsid w:val="0025521C"/>
    <w:rsid w:val="00271564"/>
    <w:rsid w:val="00274B79"/>
    <w:rsid w:val="002750BD"/>
    <w:rsid w:val="00293CD1"/>
    <w:rsid w:val="002B3857"/>
    <w:rsid w:val="002C4FB0"/>
    <w:rsid w:val="002D3161"/>
    <w:rsid w:val="002E29C0"/>
    <w:rsid w:val="00300A43"/>
    <w:rsid w:val="00306DBF"/>
    <w:rsid w:val="003155A6"/>
    <w:rsid w:val="00316E35"/>
    <w:rsid w:val="0034340B"/>
    <w:rsid w:val="00352BD3"/>
    <w:rsid w:val="0037681E"/>
    <w:rsid w:val="00387359"/>
    <w:rsid w:val="003A5F66"/>
    <w:rsid w:val="003B0E2B"/>
    <w:rsid w:val="003B47FA"/>
    <w:rsid w:val="003C1142"/>
    <w:rsid w:val="003D4CE7"/>
    <w:rsid w:val="003D5B09"/>
    <w:rsid w:val="003E2520"/>
    <w:rsid w:val="003E2AED"/>
    <w:rsid w:val="003E31B5"/>
    <w:rsid w:val="003F7CF4"/>
    <w:rsid w:val="0041544A"/>
    <w:rsid w:val="00434D9C"/>
    <w:rsid w:val="00466D94"/>
    <w:rsid w:val="00477BDB"/>
    <w:rsid w:val="00496884"/>
    <w:rsid w:val="004A4E3C"/>
    <w:rsid w:val="004A742D"/>
    <w:rsid w:val="004D51F8"/>
    <w:rsid w:val="00504D6A"/>
    <w:rsid w:val="005246C9"/>
    <w:rsid w:val="005246EB"/>
    <w:rsid w:val="00557432"/>
    <w:rsid w:val="00563ECC"/>
    <w:rsid w:val="0056566F"/>
    <w:rsid w:val="005711E4"/>
    <w:rsid w:val="005A37C1"/>
    <w:rsid w:val="005B39FF"/>
    <w:rsid w:val="005C0F11"/>
    <w:rsid w:val="005D7707"/>
    <w:rsid w:val="005E74D5"/>
    <w:rsid w:val="005F03E5"/>
    <w:rsid w:val="00603503"/>
    <w:rsid w:val="00606B92"/>
    <w:rsid w:val="006202CF"/>
    <w:rsid w:val="0062776E"/>
    <w:rsid w:val="00635118"/>
    <w:rsid w:val="00635771"/>
    <w:rsid w:val="00635BCF"/>
    <w:rsid w:val="00674EFE"/>
    <w:rsid w:val="00677F90"/>
    <w:rsid w:val="006809EC"/>
    <w:rsid w:val="0068620B"/>
    <w:rsid w:val="00694DD0"/>
    <w:rsid w:val="00697907"/>
    <w:rsid w:val="006B7CFC"/>
    <w:rsid w:val="006C01D9"/>
    <w:rsid w:val="006C160D"/>
    <w:rsid w:val="006C4987"/>
    <w:rsid w:val="006D2548"/>
    <w:rsid w:val="006E7CE8"/>
    <w:rsid w:val="00716B20"/>
    <w:rsid w:val="00731663"/>
    <w:rsid w:val="007461B3"/>
    <w:rsid w:val="007550E9"/>
    <w:rsid w:val="00761535"/>
    <w:rsid w:val="007763BA"/>
    <w:rsid w:val="00791332"/>
    <w:rsid w:val="007B53AB"/>
    <w:rsid w:val="007D4B33"/>
    <w:rsid w:val="007E6ADD"/>
    <w:rsid w:val="00817BB5"/>
    <w:rsid w:val="00821A61"/>
    <w:rsid w:val="0082635C"/>
    <w:rsid w:val="0083048B"/>
    <w:rsid w:val="008333F0"/>
    <w:rsid w:val="00845B14"/>
    <w:rsid w:val="00853DFB"/>
    <w:rsid w:val="008734BA"/>
    <w:rsid w:val="008B02E2"/>
    <w:rsid w:val="008B123B"/>
    <w:rsid w:val="008B5FE1"/>
    <w:rsid w:val="008E7DA7"/>
    <w:rsid w:val="008F1DCD"/>
    <w:rsid w:val="00920868"/>
    <w:rsid w:val="009646A8"/>
    <w:rsid w:val="00966E8E"/>
    <w:rsid w:val="00977B20"/>
    <w:rsid w:val="00980DA7"/>
    <w:rsid w:val="00985DED"/>
    <w:rsid w:val="009A20B9"/>
    <w:rsid w:val="009B2F16"/>
    <w:rsid w:val="009B3510"/>
    <w:rsid w:val="009B3F8C"/>
    <w:rsid w:val="009C0D1F"/>
    <w:rsid w:val="009E5BBD"/>
    <w:rsid w:val="009F313C"/>
    <w:rsid w:val="00A04C3D"/>
    <w:rsid w:val="00A612BD"/>
    <w:rsid w:val="00A6656A"/>
    <w:rsid w:val="00A93D09"/>
    <w:rsid w:val="00AB6A21"/>
    <w:rsid w:val="00AC2593"/>
    <w:rsid w:val="00AF01D3"/>
    <w:rsid w:val="00B00F6F"/>
    <w:rsid w:val="00B12BDC"/>
    <w:rsid w:val="00B17F8A"/>
    <w:rsid w:val="00B23EEA"/>
    <w:rsid w:val="00B3017E"/>
    <w:rsid w:val="00B46921"/>
    <w:rsid w:val="00B54444"/>
    <w:rsid w:val="00B740B4"/>
    <w:rsid w:val="00B90B69"/>
    <w:rsid w:val="00BA13A2"/>
    <w:rsid w:val="00BB1E30"/>
    <w:rsid w:val="00BC6CB1"/>
    <w:rsid w:val="00BD6DB9"/>
    <w:rsid w:val="00BF39B0"/>
    <w:rsid w:val="00BF5C63"/>
    <w:rsid w:val="00C10100"/>
    <w:rsid w:val="00C1399C"/>
    <w:rsid w:val="00C211A9"/>
    <w:rsid w:val="00C23204"/>
    <w:rsid w:val="00C662E2"/>
    <w:rsid w:val="00C8666A"/>
    <w:rsid w:val="00CA0EB0"/>
    <w:rsid w:val="00CB186A"/>
    <w:rsid w:val="00CC2FDC"/>
    <w:rsid w:val="00CD0FB0"/>
    <w:rsid w:val="00CE2340"/>
    <w:rsid w:val="00CE2AD3"/>
    <w:rsid w:val="00CE392D"/>
    <w:rsid w:val="00D01E83"/>
    <w:rsid w:val="00D0223E"/>
    <w:rsid w:val="00D20485"/>
    <w:rsid w:val="00D26B1F"/>
    <w:rsid w:val="00D340B7"/>
    <w:rsid w:val="00D455F5"/>
    <w:rsid w:val="00D461CA"/>
    <w:rsid w:val="00D615CB"/>
    <w:rsid w:val="00D63C50"/>
    <w:rsid w:val="00D6750D"/>
    <w:rsid w:val="00D754AD"/>
    <w:rsid w:val="00D92046"/>
    <w:rsid w:val="00D94A93"/>
    <w:rsid w:val="00DB5B21"/>
    <w:rsid w:val="00DD3840"/>
    <w:rsid w:val="00DE16E0"/>
    <w:rsid w:val="00DE5BC5"/>
    <w:rsid w:val="00E0391E"/>
    <w:rsid w:val="00E04014"/>
    <w:rsid w:val="00E155DA"/>
    <w:rsid w:val="00E219F9"/>
    <w:rsid w:val="00E256B7"/>
    <w:rsid w:val="00E3090C"/>
    <w:rsid w:val="00E36F14"/>
    <w:rsid w:val="00E5208C"/>
    <w:rsid w:val="00EA35A7"/>
    <w:rsid w:val="00EB5EA7"/>
    <w:rsid w:val="00ED295A"/>
    <w:rsid w:val="00EE4707"/>
    <w:rsid w:val="00EF27E2"/>
    <w:rsid w:val="00F07CD9"/>
    <w:rsid w:val="00F1130F"/>
    <w:rsid w:val="00F21695"/>
    <w:rsid w:val="00F4363E"/>
    <w:rsid w:val="00F45630"/>
    <w:rsid w:val="00F52F38"/>
    <w:rsid w:val="00F53051"/>
    <w:rsid w:val="00F76466"/>
    <w:rsid w:val="00FA1E57"/>
    <w:rsid w:val="00FA48C5"/>
    <w:rsid w:val="00FB0BE2"/>
    <w:rsid w:val="00FD5C7C"/>
    <w:rsid w:val="00FD6E85"/>
    <w:rsid w:val="00FE0379"/>
    <w:rsid w:val="2159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B8049"/>
  <w15:docId w15:val="{8A867DB2-B480-4F08-95B8-FCD59B4B36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01E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media/image8.wmf"/><Relationship Id="rId22" Type="http://schemas.openxmlformats.org/officeDocument/2006/relationships/fontTable" Target="fontTable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a60fb98d6224458b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B8CFAC-6EBC-4114-868D-4C8E10DCC600}"/>
      </w:docPartPr>
      <w:docPartBody>
        <w:p xmlns:wp14="http://schemas.microsoft.com/office/word/2010/wordml" w:rsidR="00CB186A" w:rsidRDefault="00CB186A" w14:paraId="06820EF5" wp14:textId="77777777">
          <w:r w:rsidRPr="004F088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86A"/>
    <w:rsid w:val="000141F8"/>
    <w:rsid w:val="00261200"/>
    <w:rsid w:val="0029558F"/>
    <w:rsid w:val="00392A3A"/>
    <w:rsid w:val="00484BF5"/>
    <w:rsid w:val="00562AEA"/>
    <w:rsid w:val="007136A0"/>
    <w:rsid w:val="00B806D7"/>
    <w:rsid w:val="00CA746D"/>
    <w:rsid w:val="00CB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B186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https://gemeenschapsonderwijs.sharepoint.com/sites/prodoc/_layouts/15/DocIdRedir.aspx?ID=GOPRO-1830562155-17271</Url>
      <Description>GOPRO-1830562155-17271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5edcdd67-fc9d-49c3-bb9e-68c8dc6df091" ContentTypeId="0x0101004F68F29EB5C0584E8441CCD89310A7A7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1A82C35-18E9-412A-931C-3050E39D39A2}"/>
</file>

<file path=customXml/itemProps2.xml><?xml version="1.0" encoding="utf-8"?>
<ds:datastoreItem xmlns:ds="http://schemas.openxmlformats.org/officeDocument/2006/customXml" ds:itemID="{83EC82CC-F1DA-43F5-95A6-A826DC1B2B50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3.xml><?xml version="1.0" encoding="utf-8"?>
<ds:datastoreItem xmlns:ds="http://schemas.openxmlformats.org/officeDocument/2006/customXml" ds:itemID="{6FD6F0BF-3D8C-4DC0-B475-1B9F95F0BE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E1E83E-10E8-4900-B2FF-46074DDB0BC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0FA26E3E-A659-4769-9B6F-59377851436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3273698-A38D-4D89-A640-FB017E49E35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Bandschuurmachine - manueel</dc:title>
  <dc:creator>Luc</dc:creator>
  <cp:lastModifiedBy>bart Devos</cp:lastModifiedBy>
  <cp:revision>8</cp:revision>
  <cp:lastPrinted>2014-05-13T13:32:00Z</cp:lastPrinted>
  <dcterms:created xsi:type="dcterms:W3CDTF">2019-12-18T16:49:00Z</dcterms:created>
  <dcterms:modified xsi:type="dcterms:W3CDTF">2023-11-20T10:09:23Z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_Thema2">
    <vt:lpwstr/>
  </property>
  <property fmtid="{D5CDD505-2E9C-101B-9397-08002B2CF9AE}" pid="3" name="ContentTypeId">
    <vt:lpwstr>0x01010082340F32E81AE74AA8D837674071337F003BB9480EDAB6514EB2D4DC1FE9EAD30C</vt:lpwstr>
  </property>
  <property fmtid="{D5CDD505-2E9C-101B-9397-08002B2CF9AE}" pid="4" name="GO_TonenOp">
    <vt:lpwstr>2817;#Houtbewerking|e4935753-e6a9-4d24-94f6-d4306ef493e8</vt:lpwstr>
  </property>
  <property fmtid="{D5CDD505-2E9C-101B-9397-08002B2CF9AE}" pid="5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kunstonderwijs|7b9c2fe1-75ca-4678-95d6-ebe13b290632;#3340;#Hoger </vt:lpwstr>
  </property>
  <property fmtid="{D5CDD505-2E9C-101B-9397-08002B2CF9AE}" pid="6" name="MediaServiceImageTags">
    <vt:lpwstr/>
  </property>
  <property fmtid="{D5CDD505-2E9C-101B-9397-08002B2CF9AE}" pid="7" name="GOProPublicatiestatus">
    <vt:lpwstr>1;#Online|5d773375-47c0-4896-afa8-6eac5ed3e165</vt:lpwstr>
  </property>
  <property fmtid="{D5CDD505-2E9C-101B-9397-08002B2CF9AE}" pid="8" name="_dlc_DocIdItemGuid">
    <vt:lpwstr>74c36662-43e6-4892-bac0-880f5fd6e86f</vt:lpwstr>
  </property>
  <property fmtid="{D5CDD505-2E9C-101B-9397-08002B2CF9AE}" pid="9" name="GOProOnderwijsniveaus">
    <vt:lpwstr>14;#Alle onderwijsniveaus|2fe7c676-0ce6-4fab-b265-4b19c15279a5</vt:lpwstr>
  </property>
  <property fmtid="{D5CDD505-2E9C-101B-9397-08002B2CF9AE}" pid="10" name="GOProOorsprong">
    <vt:lpwstr/>
  </property>
  <property fmtid="{D5CDD505-2E9C-101B-9397-08002B2CF9AE}" pid="11" name="GOProThemas">
    <vt:lpwstr>27;#Preventie|00aa7f27-fbf1-4e92-ba0a-40ec8d784003</vt:lpwstr>
  </property>
  <property fmtid="{D5CDD505-2E9C-101B-9397-08002B2CF9AE}" pid="12" name="GOProSchooljaar">
    <vt:lpwstr/>
  </property>
  <property fmtid="{D5CDD505-2E9C-101B-9397-08002B2CF9AE}" pid="13" name="GOProJaar">
    <vt:lpwstr/>
  </property>
</Properties>
</file>