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D26E80" w:rsidR="00D26E80" w:rsidP="00D26E80" w:rsidRDefault="00B653C0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34EC032E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>
            <w:pict w14:anchorId="45BAC818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2knsw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Y32knswUAAEseAAAOAAAAAAAAAAAAAAAAAC4CAABkcnMvZTJvRG9j&#10;LnhtbFBLAQItABQABgAIAAAAIQBAy+NG4AAAAAsBAAAPAAAAAAAAAAAAAAAAAA0IAABkcnMvZG93&#10;bnJldi54bWxQSwUGAAAAAAQABADzAAAAGgkAAAAA&#10;" w14:anchorId="6AAA3319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202D89CB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cx1="http://schemas.microsoft.com/office/drawing/2015/9/8/chartex">
            <w:pict w14:anchorId="7ACEF4D3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31CF883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26E80" w:rsidR="00D26E80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4432C7AC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D26E80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D26E80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D26E80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D26E80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D26E80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D26E80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D26E80">
        <w:rPr>
          <w:rFonts w:cs="Arial" w:asciiTheme="minorHAnsi" w:hAnsiTheme="minorHAnsi"/>
        </w:rPr>
        <w:tab/>
      </w:r>
    </w:p>
    <w:p xmlns:wp14="http://schemas.microsoft.com/office/word/2010/wordml" w:rsidRPr="00D26E80" w:rsidR="007B53AB" w:rsidP="00F1130F" w:rsidRDefault="007B53AB" w14:paraId="5DAB6C7B" wp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</w:tblGrid>
      <w:tr xmlns:wp14="http://schemas.microsoft.com/office/word/2010/wordml" w:rsidRPr="00D26E80" w:rsidR="007B53AB" w:rsidTr="004B58E1" w14:paraId="2A0478AA" wp14:textId="77777777">
        <w:trPr>
          <w:trHeight w:val="754" w:hRule="exact"/>
        </w:trPr>
        <w:tc>
          <w:tcPr>
            <w:tcW w:w="10031" w:type="dxa"/>
            <w:gridSpan w:val="3"/>
            <w:shd w:val="clear" w:color="auto" w:fill="C3004A"/>
            <w:vAlign w:val="center"/>
          </w:tcPr>
          <w:p w:rsidRPr="00D26E80" w:rsidR="007B53AB" w:rsidP="00985DED" w:rsidRDefault="00FB2A3F" w14:paraId="2882A5C6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B2A3F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</w:t>
            </w:r>
            <w:bookmarkStart w:name="_GoBack" w:id="0"/>
            <w:bookmarkEnd w:id="0"/>
            <w:r w:rsidRPr="00FB2A3F">
              <w:rPr>
                <w:rFonts w:cs="Arial" w:asciiTheme="minorHAnsi" w:hAnsiTheme="minorHAnsi"/>
                <w:b/>
                <w:color w:val="FFFFFF"/>
                <w:sz w:val="20"/>
              </w:rPr>
              <w:t>RT A12</w:t>
            </w:r>
          </w:p>
          <w:p w:rsidRPr="00D26E80" w:rsidR="007B53AB" w:rsidP="00E30DD9" w:rsidRDefault="00E30DD9" w14:paraId="0EBFA7E3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proofErr w:type="spellStart"/>
            <w:r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Bandenbalanceermachine</w:t>
            </w:r>
            <w:proofErr w:type="spellEnd"/>
          </w:p>
        </w:tc>
      </w:tr>
      <w:tr xmlns:wp14="http://schemas.microsoft.com/office/word/2010/wordml" w:rsidRPr="00D26E80" w:rsidR="007B53AB" w:rsidTr="006020C7" w14:paraId="55EA19D6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pct10" w:color="auto" w:fill="auto"/>
            <w:vAlign w:val="center"/>
          </w:tcPr>
          <w:p w:rsidRPr="00CB1543" w:rsidR="007B53AB" w:rsidP="005F03E5" w:rsidRDefault="007B53AB" w14:paraId="02EB378F" wp14:textId="77777777">
            <w:pPr>
              <w:rPr>
                <w:rFonts w:cs="Arial"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 w:val="restart"/>
          </w:tcPr>
          <w:p w:rsidR="002952A8" w:rsidP="00FB23DA" w:rsidRDefault="002952A8" w14:paraId="6A05A809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</w:p>
          <w:p w:rsidRPr="00D26E80" w:rsidR="002952A8" w:rsidP="002952A8" w:rsidRDefault="002952A8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D26E80" w:rsidR="007B53AB" w:rsidTr="006020C7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pct10" w:color="auto" w:fill="auto"/>
          </w:tcPr>
          <w:p w:rsidRPr="00CB1543" w:rsidR="007B53AB" w:rsidP="00694DD0" w:rsidRDefault="007B53AB" w14:paraId="41C8F396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/>
          </w:tcPr>
          <w:p w:rsidRPr="00D26E80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006020C7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pct10" w:color="auto" w:fill="auto"/>
          </w:tcPr>
          <w:p w:rsidRPr="00CB1543" w:rsidR="007B53AB" w:rsidP="00694DD0" w:rsidRDefault="007B53AB" w14:paraId="0D0B940D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/>
          </w:tcPr>
          <w:p w:rsidRPr="00D26E80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006020C7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pct10" w:color="auto" w:fill="auto"/>
          </w:tcPr>
          <w:p w:rsidRPr="00CB1543" w:rsidR="007B53AB" w:rsidP="00485B52" w:rsidRDefault="007B53AB" w14:paraId="60061E4C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/>
          </w:tcPr>
          <w:p w:rsidRPr="00D26E80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006020C7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D26E80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pct10" w:color="auto" w:fill="auto"/>
          </w:tcPr>
          <w:p w:rsidRPr="00CB1543" w:rsidR="007B53AB" w:rsidP="00694DD0" w:rsidRDefault="007B53AB" w14:paraId="4B94D5A5" wp14:textId="77777777">
            <w:pPr>
              <w:rPr>
                <w:rFonts w:asciiTheme="minorHAnsi" w:hAnsiTheme="minorHAnsi"/>
                <w:sz w:val="24"/>
                <w:szCs w:val="24"/>
              </w:rPr>
            </w:pPr>
          </w:p>
        </w:tc>
        <w:tc>
          <w:tcPr>
            <w:tcW w:w="2895" w:type="dxa"/>
            <w:vMerge/>
          </w:tcPr>
          <w:p w:rsidRPr="00D26E80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D26E80" w:rsidR="00B73525" w:rsidP="00677F90" w:rsidRDefault="00B73525" w14:paraId="3656B9A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031"/>
      </w:tblGrid>
      <w:tr xmlns:wp14="http://schemas.microsoft.com/office/word/2010/wordml" w:rsidRPr="00D26E80" w:rsidR="007B53AB" w:rsidTr="004B58E1" w14:paraId="2E4EC8F3" wp14:textId="77777777">
        <w:tc>
          <w:tcPr>
            <w:tcW w:w="10031" w:type="dxa"/>
          </w:tcPr>
          <w:p w:rsidRPr="00D26E80" w:rsidR="00B00F6F" w:rsidP="00B00F6F" w:rsidRDefault="00383C4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 xml:space="preserve">Uitsluitend te gebruiken voor </w:t>
            </w:r>
            <w:r w:rsidRPr="00D26E80" w:rsidR="00B00F6F">
              <w:rPr>
                <w:rFonts w:cs="Arial" w:asciiTheme="minorHAnsi" w:hAnsiTheme="minorHAnsi"/>
                <w:b/>
                <w:szCs w:val="22"/>
              </w:rPr>
              <w:t>werkzaamheden die bepaald zijn in de gebruikershandleiding.</w:t>
            </w:r>
          </w:p>
          <w:p w:rsidRPr="00D26E80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D26E80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D26E80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="00203FFF" w:rsidP="00677F90" w:rsidRDefault="00203FFF" w14:paraId="45FB0818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6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9"/>
        <w:gridCol w:w="1736"/>
        <w:gridCol w:w="1736"/>
        <w:gridCol w:w="1736"/>
        <w:gridCol w:w="1736"/>
        <w:gridCol w:w="1452"/>
      </w:tblGrid>
      <w:tr xmlns:wp14="http://schemas.microsoft.com/office/word/2010/wordml" w:rsidRPr="00646CB6" w:rsidR="00203FFF" w:rsidTr="00203FFF" w14:paraId="2C064148" wp14:textId="77777777">
        <w:trPr>
          <w:trHeight w:val="565"/>
        </w:trPr>
        <w:tc>
          <w:tcPr>
            <w:tcW w:w="1006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hideMark/>
          </w:tcPr>
          <w:p w:rsidRPr="00646CB6" w:rsidR="00203FFF" w:rsidP="00965DB1" w:rsidRDefault="00203FFF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646CB6" w:rsidR="00203FFF" w:rsidTr="003E5DF4" w14:paraId="5A1D3B9B" wp14:textId="77777777">
        <w:trPr>
          <w:trHeight w:val="1209"/>
        </w:trPr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203FFF" w:rsidP="00965DB1" w:rsidRDefault="00203FFF" w14:paraId="1577E244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6672" behindDoc="0" locked="0" layoutInCell="1" allowOverlap="1" wp14:anchorId="7659152B" wp14:editId="528E1273">
                  <wp:simplePos x="0" y="0"/>
                  <wp:positionH relativeFrom="column">
                    <wp:posOffset>182880</wp:posOffset>
                  </wp:positionH>
                  <wp:positionV relativeFrom="paragraph">
                    <wp:posOffset>-16510</wp:posOffset>
                  </wp:positionV>
                  <wp:extent cx="673100" cy="571500"/>
                  <wp:effectExtent l="0" t="0" r="0" b="0"/>
                  <wp:wrapSquare wrapText="bothSides"/>
                  <wp:docPr id="24" name="Afbeelding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D96207" w:rsidR="00203FFF" w:rsidP="00965DB1" w:rsidRDefault="00203FFF" w14:paraId="049F31CB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3F07C025" wp14:editId="27631A0B">
                  <wp:extent cx="552450" cy="552450"/>
                  <wp:effectExtent l="0" t="0" r="0" b="0"/>
                  <wp:docPr id="26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203FFF" w:rsidP="00965DB1" w:rsidRDefault="00203FFF" w14:paraId="53128261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 w:rsidRPr="00646CB6">
              <w:rPr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9676785" wp14:editId="7EFB122F">
                  <wp:extent cx="552450" cy="552450"/>
                  <wp:effectExtent l="0" t="0" r="0" b="0"/>
                  <wp:docPr id="19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646CB6" w:rsidR="00203FFF" w:rsidP="00965DB1" w:rsidRDefault="00203FFF" w14:paraId="62486C05" wp14:textId="77777777">
            <w:pPr>
              <w:jc w:val="center"/>
              <w:rPr>
                <w:noProof/>
                <w:szCs w:val="22"/>
                <w:lang w:val="nl-BE" w:eastAsia="nl-BE"/>
              </w:rPr>
            </w:pPr>
          </w:p>
          <w:p w:rsidRPr="00646CB6" w:rsidR="00203FFF" w:rsidP="00965DB1" w:rsidRDefault="00203FFF" w14:paraId="4101652C" wp14:textId="77777777">
            <w:pPr>
              <w:ind w:right="248"/>
              <w:jc w:val="center"/>
              <w:rPr>
                <w:b/>
                <w:noProof/>
                <w:szCs w:val="22"/>
                <w:lang w:val="nl-BE" w:eastAsia="nl-BE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00F5901C" wp14:editId="67A63F89">
                  <wp:extent cx="552450" cy="552450"/>
                  <wp:effectExtent l="0" t="0" r="0" b="0"/>
                  <wp:docPr id="20" name="Afbeelding 25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646CB6" w:rsidR="00203FFF" w:rsidP="00965DB1" w:rsidRDefault="00203FFF" w14:paraId="4B99056E" wp14:textId="77777777">
            <w:pPr>
              <w:jc w:val="center"/>
              <w:rPr>
                <w:b/>
                <w:noProof/>
                <w:szCs w:val="22"/>
                <w:lang w:val="nl-BE" w:eastAsia="nl-BE"/>
              </w:rPr>
            </w:pP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66423" w:rsidR="00203FFF" w:rsidP="00965DB1" w:rsidRDefault="00203FFF" w14:paraId="13310D99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966423">
              <w:rPr>
                <w:rFonts w:cs="Arial"/>
                <w:sz w:val="18"/>
                <w:szCs w:val="18"/>
              </w:rPr>
              <w:t>Werk-handschoenen gebruiken bij het vervangen van de banden</w:t>
            </w:r>
          </w:p>
        </w:tc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203FFF" w:rsidP="00965DB1" w:rsidRDefault="00203FFF" w14:paraId="1299C43A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66278"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B391EF8" wp14:editId="0965FAF2">
                  <wp:extent cx="600075" cy="600075"/>
                  <wp:effectExtent l="0" t="0" r="9525" b="9525"/>
                  <wp:docPr id="22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646CB6" w:rsidR="00203FFF" w:rsidTr="003E5DF4" w14:paraId="59761D36" wp14:textId="77777777">
        <w:trPr>
          <w:trHeight w:val="980" w:hRule="exact"/>
        </w:trPr>
        <w:tc>
          <w:tcPr>
            <w:tcW w:w="16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66423" w:rsidR="00203FFF" w:rsidP="00965DB1" w:rsidRDefault="00203FFF" w14:paraId="55225474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Handleiding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66423" w:rsidR="00203FFF" w:rsidP="00965DB1" w:rsidRDefault="00203FFF" w14:paraId="3862CEE2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5924A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66423">
              <w:rPr>
                <w:rFonts w:cs="Arial"/>
                <w:sz w:val="18"/>
                <w:szCs w:val="18"/>
              </w:rPr>
              <w:t>Geschikte werkkledij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966423" w:rsidR="00203FFF" w:rsidP="00965DB1" w:rsidRDefault="00203FFF" w14:paraId="4EFB2560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Veiligheids-</w:t>
            </w:r>
          </w:p>
          <w:p w:rsidRPr="00966423" w:rsidR="00203FFF" w:rsidP="00965DB1" w:rsidRDefault="00203FFF" w14:paraId="56529246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schoenen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966423" w:rsidR="00203FFF" w:rsidP="00965DB1" w:rsidRDefault="00203FFF" w14:paraId="4DDBEF00" wp14:textId="77777777">
            <w:pPr>
              <w:jc w:val="center"/>
              <w:rPr>
                <w:rFonts w:cs="Arial"/>
                <w:sz w:val="18"/>
                <w:szCs w:val="18"/>
              </w:rPr>
            </w:pPr>
          </w:p>
          <w:p w:rsidRPr="00966423" w:rsidR="00203FFF" w:rsidP="00965DB1" w:rsidRDefault="00203FFF" w14:paraId="0C972745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73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6CB6" w:rsidR="00203FFF" w:rsidP="00965DB1" w:rsidRDefault="00203FFF" w14:paraId="3461D779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646CB6">
              <w:rPr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2AC1F569" wp14:editId="6DF07FFA">
                  <wp:extent cx="523875" cy="523875"/>
                  <wp:effectExtent l="0" t="0" r="9525" b="9525"/>
                  <wp:docPr id="25" name="Afbeelding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="00966423" w:rsidP="00965DB1" w:rsidRDefault="00966423" w14:paraId="3CF2D8B6" wp14:textId="77777777">
            <w:pPr>
              <w:jc w:val="center"/>
              <w:rPr>
                <w:rFonts w:cs="Arial"/>
                <w:sz w:val="18"/>
                <w:szCs w:val="18"/>
              </w:rPr>
            </w:pPr>
          </w:p>
          <w:p w:rsidR="00966423" w:rsidP="00965DB1" w:rsidRDefault="00966423" w14:paraId="0FB78278" wp14:textId="77777777">
            <w:pPr>
              <w:jc w:val="center"/>
              <w:rPr>
                <w:rFonts w:cs="Arial"/>
                <w:sz w:val="18"/>
                <w:szCs w:val="18"/>
              </w:rPr>
            </w:pPr>
          </w:p>
          <w:p w:rsidRPr="00966423" w:rsidR="00203FFF" w:rsidP="00965DB1" w:rsidRDefault="00203FFF" w14:paraId="3EF8F6E4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966423">
              <w:rPr>
                <w:rFonts w:cs="Arial"/>
                <w:sz w:val="18"/>
                <w:szCs w:val="18"/>
              </w:rPr>
              <w:t>Veiligheidsbril</w:t>
            </w:r>
          </w:p>
          <w:p w:rsidRPr="00966423" w:rsidR="00203FFF" w:rsidP="00965DB1" w:rsidRDefault="00203FFF" w14:paraId="1FC3994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Pr="005924AD" w:rsidR="00203FFF" w:rsidP="00965DB1" w:rsidRDefault="00203FFF" w14:paraId="0562CB0E" wp14:textId="77777777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</w:p>
          <w:p w:rsidRPr="005924AD" w:rsidR="00203FFF" w:rsidP="00965DB1" w:rsidRDefault="00203FFF" w14:paraId="34CE0A41" wp14:textId="77777777">
            <w:pPr>
              <w:jc w:val="center"/>
              <w:rPr>
                <w:sz w:val="18"/>
                <w:szCs w:val="18"/>
              </w:rPr>
            </w:pPr>
          </w:p>
        </w:tc>
      </w:tr>
      <w:tr xmlns:wp14="http://schemas.microsoft.com/office/word/2010/wordml" w:rsidRPr="00646CB6" w:rsidR="00203FFF" w:rsidTr="00203FFF" w14:paraId="198F4302" wp14:textId="77777777">
        <w:trPr>
          <w:trHeight w:val="715"/>
        </w:trPr>
        <w:tc>
          <w:tcPr>
            <w:tcW w:w="1006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203FFF" w:rsidR="00203FFF" w:rsidP="00965DB1" w:rsidRDefault="00203FFF" w14:paraId="2ADAE21E" wp14:textId="77777777">
            <w:pPr>
              <w:jc w:val="center"/>
              <w:rPr>
                <w:rFonts w:cs="Arial"/>
                <w:color w:val="FF0000"/>
                <w:szCs w:val="22"/>
              </w:rPr>
            </w:pPr>
            <w:r w:rsidRPr="00203FFF">
              <w:rPr>
                <w:rFonts w:cs="Arial"/>
                <w:b/>
                <w:color w:val="FF0000"/>
                <w:szCs w:val="22"/>
              </w:rPr>
              <w:t>LET OP</w:t>
            </w:r>
            <w:r w:rsidRPr="00203FFF">
              <w:rPr>
                <w:rFonts w:cs="Arial"/>
                <w:color w:val="FF0000"/>
                <w:szCs w:val="22"/>
              </w:rPr>
              <w:t xml:space="preserve">: </w:t>
            </w:r>
          </w:p>
          <w:p w:rsidRPr="00203FFF" w:rsidR="00203FFF" w:rsidP="00203FFF" w:rsidRDefault="00203FFF" w14:paraId="0FCC0617" wp14:textId="77777777">
            <w:pPr>
              <w:jc w:val="center"/>
              <w:rPr>
                <w:rFonts w:cs="Arial"/>
                <w:color w:val="FF0000"/>
                <w:szCs w:val="22"/>
              </w:rPr>
            </w:pPr>
            <w:r w:rsidRPr="00203FFF">
              <w:rPr>
                <w:rFonts w:cs="Arial"/>
                <w:color w:val="FF0000"/>
                <w:szCs w:val="22"/>
              </w:rPr>
              <w:t>Raak nooit draaiende onderdelen aan ! Enkel onder permanent toezicht gebruiken.</w:t>
            </w:r>
          </w:p>
        </w:tc>
      </w:tr>
    </w:tbl>
    <w:p xmlns:wp14="http://schemas.microsoft.com/office/word/2010/wordml" w:rsidRPr="00D26E80" w:rsidR="00B73525" w:rsidP="00D340B7" w:rsidRDefault="00B73525" w14:paraId="62EBF3C5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065"/>
      </w:tblGrid>
      <w:tr xmlns:wp14="http://schemas.microsoft.com/office/word/2010/wordml" w:rsidRPr="00D26E80" w:rsidR="007B53AB" w:rsidTr="00203FFF" w14:paraId="47EA770B" wp14:textId="77777777">
        <w:trPr>
          <w:trHeight w:val="454" w:hRule="exact"/>
        </w:trPr>
        <w:tc>
          <w:tcPr>
            <w:tcW w:w="10065" w:type="dxa"/>
            <w:shd w:val="clear" w:color="auto" w:fill="C3004A"/>
            <w:vAlign w:val="center"/>
          </w:tcPr>
          <w:p w:rsidRPr="00D26E80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26E80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D26E80" w:rsidR="00B73525" w:rsidP="00677F90" w:rsidRDefault="00B73525" w14:paraId="6D98A12B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64"/>
      </w:tblGrid>
      <w:tr xmlns:wp14="http://schemas.microsoft.com/office/word/2010/wordml" w:rsidRPr="00D26E80" w:rsidR="007B53AB" w:rsidTr="003E5DF4" w14:paraId="71AB8C02" wp14:textId="77777777">
        <w:tc>
          <w:tcPr>
            <w:tcW w:w="1701" w:type="dxa"/>
            <w:vAlign w:val="center"/>
          </w:tcPr>
          <w:p w:rsidRPr="00D26E80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D26E80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3E5DF4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3E5DF4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364" w:type="dxa"/>
          </w:tcPr>
          <w:p w:rsidRPr="006514F0" w:rsidR="00E02860" w:rsidP="00E02860" w:rsidRDefault="00E02860" w14:paraId="1BC27F39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Ma</w:t>
            </w:r>
            <w:r w:rsidR="00966423">
              <w:rPr>
                <w:rFonts w:cs="Arial" w:asciiTheme="minorHAnsi" w:hAnsiTheme="minorHAnsi"/>
                <w:sz w:val="20"/>
              </w:rPr>
              <w:t>chine uitsluitend te bedienen/</w:t>
            </w:r>
            <w:r w:rsidRPr="00D26E80">
              <w:rPr>
                <w:rFonts w:cs="Arial" w:asciiTheme="minorHAnsi" w:hAnsiTheme="minorHAnsi"/>
                <w:sz w:val="20"/>
              </w:rPr>
              <w:t xml:space="preserve">af te stellen </w:t>
            </w:r>
            <w:r w:rsidRPr="006514F0">
              <w:rPr>
                <w:rFonts w:cs="Arial" w:asciiTheme="minorHAnsi" w:hAnsiTheme="minorHAnsi"/>
                <w:sz w:val="20"/>
              </w:rPr>
              <w:t xml:space="preserve">door </w:t>
            </w:r>
            <w:r w:rsidRPr="006514F0" w:rsidR="00E153D9">
              <w:rPr>
                <w:rFonts w:cs="Arial" w:asciiTheme="minorHAnsi" w:hAnsiTheme="minorHAnsi"/>
                <w:sz w:val="20"/>
              </w:rPr>
              <w:t>een</w:t>
            </w:r>
            <w:r w:rsidRPr="006514F0">
              <w:rPr>
                <w:rFonts w:cs="Arial" w:asciiTheme="minorHAnsi" w:hAnsiTheme="minorHAnsi"/>
                <w:sz w:val="20"/>
              </w:rPr>
              <w:t xml:space="preserve"> persoon met voldoe</w:t>
            </w:r>
            <w:r w:rsidR="00F6513D">
              <w:rPr>
                <w:rFonts w:cs="Arial" w:asciiTheme="minorHAnsi" w:hAnsiTheme="minorHAnsi"/>
                <w:sz w:val="20"/>
              </w:rPr>
              <w:t>nde opleiding en onder toezicht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6514F0" w:rsidR="00E02860" w:rsidP="00E02860" w:rsidRDefault="00E02860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 xml:space="preserve">Lees aandachtig de handleiding en volg de door de leverancier aanbevolen veiligheids- en </w:t>
            </w:r>
            <w:r w:rsidR="00F6513D">
              <w:rPr>
                <w:rFonts w:cs="Arial" w:asciiTheme="minorHAnsi" w:hAnsiTheme="minorHAnsi"/>
                <w:sz w:val="20"/>
              </w:rPr>
              <w:t>onderhoudsrichtlijnen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6514F0" w:rsidR="00E02860" w:rsidP="00E02860" w:rsidRDefault="00E02860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>De handleiding en veiligheidsinstructi</w:t>
            </w:r>
            <w:r w:rsidR="00F6513D">
              <w:rPr>
                <w:rFonts w:cs="Arial" w:asciiTheme="minorHAnsi" w:hAnsiTheme="minorHAnsi"/>
                <w:sz w:val="20"/>
              </w:rPr>
              <w:t>ekaart vormen steeds één geheel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966423" w:rsidR="00966423" w:rsidP="00966423" w:rsidRDefault="00E153D9" w14:paraId="45A22DEE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>Controleer v</w:t>
            </w:r>
            <w:r w:rsidRPr="006514F0" w:rsidR="00E02860">
              <w:rPr>
                <w:rFonts w:cs="Arial" w:asciiTheme="minorHAnsi" w:hAnsiTheme="minorHAnsi"/>
                <w:sz w:val="20"/>
              </w:rPr>
              <w:t xml:space="preserve">oor elk gebruik de machine op mogelijke zichtbare gebreken. Bij twijfel de machine niet opstarten en advies inwinnen bij </w:t>
            </w:r>
            <w:r w:rsidRPr="006514F0">
              <w:rPr>
                <w:rFonts w:cs="Arial" w:asciiTheme="minorHAnsi" w:hAnsiTheme="minorHAnsi"/>
                <w:sz w:val="20"/>
              </w:rPr>
              <w:t xml:space="preserve">een </w:t>
            </w:r>
            <w:r w:rsidRPr="006514F0" w:rsidR="00E02860">
              <w:rPr>
                <w:rFonts w:cs="Arial" w:asciiTheme="minorHAnsi" w:hAnsiTheme="minorHAnsi"/>
                <w:sz w:val="20"/>
              </w:rPr>
              <w:t>bevoegd persoon.</w:t>
            </w:r>
          </w:p>
          <w:p w:rsidR="00966423" w:rsidP="00E02860" w:rsidRDefault="00E02860" w14:paraId="761996FF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 xml:space="preserve">Zorg voor een </w:t>
            </w:r>
            <w:r w:rsidR="00966423">
              <w:rPr>
                <w:rFonts w:cs="Arial" w:asciiTheme="minorHAnsi" w:hAnsiTheme="minorHAnsi"/>
                <w:sz w:val="20"/>
              </w:rPr>
              <w:t>n</w:t>
            </w:r>
            <w:r w:rsidR="00F6513D">
              <w:rPr>
                <w:rFonts w:cs="Arial" w:asciiTheme="minorHAnsi" w:hAnsiTheme="minorHAnsi"/>
                <w:sz w:val="20"/>
              </w:rPr>
              <w:t>ette en obstakel vrije werkpost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="00E02860" w:rsidP="00E02860" w:rsidRDefault="00966423" w14:paraId="7F98281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Zorg dat de werkpost voldoende verlichte is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6514F0" w:rsidR="00E02860" w:rsidP="00E02860" w:rsidRDefault="00E02860" w14:paraId="6F3F1FB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 xml:space="preserve">Bind lang haar op of draag </w:t>
            </w:r>
            <w:r w:rsidRPr="006514F0" w:rsidR="00E153D9">
              <w:rPr>
                <w:rFonts w:cs="Arial" w:asciiTheme="minorHAnsi" w:hAnsiTheme="minorHAnsi"/>
                <w:sz w:val="20"/>
              </w:rPr>
              <w:t xml:space="preserve">een </w:t>
            </w:r>
            <w:r w:rsidR="00F6513D">
              <w:rPr>
                <w:rFonts w:cs="Arial" w:asciiTheme="minorHAnsi" w:hAnsiTheme="minorHAnsi"/>
                <w:sz w:val="20"/>
              </w:rPr>
              <w:t>haarnetje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6514F0" w:rsidR="00E02860" w:rsidP="00E02860" w:rsidRDefault="00F6513D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geen sieraden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966423" w:rsidR="00B73525" w:rsidP="00CB1543" w:rsidRDefault="00966423" w14:paraId="36D97CF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steeds nauw aansluitende we</w:t>
            </w:r>
            <w:r w:rsidR="00F6513D">
              <w:rPr>
                <w:rFonts w:cs="Arial" w:asciiTheme="minorHAnsi" w:hAnsiTheme="minorHAnsi"/>
                <w:sz w:val="20"/>
              </w:rPr>
              <w:t>rkkledij en veiligheidsschoenen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  <w:p w:rsidRPr="00CB1543" w:rsidR="00966423" w:rsidP="00CB1543" w:rsidRDefault="00966423" w14:paraId="5E61217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Draag enkel werkhandschoenen bij h</w:t>
            </w:r>
            <w:r w:rsidR="00F6513D">
              <w:rPr>
                <w:rFonts w:cs="Arial" w:asciiTheme="minorHAnsi" w:hAnsiTheme="minorHAnsi"/>
                <w:sz w:val="20"/>
              </w:rPr>
              <w:t>et vervangen van de band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984EE1" w:rsidR="00B11084" w:rsidP="00677F90" w:rsidRDefault="00B11084" w14:paraId="2946DB82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64"/>
      </w:tblGrid>
      <w:tr xmlns:wp14="http://schemas.microsoft.com/office/word/2010/wordml" w:rsidRPr="00D26E80" w:rsidR="004B58E1" w:rsidTr="003E5DF4" w14:paraId="6F41CCF4" wp14:textId="77777777">
        <w:trPr>
          <w:trHeight w:val="262"/>
        </w:trPr>
        <w:tc>
          <w:tcPr>
            <w:tcW w:w="1701" w:type="dxa"/>
            <w:vAlign w:val="center"/>
          </w:tcPr>
          <w:p w:rsidRPr="00D26E80" w:rsidR="004B58E1" w:rsidP="00CA0EB0" w:rsidRDefault="004B58E1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364" w:type="dxa"/>
          </w:tcPr>
          <w:p w:rsidRPr="00D26E80" w:rsidR="004B58E1" w:rsidP="00E02860" w:rsidRDefault="00CB1543" w14:paraId="67755BF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Niet van toepassing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="006020C7" w:rsidP="00677F90" w:rsidRDefault="006020C7" w14:paraId="5997CC1D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64"/>
      </w:tblGrid>
      <w:tr xmlns:wp14="http://schemas.microsoft.com/office/word/2010/wordml" w:rsidRPr="00D26E80" w:rsidR="007B53AB" w:rsidTr="003E5DF4" w14:paraId="536AE5D7" wp14:textId="77777777">
        <w:trPr>
          <w:trHeight w:val="271"/>
        </w:trPr>
        <w:tc>
          <w:tcPr>
            <w:tcW w:w="1701" w:type="dxa"/>
            <w:vAlign w:val="center"/>
          </w:tcPr>
          <w:p w:rsidRPr="00CB1543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364" w:type="dxa"/>
          </w:tcPr>
          <w:p w:rsidRPr="00966423" w:rsidR="00966423" w:rsidP="00966423" w:rsidRDefault="00966423" w14:paraId="34F3EBF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Zorg dat de elektrische aansluiting van de machine volg</w:t>
            </w:r>
            <w:r w:rsidR="00F6513D">
              <w:rPr>
                <w:rFonts w:asciiTheme="minorHAnsi" w:hAnsiTheme="minorHAnsi"/>
                <w:sz w:val="20"/>
              </w:rPr>
              <w:t>ens de voorschriften gebeurd is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D26E80" w:rsidR="006B7CFC" w:rsidP="006B7CFC" w:rsidRDefault="006B7CFC" w14:paraId="059F6A3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Controleer:</w:t>
            </w:r>
          </w:p>
          <w:p w:rsidRPr="00966423" w:rsidR="00E02860" w:rsidP="006B7CFC" w:rsidRDefault="00E02860" w14:paraId="61EF2F8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d</w:t>
            </w:r>
            <w:r w:rsidRPr="00D26E80" w:rsidR="00635771">
              <w:rPr>
                <w:rFonts w:cs="Arial" w:asciiTheme="minorHAnsi" w:hAnsiTheme="minorHAnsi"/>
                <w:sz w:val="20"/>
              </w:rPr>
              <w:t>e toestand van de machine</w:t>
            </w:r>
            <w:r w:rsidR="00966423">
              <w:rPr>
                <w:rFonts w:cs="Arial" w:asciiTheme="minorHAnsi" w:hAnsiTheme="minorHAnsi"/>
                <w:sz w:val="20"/>
              </w:rPr>
              <w:t xml:space="preserve"> en de afschermende delen</w:t>
            </w:r>
            <w:r w:rsidR="003E5DF4">
              <w:rPr>
                <w:rFonts w:cs="Arial" w:asciiTheme="minorHAnsi" w:hAnsiTheme="minorHAnsi"/>
                <w:sz w:val="20"/>
              </w:rPr>
              <w:t>;</w:t>
            </w:r>
          </w:p>
          <w:p w:rsidRPr="00966423" w:rsidR="00966423" w:rsidP="006B7CFC" w:rsidRDefault="00966423" w14:paraId="4D2AFBDC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rem op zijn goede werking</w:t>
            </w:r>
            <w:r w:rsidR="003E5DF4">
              <w:rPr>
                <w:rFonts w:cs="Arial" w:asciiTheme="minorHAnsi" w:hAnsiTheme="minorHAnsi"/>
                <w:sz w:val="20"/>
              </w:rPr>
              <w:t>;</w:t>
            </w:r>
          </w:p>
          <w:p w:rsidRPr="00966423" w:rsidR="00966423" w:rsidP="006B7CFC" w:rsidRDefault="00966423" w14:paraId="4B65274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de as op afwijkingen</w:t>
            </w:r>
            <w:r w:rsidR="003E5DF4">
              <w:rPr>
                <w:rFonts w:cs="Arial" w:asciiTheme="minorHAnsi" w:hAnsiTheme="minorHAnsi"/>
                <w:sz w:val="20"/>
              </w:rPr>
              <w:t>;</w:t>
            </w:r>
          </w:p>
          <w:p w:rsidRPr="00D26E80" w:rsidR="00966423" w:rsidP="006B7CFC" w:rsidRDefault="00966423" w14:paraId="47774FB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cs="Arial" w:asciiTheme="minorHAnsi" w:hAnsiTheme="minorHAnsi"/>
                <w:sz w:val="20"/>
              </w:rPr>
              <w:t>of het wiel stevig is bevestigd en vrij kan draaien</w:t>
            </w:r>
            <w:r w:rsidR="003E5DF4">
              <w:rPr>
                <w:rFonts w:cs="Arial" w:asciiTheme="minorHAnsi" w:hAnsiTheme="minorHAnsi"/>
                <w:sz w:val="20"/>
              </w:rPr>
              <w:t>;</w:t>
            </w:r>
          </w:p>
          <w:p w:rsidR="000E771F" w:rsidP="006B7CFC" w:rsidRDefault="00966423" w14:paraId="51017A52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 het wiel correct bevestigd is op de flens</w:t>
            </w:r>
            <w:r w:rsidR="003E5DF4">
              <w:rPr>
                <w:rFonts w:asciiTheme="minorHAnsi" w:hAnsiTheme="minorHAnsi"/>
                <w:sz w:val="20"/>
              </w:rPr>
              <w:t>;</w:t>
            </w:r>
          </w:p>
          <w:p w:rsidR="00966423" w:rsidP="006B7CFC" w:rsidRDefault="003E5DF4" w14:paraId="4706868A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 de band en velg proper zijn;</w:t>
            </w:r>
          </w:p>
          <w:p w:rsidR="00966423" w:rsidP="006B7CFC" w:rsidRDefault="00966423" w14:paraId="6F6EACAF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 de band de juiste bandenspanning heeft</w:t>
            </w:r>
            <w:r w:rsidR="003E5DF4">
              <w:rPr>
                <w:rFonts w:asciiTheme="minorHAnsi" w:hAnsiTheme="minorHAnsi"/>
                <w:sz w:val="20"/>
              </w:rPr>
              <w:t>;</w:t>
            </w:r>
          </w:p>
          <w:p w:rsidRPr="00966423" w:rsidR="00966423" w:rsidP="00966423" w:rsidRDefault="00966423" w14:paraId="3EB4D947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 de velg en montagegaten niet vervormd zijn</w:t>
            </w:r>
            <w:r w:rsidR="003E5DF4">
              <w:rPr>
                <w:rFonts w:asciiTheme="minorHAnsi" w:hAnsiTheme="minorHAnsi"/>
                <w:sz w:val="20"/>
              </w:rPr>
              <w:t>;</w:t>
            </w:r>
          </w:p>
          <w:p w:rsidRPr="00CB1543" w:rsidR="00E02860" w:rsidP="00CB1543" w:rsidRDefault="00E02860" w14:paraId="00ECE5AA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 xml:space="preserve">of </w:t>
            </w:r>
            <w:r w:rsidR="005C30C7">
              <w:rPr>
                <w:rFonts w:cs="Arial" w:asciiTheme="minorHAnsi" w:hAnsiTheme="minorHAnsi"/>
                <w:sz w:val="20"/>
              </w:rPr>
              <w:t>er geen losse sleutels of materialen in de omgeving zijn van</w:t>
            </w:r>
            <w:r w:rsidR="00066ABA">
              <w:rPr>
                <w:rFonts w:cs="Arial" w:asciiTheme="minorHAnsi" w:hAnsiTheme="minorHAnsi"/>
                <w:sz w:val="20"/>
              </w:rPr>
              <w:t xml:space="preserve"> de banden balanceer</w:t>
            </w:r>
            <w:r w:rsidR="005C30C7">
              <w:rPr>
                <w:rFonts w:cs="Arial" w:asciiTheme="minorHAnsi" w:hAnsiTheme="minorHAnsi"/>
                <w:sz w:val="20"/>
              </w:rPr>
              <w:t>machine</w:t>
            </w:r>
            <w:r w:rsidR="00F6513D">
              <w:rPr>
                <w:rFonts w:cs="Arial" w:asciiTheme="minorHAnsi" w:hAnsiTheme="minorHAnsi"/>
                <w:sz w:val="20"/>
              </w:rPr>
              <w:t xml:space="preserve"> liggen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D26E80" w:rsidR="007B53AB" w:rsidP="00677F90" w:rsidRDefault="007B53AB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01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00"/>
      </w:tblGrid>
      <w:tr xmlns:wp14="http://schemas.microsoft.com/office/word/2010/wordml" w:rsidRPr="00D26E80" w:rsidR="007B53AB" w:rsidTr="003E5DF4" w14:paraId="5FD92D3B" wp14:textId="77777777">
        <w:trPr>
          <w:trHeight w:val="834"/>
        </w:trPr>
        <w:tc>
          <w:tcPr>
            <w:tcW w:w="1701" w:type="dxa"/>
            <w:vAlign w:val="center"/>
          </w:tcPr>
          <w:p w:rsidRPr="00CB1543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300" w:type="dxa"/>
          </w:tcPr>
          <w:p w:rsidR="00CE2340" w:rsidP="00CE2340" w:rsidRDefault="008E7F03" w14:paraId="25C6E326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asciiTheme="minorHAnsi" w:hAnsiTheme="minorHAnsi"/>
                <w:sz w:val="20"/>
              </w:rPr>
              <w:t xml:space="preserve">Neem </w:t>
            </w:r>
            <w:r w:rsidRPr="006514F0" w:rsidR="00CE2340">
              <w:rPr>
                <w:rFonts w:asciiTheme="minorHAnsi" w:hAnsiTheme="minorHAnsi"/>
                <w:sz w:val="20"/>
              </w:rPr>
              <w:t>een veilige en stabiele werkhouding</w:t>
            </w:r>
            <w:r w:rsidRPr="006514F0">
              <w:rPr>
                <w:rFonts w:asciiTheme="minorHAnsi" w:hAnsiTheme="minorHAnsi"/>
                <w:sz w:val="20"/>
              </w:rPr>
              <w:t xml:space="preserve"> aan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="00966423" w:rsidP="00CE2340" w:rsidRDefault="00966423" w14:paraId="0797B6D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Voorkom dat het appara</w:t>
            </w:r>
            <w:r w:rsidR="00F6513D">
              <w:rPr>
                <w:rFonts w:asciiTheme="minorHAnsi" w:hAnsiTheme="minorHAnsi"/>
                <w:sz w:val="20"/>
              </w:rPr>
              <w:t>at onbedoeld wordt ingeschakeld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="00966423" w:rsidP="00CE2340" w:rsidRDefault="00966423" w14:paraId="7200BF5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Gebruik het toestel zoals voorgeschreven </w:t>
            </w:r>
            <w:r w:rsidR="00F6513D">
              <w:rPr>
                <w:rFonts w:asciiTheme="minorHAnsi" w:hAnsiTheme="minorHAnsi"/>
                <w:sz w:val="20"/>
              </w:rPr>
              <w:t>door de fabrikant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6514F0" w:rsidR="00FE7244" w:rsidP="00CE2340" w:rsidRDefault="00FE7244" w14:paraId="40077B8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Wacht steeds tot de band voll</w:t>
            </w:r>
            <w:r w:rsidR="003E5DF4">
              <w:rPr>
                <w:rFonts w:asciiTheme="minorHAnsi" w:hAnsiTheme="minorHAnsi"/>
                <w:sz w:val="20"/>
              </w:rPr>
              <w:t>edig tot stilstand is gekomen om</w:t>
            </w:r>
            <w:r w:rsidR="00F6513D">
              <w:rPr>
                <w:rFonts w:asciiTheme="minorHAnsi" w:hAnsiTheme="minorHAnsi"/>
                <w:sz w:val="20"/>
              </w:rPr>
              <w:t xml:space="preserve"> dan pas de band te verwijderen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CB1543" w:rsidR="00A419B0" w:rsidP="00CB1543" w:rsidRDefault="00066ABA" w14:paraId="5B347B8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 xml:space="preserve">Zorg dat je de nodige </w:t>
            </w:r>
            <w:proofErr w:type="spellStart"/>
            <w:r>
              <w:rPr>
                <w:rFonts w:asciiTheme="minorHAnsi" w:hAnsiTheme="minorHAnsi"/>
                <w:sz w:val="20"/>
              </w:rPr>
              <w:t>PB</w:t>
            </w:r>
            <w:r w:rsidR="005C30C7">
              <w:rPr>
                <w:rFonts w:asciiTheme="minorHAnsi" w:hAnsiTheme="minorHAnsi"/>
                <w:sz w:val="20"/>
              </w:rPr>
              <w:t>M</w:t>
            </w:r>
            <w:r w:rsidR="003E5DF4">
              <w:rPr>
                <w:rFonts w:asciiTheme="minorHAnsi" w:hAnsiTheme="minorHAnsi"/>
                <w:sz w:val="20"/>
              </w:rPr>
              <w:t>’</w:t>
            </w:r>
            <w:r w:rsidR="00CB1543">
              <w:rPr>
                <w:rFonts w:asciiTheme="minorHAnsi" w:hAnsiTheme="minorHAnsi"/>
                <w:sz w:val="20"/>
              </w:rPr>
              <w:t>s</w:t>
            </w:r>
            <w:proofErr w:type="spellEnd"/>
            <w:r w:rsidR="00CB1543">
              <w:rPr>
                <w:rFonts w:asciiTheme="minorHAnsi" w:hAnsiTheme="minorHAnsi"/>
                <w:sz w:val="20"/>
              </w:rPr>
              <w:t xml:space="preserve"> draagt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D26E80" w:rsidR="007B53AB" w:rsidP="00677F90" w:rsidRDefault="007B53AB" w14:paraId="6B699379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01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00"/>
      </w:tblGrid>
      <w:tr xmlns:wp14="http://schemas.microsoft.com/office/word/2010/wordml" w:rsidRPr="00D26E80" w:rsidR="007B53AB" w:rsidTr="003E5DF4" w14:paraId="28711830" wp14:textId="77777777">
        <w:trPr>
          <w:trHeight w:val="521"/>
        </w:trPr>
        <w:tc>
          <w:tcPr>
            <w:tcW w:w="1701" w:type="dxa"/>
            <w:vAlign w:val="center"/>
          </w:tcPr>
          <w:p w:rsidRPr="00CB1543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300" w:type="dxa"/>
          </w:tcPr>
          <w:p w:rsidRPr="006514F0" w:rsidR="007B53AB" w:rsidP="003B47FA" w:rsidRDefault="00FD73CF" w14:paraId="6D621F62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asciiTheme="minorHAnsi" w:hAnsiTheme="minorHAnsi"/>
                <w:sz w:val="20"/>
              </w:rPr>
              <w:t xml:space="preserve">Zet steeds de machine af bij </w:t>
            </w:r>
            <w:r w:rsidRPr="006514F0" w:rsidR="007B53AB">
              <w:rPr>
                <w:rFonts w:asciiTheme="minorHAnsi" w:hAnsiTheme="minorHAnsi"/>
                <w:sz w:val="20"/>
              </w:rPr>
              <w:t>het na</w:t>
            </w:r>
            <w:r w:rsidR="00F6513D">
              <w:rPr>
                <w:rFonts w:asciiTheme="minorHAnsi" w:hAnsiTheme="minorHAnsi"/>
                <w:sz w:val="20"/>
              </w:rPr>
              <w:t>kijken van het uitgevoerde werk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CB1543" w:rsidR="00B73525" w:rsidP="00CB1543" w:rsidRDefault="00FD73CF" w14:paraId="08F4DCAC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cs="Arial" w:asciiTheme="minorHAnsi" w:hAnsiTheme="minorHAnsi"/>
                <w:sz w:val="20"/>
              </w:rPr>
              <w:t>Reinig de w</w:t>
            </w:r>
            <w:r w:rsidRPr="006514F0" w:rsidR="00CE2340">
              <w:rPr>
                <w:rFonts w:cs="Arial" w:asciiTheme="minorHAnsi" w:hAnsiTheme="minorHAnsi"/>
                <w:sz w:val="20"/>
              </w:rPr>
              <w:t>erkpost</w:t>
            </w:r>
            <w:r w:rsidR="003E5DF4">
              <w:rPr>
                <w:rFonts w:cs="Arial"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984EE1" w:rsidR="007B53AB" w:rsidP="0034340B" w:rsidRDefault="007B53AB" w14:paraId="3FE9F23F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001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1"/>
        <w:gridCol w:w="8300"/>
      </w:tblGrid>
      <w:tr xmlns:wp14="http://schemas.microsoft.com/office/word/2010/wordml" w:rsidRPr="00D26E80" w:rsidR="007B53AB" w:rsidTr="003E5DF4" w14:paraId="4D8E8440" wp14:textId="77777777">
        <w:trPr>
          <w:trHeight w:val="644"/>
        </w:trPr>
        <w:tc>
          <w:tcPr>
            <w:tcW w:w="1701" w:type="dxa"/>
            <w:vAlign w:val="center"/>
          </w:tcPr>
          <w:p w:rsidRPr="00CB1543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300" w:type="dxa"/>
          </w:tcPr>
          <w:p w:rsidRPr="00D26E80" w:rsidR="007B53AB" w:rsidP="003B47FA" w:rsidRDefault="007B53AB" w14:paraId="4FE2CE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Enkel uit t</w:t>
            </w:r>
            <w:r w:rsidR="00FE7244">
              <w:rPr>
                <w:rFonts w:asciiTheme="minorHAnsi" w:hAnsiTheme="minorHAnsi"/>
                <w:sz w:val="20"/>
              </w:rPr>
              <w:t>e voeren door bevoegd personeel zoa</w:t>
            </w:r>
            <w:r w:rsidR="00F6513D">
              <w:rPr>
                <w:rFonts w:asciiTheme="minorHAnsi" w:hAnsiTheme="minorHAnsi"/>
                <w:sz w:val="20"/>
              </w:rPr>
              <w:t>ls beschreven door de fabrikant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D26E80" w:rsidR="007B53AB" w:rsidP="003B47FA" w:rsidRDefault="007B53AB" w14:paraId="0FAB011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 xml:space="preserve">Uitsluitend uit te voeren bij </w:t>
            </w:r>
            <w:r w:rsidRPr="00D26E80" w:rsidR="000E771F">
              <w:rPr>
                <w:rFonts w:asciiTheme="minorHAnsi" w:hAnsiTheme="minorHAnsi"/>
                <w:sz w:val="20"/>
              </w:rPr>
              <w:t xml:space="preserve">gegarandeerd </w:t>
            </w:r>
            <w:r w:rsidRPr="00D26E80">
              <w:rPr>
                <w:rFonts w:asciiTheme="minorHAnsi" w:hAnsiTheme="minorHAnsi"/>
                <w:sz w:val="20"/>
              </w:rPr>
              <w:t>spanningsloze machine</w:t>
            </w:r>
            <w:r w:rsidR="003E5DF4">
              <w:rPr>
                <w:rFonts w:asciiTheme="minorHAnsi" w:hAnsiTheme="minorHAnsi"/>
                <w:sz w:val="20"/>
              </w:rPr>
              <w:t>.</w:t>
            </w:r>
            <w:r w:rsidRPr="00D26E80" w:rsidR="00241B68">
              <w:rPr>
                <w:rFonts w:asciiTheme="minorHAnsi" w:hAnsiTheme="minorHAnsi"/>
                <w:sz w:val="20"/>
              </w:rPr>
              <w:t xml:space="preserve"> </w:t>
            </w:r>
          </w:p>
          <w:p w:rsidRPr="006514F0" w:rsidR="007B53AB" w:rsidP="003B47FA" w:rsidRDefault="007B53A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 xml:space="preserve">Gebruik enkel de </w:t>
            </w:r>
            <w:r w:rsidRPr="006514F0">
              <w:rPr>
                <w:rFonts w:asciiTheme="minorHAnsi" w:hAnsiTheme="minorHAnsi"/>
                <w:sz w:val="20"/>
              </w:rPr>
              <w:t>vervangonderdelen die door d</w:t>
            </w:r>
            <w:r w:rsidR="00F6513D">
              <w:rPr>
                <w:rFonts w:asciiTheme="minorHAnsi" w:hAnsiTheme="minorHAnsi"/>
                <w:sz w:val="20"/>
              </w:rPr>
              <w:t>e fabrikant zijn voorgeschreven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6514F0" w:rsidR="007B53AB" w:rsidP="003B47FA" w:rsidRDefault="007B53AB" w14:paraId="3952C59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asciiTheme="minorHAnsi" w:hAnsiTheme="minorHAnsi"/>
                <w:sz w:val="20"/>
              </w:rPr>
              <w:t>Gebruik NOOIT benzine of licht ontvlambare producten om de machine te onderhouden</w:t>
            </w:r>
            <w:r w:rsidR="00FE7244">
              <w:rPr>
                <w:rFonts w:asciiTheme="minorHAnsi" w:hAnsiTheme="minorHAnsi"/>
                <w:sz w:val="20"/>
              </w:rPr>
              <w:t>/</w:t>
            </w:r>
            <w:r w:rsidRPr="006514F0">
              <w:rPr>
                <w:rFonts w:asciiTheme="minorHAnsi" w:hAnsiTheme="minorHAnsi"/>
                <w:sz w:val="20"/>
              </w:rPr>
              <w:t>reinigen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  <w:p w:rsidRPr="00CB1543" w:rsidR="00B73525" w:rsidP="00CB1543" w:rsidRDefault="00FD73CF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6514F0">
              <w:rPr>
                <w:rFonts w:asciiTheme="minorHAnsi" w:hAnsiTheme="minorHAnsi"/>
                <w:sz w:val="20"/>
              </w:rPr>
              <w:t>Houd een r</w:t>
            </w:r>
            <w:r w:rsidRPr="006514F0" w:rsidR="007B53AB">
              <w:rPr>
                <w:rFonts w:asciiTheme="minorHAnsi" w:hAnsiTheme="minorHAnsi"/>
                <w:sz w:val="20"/>
              </w:rPr>
              <w:t>egister van onde</w:t>
            </w:r>
            <w:r w:rsidR="00F6513D">
              <w:rPr>
                <w:rFonts w:asciiTheme="minorHAnsi" w:hAnsiTheme="minorHAnsi"/>
                <w:sz w:val="20"/>
              </w:rPr>
              <w:t>rhoud en herstelling bij</w:t>
            </w:r>
            <w:r w:rsidR="003E5DF4">
              <w:rPr>
                <w:rFonts w:asciiTheme="minorHAnsi" w:hAnsiTheme="minorHAnsi"/>
                <w:sz w:val="20"/>
              </w:rPr>
              <w:t>.</w:t>
            </w:r>
          </w:p>
        </w:tc>
      </w:tr>
    </w:tbl>
    <w:p xmlns:wp14="http://schemas.microsoft.com/office/word/2010/wordml" w:rsidRPr="00D26E80" w:rsidR="007B53AB" w:rsidP="00677F90" w:rsidRDefault="007B53AB" w14:paraId="1F72F64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5"/>
        <w:gridCol w:w="3600"/>
        <w:gridCol w:w="3083"/>
      </w:tblGrid>
      <w:tr xmlns:wp14="http://schemas.microsoft.com/office/word/2010/wordml" w:rsidRPr="00D26E80" w:rsidR="007B53AB" w:rsidTr="00203FFF" w14:paraId="7AE615C8" wp14:textId="77777777">
        <w:trPr>
          <w:trHeight w:val="413" w:hRule="exact"/>
        </w:trPr>
        <w:tc>
          <w:tcPr>
            <w:tcW w:w="9998" w:type="dxa"/>
            <w:gridSpan w:val="3"/>
            <w:shd w:val="clear" w:color="auto" w:fill="C3004A"/>
            <w:vAlign w:val="center"/>
          </w:tcPr>
          <w:p w:rsidRPr="00D26E80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26E80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D26E80" w:rsidR="007B53AB" w:rsidTr="00203FFF" w14:paraId="70FB3A61" wp14:textId="77777777">
        <w:trPr>
          <w:trHeight w:val="1197" w:hRule="exact"/>
        </w:trPr>
        <w:tc>
          <w:tcPr>
            <w:tcW w:w="3315" w:type="dxa"/>
          </w:tcPr>
          <w:p w:rsidRPr="00D26E80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D26E80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D26E80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Preventieadviseur-</w:t>
            </w:r>
            <w:r w:rsidRPr="00D26E80" w:rsidR="001F221A">
              <w:rPr>
                <w:rFonts w:cs="Arial" w:asciiTheme="minorHAnsi" w:hAnsiTheme="minorHAnsi"/>
                <w:sz w:val="20"/>
              </w:rPr>
              <w:t>a</w:t>
            </w:r>
            <w:r w:rsidR="00F6513D">
              <w:rPr>
                <w:rFonts w:cs="Arial" w:asciiTheme="minorHAnsi" w:hAnsiTheme="minorHAnsi"/>
                <w:sz w:val="20"/>
              </w:rPr>
              <w:t>rbeidsarts</w:t>
            </w:r>
          </w:p>
          <w:p w:rsidRPr="00D26E80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083" w:type="dxa"/>
          </w:tcPr>
          <w:p w:rsidRPr="00D26E80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D26E80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D26E80" w:rsidR="007B53AB" w:rsidTr="00203FFF" w14:paraId="675D0AE9" wp14:textId="77777777">
        <w:trPr>
          <w:trHeight w:val="793" w:hRule="exact"/>
        </w:trPr>
        <w:tc>
          <w:tcPr>
            <w:tcW w:w="3315" w:type="dxa"/>
            <w:vAlign w:val="center"/>
          </w:tcPr>
          <w:p w:rsidRPr="00D26E80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</w:p>
          <w:p w:rsidRPr="00D26E80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D26E80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  <w:r w:rsidR="00203FFF">
              <w:rPr>
                <w:rFonts w:asciiTheme="minorHAnsi" w:hAnsiTheme="minorHAnsi"/>
                <w:sz w:val="20"/>
              </w:rPr>
              <w:t xml:space="preserve"> </w:t>
            </w:r>
          </w:p>
          <w:p w:rsidRPr="00D26E80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083" w:type="dxa"/>
            <w:vAlign w:val="center"/>
          </w:tcPr>
          <w:p w:rsidRPr="00D26E80" w:rsidR="007B53AB" w:rsidP="00694DD0" w:rsidRDefault="00697907" w14:paraId="0D900520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  <w:r w:rsidR="00203FFF">
              <w:rPr>
                <w:rFonts w:asciiTheme="minorHAnsi" w:hAnsiTheme="minorHAnsi"/>
                <w:sz w:val="20"/>
              </w:rPr>
              <w:t xml:space="preserve"> </w:t>
            </w:r>
          </w:p>
          <w:p w:rsidRPr="00D26E80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5043CB0F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D26E80" w:rsidR="007B53AB" w:rsidP="0034340B" w:rsidRDefault="007B53AB" w14:paraId="07459315" wp14:textId="77777777">
      <w:pPr>
        <w:rPr>
          <w:rFonts w:asciiTheme="minorHAnsi" w:hAnsiTheme="minorHAnsi"/>
        </w:rPr>
      </w:pPr>
    </w:p>
    <w:sectPr w:rsidRPr="00D26E80" w:rsidR="007B53AB" w:rsidSect="002C4FB0">
      <w:footerReference w:type="default" r:id="rId15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976e7eccff0498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5973AF" w:rsidP="00F21695" w:rsidRDefault="005973AF" w14:paraId="6537F28F" wp14:textId="77777777">
      <w:r>
        <w:separator/>
      </w:r>
    </w:p>
  </w:endnote>
  <w:endnote w:type="continuationSeparator" w:id="0">
    <w:p xmlns:wp14="http://schemas.microsoft.com/office/word/2010/wordml" w:rsidR="005973AF" w:rsidP="00F21695" w:rsidRDefault="005973AF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72156B" w:rsidRDefault="0072156B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3E5DF4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3E5DF4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F6513D" w:rsidRDefault="00F6513D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72156B" w:rsidRDefault="0072156B" w14:paraId="144A5D23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5973AF" w:rsidP="00F21695" w:rsidRDefault="005973AF" w14:paraId="70DF9E56" wp14:textId="77777777">
      <w:r>
        <w:separator/>
      </w:r>
    </w:p>
  </w:footnote>
  <w:footnote w:type="continuationSeparator" w:id="0">
    <w:p xmlns:wp14="http://schemas.microsoft.com/office/word/2010/wordml" w:rsidR="005973AF" w:rsidP="00F21695" w:rsidRDefault="005973AF" w14:paraId="44E871B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0E55F913" w:rsidTr="0E55F913" w14:paraId="1C2F316A">
      <w:trPr>
        <w:trHeight w:val="300"/>
      </w:trPr>
      <w:tc>
        <w:tcPr>
          <w:tcW w:w="3400" w:type="dxa"/>
          <w:tcMar/>
        </w:tcPr>
        <w:p w:rsidR="0E55F913" w:rsidP="0E55F913" w:rsidRDefault="0E55F913" w14:paraId="5AC6AF61" w14:textId="2FDF0BD3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0E55F913" w:rsidP="0E55F913" w:rsidRDefault="0E55F913" w14:paraId="147EE702" w14:textId="6A19A88A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0E55F913" w:rsidP="0E55F913" w:rsidRDefault="0E55F913" w14:paraId="7521445E" w14:textId="7BE2B27D">
          <w:pPr>
            <w:pStyle w:val="Koptekst"/>
            <w:bidi w:val="0"/>
            <w:ind w:right="-115"/>
            <w:jc w:val="right"/>
          </w:pPr>
        </w:p>
      </w:tc>
    </w:tr>
  </w:tbl>
  <w:p w:rsidR="0E55F913" w:rsidP="0E55F913" w:rsidRDefault="0E55F913" w14:paraId="254BA7F4" w14:textId="32A08A67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66ABA"/>
    <w:rsid w:val="00071E42"/>
    <w:rsid w:val="00090239"/>
    <w:rsid w:val="00097772"/>
    <w:rsid w:val="000B37CF"/>
    <w:rsid w:val="000B483B"/>
    <w:rsid w:val="000B570B"/>
    <w:rsid w:val="000C0A5C"/>
    <w:rsid w:val="000C24AD"/>
    <w:rsid w:val="000D01FB"/>
    <w:rsid w:val="000D397C"/>
    <w:rsid w:val="000E771F"/>
    <w:rsid w:val="000F7099"/>
    <w:rsid w:val="00142E4C"/>
    <w:rsid w:val="00150C47"/>
    <w:rsid w:val="00162936"/>
    <w:rsid w:val="00175B4E"/>
    <w:rsid w:val="00186A83"/>
    <w:rsid w:val="00193260"/>
    <w:rsid w:val="001936D5"/>
    <w:rsid w:val="001954AB"/>
    <w:rsid w:val="001A6049"/>
    <w:rsid w:val="001A6AE1"/>
    <w:rsid w:val="001B3845"/>
    <w:rsid w:val="001F221A"/>
    <w:rsid w:val="00203FFF"/>
    <w:rsid w:val="0023545B"/>
    <w:rsid w:val="00236FED"/>
    <w:rsid w:val="00241B68"/>
    <w:rsid w:val="002541D5"/>
    <w:rsid w:val="0025521C"/>
    <w:rsid w:val="00271564"/>
    <w:rsid w:val="002750BD"/>
    <w:rsid w:val="00293CD1"/>
    <w:rsid w:val="002952A8"/>
    <w:rsid w:val="002B3857"/>
    <w:rsid w:val="002C33DA"/>
    <w:rsid w:val="002C4FB0"/>
    <w:rsid w:val="002E29C0"/>
    <w:rsid w:val="002E3920"/>
    <w:rsid w:val="00300A43"/>
    <w:rsid w:val="00306921"/>
    <w:rsid w:val="00306DBF"/>
    <w:rsid w:val="003155A6"/>
    <w:rsid w:val="0033337A"/>
    <w:rsid w:val="0034340B"/>
    <w:rsid w:val="00352BD3"/>
    <w:rsid w:val="003635F6"/>
    <w:rsid w:val="0037681E"/>
    <w:rsid w:val="00383C42"/>
    <w:rsid w:val="00387359"/>
    <w:rsid w:val="003B0E2B"/>
    <w:rsid w:val="003B47FA"/>
    <w:rsid w:val="003C1142"/>
    <w:rsid w:val="003D1987"/>
    <w:rsid w:val="003D4CE7"/>
    <w:rsid w:val="003E2AED"/>
    <w:rsid w:val="003E31B5"/>
    <w:rsid w:val="003E5DF4"/>
    <w:rsid w:val="003F7D9A"/>
    <w:rsid w:val="00412174"/>
    <w:rsid w:val="0041544A"/>
    <w:rsid w:val="00466D94"/>
    <w:rsid w:val="004678AB"/>
    <w:rsid w:val="0047107E"/>
    <w:rsid w:val="00471EB4"/>
    <w:rsid w:val="00480786"/>
    <w:rsid w:val="00485B52"/>
    <w:rsid w:val="00496884"/>
    <w:rsid w:val="004A4E3C"/>
    <w:rsid w:val="004B58E1"/>
    <w:rsid w:val="004C2B30"/>
    <w:rsid w:val="004D51F8"/>
    <w:rsid w:val="00510643"/>
    <w:rsid w:val="005246C9"/>
    <w:rsid w:val="00563ECC"/>
    <w:rsid w:val="0056566F"/>
    <w:rsid w:val="005711E4"/>
    <w:rsid w:val="00573A74"/>
    <w:rsid w:val="005973AF"/>
    <w:rsid w:val="005A5DF0"/>
    <w:rsid w:val="005B5125"/>
    <w:rsid w:val="005C0F11"/>
    <w:rsid w:val="005C30C7"/>
    <w:rsid w:val="005F03E5"/>
    <w:rsid w:val="006020C7"/>
    <w:rsid w:val="00603503"/>
    <w:rsid w:val="00606B92"/>
    <w:rsid w:val="0062776E"/>
    <w:rsid w:val="00635118"/>
    <w:rsid w:val="00635771"/>
    <w:rsid w:val="00635BCF"/>
    <w:rsid w:val="006514F0"/>
    <w:rsid w:val="00677F90"/>
    <w:rsid w:val="006809EC"/>
    <w:rsid w:val="00694DD0"/>
    <w:rsid w:val="00697907"/>
    <w:rsid w:val="006B7CFC"/>
    <w:rsid w:val="006C160D"/>
    <w:rsid w:val="006C4987"/>
    <w:rsid w:val="006C5B05"/>
    <w:rsid w:val="006D2548"/>
    <w:rsid w:val="0072156B"/>
    <w:rsid w:val="00731663"/>
    <w:rsid w:val="007461B3"/>
    <w:rsid w:val="00753AA5"/>
    <w:rsid w:val="007550E9"/>
    <w:rsid w:val="00761535"/>
    <w:rsid w:val="007763BA"/>
    <w:rsid w:val="00791332"/>
    <w:rsid w:val="00795546"/>
    <w:rsid w:val="007B53AB"/>
    <w:rsid w:val="007C6D17"/>
    <w:rsid w:val="007D4B33"/>
    <w:rsid w:val="007E6ADD"/>
    <w:rsid w:val="008000B0"/>
    <w:rsid w:val="0080010F"/>
    <w:rsid w:val="00817BB5"/>
    <w:rsid w:val="00821A61"/>
    <w:rsid w:val="0082635C"/>
    <w:rsid w:val="00853DFB"/>
    <w:rsid w:val="00856887"/>
    <w:rsid w:val="008734BA"/>
    <w:rsid w:val="00883588"/>
    <w:rsid w:val="008B02E2"/>
    <w:rsid w:val="008B123B"/>
    <w:rsid w:val="008B5FE1"/>
    <w:rsid w:val="008E7DA7"/>
    <w:rsid w:val="008E7F03"/>
    <w:rsid w:val="008F1DCD"/>
    <w:rsid w:val="00920868"/>
    <w:rsid w:val="00921FD4"/>
    <w:rsid w:val="00923F9D"/>
    <w:rsid w:val="00966423"/>
    <w:rsid w:val="00966E8E"/>
    <w:rsid w:val="00967AEA"/>
    <w:rsid w:val="00972656"/>
    <w:rsid w:val="00977B20"/>
    <w:rsid w:val="00980DA7"/>
    <w:rsid w:val="00984EE1"/>
    <w:rsid w:val="00985DED"/>
    <w:rsid w:val="009A20B9"/>
    <w:rsid w:val="009B2F16"/>
    <w:rsid w:val="009B3510"/>
    <w:rsid w:val="009C0D1F"/>
    <w:rsid w:val="009D3265"/>
    <w:rsid w:val="009D5A94"/>
    <w:rsid w:val="009F313C"/>
    <w:rsid w:val="00A00817"/>
    <w:rsid w:val="00A04C3D"/>
    <w:rsid w:val="00A419B0"/>
    <w:rsid w:val="00A42586"/>
    <w:rsid w:val="00A612BD"/>
    <w:rsid w:val="00A62E13"/>
    <w:rsid w:val="00A6656A"/>
    <w:rsid w:val="00A93D09"/>
    <w:rsid w:val="00AC2593"/>
    <w:rsid w:val="00AF01D3"/>
    <w:rsid w:val="00B00F6F"/>
    <w:rsid w:val="00B11084"/>
    <w:rsid w:val="00B12BDC"/>
    <w:rsid w:val="00B3017E"/>
    <w:rsid w:val="00B54444"/>
    <w:rsid w:val="00B653C0"/>
    <w:rsid w:val="00B73525"/>
    <w:rsid w:val="00B740B4"/>
    <w:rsid w:val="00B831FB"/>
    <w:rsid w:val="00B90B69"/>
    <w:rsid w:val="00B91F08"/>
    <w:rsid w:val="00B97FCD"/>
    <w:rsid w:val="00BA63D3"/>
    <w:rsid w:val="00BB1E30"/>
    <w:rsid w:val="00BC6CB1"/>
    <w:rsid w:val="00BD6DB9"/>
    <w:rsid w:val="00BF5C63"/>
    <w:rsid w:val="00C10100"/>
    <w:rsid w:val="00C211A9"/>
    <w:rsid w:val="00C2132A"/>
    <w:rsid w:val="00C23204"/>
    <w:rsid w:val="00C8525A"/>
    <w:rsid w:val="00C8666A"/>
    <w:rsid w:val="00CA0EB0"/>
    <w:rsid w:val="00CB1543"/>
    <w:rsid w:val="00CD0FB0"/>
    <w:rsid w:val="00CE2340"/>
    <w:rsid w:val="00CE392D"/>
    <w:rsid w:val="00D0223E"/>
    <w:rsid w:val="00D20485"/>
    <w:rsid w:val="00D26B1F"/>
    <w:rsid w:val="00D26E80"/>
    <w:rsid w:val="00D340B7"/>
    <w:rsid w:val="00D37D47"/>
    <w:rsid w:val="00D47BDB"/>
    <w:rsid w:val="00D615CB"/>
    <w:rsid w:val="00D61DD2"/>
    <w:rsid w:val="00D63C50"/>
    <w:rsid w:val="00D6418E"/>
    <w:rsid w:val="00D6750D"/>
    <w:rsid w:val="00D75161"/>
    <w:rsid w:val="00D754AD"/>
    <w:rsid w:val="00D92046"/>
    <w:rsid w:val="00DC29A4"/>
    <w:rsid w:val="00DD3840"/>
    <w:rsid w:val="00DE16E0"/>
    <w:rsid w:val="00E02860"/>
    <w:rsid w:val="00E0391E"/>
    <w:rsid w:val="00E04014"/>
    <w:rsid w:val="00E123DE"/>
    <w:rsid w:val="00E153D9"/>
    <w:rsid w:val="00E219F9"/>
    <w:rsid w:val="00E256B7"/>
    <w:rsid w:val="00E30DD9"/>
    <w:rsid w:val="00E36F14"/>
    <w:rsid w:val="00E5208C"/>
    <w:rsid w:val="00EA35A7"/>
    <w:rsid w:val="00EB5EA7"/>
    <w:rsid w:val="00ED295A"/>
    <w:rsid w:val="00EE4707"/>
    <w:rsid w:val="00F05E35"/>
    <w:rsid w:val="00F07CD9"/>
    <w:rsid w:val="00F1130F"/>
    <w:rsid w:val="00F21695"/>
    <w:rsid w:val="00F312DD"/>
    <w:rsid w:val="00F3186A"/>
    <w:rsid w:val="00F42843"/>
    <w:rsid w:val="00F4363E"/>
    <w:rsid w:val="00F45630"/>
    <w:rsid w:val="00F52F38"/>
    <w:rsid w:val="00F53231"/>
    <w:rsid w:val="00F6513D"/>
    <w:rsid w:val="00FA1E57"/>
    <w:rsid w:val="00FA48C5"/>
    <w:rsid w:val="00FB23DA"/>
    <w:rsid w:val="00FB2A3F"/>
    <w:rsid w:val="00FD73CF"/>
    <w:rsid w:val="00FE7244"/>
    <w:rsid w:val="00FE7C35"/>
    <w:rsid w:val="0E55F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D5262B"/>
  <w15:docId w15:val="{DDC92F04-606A-4483-B1BC-41A88205F5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customXml" Target="../customXml/item2.xml"/><Relationship Id="rId3" Type="http://schemas.openxmlformats.org/officeDocument/2006/relationships/styles" Target="styles.xml"/><Relationship Id="rId21" Type="http://schemas.openxmlformats.org/officeDocument/2006/relationships/customXml" Target="../customXml/item5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d976e7eccff04985" Type="http://schemas.openxmlformats.org/officeDocument/2006/relationships/header" Target="header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GOPRO-1830562155-17268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https://gemeenschapsonderwijs.sharepoint.com/sites/prodoc/_layouts/15/DocIdRedir.aspx?ID=GOPRO-1830562155-17268</Url>
      <Description>GOPRO-1830562155-17268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C0D2CA5-3CF3-43C5-A72D-133185F52CD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7273A75-BFEB-4241-9DDA-EEF42B3BED08}"/>
</file>

<file path=customXml/itemProps3.xml><?xml version="1.0" encoding="utf-8"?>
<ds:datastoreItem xmlns:ds="http://schemas.openxmlformats.org/officeDocument/2006/customXml" ds:itemID="{1CF91C99-958F-45ED-B09B-D17456673301}"/>
</file>

<file path=customXml/itemProps4.xml><?xml version="1.0" encoding="utf-8"?>
<ds:datastoreItem xmlns:ds="http://schemas.openxmlformats.org/officeDocument/2006/customXml" ds:itemID="{FA01C919-7514-4E03-B83C-62212441915A}"/>
</file>

<file path=customXml/itemProps5.xml><?xml version="1.0" encoding="utf-8"?>
<ds:datastoreItem xmlns:ds="http://schemas.openxmlformats.org/officeDocument/2006/customXml" ds:itemID="{C45A74C2-11B1-46AF-BC1D-A3549E0E8CF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Bandenbalanceermachine </dc:title>
  <dc:creator>Manuela Pannier</dc:creator>
  <cp:lastModifiedBy>bart Devos</cp:lastModifiedBy>
  <cp:revision>4</cp:revision>
  <cp:lastPrinted>2016-02-03T10:08:00Z</cp:lastPrinted>
  <dcterms:created xsi:type="dcterms:W3CDTF">2019-09-27T09:01:00Z</dcterms:created>
  <dcterms:modified xsi:type="dcterms:W3CDTF">2023-11-20T10:08:30Z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21f75ae0-7356-4f91-9289-d971833dd6f7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