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w:rsidRPr="00F97BA1" w:rsidR="00F97BA1" w:rsidP="00F97BA1" w:rsidRDefault="00F97BA1" w14:paraId="6F0BF030" w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180340" distL="114300" distR="114300" simplePos="0" relativeHeight="251667456" behindDoc="1" locked="0" layoutInCell="1" allowOverlap="1" wp14:anchorId="699893D3" wp14:editId="1D6BFFDD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pic="http://schemas.openxmlformats.org/drawingml/2006/picture" xmlns:a14="http://schemas.microsoft.com/office/drawing/2010/main" xmlns:a="http://schemas.openxmlformats.org/drawingml/2006/main">
                <w:pict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6AE1049D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0" distL="114300" distR="114300" simplePos="0" relativeHeight="251668480" behindDoc="1" locked="0" layoutInCell="1" allowOverlap="1" wp14:anchorId="53437E93" wp14:editId="5F5BBD92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pic="http://schemas.openxmlformats.org/drawingml/2006/picture" xmlns:a14="http://schemas.microsoft.com/office/drawing/2010/main" xmlns:a="http://schemas.openxmlformats.org/drawingml/2006/main">
                <w:pict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3F5D8D1A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distT="0" distB="0" distL="114300" distR="114300" simplePos="0" relativeHeight="251666432" behindDoc="1" locked="0" layoutInCell="1" allowOverlap="1" wp14:anchorId="5D8460A8" wp14:editId="3A7CE5F9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Pr="00F97BA1" w:rsidR="007B53AB" w:rsidP="00F07CD9" w:rsidRDefault="007B53AB" w14:paraId="380A5F78" w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w:rsidRPr="00F97BA1" w:rsidR="007B53AB" w:rsidP="00F1130F" w:rsidRDefault="007B53AB" w14:paraId="00FD4628" w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w:rsidRPr="00F97BA1" w:rsidR="007B53AB" w:rsidP="00677F90" w:rsidRDefault="0098530C" w14:paraId="0F790B8E" w14:textId="77777777">
          <w:pPr>
            <w:rPr>
              <w:rFonts w:cs="Arial" w:asciiTheme="minorHAnsi" w:hAnsiTheme="minorHAnsi"/>
            </w:rPr>
          </w:pPr>
        </w:p>
      </w:sdtContent>
    </w:sdt>
    <w:p w:rsidRPr="00F97BA1" w:rsidR="007B53AB" w:rsidP="00F1130F" w:rsidRDefault="007B53AB" w14:paraId="31BD01B5" w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02"/>
        <w:gridCol w:w="248"/>
        <w:gridCol w:w="177"/>
        <w:gridCol w:w="1207"/>
        <w:gridCol w:w="777"/>
        <w:gridCol w:w="2127"/>
        <w:gridCol w:w="651"/>
        <w:gridCol w:w="281"/>
        <w:gridCol w:w="1194"/>
        <w:gridCol w:w="1984"/>
      </w:tblGrid>
      <w:tr w:rsidRPr="006B70C3" w:rsidR="002E4B3D" w:rsidTr="664B037A" w14:paraId="4126365C" w14:textId="77777777">
        <w:trPr>
          <w:trHeight w:val="754" w:hRule="exact"/>
        </w:trPr>
        <w:tc>
          <w:tcPr>
            <w:tcW w:w="10348" w:type="dxa"/>
            <w:gridSpan w:val="10"/>
            <w:shd w:val="clear" w:color="auto" w:fill="C3004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1233393155"/>
              <w:lock w:val="contentLocked"/>
              <w:placeholder>
                <w:docPart w:val="3138381D30714BCF97879A3E7CA560DD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6B70C3" w:rsidR="002E4B3D" w:rsidP="008A3B4D" w:rsidRDefault="00092406" w14:paraId="3AF747CC" w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 w:rsidRPr="00092406"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  <w:t xml:space="preserve">VEILIGHEIDSINSTRUCTIEKAART </w:t>
                </w:r>
                <w:r w:rsidRPr="00092406" w:rsidR="002E4B3D"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  <w:t>– A12</w:t>
                </w:r>
                <w:r w:rsidRPr="006B70C3" w:rsidR="002E4B3D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 </w:t>
                </w:r>
              </w:p>
              <w:p w:rsidR="00202216" w:rsidP="664B037A" w:rsidRDefault="00202216" w14:paraId="3D0B10D9" w14:textId="298ACC05">
                <w:pPr>
                  <w:tabs>
                    <w:tab w:val="left" w:pos="1410"/>
                  </w:tabs>
                  <w:jc w:val="center"/>
                  <w:rPr>
                    <w:rFonts w:ascii="Calibri" w:hAnsi="Calibri" w:cs="Arial" w:asciiTheme="minorAscii" w:hAnsiTheme="minorAscii"/>
                    <w:b w:val="1"/>
                    <w:bCs w:val="1"/>
                    <w:color w:val="FFFFFF"/>
                    <w:sz w:val="40"/>
                    <w:szCs w:val="40"/>
                  </w:rPr>
                </w:pPr>
                <w:r w:rsidRPr="664B037A" w:rsidR="00202216">
                  <w:rPr>
                    <w:rFonts w:ascii="Calibri" w:hAnsi="Calibri" w:cs="Arial" w:asciiTheme="minorAscii" w:hAnsiTheme="minorAscii"/>
                    <w:b w:val="1"/>
                    <w:bCs w:val="1"/>
                    <w:color w:val="FFFFFF" w:themeColor="background1" w:themeTint="FF" w:themeShade="FF"/>
                    <w:sz w:val="40"/>
                    <w:szCs w:val="40"/>
                  </w:rPr>
                  <w:t>Afzuigsysteem voor rookgassen</w:t>
                </w:r>
                <w:r w:rsidRPr="664B037A" w:rsidR="00092406">
                  <w:rPr>
                    <w:rFonts w:ascii="Calibri" w:hAnsi="Calibri" w:cs="Arial" w:asciiTheme="minorAscii" w:hAnsiTheme="minorAscii"/>
                    <w:b w:val="1"/>
                    <w:bCs w:val="1"/>
                    <w:color w:val="FFFFFF" w:themeColor="background1" w:themeTint="FF" w:themeShade="FF"/>
                    <w:sz w:val="40"/>
                    <w:szCs w:val="40"/>
                  </w:rPr>
                  <w:t xml:space="preserve"> lassen</w:t>
                </w:r>
              </w:p>
            </w:sdtContent>
          </w:sdt>
          <w:p w:rsidRPr="006B70C3" w:rsidR="002E4B3D" w:rsidP="008A3B4D" w:rsidRDefault="00202216" w14:paraId="6C923C75" w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sz w:val="40"/>
                <w:szCs w:val="40"/>
              </w:rPr>
              <w:t xml:space="preserve">Afzuigsysteem </w:t>
            </w:r>
          </w:p>
        </w:tc>
      </w:tr>
      <w:tr w:rsidRPr="006B70C3" w:rsidR="002E4B3D" w:rsidTr="664B037A" w14:paraId="2FFDF12C" w14:textId="77777777">
        <w:trPr>
          <w:trHeight w:val="397" w:hRule="exact"/>
        </w:trPr>
        <w:tc>
          <w:tcPr>
            <w:tcW w:w="1950" w:type="dxa"/>
            <w:gridSpan w:val="2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613328642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:rsidRPr="006B70C3" w:rsidR="002E4B3D" w:rsidP="008A3B4D" w:rsidRDefault="002E4B3D" w14:paraId="720049F3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6B70C3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  <w:vAlign w:val="center"/>
          </w:tcPr>
          <w:p w:rsidRPr="006F111E" w:rsidR="002E4B3D" w:rsidP="008A3B4D" w:rsidRDefault="002E4B3D" w14:paraId="1021EA03" w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178" w:type="dxa"/>
            <w:gridSpan w:val="2"/>
            <w:vMerge w:val="restart"/>
            <w:tcMar/>
          </w:tcPr>
          <w:p w:rsidRPr="006B70C3" w:rsidR="002E4B3D" w:rsidP="008A3B4D" w:rsidRDefault="006F111E" w14:paraId="001B3CF3" w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648F4C3C" wp14:editId="686C7E46">
                  <wp:extent cx="1714500" cy="1146232"/>
                  <wp:effectExtent l="0" t="0" r="0" b="0"/>
                  <wp:docPr id="9" name="Afbeelding 9" descr="http://www.nederman.nl/~/media/Products/Extraction%20arms/Orignal/extraction_arm_original.ashx?mw=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nederman.nl/~/media/Products/Extraction%20arms/Orignal/extraction_arm_original.ashx?mw=4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016" cy="1154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6B70C3" w:rsidR="002E4B3D" w:rsidTr="664B037A" w14:paraId="6D4F80CD" w14:textId="77777777">
        <w:trPr>
          <w:trHeight w:val="397" w:hRule="exact"/>
        </w:trPr>
        <w:tc>
          <w:tcPr>
            <w:tcW w:w="1950" w:type="dxa"/>
            <w:gridSpan w:val="2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48050056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:rsidRPr="006B70C3" w:rsidR="002E4B3D" w:rsidP="008A3B4D" w:rsidRDefault="002E4B3D" w14:paraId="3C19F5FC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6B70C3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6B70C3" w:rsidR="002E4B3D" w:rsidP="008A3B4D" w:rsidRDefault="002E4B3D" w14:paraId="4AFE93F8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gridSpan w:val="2"/>
            <w:vMerge/>
            <w:tcMar/>
          </w:tcPr>
          <w:p w:rsidRPr="006B70C3" w:rsidR="002E4B3D" w:rsidP="008A3B4D" w:rsidRDefault="002E4B3D" w14:paraId="237F7F9D" w14:textId="77777777">
            <w:pPr>
              <w:rPr>
                <w:rFonts w:cs="Arial" w:asciiTheme="minorHAnsi" w:hAnsiTheme="minorHAnsi"/>
              </w:rPr>
            </w:pPr>
          </w:p>
        </w:tc>
      </w:tr>
      <w:tr w:rsidRPr="006B70C3" w:rsidR="002E4B3D" w:rsidTr="664B037A" w14:paraId="26D20456" w14:textId="77777777">
        <w:trPr>
          <w:trHeight w:val="397" w:hRule="exact"/>
        </w:trPr>
        <w:tc>
          <w:tcPr>
            <w:tcW w:w="1950" w:type="dxa"/>
            <w:gridSpan w:val="2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798042577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:rsidRPr="006B70C3" w:rsidR="002E4B3D" w:rsidP="008A3B4D" w:rsidRDefault="002E4B3D" w14:paraId="1E0D1F5A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6B70C3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6B70C3" w:rsidR="002E4B3D" w:rsidP="008A3B4D" w:rsidRDefault="002E4B3D" w14:paraId="7878824E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gridSpan w:val="2"/>
            <w:vMerge/>
            <w:tcMar/>
          </w:tcPr>
          <w:p w:rsidRPr="006B70C3" w:rsidR="002E4B3D" w:rsidP="008A3B4D" w:rsidRDefault="002E4B3D" w14:paraId="422BD688" w14:textId="77777777">
            <w:pPr>
              <w:rPr>
                <w:rFonts w:cs="Arial" w:asciiTheme="minorHAnsi" w:hAnsiTheme="minorHAnsi"/>
              </w:rPr>
            </w:pPr>
          </w:p>
        </w:tc>
      </w:tr>
      <w:tr w:rsidRPr="006B70C3" w:rsidR="002E4B3D" w:rsidTr="664B037A" w14:paraId="5165A6BE" w14:textId="77777777">
        <w:trPr>
          <w:trHeight w:val="397" w:hRule="exact"/>
        </w:trPr>
        <w:tc>
          <w:tcPr>
            <w:tcW w:w="1950" w:type="dxa"/>
            <w:gridSpan w:val="2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527475934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:rsidRPr="006B70C3" w:rsidR="002E4B3D" w:rsidP="008A3B4D" w:rsidRDefault="002E4B3D" w14:paraId="61FD246B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6B70C3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6B70C3" w:rsidR="002E4B3D" w:rsidP="008A3B4D" w:rsidRDefault="002E4B3D" w14:paraId="476AFA28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gridSpan w:val="2"/>
            <w:vMerge/>
            <w:tcMar/>
          </w:tcPr>
          <w:p w:rsidRPr="006B70C3" w:rsidR="002E4B3D" w:rsidP="008A3B4D" w:rsidRDefault="002E4B3D" w14:paraId="6E0BAFD6" w14:textId="77777777">
            <w:pPr>
              <w:rPr>
                <w:rFonts w:cs="Arial" w:asciiTheme="minorHAnsi" w:hAnsiTheme="minorHAnsi"/>
              </w:rPr>
            </w:pPr>
          </w:p>
        </w:tc>
      </w:tr>
      <w:tr w:rsidRPr="006B70C3" w:rsidR="002E4B3D" w:rsidTr="664B037A" w14:paraId="634DD753" w14:textId="77777777">
        <w:trPr>
          <w:trHeight w:val="397" w:hRule="exact"/>
        </w:trPr>
        <w:tc>
          <w:tcPr>
            <w:tcW w:w="1950" w:type="dxa"/>
            <w:gridSpan w:val="2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499695421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:rsidRPr="006B70C3" w:rsidR="002E4B3D" w:rsidP="008A3B4D" w:rsidRDefault="002E4B3D" w14:paraId="43BAA68F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szCs w:val="22"/>
                  </w:rPr>
                  <w:t>Lokaal/</w:t>
                </w:r>
                <w:r w:rsidRPr="006B70C3">
                  <w:rPr>
                    <w:rFonts w:cs="Arial" w:asciiTheme="minorHAnsi" w:hAnsiTheme="minorHAnsi"/>
                    <w:b/>
                    <w:szCs w:val="22"/>
                  </w:rPr>
                  <w:t>locatie: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6B70C3" w:rsidR="002E4B3D" w:rsidP="008A3B4D" w:rsidRDefault="002E4B3D" w14:paraId="6A948620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gridSpan w:val="2"/>
            <w:vMerge/>
            <w:tcMar/>
          </w:tcPr>
          <w:p w:rsidRPr="006B70C3" w:rsidR="002E4B3D" w:rsidP="008A3B4D" w:rsidRDefault="002E4B3D" w14:paraId="5EEA7315" w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w:rsidRPr="00F97BA1" w:rsidR="007B53AB" w:rsidTr="00092406" w14:paraId="24BA5991" w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348" w:type="dxa"/>
                <w:gridSpan w:val="10"/>
              </w:tcPr>
              <w:p w:rsidRPr="00F97BA1" w:rsidR="00B00F6F" w:rsidP="00B00F6F" w:rsidRDefault="00282452" w14:paraId="3C4A7E2B" w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F97BA1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10D70A7F" w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F97BA1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w:rsidRPr="00646CB6" w:rsidR="005F0D72" w:rsidTr="664B037A" w14:paraId="698DA00C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65"/>
        </w:trPr>
        <w:tc>
          <w:tcPr>
            <w:tcW w:w="10348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tcMar/>
            <w:vAlign w:val="center"/>
            <w:hideMark/>
          </w:tcPr>
          <w:p w:rsidRPr="00D07D99" w:rsidR="005F0D72" w:rsidP="00FB3403" w:rsidRDefault="005F0D72" w14:paraId="1C0AE8B1" w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D07D99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Pr="00646CB6" w:rsidR="00092406" w:rsidTr="664B037A" w14:paraId="22CE3D1F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962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092406" w:rsidP="00092406" w:rsidRDefault="00092406" w14:paraId="7941CCB7" w14:textId="77777777">
            <w:pPr>
              <w:rPr>
                <w:rFonts w:cs="Arial"/>
                <w:b/>
                <w:sz w:val="16"/>
                <w:szCs w:val="16"/>
              </w:rPr>
            </w:pPr>
            <w:r w:rsidRPr="00D133B6">
              <w:rPr>
                <w:noProof/>
                <w:sz w:val="16"/>
                <w:szCs w:val="16"/>
                <w:lang w:val="nl-BE" w:eastAsia="nl-BE"/>
              </w:rPr>
              <w:drawing>
                <wp:anchor distT="0" distB="0" distL="114300" distR="114300" simplePos="0" relativeHeight="251686912" behindDoc="0" locked="0" layoutInCell="1" allowOverlap="1" wp14:anchorId="25353386" wp14:editId="05066B55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-311785</wp:posOffset>
                  </wp:positionV>
                  <wp:extent cx="673100" cy="571500"/>
                  <wp:effectExtent l="0" t="0" r="0" b="0"/>
                  <wp:wrapSquare wrapText="bothSides"/>
                  <wp:docPr id="4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092406" w:rsidP="00FB3403" w:rsidRDefault="00092406" w14:paraId="6C5778F2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62505293" wp14:editId="3E7CC22B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092406" w:rsidP="00FB3403" w:rsidRDefault="00092406" w14:paraId="72C7CE7A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5331D39F" wp14:editId="39905919">
                  <wp:extent cx="552450" cy="552450"/>
                  <wp:effectExtent l="0" t="0" r="0" b="0"/>
                  <wp:docPr id="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646CB6" w:rsidR="00092406" w:rsidP="00FB3403" w:rsidRDefault="00092406" w14:paraId="7649142E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noProof/>
                <w:sz w:val="16"/>
                <w:szCs w:val="16"/>
                <w:lang w:val="nl-BE" w:eastAsia="nl-BE"/>
              </w:rPr>
              <w:drawing>
                <wp:inline distT="0" distB="0" distL="0" distR="0" wp14:anchorId="71B6E1DB" wp14:editId="10037D3B">
                  <wp:extent cx="558800" cy="558800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M019.pn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116" cy="559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092406" w:rsidP="00FB3403" w:rsidRDefault="00092406" w14:paraId="6C981E45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noProof/>
                <w:sz w:val="16"/>
                <w:szCs w:val="16"/>
                <w:lang w:val="nl-BE" w:eastAsia="nl-BE"/>
              </w:rPr>
              <w:drawing>
                <wp:inline distT="0" distB="0" distL="0" distR="0" wp14:anchorId="70E7FED9" wp14:editId="0F28B070">
                  <wp:extent cx="577850" cy="577850"/>
                  <wp:effectExtent l="0" t="0" r="0" b="0"/>
                  <wp:docPr id="8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009.pn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175" cy="57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646CB6" w:rsidR="00092406" w:rsidTr="664B037A" w14:paraId="6E38E55F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011" w:hRule="exac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092406" w:rsidR="00092406" w:rsidP="00FB3403" w:rsidRDefault="00092406" w14:paraId="5D0B9212" w14:textId="77777777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092406">
              <w:rPr>
                <w:rFonts w:asciiTheme="minorHAnsi" w:hAnsiTheme="minorHAnsi" w:cstheme="minorHAnsi"/>
                <w:sz w:val="20"/>
              </w:rPr>
              <w:t>Handleiding</w:t>
            </w:r>
          </w:p>
        </w:tc>
        <w:tc>
          <w:tcPr>
            <w:tcW w:w="19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92406" w:rsidR="00092406" w:rsidP="00FB3403" w:rsidRDefault="00092406" w14:paraId="1FEFA524" w14:textId="77777777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092406">
              <w:rPr>
                <w:rFonts w:asciiTheme="minorHAnsi" w:hAnsiTheme="minorHAnsi" w:cstheme="minorHAnsi"/>
                <w:sz w:val="20"/>
              </w:rPr>
              <w:t>Geschikte nauw aansluitende  werkkledij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92406" w:rsidR="00092406" w:rsidP="00FB3403" w:rsidRDefault="00092406" w14:paraId="479F1F6F" w14:textId="77777777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092406">
              <w:rPr>
                <w:rFonts w:asciiTheme="minorHAnsi" w:hAnsiTheme="minorHAnsi" w:cstheme="minorHAnsi"/>
                <w:sz w:val="20"/>
              </w:rPr>
              <w:t>Veiligheids-</w:t>
            </w:r>
          </w:p>
          <w:p w:rsidRPr="00092406" w:rsidR="00092406" w:rsidP="00FB3403" w:rsidRDefault="00092406" w14:paraId="3E85B87F" w14:textId="77777777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092406">
              <w:rPr>
                <w:rFonts w:asciiTheme="minorHAnsi" w:hAnsiTheme="minorHAnsi" w:cstheme="minorHAnsi"/>
                <w:sz w:val="20"/>
              </w:rPr>
              <w:t>schoenen</w:t>
            </w:r>
          </w:p>
        </w:tc>
        <w:tc>
          <w:tcPr>
            <w:tcW w:w="21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285749" w:rsidR="00092406" w:rsidP="00FB3403" w:rsidRDefault="00092406" w14:paraId="2B03AB71" w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Gezichts-bescherming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285749" w:rsidR="00092406" w:rsidP="00FB3403" w:rsidRDefault="00092406" w14:paraId="46D4D695" w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Veiligheids-handschoenen</w:t>
            </w:r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w:rsidRPr="00F97BA1" w:rsidR="007B53AB" w:rsidTr="00C450C1" w14:paraId="648F845D" w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644" w:hRule="exact"/>
            </w:trPr>
            <w:tc>
              <w:tcPr>
                <w:tcW w:w="10348" w:type="dxa"/>
                <w:gridSpan w:val="10"/>
                <w:shd w:val="clear" w:color="auto" w:fill="C3004A"/>
                <w:vAlign w:val="center"/>
              </w:tcPr>
              <w:p w:rsidRPr="00F97BA1" w:rsidR="007B53AB" w:rsidP="008620C2" w:rsidRDefault="007B53AB" w14:paraId="17C46626" w14:textId="77777777">
                <w:pPr>
                  <w:ind w:hanging="142"/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D07D99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Voorkomingsmaatregelen</w:t>
                </w:r>
              </w:p>
            </w:tc>
          </w:tr>
        </w:sdtContent>
      </w:sdt>
      <w:tr w:rsidRPr="00F97BA1" w:rsidR="007B53AB" w:rsidTr="664B037A" w14:paraId="6ADEB425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c>
          <w:tcPr>
            <w:tcW w:w="17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F97BA1" w:rsidR="007B53AB" w:rsidP="00CA0EB0" w:rsidRDefault="007B53AB" w14:paraId="70D5C557" w14:textId="1FF59C69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F97BA1" w:rsidR="007B53AB" w:rsidP="00B90B69" w:rsidRDefault="007B53AB" w14:paraId="5400877A" w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r w:rsidR="00092406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092406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</w:p>
        </w:tc>
        <w:tc>
          <w:tcPr>
            <w:tcW w:w="8646" w:type="dxa"/>
            <w:gridSpan w:val="9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202216" w:rsidR="00202216" w:rsidP="00202216" w:rsidRDefault="00202216" w14:paraId="335A2A50" w14:textId="3B7FF60E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 xml:space="preserve">Lees de handleiding aandachtig alvorens de </w:t>
            </w:r>
            <w:r w:rsidR="00C450C1">
              <w:rPr>
                <w:rFonts w:asciiTheme="minorHAnsi" w:hAnsiTheme="minorHAnsi" w:cstheme="minorHAnsi"/>
                <w:sz w:val="20"/>
              </w:rPr>
              <w:t xml:space="preserve">afzuiging </w:t>
            </w:r>
            <w:r w:rsidRPr="00202216">
              <w:rPr>
                <w:rFonts w:asciiTheme="minorHAnsi" w:hAnsiTheme="minorHAnsi" w:cstheme="minorHAnsi"/>
                <w:sz w:val="20"/>
              </w:rPr>
              <w:t>te gebruiken</w:t>
            </w:r>
            <w:r w:rsidR="00092406">
              <w:rPr>
                <w:rFonts w:asciiTheme="minorHAnsi" w:hAnsiTheme="minorHAnsi" w:cstheme="minorHAnsi"/>
                <w:sz w:val="20"/>
              </w:rPr>
              <w:t>.</w:t>
            </w:r>
          </w:p>
          <w:p w:rsidRPr="00202216" w:rsidR="00202216" w:rsidP="00202216" w:rsidRDefault="00202216" w14:paraId="2516147C" w14:textId="43186B60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>Gebruik de PB</w:t>
            </w:r>
            <w:r w:rsidR="00C450C1">
              <w:rPr>
                <w:rFonts w:asciiTheme="minorHAnsi" w:hAnsiTheme="minorHAnsi" w:cstheme="minorHAnsi"/>
                <w:sz w:val="20"/>
              </w:rPr>
              <w:t>M</w:t>
            </w:r>
            <w:r w:rsidRPr="00202216">
              <w:rPr>
                <w:rFonts w:asciiTheme="minorHAnsi" w:hAnsiTheme="minorHAnsi" w:cstheme="minorHAnsi"/>
                <w:sz w:val="20"/>
              </w:rPr>
              <w:t>’s die nodig zijn volgens de werkopdracht</w:t>
            </w:r>
            <w:r w:rsidR="00092406">
              <w:rPr>
                <w:rFonts w:asciiTheme="minorHAnsi" w:hAnsiTheme="minorHAnsi" w:cstheme="minorHAnsi"/>
                <w:sz w:val="20"/>
              </w:rPr>
              <w:t>.</w:t>
            </w:r>
          </w:p>
          <w:p w:rsidRPr="00202216" w:rsidR="00202216" w:rsidP="00202216" w:rsidRDefault="00202216" w14:paraId="5B1C8F38" w14:textId="765FD6DC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>Zorg dat het werkstuk stabiel staat, niet zelf vast</w:t>
            </w:r>
            <w:r w:rsidR="00C450C1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202216">
              <w:rPr>
                <w:rFonts w:asciiTheme="minorHAnsi" w:hAnsiTheme="minorHAnsi" w:cstheme="minorHAnsi"/>
                <w:sz w:val="20"/>
              </w:rPr>
              <w:t xml:space="preserve">houden </w:t>
            </w:r>
            <w:r w:rsidR="00092406">
              <w:rPr>
                <w:rFonts w:asciiTheme="minorHAnsi" w:hAnsiTheme="minorHAnsi" w:cstheme="minorHAnsi"/>
                <w:sz w:val="20"/>
              </w:rPr>
              <w:t>.</w:t>
            </w:r>
          </w:p>
          <w:p w:rsidRPr="00202216" w:rsidR="00F70548" w:rsidP="00202216" w:rsidRDefault="00202216" w14:paraId="71AF3DB1" w14:textId="511B50BF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>Gereedschap enkel aan de geïsoleerde grepen vasthouden en altijd met beide handen werken</w:t>
            </w:r>
            <w:r w:rsidR="00092406">
              <w:rPr>
                <w:rFonts w:asciiTheme="minorHAnsi" w:hAnsiTheme="minorHAnsi" w:cstheme="minorHAnsi"/>
                <w:sz w:val="20"/>
              </w:rPr>
              <w:t>.</w:t>
            </w:r>
            <w:r w:rsidRPr="00202216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sdt>
        <w:sdtPr>
          <w:rPr>
            <w:rFonts w:cs="Arial" w:asciiTheme="minorHAnsi" w:hAnsiTheme="minorHAnsi"/>
            <w:b/>
            <w:sz w:val="24"/>
            <w:szCs w:val="24"/>
          </w:rPr>
          <w:id w:val="821628516"/>
          <w:lock w:val="contentLocked"/>
          <w:placeholder>
            <w:docPart w:val="E3D3F7F6704B49C193D046559FBDB250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6B70C3" w:rsidR="00E277F7" w:rsidTr="00092406" w14:paraId="53BB2787" w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420"/>
            </w:trPr>
            <w:tc>
              <w:tcPr>
                <w:tcW w:w="1702" w:type="dxa"/>
                <w:vAlign w:val="center"/>
              </w:tcPr>
              <w:p w:rsidRPr="006B70C3" w:rsidR="00E277F7" w:rsidP="00A94CE6" w:rsidRDefault="00E277F7" w14:paraId="7CB1F197" w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6B70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646" w:type="dxa"/>
                <w:gridSpan w:val="9"/>
              </w:tcPr>
              <w:p w:rsidRPr="006E737C" w:rsidR="00E277F7" w:rsidP="00092406" w:rsidRDefault="00E277F7" w14:paraId="518E1B53" w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 w:rsidRPr="006B70C3">
                  <w:rPr>
                    <w:rFonts w:asciiTheme="minorHAnsi" w:hAnsiTheme="minorHAnsi"/>
                    <w:sz w:val="20"/>
                  </w:rPr>
                  <w:t>Niet van toepassing</w:t>
                </w:r>
                <w:r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  <w:tr w:rsidRPr="006B70C3" w:rsidR="00E10EFC" w:rsidTr="664B037A" w14:paraId="200F5401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271"/>
        </w:trPr>
        <w:tc>
          <w:tcPr>
            <w:tcW w:w="17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6B70C3" w:rsidR="00E10EFC" w:rsidP="00A94CE6" w:rsidRDefault="00E10EFC" w14:paraId="4DE840DB" w14:textId="29506145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B70C3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646" w:type="dxa"/>
            <w:gridSpan w:val="9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202216" w:rsidR="00202216" w:rsidP="00202216" w:rsidRDefault="00202216" w14:paraId="620CF117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>Controleer de toestand van de afzuig installatie.</w:t>
            </w:r>
          </w:p>
          <w:p w:rsidRPr="00C450C1" w:rsidR="00E10EFC" w:rsidP="00C450C1" w:rsidRDefault="00202216" w14:paraId="37C51DA7" w14:textId="02B36C2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>Controleer of er niets brandbaar in de buurt staat.</w:t>
            </w:r>
          </w:p>
        </w:tc>
      </w:tr>
      <w:sdt>
        <w:sdtPr>
          <w:rPr>
            <w:rFonts w:cs="Arial" w:asciiTheme="minorHAnsi" w:hAnsiTheme="minorHAnsi"/>
            <w:b/>
            <w:sz w:val="24"/>
            <w:szCs w:val="24"/>
          </w:rPr>
          <w:id w:val="231274983"/>
          <w:lock w:val="contentLocked"/>
          <w:placeholder>
            <w:docPart w:val="B122785F88CD42278DD9D3C7CB2FBB8C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6B70C3" w:rsidR="00E10EFC" w:rsidTr="00092406" w14:paraId="334B4CEE" w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528"/>
            </w:trPr>
            <w:tc>
              <w:tcPr>
                <w:tcW w:w="1702" w:type="dxa"/>
                <w:vAlign w:val="center"/>
              </w:tcPr>
              <w:p w:rsidRPr="006B70C3" w:rsidR="00E10EFC" w:rsidP="00A94CE6" w:rsidRDefault="00E10EFC" w14:paraId="07167705" w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B70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646" w:type="dxa"/>
                <w:gridSpan w:val="9"/>
              </w:tcPr>
              <w:p w:rsidRPr="00202216" w:rsidR="00202216" w:rsidP="00202216" w:rsidRDefault="00202216" w14:paraId="03E0A754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202216">
                  <w:rPr>
                    <w:rFonts w:asciiTheme="minorHAnsi" w:hAnsiTheme="minorHAnsi" w:cstheme="minorHAnsi"/>
                    <w:sz w:val="20"/>
                  </w:rPr>
                  <w:t>Stop de afzuiginstallatie indien je een abnormaal geluid hoort</w:t>
                </w:r>
                <w:r w:rsidR="00092406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092406" w:rsidR="00E10EFC" w:rsidP="00092406" w:rsidRDefault="00202216" w14:paraId="5C7FF0F2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202216">
                  <w:rPr>
                    <w:rFonts w:asciiTheme="minorHAnsi" w:hAnsiTheme="minorHAnsi" w:cstheme="minorHAnsi"/>
                    <w:sz w:val="20"/>
                  </w:rPr>
                  <w:t>Zorg dat je geen vloeistoffen opzuigt tijdens het werk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718976076"/>
          <w:lock w:val="contentLocked"/>
          <w:placeholder>
            <w:docPart w:val="B122785F88CD42278DD9D3C7CB2FBB8C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6B70C3" w:rsidR="00E10EFC" w:rsidTr="00092406" w14:paraId="34D3EEF3" w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521"/>
            </w:trPr>
            <w:tc>
              <w:tcPr>
                <w:tcW w:w="1702" w:type="dxa"/>
                <w:vAlign w:val="center"/>
              </w:tcPr>
              <w:p w:rsidRPr="006B70C3" w:rsidR="00E10EFC" w:rsidP="00A94CE6" w:rsidRDefault="00E10EFC" w14:paraId="6AD31835" w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B70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646" w:type="dxa"/>
                <w:gridSpan w:val="9"/>
              </w:tcPr>
              <w:p w:rsidRPr="00202216" w:rsidR="00202216" w:rsidP="00202216" w:rsidRDefault="00202216" w14:paraId="3F54899D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S</w:t>
                </w:r>
                <w:r w:rsidRPr="00202216">
                  <w:rPr>
                    <w:rFonts w:asciiTheme="minorHAnsi" w:hAnsiTheme="minorHAnsi" w:cstheme="minorHAnsi"/>
                    <w:sz w:val="20"/>
                  </w:rPr>
                  <w:t>chakel de afzuiging uit</w:t>
                </w:r>
                <w:r w:rsidR="00092406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E10EFC" w:rsidR="00E10EFC" w:rsidP="00202216" w:rsidRDefault="00202216" w14:paraId="2930164A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202216">
                  <w:rPr>
                    <w:rFonts w:asciiTheme="minorHAnsi" w:hAnsiTheme="minorHAnsi" w:cstheme="minorHAnsi"/>
                    <w:sz w:val="20"/>
                  </w:rPr>
                  <w:t>Reinig het toestel, kijk de filters</w:t>
                </w:r>
                <w:r w:rsidR="00092406">
                  <w:rPr>
                    <w:rFonts w:asciiTheme="minorHAnsi" w:hAnsiTheme="minorHAnsi" w:cstheme="minorHAnsi"/>
                    <w:sz w:val="20"/>
                  </w:rPr>
                  <w:t xml:space="preserve"> na.</w:t>
                </w:r>
              </w:p>
            </w:tc>
          </w:tr>
        </w:sdtContent>
      </w:sdt>
      <w:tr w:rsidRPr="006B70C3" w:rsidR="00793B08" w:rsidTr="664B037A" w14:paraId="2727B02B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644"/>
        </w:trPr>
        <w:tc>
          <w:tcPr>
            <w:tcW w:w="17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015CF6" w:rsidR="00793B08" w:rsidP="00015CF6" w:rsidRDefault="00793B08" w14:paraId="4182A07E" w14:textId="08A00DA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B70C3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646" w:type="dxa"/>
            <w:gridSpan w:val="9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202216" w:rsidR="00202216" w:rsidP="00202216" w:rsidRDefault="00202216" w14:paraId="4B53CECD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>Herstellingen uitsluitend uit te voeren door bevoegd personeel.</w:t>
            </w:r>
          </w:p>
          <w:p w:rsidRPr="00202216" w:rsidR="00202216" w:rsidP="00202216" w:rsidRDefault="00202216" w14:paraId="69315DD2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>Onderhoud en herstellingen uitsluitend uit te voeren bij spanningsloze machine.</w:t>
            </w:r>
          </w:p>
          <w:p w:rsidRPr="00202216" w:rsidR="00202216" w:rsidP="00202216" w:rsidRDefault="00202216" w14:paraId="25E928D8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>Gebruik enkel de vervangonderdelen die door de fabrikant zijn voorgeschreven.</w:t>
            </w:r>
          </w:p>
          <w:p w:rsidRPr="00202216" w:rsidR="00202216" w:rsidP="00202216" w:rsidRDefault="00202216" w14:paraId="7CD09AFD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>Voer periodiek de in de gebruikershandleiding vermelde onderhoudsbeurten uit.</w:t>
            </w:r>
          </w:p>
          <w:p w:rsidRPr="00202216" w:rsidR="00202216" w:rsidP="00202216" w:rsidRDefault="00202216" w14:paraId="69D6E8C6" w14:textId="07E812D9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 xml:space="preserve">Toestel enkel gebruiken </w:t>
            </w:r>
            <w:r w:rsidR="00C450C1">
              <w:rPr>
                <w:rFonts w:asciiTheme="minorHAnsi" w:hAnsiTheme="minorHAnsi" w:cstheme="minorHAnsi"/>
                <w:sz w:val="20"/>
              </w:rPr>
              <w:t>waar</w:t>
            </w:r>
            <w:r w:rsidRPr="00202216">
              <w:rPr>
                <w:rFonts w:asciiTheme="minorHAnsi" w:hAnsiTheme="minorHAnsi" w:cstheme="minorHAnsi"/>
                <w:sz w:val="20"/>
              </w:rPr>
              <w:t>voor het bedoeld is.</w:t>
            </w:r>
          </w:p>
          <w:p w:rsidRPr="00C00CD0" w:rsidR="00793B08" w:rsidP="00202216" w:rsidRDefault="00202216" w14:paraId="74ACE059" w14:textId="1349932E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202216">
              <w:rPr>
                <w:rFonts w:asciiTheme="minorHAnsi" w:hAnsiTheme="minorHAnsi" w:cstheme="minorHAnsi"/>
                <w:sz w:val="20"/>
              </w:rPr>
              <w:t>Register van onderhoud en herstelling bijhouden</w:t>
            </w:r>
            <w:r w:rsidR="00EA30E4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Pr="00F97BA1" w:rsidR="00194094" w:rsidTr="664B037A" w14:paraId="25A19A7A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348" w:type="dxa"/>
            <w:gridSpan w:val="10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C3004A"/>
            <w:tcMar/>
            <w:vAlign w:val="center"/>
          </w:tcPr>
          <w:p w:rsidRPr="00F97BA1" w:rsidR="00194094" w:rsidP="00833FFE" w:rsidRDefault="00194094" w14:paraId="389E2296" w14:textId="06151034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D07D99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Visum</w:t>
            </w:r>
          </w:p>
        </w:tc>
      </w:tr>
      <w:tr w:rsidRPr="00F97BA1" w:rsidR="00194094" w:rsidTr="664B037A" w14:paraId="1CBF9267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63" w:hRule="exact"/>
        </w:trPr>
        <w:tc>
          <w:tcPr>
            <w:tcW w:w="3334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257645114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43B006D2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="00194094" w:rsidP="00833FFE" w:rsidRDefault="00194094" w14:paraId="53029196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="00194094" w:rsidP="00833FFE" w:rsidRDefault="00194094" w14:paraId="24980587" w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F97BA1" w:rsidR="00194094" w:rsidP="00833FFE" w:rsidRDefault="00194094" w14:paraId="7718E44E" w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555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1823308537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10FB837E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</w:t>
                </w:r>
                <w:r w:rsidR="00092406">
                  <w:rPr>
                    <w:rFonts w:cs="Arial" w:asciiTheme="minorHAnsi" w:hAnsiTheme="minorHAnsi"/>
                    <w:sz w:val="20"/>
                  </w:rPr>
                  <w:t>ventieadviseur-arbeidsarts</w:t>
                </w:r>
              </w:p>
              <w:p w:rsidRPr="00F97BA1" w:rsidR="00194094" w:rsidP="00833FFE" w:rsidRDefault="00194094" w14:paraId="1BF035B1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59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1219549160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694894A0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194094" w:rsidP="00833FFE" w:rsidRDefault="00194094" w14:paraId="207AA95A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w:rsidRPr="00F97BA1" w:rsidR="00194094" w:rsidTr="664B037A" w14:paraId="1402AAF8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36" w:hRule="exact"/>
        </w:trPr>
        <w:tc>
          <w:tcPr>
            <w:tcW w:w="3334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F97BA1" w:rsidR="00194094" w:rsidP="00833FFE" w:rsidRDefault="00194094" w14:paraId="7C602F70" w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</w:p>
        </w:tc>
        <w:tc>
          <w:tcPr>
            <w:tcW w:w="3555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F97BA1" w:rsidR="00194094" w:rsidP="00833FFE" w:rsidRDefault="001A0360" w14:paraId="1108DA78" w14:textId="77777777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Naam:</w:t>
            </w:r>
          </w:p>
        </w:tc>
        <w:tc>
          <w:tcPr>
            <w:tcW w:w="3459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F97BA1" w:rsidR="00194094" w:rsidP="00833FFE" w:rsidRDefault="00194094" w14:paraId="1BB1EDF6" w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</w:p>
        </w:tc>
      </w:tr>
    </w:tbl>
    <w:p w:rsidRPr="00F97BA1" w:rsidR="00194094" w:rsidP="00677F90" w:rsidRDefault="00194094" w14:paraId="4565B333" w14:textId="77777777">
      <w:pPr>
        <w:rPr>
          <w:rFonts w:cs="Arial" w:asciiTheme="minorHAnsi" w:hAnsiTheme="minorHAnsi"/>
          <w:sz w:val="16"/>
          <w:szCs w:val="16"/>
        </w:rPr>
      </w:pPr>
    </w:p>
    <w:sectPr w:rsidRPr="00F97BA1" w:rsidR="00194094" w:rsidSect="002C4FB0">
      <w:headerReference w:type="default" r:id="rId18"/>
      <w:footerReference w:type="default" r:id="rId19"/>
      <w:pgSz w:w="11906" w:h="16838" w:orient="portrait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544CD" w:rsidP="00F21695" w:rsidRDefault="00F544CD" w14:paraId="75F2004A" w14:textId="77777777">
      <w:r>
        <w:separator/>
      </w:r>
    </w:p>
  </w:endnote>
  <w:endnote w:type="continuationSeparator" w:id="0">
    <w:p w:rsidR="00F544CD" w:rsidP="00F21695" w:rsidRDefault="00F544CD" w14:paraId="4C700AF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092406" w:rsidR="00D15456" w:rsidRDefault="00D15456" w14:paraId="18399381" w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092406">
      <w:rPr>
        <w:rFonts w:cs="Arial" w:asciiTheme="minorHAnsi" w:hAnsiTheme="minorHAnsi"/>
        <w:sz w:val="18"/>
        <w:szCs w:val="18"/>
      </w:rPr>
      <w:t>Pag.</w:t>
    </w:r>
    <w:r w:rsidRPr="00092406">
      <w:rPr>
        <w:rFonts w:cs="Arial" w:asciiTheme="minorHAnsi" w:hAnsiTheme="minorHAnsi"/>
        <w:sz w:val="18"/>
        <w:szCs w:val="18"/>
      </w:rPr>
      <w:fldChar w:fldCharType="begin"/>
    </w:r>
    <w:r w:rsidRPr="00092406">
      <w:rPr>
        <w:rFonts w:cs="Arial" w:asciiTheme="minorHAnsi" w:hAnsiTheme="minorHAnsi"/>
        <w:sz w:val="18"/>
        <w:szCs w:val="18"/>
      </w:rPr>
      <w:instrText>PAGE</w:instrText>
    </w:r>
    <w:r w:rsidRPr="00092406">
      <w:rPr>
        <w:rFonts w:cs="Arial" w:asciiTheme="minorHAnsi" w:hAnsiTheme="minorHAnsi"/>
        <w:sz w:val="18"/>
        <w:szCs w:val="18"/>
      </w:rPr>
      <w:fldChar w:fldCharType="separate"/>
    </w:r>
    <w:r w:rsidR="001A0360">
      <w:rPr>
        <w:rFonts w:cs="Arial" w:asciiTheme="minorHAnsi" w:hAnsiTheme="minorHAnsi"/>
        <w:noProof/>
        <w:sz w:val="18"/>
        <w:szCs w:val="18"/>
      </w:rPr>
      <w:t>1</w:t>
    </w:r>
    <w:r w:rsidRPr="00092406">
      <w:rPr>
        <w:rFonts w:cs="Arial" w:asciiTheme="minorHAnsi" w:hAnsiTheme="minorHAnsi"/>
        <w:sz w:val="18"/>
        <w:szCs w:val="18"/>
      </w:rPr>
      <w:fldChar w:fldCharType="end"/>
    </w:r>
    <w:r w:rsidRPr="00092406">
      <w:rPr>
        <w:rFonts w:cs="Arial" w:asciiTheme="minorHAnsi" w:hAnsiTheme="minorHAnsi"/>
        <w:sz w:val="18"/>
        <w:szCs w:val="18"/>
      </w:rPr>
      <w:t xml:space="preserve"> van </w:t>
    </w:r>
    <w:r w:rsidRPr="00092406">
      <w:rPr>
        <w:rFonts w:cs="Arial" w:asciiTheme="minorHAnsi" w:hAnsiTheme="minorHAnsi"/>
        <w:sz w:val="18"/>
        <w:szCs w:val="18"/>
      </w:rPr>
      <w:fldChar w:fldCharType="begin"/>
    </w:r>
    <w:r w:rsidRPr="00092406">
      <w:rPr>
        <w:rFonts w:cs="Arial" w:asciiTheme="minorHAnsi" w:hAnsiTheme="minorHAnsi"/>
        <w:sz w:val="18"/>
        <w:szCs w:val="18"/>
      </w:rPr>
      <w:instrText>NUMPAGES</w:instrText>
    </w:r>
    <w:r w:rsidRPr="00092406">
      <w:rPr>
        <w:rFonts w:cs="Arial" w:asciiTheme="minorHAnsi" w:hAnsiTheme="minorHAnsi"/>
        <w:sz w:val="18"/>
        <w:szCs w:val="18"/>
      </w:rPr>
      <w:fldChar w:fldCharType="separate"/>
    </w:r>
    <w:r w:rsidR="001A0360">
      <w:rPr>
        <w:rFonts w:cs="Arial" w:asciiTheme="minorHAnsi" w:hAnsiTheme="minorHAnsi"/>
        <w:noProof/>
        <w:sz w:val="18"/>
        <w:szCs w:val="18"/>
      </w:rPr>
      <w:t>1</w:t>
    </w:r>
    <w:r w:rsidRPr="00092406">
      <w:rPr>
        <w:rFonts w:cs="Arial" w:asciiTheme="minorHAnsi" w:hAnsiTheme="minorHAnsi"/>
        <w:sz w:val="18"/>
        <w:szCs w:val="18"/>
      </w:rPr>
      <w:fldChar w:fldCharType="end"/>
    </w:r>
  </w:p>
  <w:p w:rsidRPr="00092406" w:rsidR="00092406" w:rsidRDefault="00092406" w14:paraId="73DC86B7" w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092406">
      <w:rPr>
        <w:rFonts w:cs="Arial" w:asciiTheme="minorHAnsi" w:hAnsiTheme="minorHAnsi"/>
        <w:sz w:val="18"/>
        <w:szCs w:val="18"/>
      </w:rPr>
      <w:t>Versie 2020</w:t>
    </w:r>
  </w:p>
  <w:p w:rsidRPr="00B3017E" w:rsidR="00D15456" w:rsidRDefault="00D15456" w14:paraId="6E2905ED" w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544CD" w:rsidP="00F21695" w:rsidRDefault="00F544CD" w14:paraId="37BBFA66" w14:textId="77777777">
      <w:r>
        <w:separator/>
      </w:r>
    </w:p>
  </w:footnote>
  <w:footnote w:type="continuationSeparator" w:id="0">
    <w:p w:rsidR="00F544CD" w:rsidP="00F21695" w:rsidRDefault="00F544CD" w14:paraId="3012F895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53B8C514" w:rsidTr="53B8C514" w14:paraId="0010F0A7" w14:textId="77777777">
      <w:trPr>
        <w:trHeight w:val="300"/>
      </w:trPr>
      <w:tc>
        <w:tcPr>
          <w:tcW w:w="3400" w:type="dxa"/>
        </w:tcPr>
        <w:p w:rsidR="53B8C514" w:rsidP="53B8C514" w:rsidRDefault="53B8C514" w14:paraId="1BC4EFE9" w14:textId="1A099B04">
          <w:pPr>
            <w:pStyle w:val="Koptekst"/>
            <w:ind w:left="-115"/>
          </w:pPr>
        </w:p>
      </w:tc>
      <w:tc>
        <w:tcPr>
          <w:tcW w:w="3400" w:type="dxa"/>
        </w:tcPr>
        <w:p w:rsidR="53B8C514" w:rsidP="53B8C514" w:rsidRDefault="53B8C514" w14:paraId="323C4ECF" w14:textId="35B9C292">
          <w:pPr>
            <w:pStyle w:val="Koptekst"/>
            <w:jc w:val="center"/>
          </w:pPr>
        </w:p>
      </w:tc>
      <w:tc>
        <w:tcPr>
          <w:tcW w:w="3400" w:type="dxa"/>
        </w:tcPr>
        <w:p w:rsidR="53B8C514" w:rsidP="53B8C514" w:rsidRDefault="53B8C514" w14:paraId="3E97567E" w14:textId="5A05E9A1">
          <w:pPr>
            <w:pStyle w:val="Koptekst"/>
            <w:ind w:right="-115"/>
            <w:jc w:val="right"/>
          </w:pPr>
        </w:p>
      </w:tc>
    </w:tr>
  </w:tbl>
  <w:p w:rsidR="53B8C514" w:rsidP="53B8C514" w:rsidRDefault="53B8C514" w14:paraId="26398C0F" w14:textId="119AAF99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1C035E9"/>
    <w:multiLevelType w:val="multilevel"/>
    <w:tmpl w:val="B18CB9C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-"/>
      <w:lvlJc w:val="left"/>
      <w:pPr>
        <w:ind w:left="720" w:hanging="360"/>
      </w:pPr>
      <w:rPr>
        <w:rFonts w:hint="default" w:ascii="Arial" w:hAnsi="Arial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15" w15:restartNumberingAfterBreak="0">
    <w:nsid w:val="13346539"/>
    <w:multiLevelType w:val="multilevel"/>
    <w:tmpl w:val="9968C52C"/>
    <w:lvl w:ilvl="0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862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222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582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942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302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3022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382" w:hanging="360"/>
      </w:pPr>
      <w:rPr>
        <w:rFonts w:hint="default" w:ascii="Symbol" w:hAnsi="Symbol"/>
        <w:color w:val="auto"/>
      </w:rPr>
    </w:lvl>
  </w:abstractNum>
  <w:abstractNum w:abstractNumId="16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0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hint="default" w:ascii="Corbel" w:hAnsi="Corbel" w:eastAsia="MS Gothic" w:cs="Arial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hint="default" w:ascii="Wingdings" w:hAnsi="Wingdings"/>
      </w:rPr>
    </w:lvl>
  </w:abstractNum>
  <w:abstractNum w:abstractNumId="21" w15:restartNumberingAfterBreak="0">
    <w:nsid w:val="42310205"/>
    <w:multiLevelType w:val="hybridMultilevel"/>
    <w:tmpl w:val="657E1D42"/>
    <w:lvl w:ilvl="0" w:tplc="08130001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2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hint="default" w:ascii="Arial" w:hAnsi="Arial" w:eastAsia="Times New Roman" w:cs="Arial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hint="default" w:ascii="Wingdings" w:hAnsi="Wingdings"/>
      </w:rPr>
    </w:lvl>
  </w:abstractNum>
  <w:abstractNum w:abstractNumId="23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4E8E568B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25" w15:restartNumberingAfterBreak="0">
    <w:nsid w:val="579C4A7D"/>
    <w:multiLevelType w:val="multilevel"/>
    <w:tmpl w:val="0413001D"/>
    <w:numStyleLink w:val="Opmaakprofiel1"/>
  </w:abstractNum>
  <w:abstractNum w:abstractNumId="26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8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6F916B79"/>
    <w:multiLevelType w:val="multilevel"/>
    <w:tmpl w:val="0413001D"/>
    <w:numStyleLink w:val="Opmaakprofiel1"/>
  </w:abstractNum>
  <w:abstractNum w:abstractNumId="30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2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602539513">
    <w:abstractNumId w:val="27"/>
  </w:num>
  <w:num w:numId="2" w16cid:durableId="1749764089">
    <w:abstractNumId w:val="19"/>
  </w:num>
  <w:num w:numId="3" w16cid:durableId="1512840353">
    <w:abstractNumId w:val="29"/>
  </w:num>
  <w:num w:numId="4" w16cid:durableId="1799377883">
    <w:abstractNumId w:val="25"/>
  </w:num>
  <w:num w:numId="5" w16cid:durableId="1173255385">
    <w:abstractNumId w:val="16"/>
  </w:num>
  <w:num w:numId="6" w16cid:durableId="170685868">
    <w:abstractNumId w:val="11"/>
  </w:num>
  <w:num w:numId="7" w16cid:durableId="428698741">
    <w:abstractNumId w:val="26"/>
  </w:num>
  <w:num w:numId="8" w16cid:durableId="1066760727">
    <w:abstractNumId w:val="10"/>
  </w:num>
  <w:num w:numId="9" w16cid:durableId="1447429890">
    <w:abstractNumId w:val="8"/>
  </w:num>
  <w:num w:numId="10" w16cid:durableId="907424656">
    <w:abstractNumId w:val="7"/>
  </w:num>
  <w:num w:numId="11" w16cid:durableId="1184586482">
    <w:abstractNumId w:val="6"/>
  </w:num>
  <w:num w:numId="12" w16cid:durableId="279535912">
    <w:abstractNumId w:val="5"/>
  </w:num>
  <w:num w:numId="13" w16cid:durableId="660500691">
    <w:abstractNumId w:val="9"/>
  </w:num>
  <w:num w:numId="14" w16cid:durableId="420762423">
    <w:abstractNumId w:val="4"/>
  </w:num>
  <w:num w:numId="15" w16cid:durableId="741414780">
    <w:abstractNumId w:val="3"/>
  </w:num>
  <w:num w:numId="16" w16cid:durableId="1094932846">
    <w:abstractNumId w:val="2"/>
  </w:num>
  <w:num w:numId="17" w16cid:durableId="1110248030">
    <w:abstractNumId w:val="1"/>
  </w:num>
  <w:num w:numId="18" w16cid:durableId="18969719">
    <w:abstractNumId w:val="28"/>
  </w:num>
  <w:num w:numId="19" w16cid:durableId="2026663432">
    <w:abstractNumId w:val="32"/>
  </w:num>
  <w:num w:numId="20" w16cid:durableId="1226530395">
    <w:abstractNumId w:val="13"/>
  </w:num>
  <w:num w:numId="21" w16cid:durableId="1896774210">
    <w:abstractNumId w:val="31"/>
  </w:num>
  <w:num w:numId="22" w16cid:durableId="1739398535">
    <w:abstractNumId w:val="17"/>
  </w:num>
  <w:num w:numId="23" w16cid:durableId="954141382">
    <w:abstractNumId w:val="0"/>
  </w:num>
  <w:num w:numId="24" w16cid:durableId="982462385">
    <w:abstractNumId w:val="23"/>
  </w:num>
  <w:num w:numId="25" w16cid:durableId="1830048934">
    <w:abstractNumId w:val="12"/>
  </w:num>
  <w:num w:numId="26" w16cid:durableId="578104142">
    <w:abstractNumId w:val="18"/>
  </w:num>
  <w:num w:numId="27" w16cid:durableId="506019763">
    <w:abstractNumId w:val="30"/>
  </w:num>
  <w:num w:numId="28" w16cid:durableId="357438957">
    <w:abstractNumId w:val="22"/>
  </w:num>
  <w:num w:numId="29" w16cid:durableId="117650119">
    <w:abstractNumId w:val="20"/>
  </w:num>
  <w:num w:numId="30" w16cid:durableId="922495823">
    <w:abstractNumId w:val="24"/>
  </w:num>
  <w:num w:numId="31" w16cid:durableId="1530610130">
    <w:abstractNumId w:val="15"/>
  </w:num>
  <w:num w:numId="32" w16cid:durableId="1245912941">
    <w:abstractNumId w:val="14"/>
  </w:num>
  <w:num w:numId="33" w16cid:durableId="202698268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attachedTemplate r:id="rId1"/>
  <w:trackRevisions w:val="false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5CF6"/>
    <w:rsid w:val="00016C91"/>
    <w:rsid w:val="0003095B"/>
    <w:rsid w:val="00041E01"/>
    <w:rsid w:val="00050BF9"/>
    <w:rsid w:val="00071E42"/>
    <w:rsid w:val="00081B74"/>
    <w:rsid w:val="00090239"/>
    <w:rsid w:val="00091732"/>
    <w:rsid w:val="00092406"/>
    <w:rsid w:val="00097772"/>
    <w:rsid w:val="000B1DD1"/>
    <w:rsid w:val="000B37CF"/>
    <w:rsid w:val="000B483B"/>
    <w:rsid w:val="000B570B"/>
    <w:rsid w:val="000C0A5C"/>
    <w:rsid w:val="000D01FB"/>
    <w:rsid w:val="000D397C"/>
    <w:rsid w:val="000D5A85"/>
    <w:rsid w:val="000F386C"/>
    <w:rsid w:val="000F618D"/>
    <w:rsid w:val="000F7099"/>
    <w:rsid w:val="001077DF"/>
    <w:rsid w:val="00143967"/>
    <w:rsid w:val="00150C47"/>
    <w:rsid w:val="00156925"/>
    <w:rsid w:val="001573DF"/>
    <w:rsid w:val="00162936"/>
    <w:rsid w:val="001736CE"/>
    <w:rsid w:val="00186A83"/>
    <w:rsid w:val="001936D5"/>
    <w:rsid w:val="00194094"/>
    <w:rsid w:val="001A0360"/>
    <w:rsid w:val="001A6049"/>
    <w:rsid w:val="001A6AE1"/>
    <w:rsid w:val="001B08DC"/>
    <w:rsid w:val="001F221A"/>
    <w:rsid w:val="00202216"/>
    <w:rsid w:val="0021451A"/>
    <w:rsid w:val="0023545B"/>
    <w:rsid w:val="00236FED"/>
    <w:rsid w:val="00241B68"/>
    <w:rsid w:val="0024694F"/>
    <w:rsid w:val="00254022"/>
    <w:rsid w:val="002541D5"/>
    <w:rsid w:val="0025521C"/>
    <w:rsid w:val="00271564"/>
    <w:rsid w:val="002750BD"/>
    <w:rsid w:val="00280468"/>
    <w:rsid w:val="00282452"/>
    <w:rsid w:val="00285749"/>
    <w:rsid w:val="00293CD1"/>
    <w:rsid w:val="00295DB1"/>
    <w:rsid w:val="002B3857"/>
    <w:rsid w:val="002C4FB0"/>
    <w:rsid w:val="002D3349"/>
    <w:rsid w:val="002E29C0"/>
    <w:rsid w:val="002E3458"/>
    <w:rsid w:val="002E4B3D"/>
    <w:rsid w:val="00300A43"/>
    <w:rsid w:val="00306DBF"/>
    <w:rsid w:val="00307954"/>
    <w:rsid w:val="003155A6"/>
    <w:rsid w:val="00330FC6"/>
    <w:rsid w:val="00341FE6"/>
    <w:rsid w:val="0034340B"/>
    <w:rsid w:val="00352BD3"/>
    <w:rsid w:val="00365FF6"/>
    <w:rsid w:val="0037681E"/>
    <w:rsid w:val="003812C6"/>
    <w:rsid w:val="003858D6"/>
    <w:rsid w:val="00387359"/>
    <w:rsid w:val="00391B55"/>
    <w:rsid w:val="00391FF0"/>
    <w:rsid w:val="00394A67"/>
    <w:rsid w:val="00396606"/>
    <w:rsid w:val="003A45A2"/>
    <w:rsid w:val="003B0E2B"/>
    <w:rsid w:val="003B47FA"/>
    <w:rsid w:val="003B5173"/>
    <w:rsid w:val="003C1142"/>
    <w:rsid w:val="003D63AA"/>
    <w:rsid w:val="003E2AED"/>
    <w:rsid w:val="003E31B5"/>
    <w:rsid w:val="0041544A"/>
    <w:rsid w:val="00417778"/>
    <w:rsid w:val="00422875"/>
    <w:rsid w:val="00454C39"/>
    <w:rsid w:val="004556D2"/>
    <w:rsid w:val="00460EB5"/>
    <w:rsid w:val="004624BE"/>
    <w:rsid w:val="004714A2"/>
    <w:rsid w:val="00492C42"/>
    <w:rsid w:val="00496884"/>
    <w:rsid w:val="004A4E3C"/>
    <w:rsid w:val="004B0B6B"/>
    <w:rsid w:val="004B3152"/>
    <w:rsid w:val="004C7798"/>
    <w:rsid w:val="004D35BD"/>
    <w:rsid w:val="004D51F8"/>
    <w:rsid w:val="004F1E8A"/>
    <w:rsid w:val="00510106"/>
    <w:rsid w:val="00511A81"/>
    <w:rsid w:val="005246C9"/>
    <w:rsid w:val="005246CF"/>
    <w:rsid w:val="0052503F"/>
    <w:rsid w:val="00530875"/>
    <w:rsid w:val="00536427"/>
    <w:rsid w:val="00554FD5"/>
    <w:rsid w:val="0056566F"/>
    <w:rsid w:val="005711E4"/>
    <w:rsid w:val="00596FBB"/>
    <w:rsid w:val="005B453E"/>
    <w:rsid w:val="005C0F11"/>
    <w:rsid w:val="005D05BA"/>
    <w:rsid w:val="005D2189"/>
    <w:rsid w:val="005D2562"/>
    <w:rsid w:val="005D55E7"/>
    <w:rsid w:val="005F03E5"/>
    <w:rsid w:val="005F0D72"/>
    <w:rsid w:val="005F53A3"/>
    <w:rsid w:val="00603503"/>
    <w:rsid w:val="0060679E"/>
    <w:rsid w:val="00606B92"/>
    <w:rsid w:val="006178A1"/>
    <w:rsid w:val="00621BAD"/>
    <w:rsid w:val="0062776E"/>
    <w:rsid w:val="00635118"/>
    <w:rsid w:val="00635BCF"/>
    <w:rsid w:val="00646CB6"/>
    <w:rsid w:val="00677F90"/>
    <w:rsid w:val="006809EC"/>
    <w:rsid w:val="00693398"/>
    <w:rsid w:val="00694DD0"/>
    <w:rsid w:val="00697907"/>
    <w:rsid w:val="006B7CFC"/>
    <w:rsid w:val="006C160D"/>
    <w:rsid w:val="006C4987"/>
    <w:rsid w:val="006C7310"/>
    <w:rsid w:val="006D2548"/>
    <w:rsid w:val="006E737C"/>
    <w:rsid w:val="006E7670"/>
    <w:rsid w:val="006F111E"/>
    <w:rsid w:val="006F266F"/>
    <w:rsid w:val="00705B4F"/>
    <w:rsid w:val="00731663"/>
    <w:rsid w:val="007461B3"/>
    <w:rsid w:val="0075182E"/>
    <w:rsid w:val="007550E9"/>
    <w:rsid w:val="00761535"/>
    <w:rsid w:val="007763BA"/>
    <w:rsid w:val="00776E7C"/>
    <w:rsid w:val="00791332"/>
    <w:rsid w:val="00792EA5"/>
    <w:rsid w:val="00793B08"/>
    <w:rsid w:val="007B53AB"/>
    <w:rsid w:val="007B670A"/>
    <w:rsid w:val="007B7735"/>
    <w:rsid w:val="007C2771"/>
    <w:rsid w:val="007C2BBA"/>
    <w:rsid w:val="007D4B33"/>
    <w:rsid w:val="007D7831"/>
    <w:rsid w:val="007E6ADD"/>
    <w:rsid w:val="007F4308"/>
    <w:rsid w:val="00802C65"/>
    <w:rsid w:val="00817BB5"/>
    <w:rsid w:val="00821A61"/>
    <w:rsid w:val="00826214"/>
    <w:rsid w:val="0082635C"/>
    <w:rsid w:val="00844F00"/>
    <w:rsid w:val="00853DFB"/>
    <w:rsid w:val="008620C2"/>
    <w:rsid w:val="008734BA"/>
    <w:rsid w:val="00883B4D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1624E"/>
    <w:rsid w:val="00920868"/>
    <w:rsid w:val="00960091"/>
    <w:rsid w:val="00966E8E"/>
    <w:rsid w:val="00977B20"/>
    <w:rsid w:val="00980DA7"/>
    <w:rsid w:val="0098530C"/>
    <w:rsid w:val="00985DED"/>
    <w:rsid w:val="00991FFC"/>
    <w:rsid w:val="009A20B9"/>
    <w:rsid w:val="009B2F16"/>
    <w:rsid w:val="009B3510"/>
    <w:rsid w:val="009C0D1F"/>
    <w:rsid w:val="009D1FAF"/>
    <w:rsid w:val="009F313C"/>
    <w:rsid w:val="009F6DDC"/>
    <w:rsid w:val="00A04C3D"/>
    <w:rsid w:val="00A34D36"/>
    <w:rsid w:val="00A43C29"/>
    <w:rsid w:val="00A5208F"/>
    <w:rsid w:val="00A612BD"/>
    <w:rsid w:val="00A62527"/>
    <w:rsid w:val="00A6656A"/>
    <w:rsid w:val="00A7031E"/>
    <w:rsid w:val="00A8564B"/>
    <w:rsid w:val="00A93D09"/>
    <w:rsid w:val="00A97152"/>
    <w:rsid w:val="00AA1DBE"/>
    <w:rsid w:val="00AC2593"/>
    <w:rsid w:val="00AC66BE"/>
    <w:rsid w:val="00AD2856"/>
    <w:rsid w:val="00AF01D3"/>
    <w:rsid w:val="00AF1D22"/>
    <w:rsid w:val="00B00F6F"/>
    <w:rsid w:val="00B031CE"/>
    <w:rsid w:val="00B12BDC"/>
    <w:rsid w:val="00B3017E"/>
    <w:rsid w:val="00B438B3"/>
    <w:rsid w:val="00B54444"/>
    <w:rsid w:val="00B740B4"/>
    <w:rsid w:val="00B879CC"/>
    <w:rsid w:val="00B90B69"/>
    <w:rsid w:val="00BA690C"/>
    <w:rsid w:val="00BB1E30"/>
    <w:rsid w:val="00BC6CB1"/>
    <w:rsid w:val="00BD6DB9"/>
    <w:rsid w:val="00BF5C63"/>
    <w:rsid w:val="00C00CD0"/>
    <w:rsid w:val="00C10100"/>
    <w:rsid w:val="00C23204"/>
    <w:rsid w:val="00C450C1"/>
    <w:rsid w:val="00C65DDA"/>
    <w:rsid w:val="00C8666A"/>
    <w:rsid w:val="00CA0EB0"/>
    <w:rsid w:val="00CA6707"/>
    <w:rsid w:val="00CD0FB0"/>
    <w:rsid w:val="00CE2340"/>
    <w:rsid w:val="00CE392D"/>
    <w:rsid w:val="00CF4D32"/>
    <w:rsid w:val="00D0223E"/>
    <w:rsid w:val="00D05714"/>
    <w:rsid w:val="00D07D99"/>
    <w:rsid w:val="00D15456"/>
    <w:rsid w:val="00D1671C"/>
    <w:rsid w:val="00D20485"/>
    <w:rsid w:val="00D22FB5"/>
    <w:rsid w:val="00D26B1F"/>
    <w:rsid w:val="00D340B7"/>
    <w:rsid w:val="00D3591D"/>
    <w:rsid w:val="00D615CB"/>
    <w:rsid w:val="00D63C50"/>
    <w:rsid w:val="00D6750D"/>
    <w:rsid w:val="00D754AD"/>
    <w:rsid w:val="00D92046"/>
    <w:rsid w:val="00D964A5"/>
    <w:rsid w:val="00DD275B"/>
    <w:rsid w:val="00DE16E0"/>
    <w:rsid w:val="00E0391E"/>
    <w:rsid w:val="00E04014"/>
    <w:rsid w:val="00E0472B"/>
    <w:rsid w:val="00E10EFC"/>
    <w:rsid w:val="00E219F9"/>
    <w:rsid w:val="00E2537D"/>
    <w:rsid w:val="00E256B7"/>
    <w:rsid w:val="00E277F7"/>
    <w:rsid w:val="00E36F14"/>
    <w:rsid w:val="00E42BAE"/>
    <w:rsid w:val="00E43050"/>
    <w:rsid w:val="00E452BB"/>
    <w:rsid w:val="00E45B3E"/>
    <w:rsid w:val="00E5208C"/>
    <w:rsid w:val="00E64F52"/>
    <w:rsid w:val="00EA30E4"/>
    <w:rsid w:val="00EA35A7"/>
    <w:rsid w:val="00EA71AD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691D"/>
    <w:rsid w:val="00F21695"/>
    <w:rsid w:val="00F35FFF"/>
    <w:rsid w:val="00F4363E"/>
    <w:rsid w:val="00F45630"/>
    <w:rsid w:val="00F52F38"/>
    <w:rsid w:val="00F544CD"/>
    <w:rsid w:val="00F61C83"/>
    <w:rsid w:val="00F65923"/>
    <w:rsid w:val="00F70548"/>
    <w:rsid w:val="00F7534B"/>
    <w:rsid w:val="00F97BA1"/>
    <w:rsid w:val="00FA1E57"/>
    <w:rsid w:val="00FA48C5"/>
    <w:rsid w:val="00FC3713"/>
    <w:rsid w:val="00FE261D"/>
    <w:rsid w:val="00FE6225"/>
    <w:rsid w:val="53B8C514"/>
    <w:rsid w:val="664B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7D581A6"/>
  <w15:docId w15:val="{4DF4E16A-C192-46C1-B063-9B355A558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143967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143967"/>
    <w:rPr>
      <w:rFonts w:ascii="Arial" w:hAnsi="Arial" w:eastAsia="Times New Roman"/>
      <w:b/>
      <w:bCs/>
      <w:sz w:val="20"/>
      <w:szCs w:val="20"/>
      <w:lang w:val="nl-NL" w:eastAsia="nl-NL"/>
    </w:rPr>
  </w:style>
  <w:style w:type="table" w:styleId="Stijl2" w:customStyle="1">
    <w:name w:val="Stijl2"/>
    <w:basedOn w:val="Standaardtabel"/>
    <w:uiPriority w:val="99"/>
    <w:rsid w:val="006E737C"/>
    <w:rPr>
      <w:rFonts w:ascii="Century Gothic" w:hAnsi="Century Gothic"/>
      <w:b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28" w:type="dxa"/>
        <w:left w:w="57" w:type="dxa"/>
        <w:bottom w:w="28" w:type="dxa"/>
        <w:right w:w="57" w:type="dxa"/>
      </w:tblCellMar>
    </w:tblPr>
    <w:tblStylePr w:type="firstRow">
      <w:pPr>
        <w:jc w:val="center"/>
      </w:pPr>
      <w:rPr>
        <w:rFonts w:ascii="Century Gothic" w:hAnsi="Century Gothic"/>
        <w:sz w:val="18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  <w:shd w:val="clear" w:color="auto" w:fill="CBD9AE"/>
        <w:vAlign w:val="center"/>
      </w:tcPr>
    </w:tblStylePr>
    <w:tblStylePr w:type="firstCol">
      <w:rPr>
        <w:rFonts w:ascii="Century Gothic" w:hAnsi="Century Gothic"/>
        <w:sz w:val="18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w:rsidR="008C0ADC" w:rsidRDefault="008C0ADC">
          <w:r w:rsidRPr="00222763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19BA91803DBD4D7792070CC03BE51EF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ABEC144-9151-4E6D-A82D-A7775E661C35}"/>
      </w:docPartPr>
      <w:docPartBody>
        <w:p w:rsidR="009C7797" w:rsidP="00CF4D32" w:rsidRDefault="00CF4D32">
          <w:pPr>
            <w:pStyle w:val="19BA91803DBD4D7792070CC03BE51EF0"/>
          </w:pPr>
          <w:r w:rsidRPr="00954D37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122785F88CD42278DD9D3C7CB2FBB8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087BB95-5597-4BF3-84EC-D227F3F931AD}"/>
      </w:docPartPr>
      <w:docPartBody>
        <w:p w:rsidR="00072E09" w:rsidP="00D3591D" w:rsidRDefault="00D3591D">
          <w:pPr>
            <w:pStyle w:val="B122785F88CD42278DD9D3C7CB2FBB8C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3D3F7F6704B49C193D046559FBDB25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32C773A-F523-406B-978C-EC07AA995E91}"/>
      </w:docPartPr>
      <w:docPartBody>
        <w:p w:rsidR="00072E09" w:rsidP="00D3591D" w:rsidRDefault="00D3591D">
          <w:pPr>
            <w:pStyle w:val="E3D3F7F6704B49C193D046559FBDB250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3138381D30714BCF97879A3E7CA560D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A342FFF-0E11-42D4-9934-BD1366A5CF64}"/>
      </w:docPartPr>
      <w:docPartBody>
        <w:p w:rsidR="00CA0596" w:rsidP="00A8564B" w:rsidRDefault="00A8564B">
          <w:pPr>
            <w:pStyle w:val="3138381D30714BCF97879A3E7CA560DD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0ADC"/>
    <w:rsid w:val="00072E09"/>
    <w:rsid w:val="000F13D6"/>
    <w:rsid w:val="001F73FC"/>
    <w:rsid w:val="002F4842"/>
    <w:rsid w:val="00317C46"/>
    <w:rsid w:val="00417AC9"/>
    <w:rsid w:val="00467A8B"/>
    <w:rsid w:val="00472D98"/>
    <w:rsid w:val="0048269E"/>
    <w:rsid w:val="004B7003"/>
    <w:rsid w:val="004F5243"/>
    <w:rsid w:val="005B156D"/>
    <w:rsid w:val="005B2E04"/>
    <w:rsid w:val="006124D4"/>
    <w:rsid w:val="006A38A5"/>
    <w:rsid w:val="007B3579"/>
    <w:rsid w:val="008C0ADC"/>
    <w:rsid w:val="009215B2"/>
    <w:rsid w:val="009C7797"/>
    <w:rsid w:val="00A8564B"/>
    <w:rsid w:val="00AE1031"/>
    <w:rsid w:val="00B05605"/>
    <w:rsid w:val="00CA0596"/>
    <w:rsid w:val="00CE556C"/>
    <w:rsid w:val="00CF4D32"/>
    <w:rsid w:val="00D3591D"/>
    <w:rsid w:val="00DC62DD"/>
    <w:rsid w:val="00E052A2"/>
    <w:rsid w:val="00E94385"/>
    <w:rsid w:val="00F9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B05605"/>
    <w:rPr>
      <w:color w:val="808080"/>
    </w:rPr>
  </w:style>
  <w:style w:type="paragraph" w:customStyle="1" w:styleId="19BA91803DBD4D7792070CC03BE51EF0">
    <w:name w:val="19BA91803DBD4D7792070CC03BE51EF0"/>
    <w:rsid w:val="00CF4D32"/>
    <w:pPr>
      <w:spacing w:after="160" w:line="259" w:lineRule="auto"/>
    </w:pPr>
  </w:style>
  <w:style w:type="paragraph" w:customStyle="1" w:styleId="A049398E3EC84BE3A5EC12E91A109DEB">
    <w:name w:val="A049398E3EC84BE3A5EC12E91A109DEB"/>
    <w:rsid w:val="00D3591D"/>
    <w:pPr>
      <w:spacing w:after="160" w:line="259" w:lineRule="auto"/>
    </w:pPr>
  </w:style>
  <w:style w:type="paragraph" w:customStyle="1" w:styleId="B122785F88CD42278DD9D3C7CB2FBB8C">
    <w:name w:val="B122785F88CD42278DD9D3C7CB2FBB8C"/>
    <w:rsid w:val="00D3591D"/>
    <w:pPr>
      <w:spacing w:after="160" w:line="259" w:lineRule="auto"/>
    </w:pPr>
  </w:style>
  <w:style w:type="paragraph" w:customStyle="1" w:styleId="E3D3F7F6704B49C193D046559FBDB250">
    <w:name w:val="E3D3F7F6704B49C193D046559FBDB250"/>
    <w:rsid w:val="00D3591D"/>
    <w:pPr>
      <w:spacing w:after="160" w:line="259" w:lineRule="auto"/>
    </w:pPr>
  </w:style>
  <w:style w:type="paragraph" w:customStyle="1" w:styleId="89B0C9B71A8641F2986E989B7A4CB14B">
    <w:name w:val="89B0C9B71A8641F2986E989B7A4CB14B"/>
    <w:rsid w:val="00D3591D"/>
    <w:pPr>
      <w:spacing w:after="160" w:line="259" w:lineRule="auto"/>
    </w:pPr>
  </w:style>
  <w:style w:type="paragraph" w:customStyle="1" w:styleId="3138381D30714BCF97879A3E7CA560DD">
    <w:name w:val="3138381D30714BCF97879A3E7CA560DD"/>
    <w:rsid w:val="00A8564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GOPRO-1830562155-17267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https://gemeenschapsonderwijs.sharepoint.com/sites/prodoc/_layouts/15/DocIdRedir.aspx?ID=GOPRO-1830562155-17267</Url>
      <Description>GOPRO-1830562155-17267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F866F61-E435-458B-A039-94ECE18AA3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E7682E-7F63-4B9E-91F2-7F4444B7961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E47F20D-526F-48A0-B1B1-6544ADF036F9}"/>
</file>

<file path=customXml/itemProps4.xml><?xml version="1.0" encoding="utf-8"?>
<ds:datastoreItem xmlns:ds="http://schemas.openxmlformats.org/officeDocument/2006/customXml" ds:itemID="{A3D86C08-DE0A-4B1F-95D0-759CC89CD649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5.xml><?xml version="1.0" encoding="utf-8"?>
<ds:datastoreItem xmlns:ds="http://schemas.openxmlformats.org/officeDocument/2006/customXml" ds:itemID="{8EF1964A-D66B-4FB2-880A-E39BA649BCA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VIK%20Blanco%20(Stramien)_V2.dotx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Afzuigtoestel rookgassen</dc:title>
  <dc:creator>Manuela Pannier</dc:creator>
  <cp:lastModifiedBy>Luc Hermie</cp:lastModifiedBy>
  <cp:revision>5</cp:revision>
  <cp:lastPrinted>2015-05-13T05:48:00Z</cp:lastPrinted>
  <dcterms:created xsi:type="dcterms:W3CDTF">2024-01-30T09:32:00Z</dcterms:created>
  <dcterms:modified xsi:type="dcterms:W3CDTF">2024-01-30T09:32:48Z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Algemeen">
    <vt:lpwstr/>
  </property>
  <property fmtid="{D5CDD505-2E9C-101B-9397-08002B2CF9AE}" pid="5" name="Onderhoud">
    <vt:lpwstr/>
  </property>
  <property fmtid="{D5CDD505-2E9C-101B-9397-08002B2CF9AE}" pid="6" name="Autotechniek">
    <vt:lpwstr/>
  </property>
  <property fmtid="{D5CDD505-2E9C-101B-9397-08002B2CF9AE}" pid="7" name="Veiligheidseisen">
    <vt:lpwstr/>
  </property>
  <property fmtid="{D5CDD505-2E9C-101B-9397-08002B2CF9AE}" pid="8" name="Werkpostfiches">
    <vt:lpwstr/>
  </property>
  <property fmtid="{D5CDD505-2E9C-101B-9397-08002B2CF9AE}" pid="9" name="Metaalbewerking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_dlc_DocIdItemGuid">
    <vt:lpwstr>7c2c67a7-3f3e-4553-9b0c-4327e9682a5c</vt:lpwstr>
  </property>
  <property fmtid="{D5CDD505-2E9C-101B-9397-08002B2CF9AE}" pid="12" name="GOProOnderwijsniveaus">
    <vt:lpwstr>14;#Alle onderwijsniveaus|2fe7c676-0ce6-4fab-b265-4b19c15279a5</vt:lpwstr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