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 xml:space="preserve">Veiligheidsinstructiekaart </w:t>
            </w:r>
            <w:r w:rsidR="00D901F8"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 xml:space="preserve">-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DefaultPlaceholder_-1854013440"/>
              </w:placeholder>
            </w:sdtPr>
            <w:sdtEndPr/>
            <w:sdtContent>
              <w:p w:rsidR="00384B8E" w:rsidRPr="002B001F" w:rsidRDefault="00D901F8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 w:rsidRPr="00D901F8">
                  <w:rPr>
                    <w:sz w:val="40"/>
                    <w:szCs w:val="40"/>
                    <w:lang w:val="nl-NL"/>
                  </w:rPr>
                  <w:t>Afkortzaag Metaal Vast</w:t>
                </w:r>
              </w:p>
            </w:sdtContent>
          </w:sdt>
        </w:tc>
      </w:tr>
      <w:tr w:rsidR="00DA1C79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Merk</w:t>
            </w:r>
            <w:proofErr w:type="spellEnd"/>
            <w:r>
              <w:rPr>
                <w:rStyle w:val="Zwaar"/>
              </w:rPr>
              <w:t xml:space="preserve">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DefaultPlaceholder_-1854013440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:rsidR="00DA1C79" w:rsidRDefault="007B6160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bookmarkStart w:id="0" w:name="_GoBack"/>
            <w:bookmarkEnd w:id="0"/>
            <w:r w:rsidRPr="007B6160"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drawing>
                <wp:inline distT="0" distB="0" distL="0" distR="0" wp14:anchorId="5C5EEDE6" wp14:editId="61FEC700">
                  <wp:extent cx="607695" cy="1400475"/>
                  <wp:effectExtent l="0" t="0" r="1905" b="9525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524" cy="1409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DefaultPlaceholder_-1854013440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DefaultPlaceholder_-1854013440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DefaultPlaceholder_-1854013440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DefaultPlaceholder_-1854013440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1705"/>
        <w:gridCol w:w="1700"/>
        <w:gridCol w:w="1700"/>
        <w:gridCol w:w="1700"/>
        <w:gridCol w:w="1700"/>
      </w:tblGrid>
      <w:tr w:rsidR="00DA1C79" w:rsidTr="007E4F7F">
        <w:trPr>
          <w:trHeight w:hRule="exact" w:val="454"/>
          <w:jc w:val="center"/>
        </w:trPr>
        <w:tc>
          <w:tcPr>
            <w:tcW w:w="10206" w:type="dxa"/>
            <w:gridSpan w:val="6"/>
            <w:shd w:val="clear" w:color="auto" w:fill="C3004A"/>
            <w:vAlign w:val="center"/>
          </w:tcPr>
          <w:p w:rsidR="00DA1C79" w:rsidRDefault="00DA1C79" w:rsidP="00E42DD6">
            <w:pPr>
              <w:pStyle w:val="Kop2"/>
              <w:ind w:left="720"/>
              <w:outlineLvl w:val="1"/>
            </w:pPr>
            <w:r>
              <w:t>Toepasselijke pictogrammen</w:t>
            </w:r>
          </w:p>
        </w:tc>
      </w:tr>
      <w:tr w:rsidR="007E4F7F" w:rsidTr="007E4F7F">
        <w:trPr>
          <w:trHeight w:hRule="exact" w:val="1418"/>
          <w:jc w:val="center"/>
        </w:trPr>
        <w:tc>
          <w:tcPr>
            <w:tcW w:w="1701" w:type="dxa"/>
            <w:vAlign w:val="center"/>
          </w:tcPr>
          <w:p w:rsidR="007E4F7F" w:rsidRDefault="007E4F7F" w:rsidP="004D295F">
            <w:pPr>
              <w:pStyle w:val="Kop5"/>
              <w:outlineLvl w:val="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AC0E79C" wp14:editId="458225D0">
                      <wp:extent cx="863600" cy="863600"/>
                      <wp:effectExtent l="9525" t="9525" r="12700" b="12700"/>
                      <wp:docPr id="5484" name="Groep 54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63600" cy="863600"/>
                                <a:chOff x="0" y="0"/>
                                <a:chExt cx="1360" cy="1360"/>
                              </a:xfrm>
                            </wpg:grpSpPr>
                            <wps:wsp>
                              <wps:cNvPr id="5485" name="Freeform 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" y="2"/>
                                  <a:ext cx="1356" cy="1356"/>
                                </a:xfrm>
                                <a:custGeom>
                                  <a:avLst/>
                                  <a:gdLst>
                                    <a:gd name="T0" fmla="+- 0 1358 2"/>
                                    <a:gd name="T1" fmla="*/ T0 w 1356"/>
                                    <a:gd name="T2" fmla="+- 0 680 2"/>
                                    <a:gd name="T3" fmla="*/ 680 h 1356"/>
                                    <a:gd name="T4" fmla="+- 0 1354 2"/>
                                    <a:gd name="T5" fmla="*/ T4 w 1356"/>
                                    <a:gd name="T6" fmla="+- 0 754 2"/>
                                    <a:gd name="T7" fmla="*/ 754 h 1356"/>
                                    <a:gd name="T8" fmla="+- 0 1342 2"/>
                                    <a:gd name="T9" fmla="*/ T8 w 1356"/>
                                    <a:gd name="T10" fmla="+- 0 825 2"/>
                                    <a:gd name="T11" fmla="*/ 825 h 1356"/>
                                    <a:gd name="T12" fmla="+- 0 1323 2"/>
                                    <a:gd name="T13" fmla="*/ T12 w 1356"/>
                                    <a:gd name="T14" fmla="+- 0 894 2"/>
                                    <a:gd name="T15" fmla="*/ 894 h 1356"/>
                                    <a:gd name="T16" fmla="+- 0 1297 2"/>
                                    <a:gd name="T17" fmla="*/ T16 w 1356"/>
                                    <a:gd name="T18" fmla="+- 0 960 2"/>
                                    <a:gd name="T19" fmla="*/ 960 h 1356"/>
                                    <a:gd name="T20" fmla="+- 0 1265 2"/>
                                    <a:gd name="T21" fmla="*/ T20 w 1356"/>
                                    <a:gd name="T22" fmla="+- 0 1022 2"/>
                                    <a:gd name="T23" fmla="*/ 1022 h 1356"/>
                                    <a:gd name="T24" fmla="+- 0 1227 2"/>
                                    <a:gd name="T25" fmla="*/ T24 w 1356"/>
                                    <a:gd name="T26" fmla="+- 0 1080 2"/>
                                    <a:gd name="T27" fmla="*/ 1080 h 1356"/>
                                    <a:gd name="T28" fmla="+- 0 1183 2"/>
                                    <a:gd name="T29" fmla="*/ T28 w 1356"/>
                                    <a:gd name="T30" fmla="+- 0 1134 2"/>
                                    <a:gd name="T31" fmla="*/ 1134 h 1356"/>
                                    <a:gd name="T32" fmla="+- 0 1134 2"/>
                                    <a:gd name="T33" fmla="*/ T32 w 1356"/>
                                    <a:gd name="T34" fmla="+- 0 1183 2"/>
                                    <a:gd name="T35" fmla="*/ 1183 h 1356"/>
                                    <a:gd name="T36" fmla="+- 0 1080 2"/>
                                    <a:gd name="T37" fmla="*/ T36 w 1356"/>
                                    <a:gd name="T38" fmla="+- 0 1227 2"/>
                                    <a:gd name="T39" fmla="*/ 1227 h 1356"/>
                                    <a:gd name="T40" fmla="+- 0 1022 2"/>
                                    <a:gd name="T41" fmla="*/ T40 w 1356"/>
                                    <a:gd name="T42" fmla="+- 0 1265 2"/>
                                    <a:gd name="T43" fmla="*/ 1265 h 1356"/>
                                    <a:gd name="T44" fmla="+- 0 960 2"/>
                                    <a:gd name="T45" fmla="*/ T44 w 1356"/>
                                    <a:gd name="T46" fmla="+- 0 1297 2"/>
                                    <a:gd name="T47" fmla="*/ 1297 h 1356"/>
                                    <a:gd name="T48" fmla="+- 0 894 2"/>
                                    <a:gd name="T49" fmla="*/ T48 w 1356"/>
                                    <a:gd name="T50" fmla="+- 0 1323 2"/>
                                    <a:gd name="T51" fmla="*/ 1323 h 1356"/>
                                    <a:gd name="T52" fmla="+- 0 825 2"/>
                                    <a:gd name="T53" fmla="*/ T52 w 1356"/>
                                    <a:gd name="T54" fmla="+- 0 1342 2"/>
                                    <a:gd name="T55" fmla="*/ 1342 h 1356"/>
                                    <a:gd name="T56" fmla="+- 0 754 2"/>
                                    <a:gd name="T57" fmla="*/ T56 w 1356"/>
                                    <a:gd name="T58" fmla="+- 0 1354 2"/>
                                    <a:gd name="T59" fmla="*/ 1354 h 1356"/>
                                    <a:gd name="T60" fmla="+- 0 680 2"/>
                                    <a:gd name="T61" fmla="*/ T60 w 1356"/>
                                    <a:gd name="T62" fmla="+- 0 1358 2"/>
                                    <a:gd name="T63" fmla="*/ 1358 h 1356"/>
                                    <a:gd name="T64" fmla="+- 0 606 2"/>
                                    <a:gd name="T65" fmla="*/ T64 w 1356"/>
                                    <a:gd name="T66" fmla="+- 0 1354 2"/>
                                    <a:gd name="T67" fmla="*/ 1354 h 1356"/>
                                    <a:gd name="T68" fmla="+- 0 535 2"/>
                                    <a:gd name="T69" fmla="*/ T68 w 1356"/>
                                    <a:gd name="T70" fmla="+- 0 1342 2"/>
                                    <a:gd name="T71" fmla="*/ 1342 h 1356"/>
                                    <a:gd name="T72" fmla="+- 0 466 2"/>
                                    <a:gd name="T73" fmla="*/ T72 w 1356"/>
                                    <a:gd name="T74" fmla="+- 0 1323 2"/>
                                    <a:gd name="T75" fmla="*/ 1323 h 1356"/>
                                    <a:gd name="T76" fmla="+- 0 400 2"/>
                                    <a:gd name="T77" fmla="*/ T76 w 1356"/>
                                    <a:gd name="T78" fmla="+- 0 1297 2"/>
                                    <a:gd name="T79" fmla="*/ 1297 h 1356"/>
                                    <a:gd name="T80" fmla="+- 0 338 2"/>
                                    <a:gd name="T81" fmla="*/ T80 w 1356"/>
                                    <a:gd name="T82" fmla="+- 0 1265 2"/>
                                    <a:gd name="T83" fmla="*/ 1265 h 1356"/>
                                    <a:gd name="T84" fmla="+- 0 280 2"/>
                                    <a:gd name="T85" fmla="*/ T84 w 1356"/>
                                    <a:gd name="T86" fmla="+- 0 1227 2"/>
                                    <a:gd name="T87" fmla="*/ 1227 h 1356"/>
                                    <a:gd name="T88" fmla="+- 0 226 2"/>
                                    <a:gd name="T89" fmla="*/ T88 w 1356"/>
                                    <a:gd name="T90" fmla="+- 0 1183 2"/>
                                    <a:gd name="T91" fmla="*/ 1183 h 1356"/>
                                    <a:gd name="T92" fmla="+- 0 177 2"/>
                                    <a:gd name="T93" fmla="*/ T92 w 1356"/>
                                    <a:gd name="T94" fmla="+- 0 1134 2"/>
                                    <a:gd name="T95" fmla="*/ 1134 h 1356"/>
                                    <a:gd name="T96" fmla="+- 0 133 2"/>
                                    <a:gd name="T97" fmla="*/ T96 w 1356"/>
                                    <a:gd name="T98" fmla="+- 0 1080 2"/>
                                    <a:gd name="T99" fmla="*/ 1080 h 1356"/>
                                    <a:gd name="T100" fmla="+- 0 95 2"/>
                                    <a:gd name="T101" fmla="*/ T100 w 1356"/>
                                    <a:gd name="T102" fmla="+- 0 1022 2"/>
                                    <a:gd name="T103" fmla="*/ 1022 h 1356"/>
                                    <a:gd name="T104" fmla="+- 0 63 2"/>
                                    <a:gd name="T105" fmla="*/ T104 w 1356"/>
                                    <a:gd name="T106" fmla="+- 0 960 2"/>
                                    <a:gd name="T107" fmla="*/ 960 h 1356"/>
                                    <a:gd name="T108" fmla="+- 0 37 2"/>
                                    <a:gd name="T109" fmla="*/ T108 w 1356"/>
                                    <a:gd name="T110" fmla="+- 0 894 2"/>
                                    <a:gd name="T111" fmla="*/ 894 h 1356"/>
                                    <a:gd name="T112" fmla="+- 0 18 2"/>
                                    <a:gd name="T113" fmla="*/ T112 w 1356"/>
                                    <a:gd name="T114" fmla="+- 0 825 2"/>
                                    <a:gd name="T115" fmla="*/ 825 h 1356"/>
                                    <a:gd name="T116" fmla="+- 0 6 2"/>
                                    <a:gd name="T117" fmla="*/ T116 w 1356"/>
                                    <a:gd name="T118" fmla="+- 0 754 2"/>
                                    <a:gd name="T119" fmla="*/ 754 h 1356"/>
                                    <a:gd name="T120" fmla="+- 0 2 2"/>
                                    <a:gd name="T121" fmla="*/ T120 w 1356"/>
                                    <a:gd name="T122" fmla="+- 0 680 2"/>
                                    <a:gd name="T123" fmla="*/ 680 h 1356"/>
                                    <a:gd name="T124" fmla="+- 0 6 2"/>
                                    <a:gd name="T125" fmla="*/ T124 w 1356"/>
                                    <a:gd name="T126" fmla="+- 0 606 2"/>
                                    <a:gd name="T127" fmla="*/ 606 h 1356"/>
                                    <a:gd name="T128" fmla="+- 0 18 2"/>
                                    <a:gd name="T129" fmla="*/ T128 w 1356"/>
                                    <a:gd name="T130" fmla="+- 0 535 2"/>
                                    <a:gd name="T131" fmla="*/ 535 h 1356"/>
                                    <a:gd name="T132" fmla="+- 0 37 2"/>
                                    <a:gd name="T133" fmla="*/ T132 w 1356"/>
                                    <a:gd name="T134" fmla="+- 0 466 2"/>
                                    <a:gd name="T135" fmla="*/ 466 h 1356"/>
                                    <a:gd name="T136" fmla="+- 0 63 2"/>
                                    <a:gd name="T137" fmla="*/ T136 w 1356"/>
                                    <a:gd name="T138" fmla="+- 0 400 2"/>
                                    <a:gd name="T139" fmla="*/ 400 h 1356"/>
                                    <a:gd name="T140" fmla="+- 0 95 2"/>
                                    <a:gd name="T141" fmla="*/ T140 w 1356"/>
                                    <a:gd name="T142" fmla="+- 0 338 2"/>
                                    <a:gd name="T143" fmla="*/ 338 h 1356"/>
                                    <a:gd name="T144" fmla="+- 0 133 2"/>
                                    <a:gd name="T145" fmla="*/ T144 w 1356"/>
                                    <a:gd name="T146" fmla="+- 0 280 2"/>
                                    <a:gd name="T147" fmla="*/ 280 h 1356"/>
                                    <a:gd name="T148" fmla="+- 0 177 2"/>
                                    <a:gd name="T149" fmla="*/ T148 w 1356"/>
                                    <a:gd name="T150" fmla="+- 0 226 2"/>
                                    <a:gd name="T151" fmla="*/ 226 h 1356"/>
                                    <a:gd name="T152" fmla="+- 0 226 2"/>
                                    <a:gd name="T153" fmla="*/ T152 w 1356"/>
                                    <a:gd name="T154" fmla="+- 0 177 2"/>
                                    <a:gd name="T155" fmla="*/ 177 h 1356"/>
                                    <a:gd name="T156" fmla="+- 0 280 2"/>
                                    <a:gd name="T157" fmla="*/ T156 w 1356"/>
                                    <a:gd name="T158" fmla="+- 0 133 2"/>
                                    <a:gd name="T159" fmla="*/ 133 h 1356"/>
                                    <a:gd name="T160" fmla="+- 0 338 2"/>
                                    <a:gd name="T161" fmla="*/ T160 w 1356"/>
                                    <a:gd name="T162" fmla="+- 0 95 2"/>
                                    <a:gd name="T163" fmla="*/ 95 h 1356"/>
                                    <a:gd name="T164" fmla="+- 0 400 2"/>
                                    <a:gd name="T165" fmla="*/ T164 w 1356"/>
                                    <a:gd name="T166" fmla="+- 0 63 2"/>
                                    <a:gd name="T167" fmla="*/ 63 h 1356"/>
                                    <a:gd name="T168" fmla="+- 0 466 2"/>
                                    <a:gd name="T169" fmla="*/ T168 w 1356"/>
                                    <a:gd name="T170" fmla="+- 0 37 2"/>
                                    <a:gd name="T171" fmla="*/ 37 h 1356"/>
                                    <a:gd name="T172" fmla="+- 0 535 2"/>
                                    <a:gd name="T173" fmla="*/ T172 w 1356"/>
                                    <a:gd name="T174" fmla="+- 0 18 2"/>
                                    <a:gd name="T175" fmla="*/ 18 h 1356"/>
                                    <a:gd name="T176" fmla="+- 0 606 2"/>
                                    <a:gd name="T177" fmla="*/ T176 w 1356"/>
                                    <a:gd name="T178" fmla="+- 0 6 2"/>
                                    <a:gd name="T179" fmla="*/ 6 h 1356"/>
                                    <a:gd name="T180" fmla="+- 0 680 2"/>
                                    <a:gd name="T181" fmla="*/ T180 w 1356"/>
                                    <a:gd name="T182" fmla="+- 0 2 2"/>
                                    <a:gd name="T183" fmla="*/ 2 h 1356"/>
                                    <a:gd name="T184" fmla="+- 0 754 2"/>
                                    <a:gd name="T185" fmla="*/ T184 w 1356"/>
                                    <a:gd name="T186" fmla="+- 0 6 2"/>
                                    <a:gd name="T187" fmla="*/ 6 h 1356"/>
                                    <a:gd name="T188" fmla="+- 0 825 2"/>
                                    <a:gd name="T189" fmla="*/ T188 w 1356"/>
                                    <a:gd name="T190" fmla="+- 0 18 2"/>
                                    <a:gd name="T191" fmla="*/ 18 h 1356"/>
                                    <a:gd name="T192" fmla="+- 0 894 2"/>
                                    <a:gd name="T193" fmla="*/ T192 w 1356"/>
                                    <a:gd name="T194" fmla="+- 0 37 2"/>
                                    <a:gd name="T195" fmla="*/ 37 h 1356"/>
                                    <a:gd name="T196" fmla="+- 0 960 2"/>
                                    <a:gd name="T197" fmla="*/ T196 w 1356"/>
                                    <a:gd name="T198" fmla="+- 0 63 2"/>
                                    <a:gd name="T199" fmla="*/ 63 h 1356"/>
                                    <a:gd name="T200" fmla="+- 0 1022 2"/>
                                    <a:gd name="T201" fmla="*/ T200 w 1356"/>
                                    <a:gd name="T202" fmla="+- 0 95 2"/>
                                    <a:gd name="T203" fmla="*/ 95 h 1356"/>
                                    <a:gd name="T204" fmla="+- 0 1080 2"/>
                                    <a:gd name="T205" fmla="*/ T204 w 1356"/>
                                    <a:gd name="T206" fmla="+- 0 133 2"/>
                                    <a:gd name="T207" fmla="*/ 133 h 1356"/>
                                    <a:gd name="T208" fmla="+- 0 1134 2"/>
                                    <a:gd name="T209" fmla="*/ T208 w 1356"/>
                                    <a:gd name="T210" fmla="+- 0 177 2"/>
                                    <a:gd name="T211" fmla="*/ 177 h 1356"/>
                                    <a:gd name="T212" fmla="+- 0 1183 2"/>
                                    <a:gd name="T213" fmla="*/ T212 w 1356"/>
                                    <a:gd name="T214" fmla="+- 0 226 2"/>
                                    <a:gd name="T215" fmla="*/ 226 h 1356"/>
                                    <a:gd name="T216" fmla="+- 0 1227 2"/>
                                    <a:gd name="T217" fmla="*/ T216 w 1356"/>
                                    <a:gd name="T218" fmla="+- 0 280 2"/>
                                    <a:gd name="T219" fmla="*/ 280 h 1356"/>
                                    <a:gd name="T220" fmla="+- 0 1265 2"/>
                                    <a:gd name="T221" fmla="*/ T220 w 1356"/>
                                    <a:gd name="T222" fmla="+- 0 338 2"/>
                                    <a:gd name="T223" fmla="*/ 338 h 1356"/>
                                    <a:gd name="T224" fmla="+- 0 1297 2"/>
                                    <a:gd name="T225" fmla="*/ T224 w 1356"/>
                                    <a:gd name="T226" fmla="+- 0 400 2"/>
                                    <a:gd name="T227" fmla="*/ 400 h 1356"/>
                                    <a:gd name="T228" fmla="+- 0 1323 2"/>
                                    <a:gd name="T229" fmla="*/ T228 w 1356"/>
                                    <a:gd name="T230" fmla="+- 0 466 2"/>
                                    <a:gd name="T231" fmla="*/ 466 h 1356"/>
                                    <a:gd name="T232" fmla="+- 0 1342 2"/>
                                    <a:gd name="T233" fmla="*/ T232 w 1356"/>
                                    <a:gd name="T234" fmla="+- 0 535 2"/>
                                    <a:gd name="T235" fmla="*/ 535 h 1356"/>
                                    <a:gd name="T236" fmla="+- 0 1354 2"/>
                                    <a:gd name="T237" fmla="*/ T236 w 1356"/>
                                    <a:gd name="T238" fmla="+- 0 606 2"/>
                                    <a:gd name="T239" fmla="*/ 606 h 1356"/>
                                    <a:gd name="T240" fmla="+- 0 1358 2"/>
                                    <a:gd name="T241" fmla="*/ T240 w 1356"/>
                                    <a:gd name="T242" fmla="+- 0 680 2"/>
                                    <a:gd name="T243" fmla="*/ 680 h 135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  <a:cxn ang="0">
                                      <a:pos x="T233" y="T235"/>
                                    </a:cxn>
                                    <a:cxn ang="0">
                                      <a:pos x="T237" y="T239"/>
                                    </a:cxn>
                                    <a:cxn ang="0">
                                      <a:pos x="T241" y="T243"/>
                                    </a:cxn>
                                  </a:cxnLst>
                                  <a:rect l="0" t="0" r="r" b="b"/>
                                  <a:pathLst>
                                    <a:path w="1356" h="1356">
                                      <a:moveTo>
                                        <a:pt x="1356" y="678"/>
                                      </a:moveTo>
                                      <a:lnTo>
                                        <a:pt x="1352" y="752"/>
                                      </a:lnTo>
                                      <a:lnTo>
                                        <a:pt x="1340" y="823"/>
                                      </a:lnTo>
                                      <a:lnTo>
                                        <a:pt x="1321" y="892"/>
                                      </a:lnTo>
                                      <a:lnTo>
                                        <a:pt x="1295" y="958"/>
                                      </a:lnTo>
                                      <a:lnTo>
                                        <a:pt x="1263" y="1020"/>
                                      </a:lnTo>
                                      <a:lnTo>
                                        <a:pt x="1225" y="1078"/>
                                      </a:lnTo>
                                      <a:lnTo>
                                        <a:pt x="1181" y="1132"/>
                                      </a:lnTo>
                                      <a:lnTo>
                                        <a:pt x="1132" y="1181"/>
                                      </a:lnTo>
                                      <a:lnTo>
                                        <a:pt x="1078" y="1225"/>
                                      </a:lnTo>
                                      <a:lnTo>
                                        <a:pt x="1020" y="1263"/>
                                      </a:lnTo>
                                      <a:lnTo>
                                        <a:pt x="958" y="1295"/>
                                      </a:lnTo>
                                      <a:lnTo>
                                        <a:pt x="892" y="1321"/>
                                      </a:lnTo>
                                      <a:lnTo>
                                        <a:pt x="823" y="1340"/>
                                      </a:lnTo>
                                      <a:lnTo>
                                        <a:pt x="752" y="1352"/>
                                      </a:lnTo>
                                      <a:lnTo>
                                        <a:pt x="678" y="1356"/>
                                      </a:lnTo>
                                      <a:lnTo>
                                        <a:pt x="604" y="1352"/>
                                      </a:lnTo>
                                      <a:lnTo>
                                        <a:pt x="533" y="1340"/>
                                      </a:lnTo>
                                      <a:lnTo>
                                        <a:pt x="464" y="1321"/>
                                      </a:lnTo>
                                      <a:lnTo>
                                        <a:pt x="398" y="1295"/>
                                      </a:lnTo>
                                      <a:lnTo>
                                        <a:pt x="336" y="1263"/>
                                      </a:lnTo>
                                      <a:lnTo>
                                        <a:pt x="278" y="1225"/>
                                      </a:lnTo>
                                      <a:lnTo>
                                        <a:pt x="224" y="1181"/>
                                      </a:lnTo>
                                      <a:lnTo>
                                        <a:pt x="175" y="1132"/>
                                      </a:lnTo>
                                      <a:lnTo>
                                        <a:pt x="131" y="1078"/>
                                      </a:lnTo>
                                      <a:lnTo>
                                        <a:pt x="93" y="1020"/>
                                      </a:lnTo>
                                      <a:lnTo>
                                        <a:pt x="61" y="958"/>
                                      </a:lnTo>
                                      <a:lnTo>
                                        <a:pt x="35" y="892"/>
                                      </a:lnTo>
                                      <a:lnTo>
                                        <a:pt x="16" y="823"/>
                                      </a:lnTo>
                                      <a:lnTo>
                                        <a:pt x="4" y="752"/>
                                      </a:lnTo>
                                      <a:lnTo>
                                        <a:pt x="0" y="678"/>
                                      </a:lnTo>
                                      <a:lnTo>
                                        <a:pt x="4" y="604"/>
                                      </a:lnTo>
                                      <a:lnTo>
                                        <a:pt x="16" y="533"/>
                                      </a:lnTo>
                                      <a:lnTo>
                                        <a:pt x="35" y="464"/>
                                      </a:lnTo>
                                      <a:lnTo>
                                        <a:pt x="61" y="398"/>
                                      </a:lnTo>
                                      <a:lnTo>
                                        <a:pt x="93" y="336"/>
                                      </a:lnTo>
                                      <a:lnTo>
                                        <a:pt x="131" y="278"/>
                                      </a:lnTo>
                                      <a:lnTo>
                                        <a:pt x="175" y="224"/>
                                      </a:lnTo>
                                      <a:lnTo>
                                        <a:pt x="224" y="175"/>
                                      </a:lnTo>
                                      <a:lnTo>
                                        <a:pt x="278" y="131"/>
                                      </a:lnTo>
                                      <a:lnTo>
                                        <a:pt x="336" y="93"/>
                                      </a:lnTo>
                                      <a:lnTo>
                                        <a:pt x="398" y="61"/>
                                      </a:lnTo>
                                      <a:lnTo>
                                        <a:pt x="464" y="35"/>
                                      </a:lnTo>
                                      <a:lnTo>
                                        <a:pt x="533" y="16"/>
                                      </a:lnTo>
                                      <a:lnTo>
                                        <a:pt x="604" y="4"/>
                                      </a:lnTo>
                                      <a:lnTo>
                                        <a:pt x="678" y="0"/>
                                      </a:lnTo>
                                      <a:lnTo>
                                        <a:pt x="752" y="4"/>
                                      </a:lnTo>
                                      <a:lnTo>
                                        <a:pt x="823" y="16"/>
                                      </a:lnTo>
                                      <a:lnTo>
                                        <a:pt x="892" y="35"/>
                                      </a:lnTo>
                                      <a:lnTo>
                                        <a:pt x="958" y="61"/>
                                      </a:lnTo>
                                      <a:lnTo>
                                        <a:pt x="1020" y="93"/>
                                      </a:lnTo>
                                      <a:lnTo>
                                        <a:pt x="1078" y="131"/>
                                      </a:lnTo>
                                      <a:lnTo>
                                        <a:pt x="1132" y="175"/>
                                      </a:lnTo>
                                      <a:lnTo>
                                        <a:pt x="1181" y="224"/>
                                      </a:lnTo>
                                      <a:lnTo>
                                        <a:pt x="1225" y="278"/>
                                      </a:lnTo>
                                      <a:lnTo>
                                        <a:pt x="1263" y="336"/>
                                      </a:lnTo>
                                      <a:lnTo>
                                        <a:pt x="1295" y="398"/>
                                      </a:lnTo>
                                      <a:lnTo>
                                        <a:pt x="1321" y="464"/>
                                      </a:lnTo>
                                      <a:lnTo>
                                        <a:pt x="1340" y="533"/>
                                      </a:lnTo>
                                      <a:lnTo>
                                        <a:pt x="1352" y="604"/>
                                      </a:lnTo>
                                      <a:lnTo>
                                        <a:pt x="1356" y="678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87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86" name="Freeform 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" y="40"/>
                                  <a:ext cx="1279" cy="1279"/>
                                </a:xfrm>
                                <a:custGeom>
                                  <a:avLst/>
                                  <a:gdLst>
                                    <a:gd name="T0" fmla="+- 0 680 41"/>
                                    <a:gd name="T1" fmla="*/ T0 w 1279"/>
                                    <a:gd name="T2" fmla="+- 0 41 41"/>
                                    <a:gd name="T3" fmla="*/ 41 h 1279"/>
                                    <a:gd name="T4" fmla="+- 0 594 41"/>
                                    <a:gd name="T5" fmla="*/ T4 w 1279"/>
                                    <a:gd name="T6" fmla="+- 0 47 41"/>
                                    <a:gd name="T7" fmla="*/ 47 h 1279"/>
                                    <a:gd name="T8" fmla="+- 0 510 41"/>
                                    <a:gd name="T9" fmla="*/ T8 w 1279"/>
                                    <a:gd name="T10" fmla="+- 0 64 41"/>
                                    <a:gd name="T11" fmla="*/ 64 h 1279"/>
                                    <a:gd name="T12" fmla="+- 0 428 41"/>
                                    <a:gd name="T13" fmla="*/ T12 w 1279"/>
                                    <a:gd name="T14" fmla="+- 0 92 41"/>
                                    <a:gd name="T15" fmla="*/ 92 h 1279"/>
                                    <a:gd name="T16" fmla="+- 0 352 41"/>
                                    <a:gd name="T17" fmla="*/ T16 w 1279"/>
                                    <a:gd name="T18" fmla="+- 0 131 41"/>
                                    <a:gd name="T19" fmla="*/ 131 h 1279"/>
                                    <a:gd name="T20" fmla="+- 0 281 41"/>
                                    <a:gd name="T21" fmla="*/ T20 w 1279"/>
                                    <a:gd name="T22" fmla="+- 0 180 41"/>
                                    <a:gd name="T23" fmla="*/ 180 h 1279"/>
                                    <a:gd name="T24" fmla="+- 0 218 41"/>
                                    <a:gd name="T25" fmla="*/ T24 w 1279"/>
                                    <a:gd name="T26" fmla="+- 0 238 41"/>
                                    <a:gd name="T27" fmla="*/ 238 h 1279"/>
                                    <a:gd name="T28" fmla="+- 0 163 41"/>
                                    <a:gd name="T29" fmla="*/ T28 w 1279"/>
                                    <a:gd name="T30" fmla="+- 0 304 41"/>
                                    <a:gd name="T31" fmla="*/ 304 h 1279"/>
                                    <a:gd name="T32" fmla="+- 0 117 41"/>
                                    <a:gd name="T33" fmla="*/ T32 w 1279"/>
                                    <a:gd name="T34" fmla="+- 0 377 41"/>
                                    <a:gd name="T35" fmla="*/ 377 h 1279"/>
                                    <a:gd name="T36" fmla="+- 0 81 41"/>
                                    <a:gd name="T37" fmla="*/ T36 w 1279"/>
                                    <a:gd name="T38" fmla="+- 0 455 41"/>
                                    <a:gd name="T39" fmla="*/ 455 h 1279"/>
                                    <a:gd name="T40" fmla="+- 0 56 41"/>
                                    <a:gd name="T41" fmla="*/ T40 w 1279"/>
                                    <a:gd name="T42" fmla="+- 0 538 41"/>
                                    <a:gd name="T43" fmla="*/ 538 h 1279"/>
                                    <a:gd name="T44" fmla="+- 0 43 41"/>
                                    <a:gd name="T45" fmla="*/ T44 w 1279"/>
                                    <a:gd name="T46" fmla="+- 0 623 41"/>
                                    <a:gd name="T47" fmla="*/ 623 h 1279"/>
                                    <a:gd name="T48" fmla="+- 0 41 41"/>
                                    <a:gd name="T49" fmla="*/ T48 w 1279"/>
                                    <a:gd name="T50" fmla="+- 0 680 41"/>
                                    <a:gd name="T51" fmla="*/ 680 h 1279"/>
                                    <a:gd name="T52" fmla="+- 0 41 41"/>
                                    <a:gd name="T53" fmla="*/ T52 w 1279"/>
                                    <a:gd name="T54" fmla="+- 0 709 41"/>
                                    <a:gd name="T55" fmla="*/ 709 h 1279"/>
                                    <a:gd name="T56" fmla="+- 0 51 41"/>
                                    <a:gd name="T57" fmla="*/ T56 w 1279"/>
                                    <a:gd name="T58" fmla="+- 0 794 41"/>
                                    <a:gd name="T59" fmla="*/ 794 h 1279"/>
                                    <a:gd name="T60" fmla="+- 0 72 41"/>
                                    <a:gd name="T61" fmla="*/ T60 w 1279"/>
                                    <a:gd name="T62" fmla="+- 0 878 41"/>
                                    <a:gd name="T63" fmla="*/ 878 h 1279"/>
                                    <a:gd name="T64" fmla="+- 0 104 41"/>
                                    <a:gd name="T65" fmla="*/ T64 w 1279"/>
                                    <a:gd name="T66" fmla="+- 0 957 41"/>
                                    <a:gd name="T67" fmla="*/ 957 h 1279"/>
                                    <a:gd name="T68" fmla="+- 0 146 41"/>
                                    <a:gd name="T69" fmla="*/ T68 w 1279"/>
                                    <a:gd name="T70" fmla="+- 0 1032 41"/>
                                    <a:gd name="T71" fmla="*/ 1032 h 1279"/>
                                    <a:gd name="T72" fmla="+- 0 198 41"/>
                                    <a:gd name="T73" fmla="*/ T72 w 1279"/>
                                    <a:gd name="T74" fmla="+- 0 1101 41"/>
                                    <a:gd name="T75" fmla="*/ 1101 h 1279"/>
                                    <a:gd name="T76" fmla="+- 0 259 41"/>
                                    <a:gd name="T77" fmla="*/ T76 w 1279"/>
                                    <a:gd name="T78" fmla="+- 0 1162 41"/>
                                    <a:gd name="T79" fmla="*/ 1162 h 1279"/>
                                    <a:gd name="T80" fmla="+- 0 328 41"/>
                                    <a:gd name="T81" fmla="*/ T80 w 1279"/>
                                    <a:gd name="T82" fmla="+- 0 1214 41"/>
                                    <a:gd name="T83" fmla="*/ 1214 h 1279"/>
                                    <a:gd name="T84" fmla="+- 0 403 41"/>
                                    <a:gd name="T85" fmla="*/ T84 w 1279"/>
                                    <a:gd name="T86" fmla="+- 0 1256 41"/>
                                    <a:gd name="T87" fmla="*/ 1256 h 1279"/>
                                    <a:gd name="T88" fmla="+- 0 482 41"/>
                                    <a:gd name="T89" fmla="*/ T88 w 1279"/>
                                    <a:gd name="T90" fmla="+- 0 1288 41"/>
                                    <a:gd name="T91" fmla="*/ 1288 h 1279"/>
                                    <a:gd name="T92" fmla="+- 0 566 41"/>
                                    <a:gd name="T93" fmla="*/ T92 w 1279"/>
                                    <a:gd name="T94" fmla="+- 0 1309 41"/>
                                    <a:gd name="T95" fmla="*/ 1309 h 1279"/>
                                    <a:gd name="T96" fmla="+- 0 651 41"/>
                                    <a:gd name="T97" fmla="*/ T96 w 1279"/>
                                    <a:gd name="T98" fmla="+- 0 1319 41"/>
                                    <a:gd name="T99" fmla="*/ 1319 h 1279"/>
                                    <a:gd name="T100" fmla="+- 0 680 41"/>
                                    <a:gd name="T101" fmla="*/ T100 w 1279"/>
                                    <a:gd name="T102" fmla="+- 0 1319 41"/>
                                    <a:gd name="T103" fmla="*/ 1319 h 1279"/>
                                    <a:gd name="T104" fmla="+- 0 709 41"/>
                                    <a:gd name="T105" fmla="*/ T104 w 1279"/>
                                    <a:gd name="T106" fmla="+- 0 1319 41"/>
                                    <a:gd name="T107" fmla="*/ 1319 h 1279"/>
                                    <a:gd name="T108" fmla="+- 0 794 41"/>
                                    <a:gd name="T109" fmla="*/ T108 w 1279"/>
                                    <a:gd name="T110" fmla="+- 0 1309 41"/>
                                    <a:gd name="T111" fmla="*/ 1309 h 1279"/>
                                    <a:gd name="T112" fmla="+- 0 878 41"/>
                                    <a:gd name="T113" fmla="*/ T112 w 1279"/>
                                    <a:gd name="T114" fmla="+- 0 1288 41"/>
                                    <a:gd name="T115" fmla="*/ 1288 h 1279"/>
                                    <a:gd name="T116" fmla="+- 0 957 41"/>
                                    <a:gd name="T117" fmla="*/ T116 w 1279"/>
                                    <a:gd name="T118" fmla="+- 0 1256 41"/>
                                    <a:gd name="T119" fmla="*/ 1256 h 1279"/>
                                    <a:gd name="T120" fmla="+- 0 1032 41"/>
                                    <a:gd name="T121" fmla="*/ T120 w 1279"/>
                                    <a:gd name="T122" fmla="+- 0 1214 41"/>
                                    <a:gd name="T123" fmla="*/ 1214 h 1279"/>
                                    <a:gd name="T124" fmla="+- 0 1100 41"/>
                                    <a:gd name="T125" fmla="*/ T124 w 1279"/>
                                    <a:gd name="T126" fmla="+- 0 1162 41"/>
                                    <a:gd name="T127" fmla="*/ 1162 h 1279"/>
                                    <a:gd name="T128" fmla="+- 0 1161 41"/>
                                    <a:gd name="T129" fmla="*/ T128 w 1279"/>
                                    <a:gd name="T130" fmla="+- 0 1101 41"/>
                                    <a:gd name="T131" fmla="*/ 1101 h 1279"/>
                                    <a:gd name="T132" fmla="+- 0 1214 41"/>
                                    <a:gd name="T133" fmla="*/ T132 w 1279"/>
                                    <a:gd name="T134" fmla="+- 0 1032 41"/>
                                    <a:gd name="T135" fmla="*/ 1032 h 1279"/>
                                    <a:gd name="T136" fmla="+- 0 1256 41"/>
                                    <a:gd name="T137" fmla="*/ T136 w 1279"/>
                                    <a:gd name="T138" fmla="+- 0 957 41"/>
                                    <a:gd name="T139" fmla="*/ 957 h 1279"/>
                                    <a:gd name="T140" fmla="+- 0 1288 41"/>
                                    <a:gd name="T141" fmla="*/ T140 w 1279"/>
                                    <a:gd name="T142" fmla="+- 0 878 41"/>
                                    <a:gd name="T143" fmla="*/ 878 h 1279"/>
                                    <a:gd name="T144" fmla="+- 0 1309 41"/>
                                    <a:gd name="T145" fmla="*/ T144 w 1279"/>
                                    <a:gd name="T146" fmla="+- 0 794 41"/>
                                    <a:gd name="T147" fmla="*/ 794 h 1279"/>
                                    <a:gd name="T148" fmla="+- 0 1318 41"/>
                                    <a:gd name="T149" fmla="*/ T148 w 1279"/>
                                    <a:gd name="T150" fmla="+- 0 709 41"/>
                                    <a:gd name="T151" fmla="*/ 709 h 1279"/>
                                    <a:gd name="T152" fmla="+- 0 1319 41"/>
                                    <a:gd name="T153" fmla="*/ T152 w 1279"/>
                                    <a:gd name="T154" fmla="+- 0 680 41"/>
                                    <a:gd name="T155" fmla="*/ 680 h 1279"/>
                                    <a:gd name="T156" fmla="+- 0 1318 41"/>
                                    <a:gd name="T157" fmla="*/ T156 w 1279"/>
                                    <a:gd name="T158" fmla="+- 0 651 41"/>
                                    <a:gd name="T159" fmla="*/ 651 h 1279"/>
                                    <a:gd name="T160" fmla="+- 0 1309 41"/>
                                    <a:gd name="T161" fmla="*/ T160 w 1279"/>
                                    <a:gd name="T162" fmla="+- 0 566 41"/>
                                    <a:gd name="T163" fmla="*/ 566 h 1279"/>
                                    <a:gd name="T164" fmla="+- 0 1288 41"/>
                                    <a:gd name="T165" fmla="*/ T164 w 1279"/>
                                    <a:gd name="T166" fmla="+- 0 482 41"/>
                                    <a:gd name="T167" fmla="*/ 482 h 1279"/>
                                    <a:gd name="T168" fmla="+- 0 1256 41"/>
                                    <a:gd name="T169" fmla="*/ T168 w 1279"/>
                                    <a:gd name="T170" fmla="+- 0 402 41"/>
                                    <a:gd name="T171" fmla="*/ 402 h 1279"/>
                                    <a:gd name="T172" fmla="+- 0 1214 41"/>
                                    <a:gd name="T173" fmla="*/ T172 w 1279"/>
                                    <a:gd name="T174" fmla="+- 0 328 41"/>
                                    <a:gd name="T175" fmla="*/ 328 h 1279"/>
                                    <a:gd name="T176" fmla="+- 0 1161 41"/>
                                    <a:gd name="T177" fmla="*/ T176 w 1279"/>
                                    <a:gd name="T178" fmla="+- 0 259 41"/>
                                    <a:gd name="T179" fmla="*/ 259 h 1279"/>
                                    <a:gd name="T180" fmla="+- 0 1100 41"/>
                                    <a:gd name="T181" fmla="*/ T180 w 1279"/>
                                    <a:gd name="T182" fmla="+- 0 198 41"/>
                                    <a:gd name="T183" fmla="*/ 198 h 1279"/>
                                    <a:gd name="T184" fmla="+- 0 1032 41"/>
                                    <a:gd name="T185" fmla="*/ T184 w 1279"/>
                                    <a:gd name="T186" fmla="+- 0 146 41"/>
                                    <a:gd name="T187" fmla="*/ 146 h 1279"/>
                                    <a:gd name="T188" fmla="+- 0 957 41"/>
                                    <a:gd name="T189" fmla="*/ T188 w 1279"/>
                                    <a:gd name="T190" fmla="+- 0 104 41"/>
                                    <a:gd name="T191" fmla="*/ 104 h 1279"/>
                                    <a:gd name="T192" fmla="+- 0 878 41"/>
                                    <a:gd name="T193" fmla="*/ T192 w 1279"/>
                                    <a:gd name="T194" fmla="+- 0 72 41"/>
                                    <a:gd name="T195" fmla="*/ 72 h 1279"/>
                                    <a:gd name="T196" fmla="+- 0 794 41"/>
                                    <a:gd name="T197" fmla="*/ T196 w 1279"/>
                                    <a:gd name="T198" fmla="+- 0 51 41"/>
                                    <a:gd name="T199" fmla="*/ 51 h 1279"/>
                                    <a:gd name="T200" fmla="+- 0 709 41"/>
                                    <a:gd name="T201" fmla="*/ T200 w 1279"/>
                                    <a:gd name="T202" fmla="+- 0 41 41"/>
                                    <a:gd name="T203" fmla="*/ 41 h 1279"/>
                                    <a:gd name="T204" fmla="+- 0 680 41"/>
                                    <a:gd name="T205" fmla="*/ T204 w 1279"/>
                                    <a:gd name="T206" fmla="+- 0 41 41"/>
                                    <a:gd name="T207" fmla="*/ 41 h 127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</a:cxnLst>
                                  <a:rect l="0" t="0" r="r" b="b"/>
                                  <a:pathLst>
                                    <a:path w="1279" h="1279">
                                      <a:moveTo>
                                        <a:pt x="639" y="0"/>
                                      </a:moveTo>
                                      <a:lnTo>
                                        <a:pt x="553" y="6"/>
                                      </a:lnTo>
                                      <a:lnTo>
                                        <a:pt x="469" y="23"/>
                                      </a:lnTo>
                                      <a:lnTo>
                                        <a:pt x="387" y="51"/>
                                      </a:lnTo>
                                      <a:lnTo>
                                        <a:pt x="311" y="90"/>
                                      </a:lnTo>
                                      <a:lnTo>
                                        <a:pt x="240" y="139"/>
                                      </a:lnTo>
                                      <a:lnTo>
                                        <a:pt x="177" y="197"/>
                                      </a:lnTo>
                                      <a:lnTo>
                                        <a:pt x="122" y="263"/>
                                      </a:lnTo>
                                      <a:lnTo>
                                        <a:pt x="76" y="336"/>
                                      </a:lnTo>
                                      <a:lnTo>
                                        <a:pt x="40" y="414"/>
                                      </a:lnTo>
                                      <a:lnTo>
                                        <a:pt x="15" y="497"/>
                                      </a:lnTo>
                                      <a:lnTo>
                                        <a:pt x="2" y="582"/>
                                      </a:lnTo>
                                      <a:lnTo>
                                        <a:pt x="0" y="639"/>
                                      </a:lnTo>
                                      <a:lnTo>
                                        <a:pt x="0" y="668"/>
                                      </a:lnTo>
                                      <a:lnTo>
                                        <a:pt x="10" y="753"/>
                                      </a:lnTo>
                                      <a:lnTo>
                                        <a:pt x="31" y="837"/>
                                      </a:lnTo>
                                      <a:lnTo>
                                        <a:pt x="63" y="916"/>
                                      </a:lnTo>
                                      <a:lnTo>
                                        <a:pt x="105" y="991"/>
                                      </a:lnTo>
                                      <a:lnTo>
                                        <a:pt x="157" y="1060"/>
                                      </a:lnTo>
                                      <a:lnTo>
                                        <a:pt x="218" y="1121"/>
                                      </a:lnTo>
                                      <a:lnTo>
                                        <a:pt x="287" y="1173"/>
                                      </a:lnTo>
                                      <a:lnTo>
                                        <a:pt x="362" y="1215"/>
                                      </a:lnTo>
                                      <a:lnTo>
                                        <a:pt x="441" y="1247"/>
                                      </a:lnTo>
                                      <a:lnTo>
                                        <a:pt x="525" y="1268"/>
                                      </a:lnTo>
                                      <a:lnTo>
                                        <a:pt x="610" y="1278"/>
                                      </a:lnTo>
                                      <a:lnTo>
                                        <a:pt x="639" y="1278"/>
                                      </a:lnTo>
                                      <a:lnTo>
                                        <a:pt x="668" y="1278"/>
                                      </a:lnTo>
                                      <a:lnTo>
                                        <a:pt x="753" y="1268"/>
                                      </a:lnTo>
                                      <a:lnTo>
                                        <a:pt x="837" y="1247"/>
                                      </a:lnTo>
                                      <a:lnTo>
                                        <a:pt x="916" y="1215"/>
                                      </a:lnTo>
                                      <a:lnTo>
                                        <a:pt x="991" y="1173"/>
                                      </a:lnTo>
                                      <a:lnTo>
                                        <a:pt x="1059" y="1121"/>
                                      </a:lnTo>
                                      <a:lnTo>
                                        <a:pt x="1120" y="1060"/>
                                      </a:lnTo>
                                      <a:lnTo>
                                        <a:pt x="1173" y="991"/>
                                      </a:lnTo>
                                      <a:lnTo>
                                        <a:pt x="1215" y="916"/>
                                      </a:lnTo>
                                      <a:lnTo>
                                        <a:pt x="1247" y="837"/>
                                      </a:lnTo>
                                      <a:lnTo>
                                        <a:pt x="1268" y="753"/>
                                      </a:lnTo>
                                      <a:lnTo>
                                        <a:pt x="1277" y="668"/>
                                      </a:lnTo>
                                      <a:lnTo>
                                        <a:pt x="1278" y="639"/>
                                      </a:lnTo>
                                      <a:lnTo>
                                        <a:pt x="1277" y="610"/>
                                      </a:lnTo>
                                      <a:lnTo>
                                        <a:pt x="1268" y="525"/>
                                      </a:lnTo>
                                      <a:lnTo>
                                        <a:pt x="1247" y="441"/>
                                      </a:lnTo>
                                      <a:lnTo>
                                        <a:pt x="1215" y="361"/>
                                      </a:lnTo>
                                      <a:lnTo>
                                        <a:pt x="1173" y="287"/>
                                      </a:lnTo>
                                      <a:lnTo>
                                        <a:pt x="1120" y="218"/>
                                      </a:lnTo>
                                      <a:lnTo>
                                        <a:pt x="1059" y="157"/>
                                      </a:lnTo>
                                      <a:lnTo>
                                        <a:pt x="991" y="105"/>
                                      </a:lnTo>
                                      <a:lnTo>
                                        <a:pt x="916" y="63"/>
                                      </a:lnTo>
                                      <a:lnTo>
                                        <a:pt x="837" y="31"/>
                                      </a:lnTo>
                                      <a:lnTo>
                                        <a:pt x="753" y="10"/>
                                      </a:lnTo>
                                      <a:lnTo>
                                        <a:pt x="668" y="0"/>
                                      </a:lnTo>
                                      <a:lnTo>
                                        <a:pt x="6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5285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91" name="AutoShape 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6" y="256"/>
                                  <a:ext cx="969" cy="935"/>
                                </a:xfrm>
                                <a:custGeom>
                                  <a:avLst/>
                                  <a:gdLst>
                                    <a:gd name="T0" fmla="+- 0 287 237"/>
                                    <a:gd name="T1" fmla="*/ T0 w 969"/>
                                    <a:gd name="T2" fmla="+- 0 571 257"/>
                                    <a:gd name="T3" fmla="*/ 571 h 935"/>
                                    <a:gd name="T4" fmla="+- 0 254 237"/>
                                    <a:gd name="T5" fmla="*/ T4 w 969"/>
                                    <a:gd name="T6" fmla="+- 0 595 257"/>
                                    <a:gd name="T7" fmla="*/ 595 h 935"/>
                                    <a:gd name="T8" fmla="+- 0 237 237"/>
                                    <a:gd name="T9" fmla="*/ T8 w 969"/>
                                    <a:gd name="T10" fmla="+- 0 632 257"/>
                                    <a:gd name="T11" fmla="*/ 632 h 935"/>
                                    <a:gd name="T12" fmla="+- 0 266 237"/>
                                    <a:gd name="T13" fmla="*/ T12 w 969"/>
                                    <a:gd name="T14" fmla="+- 0 1001 257"/>
                                    <a:gd name="T15" fmla="*/ 1001 h 935"/>
                                    <a:gd name="T16" fmla="+- 0 337 237"/>
                                    <a:gd name="T17" fmla="*/ T16 w 969"/>
                                    <a:gd name="T18" fmla="+- 0 1076 257"/>
                                    <a:gd name="T19" fmla="*/ 1076 h 935"/>
                                    <a:gd name="T20" fmla="+- 0 421 237"/>
                                    <a:gd name="T21" fmla="*/ T20 w 969"/>
                                    <a:gd name="T22" fmla="+- 0 1136 257"/>
                                    <a:gd name="T23" fmla="*/ 1136 h 935"/>
                                    <a:gd name="T24" fmla="+- 0 516 237"/>
                                    <a:gd name="T25" fmla="*/ T24 w 969"/>
                                    <a:gd name="T26" fmla="+- 0 1178 257"/>
                                    <a:gd name="T27" fmla="*/ 1178 h 935"/>
                                    <a:gd name="T28" fmla="+- 0 464 237"/>
                                    <a:gd name="T29" fmla="*/ T28 w 969"/>
                                    <a:gd name="T30" fmla="+- 0 818 257"/>
                                    <a:gd name="T31" fmla="*/ 818 h 935"/>
                                    <a:gd name="T32" fmla="+- 0 541 237"/>
                                    <a:gd name="T33" fmla="*/ T32 w 969"/>
                                    <a:gd name="T34" fmla="+- 0 602 257"/>
                                    <a:gd name="T35" fmla="*/ 602 h 935"/>
                                    <a:gd name="T36" fmla="+- 0 512 237"/>
                                    <a:gd name="T37" fmla="*/ T36 w 969"/>
                                    <a:gd name="T38" fmla="+- 0 581 257"/>
                                    <a:gd name="T39" fmla="*/ 581 h 935"/>
                                    <a:gd name="T40" fmla="+- 0 673 237"/>
                                    <a:gd name="T41" fmla="*/ T40 w 969"/>
                                    <a:gd name="T42" fmla="+- 0 814 257"/>
                                    <a:gd name="T43" fmla="*/ 814 h 935"/>
                                    <a:gd name="T44" fmla="+- 0 608 237"/>
                                    <a:gd name="T45" fmla="*/ T44 w 969"/>
                                    <a:gd name="T46" fmla="+- 0 1006 257"/>
                                    <a:gd name="T47" fmla="*/ 1006 h 935"/>
                                    <a:gd name="T48" fmla="+- 0 642 237"/>
                                    <a:gd name="T49" fmla="*/ T48 w 969"/>
                                    <a:gd name="T50" fmla="+- 0 1024 257"/>
                                    <a:gd name="T51" fmla="*/ 1024 h 935"/>
                                    <a:gd name="T52" fmla="+- 0 680 237"/>
                                    <a:gd name="T53" fmla="*/ T52 w 969"/>
                                    <a:gd name="T54" fmla="+- 0 1023 257"/>
                                    <a:gd name="T55" fmla="*/ 1023 h 935"/>
                                    <a:gd name="T56" fmla="+- 0 936 237"/>
                                    <a:gd name="T57" fmla="*/ T56 w 969"/>
                                    <a:gd name="T58" fmla="+- 0 878 257"/>
                                    <a:gd name="T59" fmla="*/ 878 h 935"/>
                                    <a:gd name="T60" fmla="+- 0 958 237"/>
                                    <a:gd name="T61" fmla="*/ T60 w 969"/>
                                    <a:gd name="T62" fmla="+- 0 850 257"/>
                                    <a:gd name="T63" fmla="*/ 850 h 935"/>
                                    <a:gd name="T64" fmla="+- 0 883 237"/>
                                    <a:gd name="T65" fmla="*/ T64 w 969"/>
                                    <a:gd name="T66" fmla="+- 0 748 257"/>
                                    <a:gd name="T67" fmla="*/ 748 h 935"/>
                                    <a:gd name="T68" fmla="+- 0 694 237"/>
                                    <a:gd name="T69" fmla="*/ T68 w 969"/>
                                    <a:gd name="T70" fmla="+- 0 850 257"/>
                                    <a:gd name="T71" fmla="*/ 850 h 935"/>
                                    <a:gd name="T72" fmla="+- 0 964 237"/>
                                    <a:gd name="T73" fmla="*/ T72 w 969"/>
                                    <a:gd name="T74" fmla="+- 0 830 257"/>
                                    <a:gd name="T75" fmla="*/ 830 h 935"/>
                                    <a:gd name="T76" fmla="+- 0 959 237"/>
                                    <a:gd name="T77" fmla="*/ T76 w 969"/>
                                    <a:gd name="T78" fmla="+- 0 792 257"/>
                                    <a:gd name="T79" fmla="*/ 792 h 935"/>
                                    <a:gd name="T80" fmla="+- 0 937 237"/>
                                    <a:gd name="T81" fmla="*/ T80 w 969"/>
                                    <a:gd name="T82" fmla="+- 0 763 257"/>
                                    <a:gd name="T83" fmla="*/ 763 h 935"/>
                                    <a:gd name="T84" fmla="+- 0 902 237"/>
                                    <a:gd name="T85" fmla="*/ T84 w 969"/>
                                    <a:gd name="T86" fmla="+- 0 748 257"/>
                                    <a:gd name="T87" fmla="*/ 748 h 935"/>
                                    <a:gd name="T88" fmla="+- 0 903 237"/>
                                    <a:gd name="T89" fmla="*/ T88 w 969"/>
                                    <a:gd name="T90" fmla="+- 0 735 257"/>
                                    <a:gd name="T91" fmla="*/ 735 h 935"/>
                                    <a:gd name="T92" fmla="+- 0 940 237"/>
                                    <a:gd name="T93" fmla="*/ T92 w 969"/>
                                    <a:gd name="T94" fmla="+- 0 749 257"/>
                                    <a:gd name="T95" fmla="*/ 749 h 935"/>
                                    <a:gd name="T96" fmla="+- 0 968 237"/>
                                    <a:gd name="T97" fmla="*/ T96 w 969"/>
                                    <a:gd name="T98" fmla="+- 0 778 257"/>
                                    <a:gd name="T99" fmla="*/ 778 h 935"/>
                                    <a:gd name="T100" fmla="+- 0 1106 237"/>
                                    <a:gd name="T101" fmla="*/ T100 w 969"/>
                                    <a:gd name="T102" fmla="+- 0 734 257"/>
                                    <a:gd name="T103" fmla="*/ 734 h 935"/>
                                    <a:gd name="T104" fmla="+- 0 757 237"/>
                                    <a:gd name="T105" fmla="*/ T104 w 969"/>
                                    <a:gd name="T106" fmla="+- 0 720 257"/>
                                    <a:gd name="T107" fmla="*/ 720 h 935"/>
                                    <a:gd name="T108" fmla="+- 0 854 237"/>
                                    <a:gd name="T109" fmla="*/ T108 w 969"/>
                                    <a:gd name="T110" fmla="+- 0 743 257"/>
                                    <a:gd name="T111" fmla="*/ 743 h 935"/>
                                    <a:gd name="T112" fmla="+- 0 893 237"/>
                                    <a:gd name="T113" fmla="*/ T112 w 969"/>
                                    <a:gd name="T114" fmla="+- 0 734 257"/>
                                    <a:gd name="T115" fmla="*/ 734 h 935"/>
                                    <a:gd name="T116" fmla="+- 0 907 237"/>
                                    <a:gd name="T117" fmla="*/ T116 w 969"/>
                                    <a:gd name="T118" fmla="+- 0 382 257"/>
                                    <a:gd name="T119" fmla="*/ 382 h 935"/>
                                    <a:gd name="T120" fmla="+- 0 907 237"/>
                                    <a:gd name="T121" fmla="*/ T120 w 969"/>
                                    <a:gd name="T122" fmla="+- 0 382 257"/>
                                    <a:gd name="T123" fmla="*/ 382 h 935"/>
                                    <a:gd name="T124" fmla="+- 0 671 237"/>
                                    <a:gd name="T125" fmla="*/ T124 w 969"/>
                                    <a:gd name="T126" fmla="+- 0 510 257"/>
                                    <a:gd name="T127" fmla="*/ 510 h 935"/>
                                    <a:gd name="T128" fmla="+- 0 407 237"/>
                                    <a:gd name="T129" fmla="*/ T128 w 969"/>
                                    <a:gd name="T130" fmla="+- 0 258 257"/>
                                    <a:gd name="T131" fmla="*/ 258 h 935"/>
                                    <a:gd name="T132" fmla="+- 0 355 237"/>
                                    <a:gd name="T133" fmla="*/ T132 w 969"/>
                                    <a:gd name="T134" fmla="+- 0 273 257"/>
                                    <a:gd name="T135" fmla="*/ 273 h 935"/>
                                    <a:gd name="T136" fmla="+- 0 313 237"/>
                                    <a:gd name="T137" fmla="*/ T136 w 969"/>
                                    <a:gd name="T138" fmla="+- 0 308 257"/>
                                    <a:gd name="T139" fmla="*/ 308 h 935"/>
                                    <a:gd name="T140" fmla="+- 0 288 237"/>
                                    <a:gd name="T141" fmla="*/ T140 w 969"/>
                                    <a:gd name="T142" fmla="+- 0 355 257"/>
                                    <a:gd name="T143" fmla="*/ 355 h 935"/>
                                    <a:gd name="T144" fmla="+- 0 283 237"/>
                                    <a:gd name="T145" fmla="*/ T144 w 969"/>
                                    <a:gd name="T146" fmla="+- 0 409 257"/>
                                    <a:gd name="T147" fmla="*/ 409 h 935"/>
                                    <a:gd name="T148" fmla="+- 0 298 237"/>
                                    <a:gd name="T149" fmla="*/ T148 w 969"/>
                                    <a:gd name="T150" fmla="+- 0 461 257"/>
                                    <a:gd name="T151" fmla="*/ 461 h 935"/>
                                    <a:gd name="T152" fmla="+- 0 333 237"/>
                                    <a:gd name="T153" fmla="*/ T152 w 969"/>
                                    <a:gd name="T154" fmla="+- 0 503 257"/>
                                    <a:gd name="T155" fmla="*/ 503 h 935"/>
                                    <a:gd name="T156" fmla="+- 0 380 237"/>
                                    <a:gd name="T157" fmla="*/ T156 w 969"/>
                                    <a:gd name="T158" fmla="+- 0 528 257"/>
                                    <a:gd name="T159" fmla="*/ 528 h 935"/>
                                    <a:gd name="T160" fmla="+- 0 434 237"/>
                                    <a:gd name="T161" fmla="*/ T160 w 969"/>
                                    <a:gd name="T162" fmla="+- 0 534 257"/>
                                    <a:gd name="T163" fmla="*/ 534 h 935"/>
                                    <a:gd name="T164" fmla="+- 0 486 237"/>
                                    <a:gd name="T165" fmla="*/ T164 w 969"/>
                                    <a:gd name="T166" fmla="+- 0 518 257"/>
                                    <a:gd name="T167" fmla="*/ 518 h 935"/>
                                    <a:gd name="T168" fmla="+- 0 528 237"/>
                                    <a:gd name="T169" fmla="*/ T168 w 969"/>
                                    <a:gd name="T170" fmla="+- 0 483 257"/>
                                    <a:gd name="T171" fmla="*/ 483 h 935"/>
                                    <a:gd name="T172" fmla="+- 0 553 237"/>
                                    <a:gd name="T173" fmla="*/ T172 w 969"/>
                                    <a:gd name="T174" fmla="+- 0 436 257"/>
                                    <a:gd name="T175" fmla="*/ 436 h 935"/>
                                    <a:gd name="T176" fmla="+- 0 559 237"/>
                                    <a:gd name="T177" fmla="*/ T176 w 969"/>
                                    <a:gd name="T178" fmla="+- 0 382 257"/>
                                    <a:gd name="T179" fmla="*/ 382 h 935"/>
                                    <a:gd name="T180" fmla="+- 0 543 237"/>
                                    <a:gd name="T181" fmla="*/ T180 w 969"/>
                                    <a:gd name="T182" fmla="+- 0 330 257"/>
                                    <a:gd name="T183" fmla="*/ 330 h 935"/>
                                    <a:gd name="T184" fmla="+- 0 509 237"/>
                                    <a:gd name="T185" fmla="*/ T184 w 969"/>
                                    <a:gd name="T186" fmla="+- 0 288 257"/>
                                    <a:gd name="T187" fmla="*/ 288 h 935"/>
                                    <a:gd name="T188" fmla="+- 0 461 237"/>
                                    <a:gd name="T189" fmla="*/ T188 w 969"/>
                                    <a:gd name="T190" fmla="+- 0 263 257"/>
                                    <a:gd name="T191" fmla="*/ 263 h 93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</a:cxnLst>
                                  <a:rect l="0" t="0" r="r" b="b"/>
                                  <a:pathLst>
                                    <a:path w="969" h="935">
                                      <a:moveTo>
                                        <a:pt x="80" y="310"/>
                                      </a:moveTo>
                                      <a:lnTo>
                                        <a:pt x="70" y="310"/>
                                      </a:lnTo>
                                      <a:lnTo>
                                        <a:pt x="60" y="312"/>
                                      </a:lnTo>
                                      <a:lnTo>
                                        <a:pt x="50" y="314"/>
                                      </a:lnTo>
                                      <a:lnTo>
                                        <a:pt x="40" y="318"/>
                                      </a:lnTo>
                                      <a:lnTo>
                                        <a:pt x="32" y="324"/>
                                      </a:lnTo>
                                      <a:lnTo>
                                        <a:pt x="24" y="330"/>
                                      </a:lnTo>
                                      <a:lnTo>
                                        <a:pt x="17" y="338"/>
                                      </a:lnTo>
                                      <a:lnTo>
                                        <a:pt x="11" y="346"/>
                                      </a:lnTo>
                                      <a:lnTo>
                                        <a:pt x="6" y="356"/>
                                      </a:lnTo>
                                      <a:lnTo>
                                        <a:pt x="2" y="365"/>
                                      </a:lnTo>
                                      <a:lnTo>
                                        <a:pt x="0" y="375"/>
                                      </a:lnTo>
                                      <a:lnTo>
                                        <a:pt x="0" y="383"/>
                                      </a:lnTo>
                                      <a:lnTo>
                                        <a:pt x="0" y="701"/>
                                      </a:lnTo>
                                      <a:lnTo>
                                        <a:pt x="14" y="723"/>
                                      </a:lnTo>
                                      <a:lnTo>
                                        <a:pt x="29" y="744"/>
                                      </a:lnTo>
                                      <a:lnTo>
                                        <a:pt x="46" y="764"/>
                                      </a:lnTo>
                                      <a:lnTo>
                                        <a:pt x="63" y="783"/>
                                      </a:lnTo>
                                      <a:lnTo>
                                        <a:pt x="81" y="801"/>
                                      </a:lnTo>
                                      <a:lnTo>
                                        <a:pt x="100" y="819"/>
                                      </a:lnTo>
                                      <a:lnTo>
                                        <a:pt x="120" y="835"/>
                                      </a:lnTo>
                                      <a:lnTo>
                                        <a:pt x="141" y="851"/>
                                      </a:lnTo>
                                      <a:lnTo>
                                        <a:pt x="162" y="865"/>
                                      </a:lnTo>
                                      <a:lnTo>
                                        <a:pt x="184" y="879"/>
                                      </a:lnTo>
                                      <a:lnTo>
                                        <a:pt x="207" y="891"/>
                                      </a:lnTo>
                                      <a:lnTo>
                                        <a:pt x="230" y="902"/>
                                      </a:lnTo>
                                      <a:lnTo>
                                        <a:pt x="254" y="912"/>
                                      </a:lnTo>
                                      <a:lnTo>
                                        <a:pt x="279" y="921"/>
                                      </a:lnTo>
                                      <a:lnTo>
                                        <a:pt x="303" y="928"/>
                                      </a:lnTo>
                                      <a:lnTo>
                                        <a:pt x="328" y="935"/>
                                      </a:lnTo>
                                      <a:lnTo>
                                        <a:pt x="328" y="714"/>
                                      </a:lnTo>
                                      <a:lnTo>
                                        <a:pt x="227" y="561"/>
                                      </a:lnTo>
                                      <a:lnTo>
                                        <a:pt x="241" y="557"/>
                                      </a:lnTo>
                                      <a:lnTo>
                                        <a:pt x="436" y="557"/>
                                      </a:lnTo>
                                      <a:lnTo>
                                        <a:pt x="310" y="352"/>
                                      </a:lnTo>
                                      <a:lnTo>
                                        <a:pt x="304" y="345"/>
                                      </a:lnTo>
                                      <a:lnTo>
                                        <a:pt x="298" y="338"/>
                                      </a:lnTo>
                                      <a:lnTo>
                                        <a:pt x="291" y="332"/>
                                      </a:lnTo>
                                      <a:lnTo>
                                        <a:pt x="283" y="327"/>
                                      </a:lnTo>
                                      <a:lnTo>
                                        <a:pt x="275" y="324"/>
                                      </a:lnTo>
                                      <a:lnTo>
                                        <a:pt x="266" y="321"/>
                                      </a:lnTo>
                                      <a:lnTo>
                                        <a:pt x="257" y="320"/>
                                      </a:lnTo>
                                      <a:lnTo>
                                        <a:pt x="80" y="310"/>
                                      </a:lnTo>
                                      <a:close/>
                                      <a:moveTo>
                                        <a:pt x="436" y="557"/>
                                      </a:moveTo>
                                      <a:lnTo>
                                        <a:pt x="241" y="557"/>
                                      </a:lnTo>
                                      <a:lnTo>
                                        <a:pt x="359" y="735"/>
                                      </a:lnTo>
                                      <a:lnTo>
                                        <a:pt x="365" y="742"/>
                                      </a:lnTo>
                                      <a:lnTo>
                                        <a:pt x="371" y="749"/>
                                      </a:lnTo>
                                      <a:lnTo>
                                        <a:pt x="379" y="755"/>
                                      </a:lnTo>
                                      <a:lnTo>
                                        <a:pt x="387" y="760"/>
                                      </a:lnTo>
                                      <a:lnTo>
                                        <a:pt x="396" y="764"/>
                                      </a:lnTo>
                                      <a:lnTo>
                                        <a:pt x="405" y="767"/>
                                      </a:lnTo>
                                      <a:lnTo>
                                        <a:pt x="414" y="768"/>
                                      </a:lnTo>
                                      <a:lnTo>
                                        <a:pt x="424" y="769"/>
                                      </a:lnTo>
                                      <a:lnTo>
                                        <a:pt x="433" y="768"/>
                                      </a:lnTo>
                                      <a:lnTo>
                                        <a:pt x="443" y="766"/>
                                      </a:lnTo>
                                      <a:lnTo>
                                        <a:pt x="452" y="763"/>
                                      </a:lnTo>
                                      <a:lnTo>
                                        <a:pt x="461" y="759"/>
                                      </a:lnTo>
                                      <a:lnTo>
                                        <a:pt x="692" y="626"/>
                                      </a:lnTo>
                                      <a:lnTo>
                                        <a:pt x="699" y="621"/>
                                      </a:lnTo>
                                      <a:lnTo>
                                        <a:pt x="707" y="614"/>
                                      </a:lnTo>
                                      <a:lnTo>
                                        <a:pt x="713" y="607"/>
                                      </a:lnTo>
                                      <a:lnTo>
                                        <a:pt x="718" y="599"/>
                                      </a:lnTo>
                                      <a:lnTo>
                                        <a:pt x="721" y="593"/>
                                      </a:lnTo>
                                      <a:lnTo>
                                        <a:pt x="457" y="593"/>
                                      </a:lnTo>
                                      <a:lnTo>
                                        <a:pt x="436" y="557"/>
                                      </a:lnTo>
                                      <a:close/>
                                      <a:moveTo>
                                        <a:pt x="656" y="491"/>
                                      </a:moveTo>
                                      <a:lnTo>
                                        <a:pt x="646" y="491"/>
                                      </a:lnTo>
                                      <a:lnTo>
                                        <a:pt x="637" y="493"/>
                                      </a:lnTo>
                                      <a:lnTo>
                                        <a:pt x="628" y="496"/>
                                      </a:lnTo>
                                      <a:lnTo>
                                        <a:pt x="619" y="500"/>
                                      </a:lnTo>
                                      <a:lnTo>
                                        <a:pt x="457" y="593"/>
                                      </a:lnTo>
                                      <a:lnTo>
                                        <a:pt x="721" y="593"/>
                                      </a:lnTo>
                                      <a:lnTo>
                                        <a:pt x="722" y="591"/>
                                      </a:lnTo>
                                      <a:lnTo>
                                        <a:pt x="725" y="582"/>
                                      </a:lnTo>
                                      <a:lnTo>
                                        <a:pt x="727" y="573"/>
                                      </a:lnTo>
                                      <a:lnTo>
                                        <a:pt x="728" y="563"/>
                                      </a:lnTo>
                                      <a:lnTo>
                                        <a:pt x="727" y="554"/>
                                      </a:lnTo>
                                      <a:lnTo>
                                        <a:pt x="725" y="544"/>
                                      </a:lnTo>
                                      <a:lnTo>
                                        <a:pt x="722" y="535"/>
                                      </a:lnTo>
                                      <a:lnTo>
                                        <a:pt x="718" y="527"/>
                                      </a:lnTo>
                                      <a:lnTo>
                                        <a:pt x="713" y="519"/>
                                      </a:lnTo>
                                      <a:lnTo>
                                        <a:pt x="707" y="512"/>
                                      </a:lnTo>
                                      <a:lnTo>
                                        <a:pt x="700" y="506"/>
                                      </a:lnTo>
                                      <a:lnTo>
                                        <a:pt x="692" y="500"/>
                                      </a:lnTo>
                                      <a:lnTo>
                                        <a:pt x="683" y="496"/>
                                      </a:lnTo>
                                      <a:lnTo>
                                        <a:pt x="674" y="493"/>
                                      </a:lnTo>
                                      <a:lnTo>
                                        <a:pt x="665" y="491"/>
                                      </a:lnTo>
                                      <a:lnTo>
                                        <a:pt x="656" y="491"/>
                                      </a:lnTo>
                                      <a:close/>
                                      <a:moveTo>
                                        <a:pt x="869" y="477"/>
                                      </a:moveTo>
                                      <a:lnTo>
                                        <a:pt x="656" y="477"/>
                                      </a:lnTo>
                                      <a:lnTo>
                                        <a:pt x="666" y="478"/>
                                      </a:lnTo>
                                      <a:lnTo>
                                        <a:pt x="676" y="479"/>
                                      </a:lnTo>
                                      <a:lnTo>
                                        <a:pt x="686" y="482"/>
                                      </a:lnTo>
                                      <a:lnTo>
                                        <a:pt x="695" y="487"/>
                                      </a:lnTo>
                                      <a:lnTo>
                                        <a:pt x="703" y="492"/>
                                      </a:lnTo>
                                      <a:lnTo>
                                        <a:pt x="712" y="498"/>
                                      </a:lnTo>
                                      <a:lnTo>
                                        <a:pt x="719" y="505"/>
                                      </a:lnTo>
                                      <a:lnTo>
                                        <a:pt x="725" y="513"/>
                                      </a:lnTo>
                                      <a:lnTo>
                                        <a:pt x="731" y="521"/>
                                      </a:lnTo>
                                      <a:lnTo>
                                        <a:pt x="735" y="530"/>
                                      </a:lnTo>
                                      <a:lnTo>
                                        <a:pt x="738" y="540"/>
                                      </a:lnTo>
                                      <a:lnTo>
                                        <a:pt x="772" y="555"/>
                                      </a:lnTo>
                                      <a:lnTo>
                                        <a:pt x="869" y="477"/>
                                      </a:lnTo>
                                      <a:close/>
                                      <a:moveTo>
                                        <a:pt x="430" y="354"/>
                                      </a:moveTo>
                                      <a:lnTo>
                                        <a:pt x="348" y="383"/>
                                      </a:lnTo>
                                      <a:lnTo>
                                        <a:pt x="417" y="497"/>
                                      </a:lnTo>
                                      <a:lnTo>
                                        <a:pt x="520" y="463"/>
                                      </a:lnTo>
                                      <a:lnTo>
                                        <a:pt x="430" y="354"/>
                                      </a:lnTo>
                                      <a:close/>
                                      <a:moveTo>
                                        <a:pt x="756" y="310"/>
                                      </a:moveTo>
                                      <a:lnTo>
                                        <a:pt x="544" y="454"/>
                                      </a:lnTo>
                                      <a:lnTo>
                                        <a:pt x="617" y="486"/>
                                      </a:lnTo>
                                      <a:lnTo>
                                        <a:pt x="626" y="482"/>
                                      </a:lnTo>
                                      <a:lnTo>
                                        <a:pt x="636" y="479"/>
                                      </a:lnTo>
                                      <a:lnTo>
                                        <a:pt x="646" y="478"/>
                                      </a:lnTo>
                                      <a:lnTo>
                                        <a:pt x="656" y="477"/>
                                      </a:lnTo>
                                      <a:lnTo>
                                        <a:pt x="869" y="477"/>
                                      </a:lnTo>
                                      <a:lnTo>
                                        <a:pt x="969" y="398"/>
                                      </a:lnTo>
                                      <a:lnTo>
                                        <a:pt x="756" y="310"/>
                                      </a:lnTo>
                                      <a:close/>
                                      <a:moveTo>
                                        <a:pt x="670" y="125"/>
                                      </a:moveTo>
                                      <a:lnTo>
                                        <a:pt x="455" y="258"/>
                                      </a:lnTo>
                                      <a:lnTo>
                                        <a:pt x="536" y="442"/>
                                      </a:lnTo>
                                      <a:lnTo>
                                        <a:pt x="741" y="303"/>
                                      </a:lnTo>
                                      <a:lnTo>
                                        <a:pt x="670" y="125"/>
                                      </a:lnTo>
                                      <a:close/>
                                      <a:moveTo>
                                        <a:pt x="620" y="102"/>
                                      </a:moveTo>
                                      <a:lnTo>
                                        <a:pt x="367" y="250"/>
                                      </a:lnTo>
                                      <a:lnTo>
                                        <a:pt x="514" y="426"/>
                                      </a:lnTo>
                                      <a:lnTo>
                                        <a:pt x="434" y="253"/>
                                      </a:lnTo>
                                      <a:lnTo>
                                        <a:pt x="636" y="129"/>
                                      </a:lnTo>
                                      <a:lnTo>
                                        <a:pt x="620" y="102"/>
                                      </a:lnTo>
                                      <a:close/>
                                      <a:moveTo>
                                        <a:pt x="184" y="0"/>
                                      </a:moveTo>
                                      <a:lnTo>
                                        <a:pt x="170" y="1"/>
                                      </a:lnTo>
                                      <a:lnTo>
                                        <a:pt x="157" y="3"/>
                                      </a:lnTo>
                                      <a:lnTo>
                                        <a:pt x="143" y="6"/>
                                      </a:lnTo>
                                      <a:lnTo>
                                        <a:pt x="131" y="11"/>
                                      </a:lnTo>
                                      <a:lnTo>
                                        <a:pt x="118" y="16"/>
                                      </a:lnTo>
                                      <a:lnTo>
                                        <a:pt x="107" y="23"/>
                                      </a:lnTo>
                                      <a:lnTo>
                                        <a:pt x="96" y="31"/>
                                      </a:lnTo>
                                      <a:lnTo>
                                        <a:pt x="85" y="40"/>
                                      </a:lnTo>
                                      <a:lnTo>
                                        <a:pt x="76" y="51"/>
                                      </a:lnTo>
                                      <a:lnTo>
                                        <a:pt x="68" y="62"/>
                                      </a:lnTo>
                                      <a:lnTo>
                                        <a:pt x="61" y="73"/>
                                      </a:lnTo>
                                      <a:lnTo>
                                        <a:pt x="56" y="86"/>
                                      </a:lnTo>
                                      <a:lnTo>
                                        <a:pt x="51" y="98"/>
                                      </a:lnTo>
                                      <a:lnTo>
                                        <a:pt x="48" y="112"/>
                                      </a:lnTo>
                                      <a:lnTo>
                                        <a:pt x="46" y="125"/>
                                      </a:lnTo>
                                      <a:lnTo>
                                        <a:pt x="45" y="139"/>
                                      </a:lnTo>
                                      <a:lnTo>
                                        <a:pt x="46" y="152"/>
                                      </a:lnTo>
                                      <a:lnTo>
                                        <a:pt x="48" y="166"/>
                                      </a:lnTo>
                                      <a:lnTo>
                                        <a:pt x="51" y="179"/>
                                      </a:lnTo>
                                      <a:lnTo>
                                        <a:pt x="56" y="192"/>
                                      </a:lnTo>
                                      <a:lnTo>
                                        <a:pt x="61" y="204"/>
                                      </a:lnTo>
                                      <a:lnTo>
                                        <a:pt x="68" y="216"/>
                                      </a:lnTo>
                                      <a:lnTo>
                                        <a:pt x="76" y="226"/>
                                      </a:lnTo>
                                      <a:lnTo>
                                        <a:pt x="85" y="237"/>
                                      </a:lnTo>
                                      <a:lnTo>
                                        <a:pt x="96" y="246"/>
                                      </a:lnTo>
                                      <a:lnTo>
                                        <a:pt x="107" y="254"/>
                                      </a:lnTo>
                                      <a:lnTo>
                                        <a:pt x="118" y="261"/>
                                      </a:lnTo>
                                      <a:lnTo>
                                        <a:pt x="131" y="267"/>
                                      </a:lnTo>
                                      <a:lnTo>
                                        <a:pt x="143" y="271"/>
                                      </a:lnTo>
                                      <a:lnTo>
                                        <a:pt x="157" y="275"/>
                                      </a:lnTo>
                                      <a:lnTo>
                                        <a:pt x="170" y="277"/>
                                      </a:lnTo>
                                      <a:lnTo>
                                        <a:pt x="184" y="277"/>
                                      </a:lnTo>
                                      <a:lnTo>
                                        <a:pt x="197" y="277"/>
                                      </a:lnTo>
                                      <a:lnTo>
                                        <a:pt x="211" y="275"/>
                                      </a:lnTo>
                                      <a:lnTo>
                                        <a:pt x="224" y="271"/>
                                      </a:lnTo>
                                      <a:lnTo>
                                        <a:pt x="237" y="267"/>
                                      </a:lnTo>
                                      <a:lnTo>
                                        <a:pt x="249" y="261"/>
                                      </a:lnTo>
                                      <a:lnTo>
                                        <a:pt x="261" y="254"/>
                                      </a:lnTo>
                                      <a:lnTo>
                                        <a:pt x="272" y="246"/>
                                      </a:lnTo>
                                      <a:lnTo>
                                        <a:pt x="282" y="237"/>
                                      </a:lnTo>
                                      <a:lnTo>
                                        <a:pt x="291" y="226"/>
                                      </a:lnTo>
                                      <a:lnTo>
                                        <a:pt x="299" y="216"/>
                                      </a:lnTo>
                                      <a:lnTo>
                                        <a:pt x="306" y="204"/>
                                      </a:lnTo>
                                      <a:lnTo>
                                        <a:pt x="312" y="192"/>
                                      </a:lnTo>
                                      <a:lnTo>
                                        <a:pt x="316" y="179"/>
                                      </a:lnTo>
                                      <a:lnTo>
                                        <a:pt x="320" y="166"/>
                                      </a:lnTo>
                                      <a:lnTo>
                                        <a:pt x="322" y="152"/>
                                      </a:lnTo>
                                      <a:lnTo>
                                        <a:pt x="322" y="139"/>
                                      </a:lnTo>
                                      <a:lnTo>
                                        <a:pt x="322" y="125"/>
                                      </a:lnTo>
                                      <a:lnTo>
                                        <a:pt x="320" y="112"/>
                                      </a:lnTo>
                                      <a:lnTo>
                                        <a:pt x="316" y="98"/>
                                      </a:lnTo>
                                      <a:lnTo>
                                        <a:pt x="312" y="86"/>
                                      </a:lnTo>
                                      <a:lnTo>
                                        <a:pt x="306" y="73"/>
                                      </a:lnTo>
                                      <a:lnTo>
                                        <a:pt x="299" y="62"/>
                                      </a:lnTo>
                                      <a:lnTo>
                                        <a:pt x="291" y="51"/>
                                      </a:lnTo>
                                      <a:lnTo>
                                        <a:pt x="282" y="40"/>
                                      </a:lnTo>
                                      <a:lnTo>
                                        <a:pt x="272" y="31"/>
                                      </a:lnTo>
                                      <a:lnTo>
                                        <a:pt x="261" y="23"/>
                                      </a:lnTo>
                                      <a:lnTo>
                                        <a:pt x="249" y="16"/>
                                      </a:lnTo>
                                      <a:lnTo>
                                        <a:pt x="237" y="11"/>
                                      </a:lnTo>
                                      <a:lnTo>
                                        <a:pt x="224" y="6"/>
                                      </a:lnTo>
                                      <a:lnTo>
                                        <a:pt x="211" y="3"/>
                                      </a:lnTo>
                                      <a:lnTo>
                                        <a:pt x="197" y="1"/>
                                      </a:lnTo>
                                      <a:lnTo>
                                        <a:pt x="1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26B02C" id="Groep 5484" o:spid="_x0000_s1026" style="width:68pt;height:68pt;mso-position-horizontal-relative:char;mso-position-vertical-relative:line" coordsize="1360,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">
                      <v:shape id="Freeform 33" o:spid="_x0000_s1027" style="position:absolute;left:2;top:2;width:1356;height:1356;visibility:visible;mso-wrap-style:square;v-text-anchor:top" coordsize="1356,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" path="m1356,678r-4,74l1340,823r-19,69l1295,958r-32,62l1225,1078r-44,54l1132,1181r-54,44l1020,1263r-62,32l892,1321r-69,19l752,1352r-74,4l604,1352r-71,-12l464,1321r-66,-26l336,1263r-58,-38l224,1181r-49,-49l131,1078,93,1020,61,958,35,892,16,823,4,752,,678,4,604,16,533,35,464,61,398,93,336r38,-58l175,224r49,-49l278,131,336,93,398,61,464,35,533,16,604,4,678,r74,4l823,16r69,19l958,61r62,32l1078,131r54,44l1181,224r44,54l1263,336r32,62l1321,464r19,69l1352,604r4,74xe" filled="f" strokeweight=".07972mm">
                        <v:path arrowok="t" o:connecttype="custom" o:connectlocs="1356,680;1352,754;1340,825;1321,894;1295,960;1263,1022;1225,1080;1181,1134;1132,1183;1078,1227;1020,1265;958,1297;892,1323;823,1342;752,1354;678,1358;604,1354;533,1342;464,1323;398,1297;336,1265;278,1227;224,1183;175,1134;131,1080;93,1022;61,960;35,894;16,825;4,754;0,680;4,606;16,535;35,466;61,400;93,338;131,280;175,226;224,177;278,133;336,95;398,63;464,37;533,18;604,6;678,2;752,6;823,18;892,37;958,63;1020,95;1078,133;1132,177;1181,226;1225,280;1263,338;1295,400;1321,466;1340,535;1352,606;1356,680" o:connectangles="0,0,0,0,0,0,0,0,0,0,0,0,0,0,0,0,0,0,0,0,0,0,0,0,0,0,0,0,0,0,0,0,0,0,0,0,0,0,0,0,0,0,0,0,0,0,0,0,0,0,0,0,0,0,0,0,0,0,0,0,0"/>
                      </v:shape>
                      <v:shape id="Freeform 34" o:spid="_x0000_s1028" style="position:absolute;left:40;top:40;width:1279;height:1279;visibility:visible;mso-wrap-style:square;v-text-anchor:top" coordsize="1279,1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" path="m639,l553,6,469,23,387,51,311,90r-71,49l177,197r-55,66l76,336,40,414,15,497,2,582,,639r,29l10,753r21,84l63,916r42,75l157,1060r61,61l287,1173r75,42l441,1247r84,21l610,1278r29,l668,1278r85,-10l837,1247r79,-32l991,1173r68,-52l1120,1060r53,-69l1215,916r32,-79l1268,753r9,-85l1278,639r-1,-29l1268,525r-21,-84l1215,361r-42,-74l1120,218r-61,-61l991,105,916,63,837,31,753,10,668,,639,xe" fillcolor="#005285" stroked="f">
                        <v:path arrowok="t" o:connecttype="custom" o:connectlocs="639,41;553,47;469,64;387,92;311,131;240,180;177,238;122,304;76,377;40,455;15,538;2,623;0,680;0,709;10,794;31,878;63,957;105,1032;157,1101;218,1162;287,1214;362,1256;441,1288;525,1309;610,1319;639,1319;668,1319;753,1309;837,1288;916,1256;991,1214;1059,1162;1120,1101;1173,1032;1215,957;1247,878;1268,794;1277,709;1278,680;1277,651;1268,566;1247,482;1215,402;1173,328;1120,259;1059,198;991,146;916,104;837,72;753,51;668,41;639,41" o:connectangles="0,0,0,0,0,0,0,0,0,0,0,0,0,0,0,0,0,0,0,0,0,0,0,0,0,0,0,0,0,0,0,0,0,0,0,0,0,0,0,0,0,0,0,0,0,0,0,0,0,0,0,0"/>
                      </v:shape>
                      <v:shape id="AutoShape 35" o:spid="_x0000_s1029" style="position:absolute;left:236;top:256;width:969;height:935;visibility:visible;mso-wrap-style:square;v-text-anchor:top" coordsize="969,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" path="m80,310r-10,l60,312r-10,2l40,318r-8,6l24,330r-7,8l11,346,6,356r-4,9l,375r,8l,701r14,22l29,744r17,20l63,783r18,18l100,819r20,16l141,851r21,14l184,879r23,12l230,902r24,10l279,921r24,7l328,935r,-221l227,561r14,-4l436,557,310,352r-6,-7l298,338r-7,-6l283,327r-8,-3l266,321r-9,-1l80,310xm436,557r-195,l359,735r6,7l371,749r8,6l387,760r9,4l405,767r9,1l424,769r9,-1l443,766r9,-3l461,759,692,626r7,-5l707,614r6,-7l718,599r3,-6l457,593,436,557xm656,491r-10,l637,493r-9,3l619,500,457,593r264,l722,591r3,-9l727,573r1,-10l727,554r-2,-10l722,535r-4,-8l713,519r-6,-7l700,506r-8,-6l683,496r-9,-3l665,491r-9,xm869,477r-213,l666,478r10,1l686,482r9,5l703,492r9,6l719,505r6,8l731,521r4,9l738,540r34,15l869,477xm430,354r-82,29l417,497,520,463,430,354xm756,310l544,454r73,32l626,482r10,-3l646,478r10,-1l869,477,969,398,756,310xm670,125l455,258r81,184l741,303,670,125xm620,102l367,250,514,426,434,253,636,129,620,102xm184,l170,1,157,3,143,6r-12,5l118,16r-11,7l96,31,85,40,76,51,68,62,61,73,56,86,51,98r-3,14l46,125r-1,14l46,152r2,14l51,179r5,13l61,204r7,12l76,226r9,11l96,246r11,8l118,261r13,6l143,271r14,4l170,277r14,l197,277r14,-2l224,271r13,-4l249,261r12,-7l272,246r10,-9l291,226r8,-10l306,204r6,-12l316,179r4,-13l322,152r,-13l322,125r-2,-13l316,98,312,86,306,73,299,62,291,51,282,40,272,31,261,23,249,16,237,11,224,6,211,3,197,1,184,xe" stroked="f">
                        <v:path arrowok="t" o:connecttype="custom" o:connectlocs="50,571;17,595;0,632;29,1001;100,1076;184,1136;279,1178;227,818;304,602;275,581;436,814;371,1006;405,1024;443,1023;699,878;721,850;646,748;457,850;727,830;722,792;700,763;665,748;666,735;703,749;731,778;869,734;520,720;617,743;656,734;670,382;670,382;434,510;170,258;118,273;76,308;51,355;46,409;61,461;96,503;143,528;197,534;249,518;291,483;316,436;322,382;306,330;272,288;224,263" o:connectangles="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705" w:type="dxa"/>
            <w:vAlign w:val="center"/>
          </w:tcPr>
          <w:p w:rsidR="007E4F7F" w:rsidRDefault="007E4F7F" w:rsidP="004D295F">
            <w:pPr>
              <w:pStyle w:val="Kop5"/>
              <w:outlineLvl w:val="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CF163BF" wp14:editId="438C5F4B">
                      <wp:extent cx="863600" cy="863600"/>
                      <wp:effectExtent l="9525" t="9525" r="12700" b="12700"/>
                      <wp:docPr id="5502" name="Groep 55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63600" cy="863600"/>
                                <a:chOff x="0" y="0"/>
                                <a:chExt cx="1360" cy="1360"/>
                              </a:xfrm>
                            </wpg:grpSpPr>
                            <wps:wsp>
                              <wps:cNvPr id="5503" name="Freeform 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" y="2"/>
                                  <a:ext cx="1356" cy="1356"/>
                                </a:xfrm>
                                <a:custGeom>
                                  <a:avLst/>
                                  <a:gdLst>
                                    <a:gd name="T0" fmla="+- 0 1358 2"/>
                                    <a:gd name="T1" fmla="*/ T0 w 1356"/>
                                    <a:gd name="T2" fmla="+- 0 680 2"/>
                                    <a:gd name="T3" fmla="*/ 680 h 1356"/>
                                    <a:gd name="T4" fmla="+- 0 1354 2"/>
                                    <a:gd name="T5" fmla="*/ T4 w 1356"/>
                                    <a:gd name="T6" fmla="+- 0 754 2"/>
                                    <a:gd name="T7" fmla="*/ 754 h 1356"/>
                                    <a:gd name="T8" fmla="+- 0 1342 2"/>
                                    <a:gd name="T9" fmla="*/ T8 w 1356"/>
                                    <a:gd name="T10" fmla="+- 0 825 2"/>
                                    <a:gd name="T11" fmla="*/ 825 h 1356"/>
                                    <a:gd name="T12" fmla="+- 0 1323 2"/>
                                    <a:gd name="T13" fmla="*/ T12 w 1356"/>
                                    <a:gd name="T14" fmla="+- 0 894 2"/>
                                    <a:gd name="T15" fmla="*/ 894 h 1356"/>
                                    <a:gd name="T16" fmla="+- 0 1297 2"/>
                                    <a:gd name="T17" fmla="*/ T16 w 1356"/>
                                    <a:gd name="T18" fmla="+- 0 960 2"/>
                                    <a:gd name="T19" fmla="*/ 960 h 1356"/>
                                    <a:gd name="T20" fmla="+- 0 1265 2"/>
                                    <a:gd name="T21" fmla="*/ T20 w 1356"/>
                                    <a:gd name="T22" fmla="+- 0 1022 2"/>
                                    <a:gd name="T23" fmla="*/ 1022 h 1356"/>
                                    <a:gd name="T24" fmla="+- 0 1227 2"/>
                                    <a:gd name="T25" fmla="*/ T24 w 1356"/>
                                    <a:gd name="T26" fmla="+- 0 1080 2"/>
                                    <a:gd name="T27" fmla="*/ 1080 h 1356"/>
                                    <a:gd name="T28" fmla="+- 0 1183 2"/>
                                    <a:gd name="T29" fmla="*/ T28 w 1356"/>
                                    <a:gd name="T30" fmla="+- 0 1134 2"/>
                                    <a:gd name="T31" fmla="*/ 1134 h 1356"/>
                                    <a:gd name="T32" fmla="+- 0 1134 2"/>
                                    <a:gd name="T33" fmla="*/ T32 w 1356"/>
                                    <a:gd name="T34" fmla="+- 0 1183 2"/>
                                    <a:gd name="T35" fmla="*/ 1183 h 1356"/>
                                    <a:gd name="T36" fmla="+- 0 1080 2"/>
                                    <a:gd name="T37" fmla="*/ T36 w 1356"/>
                                    <a:gd name="T38" fmla="+- 0 1227 2"/>
                                    <a:gd name="T39" fmla="*/ 1227 h 1356"/>
                                    <a:gd name="T40" fmla="+- 0 1022 2"/>
                                    <a:gd name="T41" fmla="*/ T40 w 1356"/>
                                    <a:gd name="T42" fmla="+- 0 1265 2"/>
                                    <a:gd name="T43" fmla="*/ 1265 h 1356"/>
                                    <a:gd name="T44" fmla="+- 0 960 2"/>
                                    <a:gd name="T45" fmla="*/ T44 w 1356"/>
                                    <a:gd name="T46" fmla="+- 0 1297 2"/>
                                    <a:gd name="T47" fmla="*/ 1297 h 1356"/>
                                    <a:gd name="T48" fmla="+- 0 894 2"/>
                                    <a:gd name="T49" fmla="*/ T48 w 1356"/>
                                    <a:gd name="T50" fmla="+- 0 1323 2"/>
                                    <a:gd name="T51" fmla="*/ 1323 h 1356"/>
                                    <a:gd name="T52" fmla="+- 0 825 2"/>
                                    <a:gd name="T53" fmla="*/ T52 w 1356"/>
                                    <a:gd name="T54" fmla="+- 0 1342 2"/>
                                    <a:gd name="T55" fmla="*/ 1342 h 1356"/>
                                    <a:gd name="T56" fmla="+- 0 754 2"/>
                                    <a:gd name="T57" fmla="*/ T56 w 1356"/>
                                    <a:gd name="T58" fmla="+- 0 1354 2"/>
                                    <a:gd name="T59" fmla="*/ 1354 h 1356"/>
                                    <a:gd name="T60" fmla="+- 0 680 2"/>
                                    <a:gd name="T61" fmla="*/ T60 w 1356"/>
                                    <a:gd name="T62" fmla="+- 0 1358 2"/>
                                    <a:gd name="T63" fmla="*/ 1358 h 1356"/>
                                    <a:gd name="T64" fmla="+- 0 606 2"/>
                                    <a:gd name="T65" fmla="*/ T64 w 1356"/>
                                    <a:gd name="T66" fmla="+- 0 1354 2"/>
                                    <a:gd name="T67" fmla="*/ 1354 h 1356"/>
                                    <a:gd name="T68" fmla="+- 0 535 2"/>
                                    <a:gd name="T69" fmla="*/ T68 w 1356"/>
                                    <a:gd name="T70" fmla="+- 0 1342 2"/>
                                    <a:gd name="T71" fmla="*/ 1342 h 1356"/>
                                    <a:gd name="T72" fmla="+- 0 466 2"/>
                                    <a:gd name="T73" fmla="*/ T72 w 1356"/>
                                    <a:gd name="T74" fmla="+- 0 1323 2"/>
                                    <a:gd name="T75" fmla="*/ 1323 h 1356"/>
                                    <a:gd name="T76" fmla="+- 0 400 2"/>
                                    <a:gd name="T77" fmla="*/ T76 w 1356"/>
                                    <a:gd name="T78" fmla="+- 0 1297 2"/>
                                    <a:gd name="T79" fmla="*/ 1297 h 1356"/>
                                    <a:gd name="T80" fmla="+- 0 338 2"/>
                                    <a:gd name="T81" fmla="*/ T80 w 1356"/>
                                    <a:gd name="T82" fmla="+- 0 1265 2"/>
                                    <a:gd name="T83" fmla="*/ 1265 h 1356"/>
                                    <a:gd name="T84" fmla="+- 0 280 2"/>
                                    <a:gd name="T85" fmla="*/ T84 w 1356"/>
                                    <a:gd name="T86" fmla="+- 0 1227 2"/>
                                    <a:gd name="T87" fmla="*/ 1227 h 1356"/>
                                    <a:gd name="T88" fmla="+- 0 226 2"/>
                                    <a:gd name="T89" fmla="*/ T88 w 1356"/>
                                    <a:gd name="T90" fmla="+- 0 1183 2"/>
                                    <a:gd name="T91" fmla="*/ 1183 h 1356"/>
                                    <a:gd name="T92" fmla="+- 0 177 2"/>
                                    <a:gd name="T93" fmla="*/ T92 w 1356"/>
                                    <a:gd name="T94" fmla="+- 0 1134 2"/>
                                    <a:gd name="T95" fmla="*/ 1134 h 1356"/>
                                    <a:gd name="T96" fmla="+- 0 133 2"/>
                                    <a:gd name="T97" fmla="*/ T96 w 1356"/>
                                    <a:gd name="T98" fmla="+- 0 1080 2"/>
                                    <a:gd name="T99" fmla="*/ 1080 h 1356"/>
                                    <a:gd name="T100" fmla="+- 0 95 2"/>
                                    <a:gd name="T101" fmla="*/ T100 w 1356"/>
                                    <a:gd name="T102" fmla="+- 0 1022 2"/>
                                    <a:gd name="T103" fmla="*/ 1022 h 1356"/>
                                    <a:gd name="T104" fmla="+- 0 63 2"/>
                                    <a:gd name="T105" fmla="*/ T104 w 1356"/>
                                    <a:gd name="T106" fmla="+- 0 960 2"/>
                                    <a:gd name="T107" fmla="*/ 960 h 1356"/>
                                    <a:gd name="T108" fmla="+- 0 37 2"/>
                                    <a:gd name="T109" fmla="*/ T108 w 1356"/>
                                    <a:gd name="T110" fmla="+- 0 894 2"/>
                                    <a:gd name="T111" fmla="*/ 894 h 1356"/>
                                    <a:gd name="T112" fmla="+- 0 18 2"/>
                                    <a:gd name="T113" fmla="*/ T112 w 1356"/>
                                    <a:gd name="T114" fmla="+- 0 825 2"/>
                                    <a:gd name="T115" fmla="*/ 825 h 1356"/>
                                    <a:gd name="T116" fmla="+- 0 6 2"/>
                                    <a:gd name="T117" fmla="*/ T116 w 1356"/>
                                    <a:gd name="T118" fmla="+- 0 754 2"/>
                                    <a:gd name="T119" fmla="*/ 754 h 1356"/>
                                    <a:gd name="T120" fmla="+- 0 2 2"/>
                                    <a:gd name="T121" fmla="*/ T120 w 1356"/>
                                    <a:gd name="T122" fmla="+- 0 680 2"/>
                                    <a:gd name="T123" fmla="*/ 680 h 1356"/>
                                    <a:gd name="T124" fmla="+- 0 6 2"/>
                                    <a:gd name="T125" fmla="*/ T124 w 1356"/>
                                    <a:gd name="T126" fmla="+- 0 606 2"/>
                                    <a:gd name="T127" fmla="*/ 606 h 1356"/>
                                    <a:gd name="T128" fmla="+- 0 18 2"/>
                                    <a:gd name="T129" fmla="*/ T128 w 1356"/>
                                    <a:gd name="T130" fmla="+- 0 535 2"/>
                                    <a:gd name="T131" fmla="*/ 535 h 1356"/>
                                    <a:gd name="T132" fmla="+- 0 37 2"/>
                                    <a:gd name="T133" fmla="*/ T132 w 1356"/>
                                    <a:gd name="T134" fmla="+- 0 466 2"/>
                                    <a:gd name="T135" fmla="*/ 466 h 1356"/>
                                    <a:gd name="T136" fmla="+- 0 63 2"/>
                                    <a:gd name="T137" fmla="*/ T136 w 1356"/>
                                    <a:gd name="T138" fmla="+- 0 400 2"/>
                                    <a:gd name="T139" fmla="*/ 400 h 1356"/>
                                    <a:gd name="T140" fmla="+- 0 95 2"/>
                                    <a:gd name="T141" fmla="*/ T140 w 1356"/>
                                    <a:gd name="T142" fmla="+- 0 338 2"/>
                                    <a:gd name="T143" fmla="*/ 338 h 1356"/>
                                    <a:gd name="T144" fmla="+- 0 133 2"/>
                                    <a:gd name="T145" fmla="*/ T144 w 1356"/>
                                    <a:gd name="T146" fmla="+- 0 280 2"/>
                                    <a:gd name="T147" fmla="*/ 280 h 1356"/>
                                    <a:gd name="T148" fmla="+- 0 177 2"/>
                                    <a:gd name="T149" fmla="*/ T148 w 1356"/>
                                    <a:gd name="T150" fmla="+- 0 226 2"/>
                                    <a:gd name="T151" fmla="*/ 226 h 1356"/>
                                    <a:gd name="T152" fmla="+- 0 226 2"/>
                                    <a:gd name="T153" fmla="*/ T152 w 1356"/>
                                    <a:gd name="T154" fmla="+- 0 177 2"/>
                                    <a:gd name="T155" fmla="*/ 177 h 1356"/>
                                    <a:gd name="T156" fmla="+- 0 280 2"/>
                                    <a:gd name="T157" fmla="*/ T156 w 1356"/>
                                    <a:gd name="T158" fmla="+- 0 133 2"/>
                                    <a:gd name="T159" fmla="*/ 133 h 1356"/>
                                    <a:gd name="T160" fmla="+- 0 338 2"/>
                                    <a:gd name="T161" fmla="*/ T160 w 1356"/>
                                    <a:gd name="T162" fmla="+- 0 95 2"/>
                                    <a:gd name="T163" fmla="*/ 95 h 1356"/>
                                    <a:gd name="T164" fmla="+- 0 400 2"/>
                                    <a:gd name="T165" fmla="*/ T164 w 1356"/>
                                    <a:gd name="T166" fmla="+- 0 63 2"/>
                                    <a:gd name="T167" fmla="*/ 63 h 1356"/>
                                    <a:gd name="T168" fmla="+- 0 466 2"/>
                                    <a:gd name="T169" fmla="*/ T168 w 1356"/>
                                    <a:gd name="T170" fmla="+- 0 37 2"/>
                                    <a:gd name="T171" fmla="*/ 37 h 1356"/>
                                    <a:gd name="T172" fmla="+- 0 535 2"/>
                                    <a:gd name="T173" fmla="*/ T172 w 1356"/>
                                    <a:gd name="T174" fmla="+- 0 18 2"/>
                                    <a:gd name="T175" fmla="*/ 18 h 1356"/>
                                    <a:gd name="T176" fmla="+- 0 606 2"/>
                                    <a:gd name="T177" fmla="*/ T176 w 1356"/>
                                    <a:gd name="T178" fmla="+- 0 6 2"/>
                                    <a:gd name="T179" fmla="*/ 6 h 1356"/>
                                    <a:gd name="T180" fmla="+- 0 680 2"/>
                                    <a:gd name="T181" fmla="*/ T180 w 1356"/>
                                    <a:gd name="T182" fmla="+- 0 2 2"/>
                                    <a:gd name="T183" fmla="*/ 2 h 1356"/>
                                    <a:gd name="T184" fmla="+- 0 754 2"/>
                                    <a:gd name="T185" fmla="*/ T184 w 1356"/>
                                    <a:gd name="T186" fmla="+- 0 6 2"/>
                                    <a:gd name="T187" fmla="*/ 6 h 1356"/>
                                    <a:gd name="T188" fmla="+- 0 825 2"/>
                                    <a:gd name="T189" fmla="*/ T188 w 1356"/>
                                    <a:gd name="T190" fmla="+- 0 18 2"/>
                                    <a:gd name="T191" fmla="*/ 18 h 1356"/>
                                    <a:gd name="T192" fmla="+- 0 894 2"/>
                                    <a:gd name="T193" fmla="*/ T192 w 1356"/>
                                    <a:gd name="T194" fmla="+- 0 37 2"/>
                                    <a:gd name="T195" fmla="*/ 37 h 1356"/>
                                    <a:gd name="T196" fmla="+- 0 960 2"/>
                                    <a:gd name="T197" fmla="*/ T196 w 1356"/>
                                    <a:gd name="T198" fmla="+- 0 63 2"/>
                                    <a:gd name="T199" fmla="*/ 63 h 1356"/>
                                    <a:gd name="T200" fmla="+- 0 1022 2"/>
                                    <a:gd name="T201" fmla="*/ T200 w 1356"/>
                                    <a:gd name="T202" fmla="+- 0 95 2"/>
                                    <a:gd name="T203" fmla="*/ 95 h 1356"/>
                                    <a:gd name="T204" fmla="+- 0 1080 2"/>
                                    <a:gd name="T205" fmla="*/ T204 w 1356"/>
                                    <a:gd name="T206" fmla="+- 0 133 2"/>
                                    <a:gd name="T207" fmla="*/ 133 h 1356"/>
                                    <a:gd name="T208" fmla="+- 0 1134 2"/>
                                    <a:gd name="T209" fmla="*/ T208 w 1356"/>
                                    <a:gd name="T210" fmla="+- 0 177 2"/>
                                    <a:gd name="T211" fmla="*/ 177 h 1356"/>
                                    <a:gd name="T212" fmla="+- 0 1183 2"/>
                                    <a:gd name="T213" fmla="*/ T212 w 1356"/>
                                    <a:gd name="T214" fmla="+- 0 226 2"/>
                                    <a:gd name="T215" fmla="*/ 226 h 1356"/>
                                    <a:gd name="T216" fmla="+- 0 1227 2"/>
                                    <a:gd name="T217" fmla="*/ T216 w 1356"/>
                                    <a:gd name="T218" fmla="+- 0 280 2"/>
                                    <a:gd name="T219" fmla="*/ 280 h 1356"/>
                                    <a:gd name="T220" fmla="+- 0 1265 2"/>
                                    <a:gd name="T221" fmla="*/ T220 w 1356"/>
                                    <a:gd name="T222" fmla="+- 0 338 2"/>
                                    <a:gd name="T223" fmla="*/ 338 h 1356"/>
                                    <a:gd name="T224" fmla="+- 0 1297 2"/>
                                    <a:gd name="T225" fmla="*/ T224 w 1356"/>
                                    <a:gd name="T226" fmla="+- 0 400 2"/>
                                    <a:gd name="T227" fmla="*/ 400 h 1356"/>
                                    <a:gd name="T228" fmla="+- 0 1323 2"/>
                                    <a:gd name="T229" fmla="*/ T228 w 1356"/>
                                    <a:gd name="T230" fmla="+- 0 466 2"/>
                                    <a:gd name="T231" fmla="*/ 466 h 1356"/>
                                    <a:gd name="T232" fmla="+- 0 1342 2"/>
                                    <a:gd name="T233" fmla="*/ T232 w 1356"/>
                                    <a:gd name="T234" fmla="+- 0 535 2"/>
                                    <a:gd name="T235" fmla="*/ 535 h 1356"/>
                                    <a:gd name="T236" fmla="+- 0 1354 2"/>
                                    <a:gd name="T237" fmla="*/ T236 w 1356"/>
                                    <a:gd name="T238" fmla="+- 0 606 2"/>
                                    <a:gd name="T239" fmla="*/ 606 h 1356"/>
                                    <a:gd name="T240" fmla="+- 0 1358 2"/>
                                    <a:gd name="T241" fmla="*/ T240 w 1356"/>
                                    <a:gd name="T242" fmla="+- 0 680 2"/>
                                    <a:gd name="T243" fmla="*/ 680 h 135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  <a:cxn ang="0">
                                      <a:pos x="T233" y="T235"/>
                                    </a:cxn>
                                    <a:cxn ang="0">
                                      <a:pos x="T237" y="T239"/>
                                    </a:cxn>
                                    <a:cxn ang="0">
                                      <a:pos x="T241" y="T243"/>
                                    </a:cxn>
                                  </a:cxnLst>
                                  <a:rect l="0" t="0" r="r" b="b"/>
                                  <a:pathLst>
                                    <a:path w="1356" h="1356">
                                      <a:moveTo>
                                        <a:pt x="1356" y="678"/>
                                      </a:moveTo>
                                      <a:lnTo>
                                        <a:pt x="1352" y="752"/>
                                      </a:lnTo>
                                      <a:lnTo>
                                        <a:pt x="1340" y="823"/>
                                      </a:lnTo>
                                      <a:lnTo>
                                        <a:pt x="1321" y="892"/>
                                      </a:lnTo>
                                      <a:lnTo>
                                        <a:pt x="1295" y="958"/>
                                      </a:lnTo>
                                      <a:lnTo>
                                        <a:pt x="1263" y="1020"/>
                                      </a:lnTo>
                                      <a:lnTo>
                                        <a:pt x="1225" y="1078"/>
                                      </a:lnTo>
                                      <a:lnTo>
                                        <a:pt x="1181" y="1132"/>
                                      </a:lnTo>
                                      <a:lnTo>
                                        <a:pt x="1132" y="1181"/>
                                      </a:lnTo>
                                      <a:lnTo>
                                        <a:pt x="1078" y="1225"/>
                                      </a:lnTo>
                                      <a:lnTo>
                                        <a:pt x="1020" y="1263"/>
                                      </a:lnTo>
                                      <a:lnTo>
                                        <a:pt x="958" y="1295"/>
                                      </a:lnTo>
                                      <a:lnTo>
                                        <a:pt x="892" y="1321"/>
                                      </a:lnTo>
                                      <a:lnTo>
                                        <a:pt x="823" y="1340"/>
                                      </a:lnTo>
                                      <a:lnTo>
                                        <a:pt x="752" y="1352"/>
                                      </a:lnTo>
                                      <a:lnTo>
                                        <a:pt x="678" y="1356"/>
                                      </a:lnTo>
                                      <a:lnTo>
                                        <a:pt x="604" y="1352"/>
                                      </a:lnTo>
                                      <a:lnTo>
                                        <a:pt x="533" y="1340"/>
                                      </a:lnTo>
                                      <a:lnTo>
                                        <a:pt x="464" y="1321"/>
                                      </a:lnTo>
                                      <a:lnTo>
                                        <a:pt x="398" y="1295"/>
                                      </a:lnTo>
                                      <a:lnTo>
                                        <a:pt x="336" y="1263"/>
                                      </a:lnTo>
                                      <a:lnTo>
                                        <a:pt x="278" y="1225"/>
                                      </a:lnTo>
                                      <a:lnTo>
                                        <a:pt x="224" y="1181"/>
                                      </a:lnTo>
                                      <a:lnTo>
                                        <a:pt x="175" y="1132"/>
                                      </a:lnTo>
                                      <a:lnTo>
                                        <a:pt x="131" y="1078"/>
                                      </a:lnTo>
                                      <a:lnTo>
                                        <a:pt x="93" y="1020"/>
                                      </a:lnTo>
                                      <a:lnTo>
                                        <a:pt x="61" y="958"/>
                                      </a:lnTo>
                                      <a:lnTo>
                                        <a:pt x="35" y="892"/>
                                      </a:lnTo>
                                      <a:lnTo>
                                        <a:pt x="16" y="823"/>
                                      </a:lnTo>
                                      <a:lnTo>
                                        <a:pt x="4" y="752"/>
                                      </a:lnTo>
                                      <a:lnTo>
                                        <a:pt x="0" y="678"/>
                                      </a:lnTo>
                                      <a:lnTo>
                                        <a:pt x="4" y="604"/>
                                      </a:lnTo>
                                      <a:lnTo>
                                        <a:pt x="16" y="533"/>
                                      </a:lnTo>
                                      <a:lnTo>
                                        <a:pt x="35" y="464"/>
                                      </a:lnTo>
                                      <a:lnTo>
                                        <a:pt x="61" y="398"/>
                                      </a:lnTo>
                                      <a:lnTo>
                                        <a:pt x="93" y="336"/>
                                      </a:lnTo>
                                      <a:lnTo>
                                        <a:pt x="131" y="278"/>
                                      </a:lnTo>
                                      <a:lnTo>
                                        <a:pt x="175" y="224"/>
                                      </a:lnTo>
                                      <a:lnTo>
                                        <a:pt x="224" y="175"/>
                                      </a:lnTo>
                                      <a:lnTo>
                                        <a:pt x="278" y="131"/>
                                      </a:lnTo>
                                      <a:lnTo>
                                        <a:pt x="336" y="93"/>
                                      </a:lnTo>
                                      <a:lnTo>
                                        <a:pt x="398" y="61"/>
                                      </a:lnTo>
                                      <a:lnTo>
                                        <a:pt x="464" y="35"/>
                                      </a:lnTo>
                                      <a:lnTo>
                                        <a:pt x="533" y="16"/>
                                      </a:lnTo>
                                      <a:lnTo>
                                        <a:pt x="604" y="4"/>
                                      </a:lnTo>
                                      <a:lnTo>
                                        <a:pt x="678" y="0"/>
                                      </a:lnTo>
                                      <a:lnTo>
                                        <a:pt x="752" y="4"/>
                                      </a:lnTo>
                                      <a:lnTo>
                                        <a:pt x="823" y="16"/>
                                      </a:lnTo>
                                      <a:lnTo>
                                        <a:pt x="892" y="35"/>
                                      </a:lnTo>
                                      <a:lnTo>
                                        <a:pt x="958" y="61"/>
                                      </a:lnTo>
                                      <a:lnTo>
                                        <a:pt x="1020" y="93"/>
                                      </a:lnTo>
                                      <a:lnTo>
                                        <a:pt x="1078" y="131"/>
                                      </a:lnTo>
                                      <a:lnTo>
                                        <a:pt x="1132" y="175"/>
                                      </a:lnTo>
                                      <a:lnTo>
                                        <a:pt x="1181" y="224"/>
                                      </a:lnTo>
                                      <a:lnTo>
                                        <a:pt x="1225" y="278"/>
                                      </a:lnTo>
                                      <a:lnTo>
                                        <a:pt x="1263" y="336"/>
                                      </a:lnTo>
                                      <a:lnTo>
                                        <a:pt x="1295" y="398"/>
                                      </a:lnTo>
                                      <a:lnTo>
                                        <a:pt x="1321" y="464"/>
                                      </a:lnTo>
                                      <a:lnTo>
                                        <a:pt x="1340" y="533"/>
                                      </a:lnTo>
                                      <a:lnTo>
                                        <a:pt x="1352" y="604"/>
                                      </a:lnTo>
                                      <a:lnTo>
                                        <a:pt x="1356" y="678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87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" name="Freeform 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" y="40"/>
                                  <a:ext cx="1279" cy="1279"/>
                                </a:xfrm>
                                <a:custGeom>
                                  <a:avLst/>
                                  <a:gdLst>
                                    <a:gd name="T0" fmla="+- 0 680 41"/>
                                    <a:gd name="T1" fmla="*/ T0 w 1279"/>
                                    <a:gd name="T2" fmla="+- 0 41 41"/>
                                    <a:gd name="T3" fmla="*/ 41 h 1279"/>
                                    <a:gd name="T4" fmla="+- 0 605 41"/>
                                    <a:gd name="T5" fmla="*/ T4 w 1279"/>
                                    <a:gd name="T6" fmla="+- 0 45 41"/>
                                    <a:gd name="T7" fmla="*/ 45 h 1279"/>
                                    <a:gd name="T8" fmla="+- 0 533 41"/>
                                    <a:gd name="T9" fmla="*/ T8 w 1279"/>
                                    <a:gd name="T10" fmla="+- 0 58 41"/>
                                    <a:gd name="T11" fmla="*/ 58 h 1279"/>
                                    <a:gd name="T12" fmla="+- 0 464 41"/>
                                    <a:gd name="T13" fmla="*/ T12 w 1279"/>
                                    <a:gd name="T14" fmla="+- 0 78 41"/>
                                    <a:gd name="T15" fmla="*/ 78 h 1279"/>
                                    <a:gd name="T16" fmla="+- 0 399 41"/>
                                    <a:gd name="T17" fmla="*/ T16 w 1279"/>
                                    <a:gd name="T18" fmla="+- 0 106 41"/>
                                    <a:gd name="T19" fmla="*/ 106 h 1279"/>
                                    <a:gd name="T20" fmla="+- 0 337 41"/>
                                    <a:gd name="T21" fmla="*/ T20 w 1279"/>
                                    <a:gd name="T22" fmla="+- 0 140 41"/>
                                    <a:gd name="T23" fmla="*/ 140 h 1279"/>
                                    <a:gd name="T24" fmla="+- 0 280 41"/>
                                    <a:gd name="T25" fmla="*/ T24 w 1279"/>
                                    <a:gd name="T26" fmla="+- 0 181 41"/>
                                    <a:gd name="T27" fmla="*/ 181 h 1279"/>
                                    <a:gd name="T28" fmla="+- 0 228 41"/>
                                    <a:gd name="T29" fmla="*/ T28 w 1279"/>
                                    <a:gd name="T30" fmla="+- 0 228 41"/>
                                    <a:gd name="T31" fmla="*/ 228 h 1279"/>
                                    <a:gd name="T32" fmla="+- 0 181 41"/>
                                    <a:gd name="T33" fmla="*/ T32 w 1279"/>
                                    <a:gd name="T34" fmla="+- 0 280 41"/>
                                    <a:gd name="T35" fmla="*/ 280 h 1279"/>
                                    <a:gd name="T36" fmla="+- 0 140 41"/>
                                    <a:gd name="T37" fmla="*/ T36 w 1279"/>
                                    <a:gd name="T38" fmla="+- 0 337 41"/>
                                    <a:gd name="T39" fmla="*/ 337 h 1279"/>
                                    <a:gd name="T40" fmla="+- 0 106 41"/>
                                    <a:gd name="T41" fmla="*/ T40 w 1279"/>
                                    <a:gd name="T42" fmla="+- 0 399 41"/>
                                    <a:gd name="T43" fmla="*/ 399 h 1279"/>
                                    <a:gd name="T44" fmla="+- 0 78 41"/>
                                    <a:gd name="T45" fmla="*/ T44 w 1279"/>
                                    <a:gd name="T46" fmla="+- 0 465 41"/>
                                    <a:gd name="T47" fmla="*/ 465 h 1279"/>
                                    <a:gd name="T48" fmla="+- 0 57 41"/>
                                    <a:gd name="T49" fmla="*/ T48 w 1279"/>
                                    <a:gd name="T50" fmla="+- 0 534 41"/>
                                    <a:gd name="T51" fmla="*/ 534 h 1279"/>
                                    <a:gd name="T52" fmla="+- 0 45 41"/>
                                    <a:gd name="T53" fmla="*/ T52 w 1279"/>
                                    <a:gd name="T54" fmla="+- 0 606 41"/>
                                    <a:gd name="T55" fmla="*/ 606 h 1279"/>
                                    <a:gd name="T56" fmla="+- 0 41 41"/>
                                    <a:gd name="T57" fmla="*/ T56 w 1279"/>
                                    <a:gd name="T58" fmla="+- 0 680 41"/>
                                    <a:gd name="T59" fmla="*/ 680 h 1279"/>
                                    <a:gd name="T60" fmla="+- 0 45 41"/>
                                    <a:gd name="T61" fmla="*/ T60 w 1279"/>
                                    <a:gd name="T62" fmla="+- 0 755 41"/>
                                    <a:gd name="T63" fmla="*/ 755 h 1279"/>
                                    <a:gd name="T64" fmla="+- 0 57 41"/>
                                    <a:gd name="T65" fmla="*/ T64 w 1279"/>
                                    <a:gd name="T66" fmla="+- 0 827 41"/>
                                    <a:gd name="T67" fmla="*/ 827 h 1279"/>
                                    <a:gd name="T68" fmla="+- 0 78 41"/>
                                    <a:gd name="T69" fmla="*/ T68 w 1279"/>
                                    <a:gd name="T70" fmla="+- 0 896 41"/>
                                    <a:gd name="T71" fmla="*/ 896 h 1279"/>
                                    <a:gd name="T72" fmla="+- 0 106 41"/>
                                    <a:gd name="T73" fmla="*/ T72 w 1279"/>
                                    <a:gd name="T74" fmla="+- 0 962 41"/>
                                    <a:gd name="T75" fmla="*/ 962 h 1279"/>
                                    <a:gd name="T76" fmla="+- 0 140 41"/>
                                    <a:gd name="T77" fmla="*/ T76 w 1279"/>
                                    <a:gd name="T78" fmla="+- 0 1023 41"/>
                                    <a:gd name="T79" fmla="*/ 1023 h 1279"/>
                                    <a:gd name="T80" fmla="+- 0 181 41"/>
                                    <a:gd name="T81" fmla="*/ T80 w 1279"/>
                                    <a:gd name="T82" fmla="+- 0 1080 41"/>
                                    <a:gd name="T83" fmla="*/ 1080 h 1279"/>
                                    <a:gd name="T84" fmla="+- 0 228 41"/>
                                    <a:gd name="T85" fmla="*/ T84 w 1279"/>
                                    <a:gd name="T86" fmla="+- 0 1132 41"/>
                                    <a:gd name="T87" fmla="*/ 1132 h 1279"/>
                                    <a:gd name="T88" fmla="+- 0 280 41"/>
                                    <a:gd name="T89" fmla="*/ T88 w 1279"/>
                                    <a:gd name="T90" fmla="+- 0 1179 41"/>
                                    <a:gd name="T91" fmla="*/ 1179 h 1279"/>
                                    <a:gd name="T92" fmla="+- 0 337 41"/>
                                    <a:gd name="T93" fmla="*/ T92 w 1279"/>
                                    <a:gd name="T94" fmla="+- 0 1220 41"/>
                                    <a:gd name="T95" fmla="*/ 1220 h 1279"/>
                                    <a:gd name="T96" fmla="+- 0 399 41"/>
                                    <a:gd name="T97" fmla="*/ T96 w 1279"/>
                                    <a:gd name="T98" fmla="+- 0 1254 41"/>
                                    <a:gd name="T99" fmla="*/ 1254 h 1279"/>
                                    <a:gd name="T100" fmla="+- 0 464 41"/>
                                    <a:gd name="T101" fmla="*/ T100 w 1279"/>
                                    <a:gd name="T102" fmla="+- 0 1282 41"/>
                                    <a:gd name="T103" fmla="*/ 1282 h 1279"/>
                                    <a:gd name="T104" fmla="+- 0 533 41"/>
                                    <a:gd name="T105" fmla="*/ T104 w 1279"/>
                                    <a:gd name="T106" fmla="+- 0 1302 41"/>
                                    <a:gd name="T107" fmla="*/ 1302 h 1279"/>
                                    <a:gd name="T108" fmla="+- 0 605 41"/>
                                    <a:gd name="T109" fmla="*/ T108 w 1279"/>
                                    <a:gd name="T110" fmla="+- 0 1315 41"/>
                                    <a:gd name="T111" fmla="*/ 1315 h 1279"/>
                                    <a:gd name="T112" fmla="+- 0 680 41"/>
                                    <a:gd name="T113" fmla="*/ T112 w 1279"/>
                                    <a:gd name="T114" fmla="+- 0 1319 41"/>
                                    <a:gd name="T115" fmla="*/ 1319 h 1279"/>
                                    <a:gd name="T116" fmla="+- 0 754 41"/>
                                    <a:gd name="T117" fmla="*/ T116 w 1279"/>
                                    <a:gd name="T118" fmla="+- 0 1315 41"/>
                                    <a:gd name="T119" fmla="*/ 1315 h 1279"/>
                                    <a:gd name="T120" fmla="+- 0 826 41"/>
                                    <a:gd name="T121" fmla="*/ T120 w 1279"/>
                                    <a:gd name="T122" fmla="+- 0 1302 41"/>
                                    <a:gd name="T123" fmla="*/ 1302 h 1279"/>
                                    <a:gd name="T124" fmla="+- 0 895 41"/>
                                    <a:gd name="T125" fmla="*/ T124 w 1279"/>
                                    <a:gd name="T126" fmla="+- 0 1282 41"/>
                                    <a:gd name="T127" fmla="*/ 1282 h 1279"/>
                                    <a:gd name="T128" fmla="+- 0 961 41"/>
                                    <a:gd name="T129" fmla="*/ T128 w 1279"/>
                                    <a:gd name="T130" fmla="+- 0 1254 41"/>
                                    <a:gd name="T131" fmla="*/ 1254 h 1279"/>
                                    <a:gd name="T132" fmla="+- 0 1023 41"/>
                                    <a:gd name="T133" fmla="*/ T132 w 1279"/>
                                    <a:gd name="T134" fmla="+- 0 1220 41"/>
                                    <a:gd name="T135" fmla="*/ 1220 h 1279"/>
                                    <a:gd name="T136" fmla="+- 0 1080 41"/>
                                    <a:gd name="T137" fmla="*/ T136 w 1279"/>
                                    <a:gd name="T138" fmla="+- 0 1179 41"/>
                                    <a:gd name="T139" fmla="*/ 1179 h 1279"/>
                                    <a:gd name="T140" fmla="+- 0 1132 41"/>
                                    <a:gd name="T141" fmla="*/ T140 w 1279"/>
                                    <a:gd name="T142" fmla="+- 0 1132 41"/>
                                    <a:gd name="T143" fmla="*/ 1132 h 1279"/>
                                    <a:gd name="T144" fmla="+- 0 1179 41"/>
                                    <a:gd name="T145" fmla="*/ T144 w 1279"/>
                                    <a:gd name="T146" fmla="+- 0 1080 41"/>
                                    <a:gd name="T147" fmla="*/ 1080 h 1279"/>
                                    <a:gd name="T148" fmla="+- 0 1220 41"/>
                                    <a:gd name="T149" fmla="*/ T148 w 1279"/>
                                    <a:gd name="T150" fmla="+- 0 1023 41"/>
                                    <a:gd name="T151" fmla="*/ 1023 h 1279"/>
                                    <a:gd name="T152" fmla="+- 0 1254 41"/>
                                    <a:gd name="T153" fmla="*/ T152 w 1279"/>
                                    <a:gd name="T154" fmla="+- 0 962 41"/>
                                    <a:gd name="T155" fmla="*/ 962 h 1279"/>
                                    <a:gd name="T156" fmla="+- 0 1282 41"/>
                                    <a:gd name="T157" fmla="*/ T156 w 1279"/>
                                    <a:gd name="T158" fmla="+- 0 896 41"/>
                                    <a:gd name="T159" fmla="*/ 896 h 1279"/>
                                    <a:gd name="T160" fmla="+- 0 1302 41"/>
                                    <a:gd name="T161" fmla="*/ T160 w 1279"/>
                                    <a:gd name="T162" fmla="+- 0 827 41"/>
                                    <a:gd name="T163" fmla="*/ 827 h 1279"/>
                                    <a:gd name="T164" fmla="+- 0 1315 41"/>
                                    <a:gd name="T165" fmla="*/ T164 w 1279"/>
                                    <a:gd name="T166" fmla="+- 0 755 41"/>
                                    <a:gd name="T167" fmla="*/ 755 h 1279"/>
                                    <a:gd name="T168" fmla="+- 0 1319 41"/>
                                    <a:gd name="T169" fmla="*/ T168 w 1279"/>
                                    <a:gd name="T170" fmla="+- 0 680 41"/>
                                    <a:gd name="T171" fmla="*/ 680 h 1279"/>
                                    <a:gd name="T172" fmla="+- 0 1315 41"/>
                                    <a:gd name="T173" fmla="*/ T172 w 1279"/>
                                    <a:gd name="T174" fmla="+- 0 606 41"/>
                                    <a:gd name="T175" fmla="*/ 606 h 1279"/>
                                    <a:gd name="T176" fmla="+- 0 1302 41"/>
                                    <a:gd name="T177" fmla="*/ T176 w 1279"/>
                                    <a:gd name="T178" fmla="+- 0 534 41"/>
                                    <a:gd name="T179" fmla="*/ 534 h 1279"/>
                                    <a:gd name="T180" fmla="+- 0 1282 41"/>
                                    <a:gd name="T181" fmla="*/ T180 w 1279"/>
                                    <a:gd name="T182" fmla="+- 0 465 41"/>
                                    <a:gd name="T183" fmla="*/ 465 h 1279"/>
                                    <a:gd name="T184" fmla="+- 0 1254 41"/>
                                    <a:gd name="T185" fmla="*/ T184 w 1279"/>
                                    <a:gd name="T186" fmla="+- 0 399 41"/>
                                    <a:gd name="T187" fmla="*/ 399 h 1279"/>
                                    <a:gd name="T188" fmla="+- 0 1220 41"/>
                                    <a:gd name="T189" fmla="*/ T188 w 1279"/>
                                    <a:gd name="T190" fmla="+- 0 337 41"/>
                                    <a:gd name="T191" fmla="*/ 337 h 1279"/>
                                    <a:gd name="T192" fmla="+- 0 1179 41"/>
                                    <a:gd name="T193" fmla="*/ T192 w 1279"/>
                                    <a:gd name="T194" fmla="+- 0 280 41"/>
                                    <a:gd name="T195" fmla="*/ 280 h 1279"/>
                                    <a:gd name="T196" fmla="+- 0 1132 41"/>
                                    <a:gd name="T197" fmla="*/ T196 w 1279"/>
                                    <a:gd name="T198" fmla="+- 0 228 41"/>
                                    <a:gd name="T199" fmla="*/ 228 h 1279"/>
                                    <a:gd name="T200" fmla="+- 0 1080 41"/>
                                    <a:gd name="T201" fmla="*/ T200 w 1279"/>
                                    <a:gd name="T202" fmla="+- 0 181 41"/>
                                    <a:gd name="T203" fmla="*/ 181 h 1279"/>
                                    <a:gd name="T204" fmla="+- 0 1023 41"/>
                                    <a:gd name="T205" fmla="*/ T204 w 1279"/>
                                    <a:gd name="T206" fmla="+- 0 140 41"/>
                                    <a:gd name="T207" fmla="*/ 140 h 1279"/>
                                    <a:gd name="T208" fmla="+- 0 961 41"/>
                                    <a:gd name="T209" fmla="*/ T208 w 1279"/>
                                    <a:gd name="T210" fmla="+- 0 106 41"/>
                                    <a:gd name="T211" fmla="*/ 106 h 1279"/>
                                    <a:gd name="T212" fmla="+- 0 895 41"/>
                                    <a:gd name="T213" fmla="*/ T212 w 1279"/>
                                    <a:gd name="T214" fmla="+- 0 78 41"/>
                                    <a:gd name="T215" fmla="*/ 78 h 1279"/>
                                    <a:gd name="T216" fmla="+- 0 826 41"/>
                                    <a:gd name="T217" fmla="*/ T216 w 1279"/>
                                    <a:gd name="T218" fmla="+- 0 58 41"/>
                                    <a:gd name="T219" fmla="*/ 58 h 1279"/>
                                    <a:gd name="T220" fmla="+- 0 754 41"/>
                                    <a:gd name="T221" fmla="*/ T220 w 1279"/>
                                    <a:gd name="T222" fmla="+- 0 45 41"/>
                                    <a:gd name="T223" fmla="*/ 45 h 1279"/>
                                    <a:gd name="T224" fmla="+- 0 680 41"/>
                                    <a:gd name="T225" fmla="*/ T224 w 1279"/>
                                    <a:gd name="T226" fmla="+- 0 41 41"/>
                                    <a:gd name="T227" fmla="*/ 41 h 127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</a:cxnLst>
                                  <a:rect l="0" t="0" r="r" b="b"/>
                                  <a:pathLst>
                                    <a:path w="1279" h="1279">
                                      <a:moveTo>
                                        <a:pt x="639" y="0"/>
                                      </a:moveTo>
                                      <a:lnTo>
                                        <a:pt x="564" y="4"/>
                                      </a:lnTo>
                                      <a:lnTo>
                                        <a:pt x="492" y="17"/>
                                      </a:lnTo>
                                      <a:lnTo>
                                        <a:pt x="423" y="37"/>
                                      </a:lnTo>
                                      <a:lnTo>
                                        <a:pt x="358" y="65"/>
                                      </a:lnTo>
                                      <a:lnTo>
                                        <a:pt x="296" y="99"/>
                                      </a:lnTo>
                                      <a:lnTo>
                                        <a:pt x="239" y="140"/>
                                      </a:lnTo>
                                      <a:lnTo>
                                        <a:pt x="187" y="187"/>
                                      </a:lnTo>
                                      <a:lnTo>
                                        <a:pt x="140" y="239"/>
                                      </a:lnTo>
                                      <a:lnTo>
                                        <a:pt x="99" y="296"/>
                                      </a:lnTo>
                                      <a:lnTo>
                                        <a:pt x="65" y="358"/>
                                      </a:lnTo>
                                      <a:lnTo>
                                        <a:pt x="37" y="424"/>
                                      </a:lnTo>
                                      <a:lnTo>
                                        <a:pt x="16" y="493"/>
                                      </a:lnTo>
                                      <a:lnTo>
                                        <a:pt x="4" y="565"/>
                                      </a:lnTo>
                                      <a:lnTo>
                                        <a:pt x="0" y="639"/>
                                      </a:lnTo>
                                      <a:lnTo>
                                        <a:pt x="4" y="714"/>
                                      </a:lnTo>
                                      <a:lnTo>
                                        <a:pt x="16" y="786"/>
                                      </a:lnTo>
                                      <a:lnTo>
                                        <a:pt x="37" y="855"/>
                                      </a:lnTo>
                                      <a:lnTo>
                                        <a:pt x="65" y="921"/>
                                      </a:lnTo>
                                      <a:lnTo>
                                        <a:pt x="99" y="982"/>
                                      </a:lnTo>
                                      <a:lnTo>
                                        <a:pt x="140" y="1039"/>
                                      </a:lnTo>
                                      <a:lnTo>
                                        <a:pt x="187" y="1091"/>
                                      </a:lnTo>
                                      <a:lnTo>
                                        <a:pt x="239" y="1138"/>
                                      </a:lnTo>
                                      <a:lnTo>
                                        <a:pt x="296" y="1179"/>
                                      </a:lnTo>
                                      <a:lnTo>
                                        <a:pt x="358" y="1213"/>
                                      </a:lnTo>
                                      <a:lnTo>
                                        <a:pt x="423" y="1241"/>
                                      </a:lnTo>
                                      <a:lnTo>
                                        <a:pt x="492" y="1261"/>
                                      </a:lnTo>
                                      <a:lnTo>
                                        <a:pt x="564" y="1274"/>
                                      </a:lnTo>
                                      <a:lnTo>
                                        <a:pt x="639" y="1278"/>
                                      </a:lnTo>
                                      <a:lnTo>
                                        <a:pt x="713" y="1274"/>
                                      </a:lnTo>
                                      <a:lnTo>
                                        <a:pt x="785" y="1261"/>
                                      </a:lnTo>
                                      <a:lnTo>
                                        <a:pt x="854" y="1241"/>
                                      </a:lnTo>
                                      <a:lnTo>
                                        <a:pt x="920" y="1213"/>
                                      </a:lnTo>
                                      <a:lnTo>
                                        <a:pt x="982" y="1179"/>
                                      </a:lnTo>
                                      <a:lnTo>
                                        <a:pt x="1039" y="1138"/>
                                      </a:lnTo>
                                      <a:lnTo>
                                        <a:pt x="1091" y="1091"/>
                                      </a:lnTo>
                                      <a:lnTo>
                                        <a:pt x="1138" y="1039"/>
                                      </a:lnTo>
                                      <a:lnTo>
                                        <a:pt x="1179" y="982"/>
                                      </a:lnTo>
                                      <a:lnTo>
                                        <a:pt x="1213" y="921"/>
                                      </a:lnTo>
                                      <a:lnTo>
                                        <a:pt x="1241" y="855"/>
                                      </a:lnTo>
                                      <a:lnTo>
                                        <a:pt x="1261" y="786"/>
                                      </a:lnTo>
                                      <a:lnTo>
                                        <a:pt x="1274" y="714"/>
                                      </a:lnTo>
                                      <a:lnTo>
                                        <a:pt x="1278" y="639"/>
                                      </a:lnTo>
                                      <a:lnTo>
                                        <a:pt x="1274" y="565"/>
                                      </a:lnTo>
                                      <a:lnTo>
                                        <a:pt x="1261" y="493"/>
                                      </a:lnTo>
                                      <a:lnTo>
                                        <a:pt x="1241" y="424"/>
                                      </a:lnTo>
                                      <a:lnTo>
                                        <a:pt x="1213" y="358"/>
                                      </a:lnTo>
                                      <a:lnTo>
                                        <a:pt x="1179" y="296"/>
                                      </a:lnTo>
                                      <a:lnTo>
                                        <a:pt x="1138" y="239"/>
                                      </a:lnTo>
                                      <a:lnTo>
                                        <a:pt x="1091" y="187"/>
                                      </a:lnTo>
                                      <a:lnTo>
                                        <a:pt x="1039" y="140"/>
                                      </a:lnTo>
                                      <a:lnTo>
                                        <a:pt x="982" y="99"/>
                                      </a:lnTo>
                                      <a:lnTo>
                                        <a:pt x="920" y="65"/>
                                      </a:lnTo>
                                      <a:lnTo>
                                        <a:pt x="854" y="37"/>
                                      </a:lnTo>
                                      <a:lnTo>
                                        <a:pt x="785" y="17"/>
                                      </a:lnTo>
                                      <a:lnTo>
                                        <a:pt x="713" y="4"/>
                                      </a:lnTo>
                                      <a:lnTo>
                                        <a:pt x="6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5285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3" name="Picture 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92" y="550"/>
                                  <a:ext cx="776" cy="2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34" name="AutoShape 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3" y="179"/>
                                  <a:ext cx="873" cy="998"/>
                                </a:xfrm>
                                <a:custGeom>
                                  <a:avLst/>
                                  <a:gdLst>
                                    <a:gd name="T0" fmla="+- 0 263 244"/>
                                    <a:gd name="T1" fmla="*/ T0 w 873"/>
                                    <a:gd name="T2" fmla="+- 0 620 180"/>
                                    <a:gd name="T3" fmla="*/ 620 h 998"/>
                                    <a:gd name="T4" fmla="+- 0 244 244"/>
                                    <a:gd name="T5" fmla="*/ T4 w 873"/>
                                    <a:gd name="T6" fmla="+- 0 662 180"/>
                                    <a:gd name="T7" fmla="*/ 662 h 998"/>
                                    <a:gd name="T8" fmla="+- 0 261 244"/>
                                    <a:gd name="T9" fmla="*/ T8 w 873"/>
                                    <a:gd name="T10" fmla="+- 0 766 180"/>
                                    <a:gd name="T11" fmla="*/ 766 h 998"/>
                                    <a:gd name="T12" fmla="+- 0 353 244"/>
                                    <a:gd name="T13" fmla="*/ T12 w 873"/>
                                    <a:gd name="T14" fmla="+- 0 886 180"/>
                                    <a:gd name="T15" fmla="*/ 886 h 998"/>
                                    <a:gd name="T16" fmla="+- 0 408 244"/>
                                    <a:gd name="T17" fmla="*/ T16 w 873"/>
                                    <a:gd name="T18" fmla="+- 0 984 180"/>
                                    <a:gd name="T19" fmla="*/ 984 h 998"/>
                                    <a:gd name="T20" fmla="+- 0 630 244"/>
                                    <a:gd name="T21" fmla="*/ T20 w 873"/>
                                    <a:gd name="T22" fmla="+- 0 1176 180"/>
                                    <a:gd name="T23" fmla="*/ 1176 h 998"/>
                                    <a:gd name="T24" fmla="+- 0 736 244"/>
                                    <a:gd name="T25" fmla="*/ T24 w 873"/>
                                    <a:gd name="T26" fmla="+- 0 1174 180"/>
                                    <a:gd name="T27" fmla="*/ 1174 h 998"/>
                                    <a:gd name="T28" fmla="+- 0 646 244"/>
                                    <a:gd name="T29" fmla="*/ T28 w 873"/>
                                    <a:gd name="T30" fmla="+- 0 1138 180"/>
                                    <a:gd name="T31" fmla="*/ 1138 h 998"/>
                                    <a:gd name="T32" fmla="+- 0 480 244"/>
                                    <a:gd name="T33" fmla="*/ T32 w 873"/>
                                    <a:gd name="T34" fmla="+- 0 1032 180"/>
                                    <a:gd name="T35" fmla="*/ 1032 h 998"/>
                                    <a:gd name="T36" fmla="+- 0 408 244"/>
                                    <a:gd name="T37" fmla="*/ T36 w 873"/>
                                    <a:gd name="T38" fmla="+- 0 850 180"/>
                                    <a:gd name="T39" fmla="*/ 850 h 998"/>
                                    <a:gd name="T40" fmla="+- 0 297 244"/>
                                    <a:gd name="T41" fmla="*/ T40 w 873"/>
                                    <a:gd name="T42" fmla="+- 0 754 180"/>
                                    <a:gd name="T43" fmla="*/ 754 h 998"/>
                                    <a:gd name="T44" fmla="+- 0 281 244"/>
                                    <a:gd name="T45" fmla="*/ T44 w 873"/>
                                    <a:gd name="T46" fmla="+- 0 668 180"/>
                                    <a:gd name="T47" fmla="*/ 668 h 998"/>
                                    <a:gd name="T48" fmla="+- 0 292 244"/>
                                    <a:gd name="T49" fmla="*/ T48 w 873"/>
                                    <a:gd name="T50" fmla="+- 0 642 180"/>
                                    <a:gd name="T51" fmla="*/ 642 h 998"/>
                                    <a:gd name="T52" fmla="+- 0 346 244"/>
                                    <a:gd name="T53" fmla="*/ T52 w 873"/>
                                    <a:gd name="T54" fmla="+- 0 606 180"/>
                                    <a:gd name="T55" fmla="*/ 606 h 998"/>
                                    <a:gd name="T56" fmla="+- 0 949 244"/>
                                    <a:gd name="T57" fmla="*/ T56 w 873"/>
                                    <a:gd name="T58" fmla="+- 0 856 180"/>
                                    <a:gd name="T59" fmla="*/ 856 h 998"/>
                                    <a:gd name="T60" fmla="+- 0 879 244"/>
                                    <a:gd name="T61" fmla="*/ T60 w 873"/>
                                    <a:gd name="T62" fmla="+- 0 1032 180"/>
                                    <a:gd name="T63" fmla="*/ 1032 h 998"/>
                                    <a:gd name="T64" fmla="+- 0 719 244"/>
                                    <a:gd name="T65" fmla="*/ T64 w 873"/>
                                    <a:gd name="T66" fmla="+- 0 1138 180"/>
                                    <a:gd name="T67" fmla="*/ 1138 h 998"/>
                                    <a:gd name="T68" fmla="+- 0 909 244"/>
                                    <a:gd name="T69" fmla="*/ T68 w 873"/>
                                    <a:gd name="T70" fmla="+- 0 1056 180"/>
                                    <a:gd name="T71" fmla="*/ 1056 h 998"/>
                                    <a:gd name="T72" fmla="+- 0 983 244"/>
                                    <a:gd name="T73" fmla="*/ T72 w 873"/>
                                    <a:gd name="T74" fmla="+- 0 886 180"/>
                                    <a:gd name="T75" fmla="*/ 886 h 998"/>
                                    <a:gd name="T76" fmla="+- 0 992 244"/>
                                    <a:gd name="T77" fmla="*/ T76 w 873"/>
                                    <a:gd name="T78" fmla="+- 0 850 180"/>
                                    <a:gd name="T79" fmla="*/ 850 h 998"/>
                                    <a:gd name="T80" fmla="+- 0 971 244"/>
                                    <a:gd name="T81" fmla="*/ T80 w 873"/>
                                    <a:gd name="T82" fmla="+- 0 840 180"/>
                                    <a:gd name="T83" fmla="*/ 840 h 998"/>
                                    <a:gd name="T84" fmla="+- 0 373 244"/>
                                    <a:gd name="T85" fmla="*/ T84 w 873"/>
                                    <a:gd name="T86" fmla="+- 0 888 180"/>
                                    <a:gd name="T87" fmla="*/ 888 h 998"/>
                                    <a:gd name="T88" fmla="+- 0 996 244"/>
                                    <a:gd name="T89" fmla="*/ T88 w 873"/>
                                    <a:gd name="T90" fmla="+- 0 888 180"/>
                                    <a:gd name="T91" fmla="*/ 888 h 998"/>
                                    <a:gd name="T92" fmla="+- 0 379 244"/>
                                    <a:gd name="T93" fmla="*/ T92 w 873"/>
                                    <a:gd name="T94" fmla="+- 0 844 180"/>
                                    <a:gd name="T95" fmla="*/ 844 h 998"/>
                                    <a:gd name="T96" fmla="+- 0 397 244"/>
                                    <a:gd name="T97" fmla="*/ T96 w 873"/>
                                    <a:gd name="T98" fmla="+- 0 838 180"/>
                                    <a:gd name="T99" fmla="*/ 838 h 998"/>
                                    <a:gd name="T100" fmla="+- 0 1071 244"/>
                                    <a:gd name="T101" fmla="*/ T100 w 873"/>
                                    <a:gd name="T102" fmla="+- 0 642 180"/>
                                    <a:gd name="T103" fmla="*/ 642 h 998"/>
                                    <a:gd name="T104" fmla="+- 0 1079 244"/>
                                    <a:gd name="T105" fmla="*/ T104 w 873"/>
                                    <a:gd name="T106" fmla="+- 0 666 180"/>
                                    <a:gd name="T107" fmla="*/ 666 h 998"/>
                                    <a:gd name="T108" fmla="+- 0 1063 244"/>
                                    <a:gd name="T109" fmla="*/ T108 w 873"/>
                                    <a:gd name="T110" fmla="+- 0 752 180"/>
                                    <a:gd name="T111" fmla="*/ 752 h 998"/>
                                    <a:gd name="T112" fmla="+- 0 999 244"/>
                                    <a:gd name="T113" fmla="*/ T112 w 873"/>
                                    <a:gd name="T114" fmla="+- 0 850 180"/>
                                    <a:gd name="T115" fmla="*/ 850 h 998"/>
                                    <a:gd name="T116" fmla="+- 0 1107 244"/>
                                    <a:gd name="T117" fmla="*/ T116 w 873"/>
                                    <a:gd name="T118" fmla="+- 0 742 180"/>
                                    <a:gd name="T119" fmla="*/ 742 h 998"/>
                                    <a:gd name="T120" fmla="+- 0 1115 244"/>
                                    <a:gd name="T121" fmla="*/ T120 w 873"/>
                                    <a:gd name="T122" fmla="+- 0 648 180"/>
                                    <a:gd name="T123" fmla="*/ 648 h 998"/>
                                    <a:gd name="T124" fmla="+- 0 1110 244"/>
                                    <a:gd name="T125" fmla="*/ T124 w 873"/>
                                    <a:gd name="T126" fmla="+- 0 636 180"/>
                                    <a:gd name="T127" fmla="*/ 636 h 998"/>
                                    <a:gd name="T128" fmla="+- 0 317 244"/>
                                    <a:gd name="T129" fmla="*/ T128 w 873"/>
                                    <a:gd name="T130" fmla="+- 0 650 180"/>
                                    <a:gd name="T131" fmla="*/ 650 h 998"/>
                                    <a:gd name="T132" fmla="+- 0 844 244"/>
                                    <a:gd name="T133" fmla="*/ T132 w 873"/>
                                    <a:gd name="T134" fmla="+- 0 220 180"/>
                                    <a:gd name="T135" fmla="*/ 220 h 998"/>
                                    <a:gd name="T136" fmla="+- 0 943 244"/>
                                    <a:gd name="T137" fmla="*/ T136 w 873"/>
                                    <a:gd name="T138" fmla="+- 0 346 180"/>
                                    <a:gd name="T139" fmla="*/ 346 h 998"/>
                                    <a:gd name="T140" fmla="+- 0 1015 244"/>
                                    <a:gd name="T141" fmla="*/ T140 w 873"/>
                                    <a:gd name="T142" fmla="+- 0 590 180"/>
                                    <a:gd name="T143" fmla="*/ 590 h 998"/>
                                    <a:gd name="T144" fmla="+- 0 1008 244"/>
                                    <a:gd name="T145" fmla="*/ T144 w 873"/>
                                    <a:gd name="T146" fmla="+- 0 630 180"/>
                                    <a:gd name="T147" fmla="*/ 630 h 998"/>
                                    <a:gd name="T148" fmla="+- 0 1043 244"/>
                                    <a:gd name="T149" fmla="*/ T148 w 873"/>
                                    <a:gd name="T150" fmla="+- 0 646 180"/>
                                    <a:gd name="T151" fmla="*/ 646 h 998"/>
                                    <a:gd name="T152" fmla="+- 0 1052 244"/>
                                    <a:gd name="T153" fmla="*/ T152 w 873"/>
                                    <a:gd name="T154" fmla="+- 0 636 180"/>
                                    <a:gd name="T155" fmla="*/ 636 h 998"/>
                                    <a:gd name="T156" fmla="+- 0 1090 244"/>
                                    <a:gd name="T157" fmla="*/ T156 w 873"/>
                                    <a:gd name="T158" fmla="+- 0 614 180"/>
                                    <a:gd name="T159" fmla="*/ 614 h 998"/>
                                    <a:gd name="T160" fmla="+- 0 1054 244"/>
                                    <a:gd name="T161" fmla="*/ T160 w 873"/>
                                    <a:gd name="T162" fmla="+- 0 580 180"/>
                                    <a:gd name="T163" fmla="*/ 580 h 998"/>
                                    <a:gd name="T164" fmla="+- 0 991 244"/>
                                    <a:gd name="T165" fmla="*/ T164 w 873"/>
                                    <a:gd name="T166" fmla="+- 0 348 180"/>
                                    <a:gd name="T167" fmla="*/ 348 h 998"/>
                                    <a:gd name="T168" fmla="+- 0 1045 244"/>
                                    <a:gd name="T169" fmla="*/ T168 w 873"/>
                                    <a:gd name="T170" fmla="+- 0 642 180"/>
                                    <a:gd name="T171" fmla="*/ 642 h 998"/>
                                    <a:gd name="T172" fmla="+- 0 249 244"/>
                                    <a:gd name="T173" fmla="*/ T172 w 873"/>
                                    <a:gd name="T174" fmla="+- 0 640 180"/>
                                    <a:gd name="T175" fmla="*/ 640 h 998"/>
                                    <a:gd name="T176" fmla="+- 0 1111 244"/>
                                    <a:gd name="T177" fmla="*/ T176 w 873"/>
                                    <a:gd name="T178" fmla="+- 0 640 180"/>
                                    <a:gd name="T179" fmla="*/ 640 h 998"/>
                                    <a:gd name="T180" fmla="+- 0 1111 244"/>
                                    <a:gd name="T181" fmla="*/ T180 w 873"/>
                                    <a:gd name="T182" fmla="+- 0 638 180"/>
                                    <a:gd name="T183" fmla="*/ 638 h 998"/>
                                    <a:gd name="T184" fmla="+- 0 469 244"/>
                                    <a:gd name="T185" fmla="*/ T184 w 873"/>
                                    <a:gd name="T186" fmla="+- 0 246 180"/>
                                    <a:gd name="T187" fmla="*/ 246 h 998"/>
                                    <a:gd name="T188" fmla="+- 0 304 244"/>
                                    <a:gd name="T189" fmla="*/ T188 w 873"/>
                                    <a:gd name="T190" fmla="+- 0 556 180"/>
                                    <a:gd name="T191" fmla="*/ 556 h 998"/>
                                    <a:gd name="T192" fmla="+- 0 346 244"/>
                                    <a:gd name="T193" fmla="*/ T192 w 873"/>
                                    <a:gd name="T194" fmla="+- 0 606 180"/>
                                    <a:gd name="T195" fmla="*/ 606 h 998"/>
                                    <a:gd name="T196" fmla="+- 0 377 244"/>
                                    <a:gd name="T197" fmla="*/ T196 w 873"/>
                                    <a:gd name="T198" fmla="+- 0 410 180"/>
                                    <a:gd name="T199" fmla="*/ 410 h 998"/>
                                    <a:gd name="T200" fmla="+- 0 679 244"/>
                                    <a:gd name="T201" fmla="*/ T200 w 873"/>
                                    <a:gd name="T202" fmla="+- 0 220 180"/>
                                    <a:gd name="T203" fmla="*/ 220 h 998"/>
                                    <a:gd name="T204" fmla="+- 0 1069 244"/>
                                    <a:gd name="T205" fmla="*/ T204 w 873"/>
                                    <a:gd name="T206" fmla="+- 0 602 180"/>
                                    <a:gd name="T207" fmla="*/ 602 h 998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</a:cxnLst>
                                  <a:rect l="0" t="0" r="r" b="b"/>
                                  <a:pathLst>
                                    <a:path w="873" h="998">
                                      <a:moveTo>
                                        <a:pt x="62" y="424"/>
                                      </a:moveTo>
                                      <a:lnTo>
                                        <a:pt x="47" y="424"/>
                                      </a:lnTo>
                                      <a:lnTo>
                                        <a:pt x="35" y="428"/>
                                      </a:lnTo>
                                      <a:lnTo>
                                        <a:pt x="25" y="434"/>
                                      </a:lnTo>
                                      <a:lnTo>
                                        <a:pt x="19" y="440"/>
                                      </a:lnTo>
                                      <a:lnTo>
                                        <a:pt x="13" y="446"/>
                                      </a:lnTo>
                                      <a:lnTo>
                                        <a:pt x="8" y="452"/>
                                      </a:lnTo>
                                      <a:lnTo>
                                        <a:pt x="6" y="460"/>
                                      </a:lnTo>
                                      <a:lnTo>
                                        <a:pt x="1" y="470"/>
                                      </a:lnTo>
                                      <a:lnTo>
                                        <a:pt x="0" y="482"/>
                                      </a:lnTo>
                                      <a:lnTo>
                                        <a:pt x="0" y="496"/>
                                      </a:lnTo>
                                      <a:lnTo>
                                        <a:pt x="1" y="518"/>
                                      </a:lnTo>
                                      <a:lnTo>
                                        <a:pt x="4" y="540"/>
                                      </a:lnTo>
                                      <a:lnTo>
                                        <a:pt x="9" y="562"/>
                                      </a:lnTo>
                                      <a:lnTo>
                                        <a:pt x="17" y="586"/>
                                      </a:lnTo>
                                      <a:lnTo>
                                        <a:pt x="35" y="628"/>
                                      </a:lnTo>
                                      <a:lnTo>
                                        <a:pt x="56" y="664"/>
                                      </a:lnTo>
                                      <a:lnTo>
                                        <a:pt x="79" y="690"/>
                                      </a:lnTo>
                                      <a:lnTo>
                                        <a:pt x="102" y="704"/>
                                      </a:lnTo>
                                      <a:lnTo>
                                        <a:pt x="109" y="706"/>
                                      </a:lnTo>
                                      <a:lnTo>
                                        <a:pt x="133" y="706"/>
                                      </a:lnTo>
                                      <a:lnTo>
                                        <a:pt x="139" y="730"/>
                                      </a:lnTo>
                                      <a:lnTo>
                                        <a:pt x="147" y="756"/>
                                      </a:lnTo>
                                      <a:lnTo>
                                        <a:pt x="155" y="782"/>
                                      </a:lnTo>
                                      <a:lnTo>
                                        <a:pt x="164" y="804"/>
                                      </a:lnTo>
                                      <a:lnTo>
                                        <a:pt x="206" y="876"/>
                                      </a:lnTo>
                                      <a:lnTo>
                                        <a:pt x="257" y="934"/>
                                      </a:lnTo>
                                      <a:lnTo>
                                        <a:pt x="312" y="974"/>
                                      </a:lnTo>
                                      <a:lnTo>
                                        <a:pt x="369" y="994"/>
                                      </a:lnTo>
                                      <a:lnTo>
                                        <a:pt x="386" y="996"/>
                                      </a:lnTo>
                                      <a:lnTo>
                                        <a:pt x="407" y="998"/>
                                      </a:lnTo>
                                      <a:lnTo>
                                        <a:pt x="466" y="998"/>
                                      </a:lnTo>
                                      <a:lnTo>
                                        <a:pt x="466" y="996"/>
                                      </a:lnTo>
                                      <a:lnTo>
                                        <a:pt x="479" y="996"/>
                                      </a:lnTo>
                                      <a:lnTo>
                                        <a:pt x="492" y="994"/>
                                      </a:lnTo>
                                      <a:lnTo>
                                        <a:pt x="502" y="994"/>
                                      </a:lnTo>
                                      <a:lnTo>
                                        <a:pt x="559" y="974"/>
                                      </a:lnTo>
                                      <a:lnTo>
                                        <a:pt x="578" y="960"/>
                                      </a:lnTo>
                                      <a:lnTo>
                                        <a:pt x="418" y="960"/>
                                      </a:lnTo>
                                      <a:lnTo>
                                        <a:pt x="402" y="958"/>
                                      </a:lnTo>
                                      <a:lnTo>
                                        <a:pt x="387" y="958"/>
                                      </a:lnTo>
                                      <a:lnTo>
                                        <a:pt x="374" y="956"/>
                                      </a:lnTo>
                                      <a:lnTo>
                                        <a:pt x="327" y="938"/>
                                      </a:lnTo>
                                      <a:lnTo>
                                        <a:pt x="279" y="904"/>
                                      </a:lnTo>
                                      <a:lnTo>
                                        <a:pt x="236" y="852"/>
                                      </a:lnTo>
                                      <a:lnTo>
                                        <a:pt x="199" y="788"/>
                                      </a:lnTo>
                                      <a:lnTo>
                                        <a:pt x="186" y="756"/>
                                      </a:lnTo>
                                      <a:lnTo>
                                        <a:pt x="176" y="718"/>
                                      </a:lnTo>
                                      <a:lnTo>
                                        <a:pt x="165" y="676"/>
                                      </a:lnTo>
                                      <a:lnTo>
                                        <a:pt x="164" y="670"/>
                                      </a:lnTo>
                                      <a:lnTo>
                                        <a:pt x="115" y="670"/>
                                      </a:lnTo>
                                      <a:lnTo>
                                        <a:pt x="103" y="660"/>
                                      </a:lnTo>
                                      <a:lnTo>
                                        <a:pt x="86" y="642"/>
                                      </a:lnTo>
                                      <a:lnTo>
                                        <a:pt x="69" y="612"/>
                                      </a:lnTo>
                                      <a:lnTo>
                                        <a:pt x="53" y="574"/>
                                      </a:lnTo>
                                      <a:lnTo>
                                        <a:pt x="46" y="552"/>
                                      </a:lnTo>
                                      <a:lnTo>
                                        <a:pt x="41" y="530"/>
                                      </a:lnTo>
                                      <a:lnTo>
                                        <a:pt x="38" y="512"/>
                                      </a:lnTo>
                                      <a:lnTo>
                                        <a:pt x="37" y="496"/>
                                      </a:lnTo>
                                      <a:lnTo>
                                        <a:pt x="37" y="488"/>
                                      </a:lnTo>
                                      <a:lnTo>
                                        <a:pt x="39" y="480"/>
                                      </a:lnTo>
                                      <a:lnTo>
                                        <a:pt x="40" y="476"/>
                                      </a:lnTo>
                                      <a:lnTo>
                                        <a:pt x="42" y="468"/>
                                      </a:lnTo>
                                      <a:lnTo>
                                        <a:pt x="45" y="464"/>
                                      </a:lnTo>
                                      <a:lnTo>
                                        <a:pt x="48" y="462"/>
                                      </a:lnTo>
                                      <a:lnTo>
                                        <a:pt x="51" y="458"/>
                                      </a:lnTo>
                                      <a:lnTo>
                                        <a:pt x="107" y="458"/>
                                      </a:lnTo>
                                      <a:lnTo>
                                        <a:pt x="108" y="456"/>
                                      </a:lnTo>
                                      <a:lnTo>
                                        <a:pt x="103" y="434"/>
                                      </a:lnTo>
                                      <a:lnTo>
                                        <a:pt x="102" y="426"/>
                                      </a:lnTo>
                                      <a:lnTo>
                                        <a:pt x="63" y="426"/>
                                      </a:lnTo>
                                      <a:lnTo>
                                        <a:pt x="62" y="424"/>
                                      </a:lnTo>
                                      <a:close/>
                                      <a:moveTo>
                                        <a:pt x="716" y="658"/>
                                      </a:moveTo>
                                      <a:lnTo>
                                        <a:pt x="707" y="666"/>
                                      </a:lnTo>
                                      <a:lnTo>
                                        <a:pt x="705" y="676"/>
                                      </a:lnTo>
                                      <a:lnTo>
                                        <a:pt x="700" y="704"/>
                                      </a:lnTo>
                                      <a:lnTo>
                                        <a:pt x="693" y="732"/>
                                      </a:lnTo>
                                      <a:lnTo>
                                        <a:pt x="684" y="760"/>
                                      </a:lnTo>
                                      <a:lnTo>
                                        <a:pt x="672" y="788"/>
                                      </a:lnTo>
                                      <a:lnTo>
                                        <a:pt x="635" y="852"/>
                                      </a:lnTo>
                                      <a:lnTo>
                                        <a:pt x="592" y="904"/>
                                      </a:lnTo>
                                      <a:lnTo>
                                        <a:pt x="545" y="938"/>
                                      </a:lnTo>
                                      <a:lnTo>
                                        <a:pt x="497" y="956"/>
                                      </a:lnTo>
                                      <a:lnTo>
                                        <a:pt x="486" y="956"/>
                                      </a:lnTo>
                                      <a:lnTo>
                                        <a:pt x="475" y="958"/>
                                      </a:lnTo>
                                      <a:lnTo>
                                        <a:pt x="462" y="958"/>
                                      </a:lnTo>
                                      <a:lnTo>
                                        <a:pt x="449" y="960"/>
                                      </a:lnTo>
                                      <a:lnTo>
                                        <a:pt x="578" y="960"/>
                                      </a:lnTo>
                                      <a:lnTo>
                                        <a:pt x="614" y="934"/>
                                      </a:lnTo>
                                      <a:lnTo>
                                        <a:pt x="665" y="876"/>
                                      </a:lnTo>
                                      <a:lnTo>
                                        <a:pt x="707" y="804"/>
                                      </a:lnTo>
                                      <a:lnTo>
                                        <a:pt x="717" y="780"/>
                                      </a:lnTo>
                                      <a:lnTo>
                                        <a:pt x="726" y="756"/>
                                      </a:lnTo>
                                      <a:lnTo>
                                        <a:pt x="733" y="730"/>
                                      </a:lnTo>
                                      <a:lnTo>
                                        <a:pt x="739" y="706"/>
                                      </a:lnTo>
                                      <a:lnTo>
                                        <a:pt x="764" y="706"/>
                                      </a:lnTo>
                                      <a:lnTo>
                                        <a:pt x="770" y="704"/>
                                      </a:lnTo>
                                      <a:lnTo>
                                        <a:pt x="793" y="688"/>
                                      </a:lnTo>
                                      <a:lnTo>
                                        <a:pt x="810" y="670"/>
                                      </a:lnTo>
                                      <a:lnTo>
                                        <a:pt x="748" y="670"/>
                                      </a:lnTo>
                                      <a:lnTo>
                                        <a:pt x="741" y="666"/>
                                      </a:lnTo>
                                      <a:lnTo>
                                        <a:pt x="735" y="664"/>
                                      </a:lnTo>
                                      <a:lnTo>
                                        <a:pt x="733" y="662"/>
                                      </a:lnTo>
                                      <a:lnTo>
                                        <a:pt x="730" y="662"/>
                                      </a:lnTo>
                                      <a:lnTo>
                                        <a:pt x="727" y="660"/>
                                      </a:lnTo>
                                      <a:lnTo>
                                        <a:pt x="716" y="658"/>
                                      </a:lnTo>
                                      <a:close/>
                                      <a:moveTo>
                                        <a:pt x="133" y="706"/>
                                      </a:moveTo>
                                      <a:lnTo>
                                        <a:pt x="108" y="706"/>
                                      </a:lnTo>
                                      <a:lnTo>
                                        <a:pt x="120" y="708"/>
                                      </a:lnTo>
                                      <a:lnTo>
                                        <a:pt x="129" y="708"/>
                                      </a:lnTo>
                                      <a:lnTo>
                                        <a:pt x="133" y="706"/>
                                      </a:lnTo>
                                      <a:close/>
                                      <a:moveTo>
                                        <a:pt x="764" y="706"/>
                                      </a:moveTo>
                                      <a:lnTo>
                                        <a:pt x="743" y="706"/>
                                      </a:lnTo>
                                      <a:lnTo>
                                        <a:pt x="748" y="708"/>
                                      </a:lnTo>
                                      <a:lnTo>
                                        <a:pt x="752" y="708"/>
                                      </a:lnTo>
                                      <a:lnTo>
                                        <a:pt x="764" y="706"/>
                                      </a:lnTo>
                                      <a:close/>
                                      <a:moveTo>
                                        <a:pt x="153" y="658"/>
                                      </a:moveTo>
                                      <a:lnTo>
                                        <a:pt x="143" y="660"/>
                                      </a:lnTo>
                                      <a:lnTo>
                                        <a:pt x="138" y="662"/>
                                      </a:lnTo>
                                      <a:lnTo>
                                        <a:pt x="135" y="664"/>
                                      </a:lnTo>
                                      <a:lnTo>
                                        <a:pt x="132" y="668"/>
                                      </a:lnTo>
                                      <a:lnTo>
                                        <a:pt x="123" y="670"/>
                                      </a:lnTo>
                                      <a:lnTo>
                                        <a:pt x="164" y="670"/>
                                      </a:lnTo>
                                      <a:lnTo>
                                        <a:pt x="163" y="664"/>
                                      </a:lnTo>
                                      <a:lnTo>
                                        <a:pt x="153" y="658"/>
                                      </a:lnTo>
                                      <a:close/>
                                      <a:moveTo>
                                        <a:pt x="866" y="456"/>
                                      </a:moveTo>
                                      <a:lnTo>
                                        <a:pt x="818" y="456"/>
                                      </a:lnTo>
                                      <a:lnTo>
                                        <a:pt x="821" y="458"/>
                                      </a:lnTo>
                                      <a:lnTo>
                                        <a:pt x="824" y="460"/>
                                      </a:lnTo>
                                      <a:lnTo>
                                        <a:pt x="827" y="462"/>
                                      </a:lnTo>
                                      <a:lnTo>
                                        <a:pt x="830" y="468"/>
                                      </a:lnTo>
                                      <a:lnTo>
                                        <a:pt x="832" y="472"/>
                                      </a:lnTo>
                                      <a:lnTo>
                                        <a:pt x="832" y="474"/>
                                      </a:lnTo>
                                      <a:lnTo>
                                        <a:pt x="834" y="480"/>
                                      </a:lnTo>
                                      <a:lnTo>
                                        <a:pt x="835" y="486"/>
                                      </a:lnTo>
                                      <a:lnTo>
                                        <a:pt x="835" y="496"/>
                                      </a:lnTo>
                                      <a:lnTo>
                                        <a:pt x="834" y="512"/>
                                      </a:lnTo>
                                      <a:lnTo>
                                        <a:pt x="831" y="530"/>
                                      </a:lnTo>
                                      <a:lnTo>
                                        <a:pt x="827" y="550"/>
                                      </a:lnTo>
                                      <a:lnTo>
                                        <a:pt x="819" y="572"/>
                                      </a:lnTo>
                                      <a:lnTo>
                                        <a:pt x="803" y="612"/>
                                      </a:lnTo>
                                      <a:lnTo>
                                        <a:pt x="786" y="640"/>
                                      </a:lnTo>
                                      <a:lnTo>
                                        <a:pt x="770" y="660"/>
                                      </a:lnTo>
                                      <a:lnTo>
                                        <a:pt x="757" y="668"/>
                                      </a:lnTo>
                                      <a:lnTo>
                                        <a:pt x="755" y="670"/>
                                      </a:lnTo>
                                      <a:lnTo>
                                        <a:pt x="810" y="670"/>
                                      </a:lnTo>
                                      <a:lnTo>
                                        <a:pt x="816" y="664"/>
                                      </a:lnTo>
                                      <a:lnTo>
                                        <a:pt x="837" y="628"/>
                                      </a:lnTo>
                                      <a:lnTo>
                                        <a:pt x="855" y="586"/>
                                      </a:lnTo>
                                      <a:lnTo>
                                        <a:pt x="863" y="562"/>
                                      </a:lnTo>
                                      <a:lnTo>
                                        <a:pt x="868" y="538"/>
                                      </a:lnTo>
                                      <a:lnTo>
                                        <a:pt x="871" y="516"/>
                                      </a:lnTo>
                                      <a:lnTo>
                                        <a:pt x="872" y="496"/>
                                      </a:lnTo>
                                      <a:lnTo>
                                        <a:pt x="872" y="482"/>
                                      </a:lnTo>
                                      <a:lnTo>
                                        <a:pt x="871" y="468"/>
                                      </a:lnTo>
                                      <a:lnTo>
                                        <a:pt x="867" y="460"/>
                                      </a:lnTo>
                                      <a:lnTo>
                                        <a:pt x="866" y="458"/>
                                      </a:lnTo>
                                      <a:lnTo>
                                        <a:pt x="866" y="456"/>
                                      </a:lnTo>
                                      <a:close/>
                                      <a:moveTo>
                                        <a:pt x="107" y="458"/>
                                      </a:moveTo>
                                      <a:lnTo>
                                        <a:pt x="63" y="458"/>
                                      </a:lnTo>
                                      <a:lnTo>
                                        <a:pt x="68" y="460"/>
                                      </a:lnTo>
                                      <a:lnTo>
                                        <a:pt x="70" y="464"/>
                                      </a:lnTo>
                                      <a:lnTo>
                                        <a:pt x="73" y="470"/>
                                      </a:lnTo>
                                      <a:lnTo>
                                        <a:pt x="80" y="474"/>
                                      </a:lnTo>
                                      <a:lnTo>
                                        <a:pt x="97" y="474"/>
                                      </a:lnTo>
                                      <a:lnTo>
                                        <a:pt x="105" y="468"/>
                                      </a:lnTo>
                                      <a:lnTo>
                                        <a:pt x="107" y="458"/>
                                      </a:lnTo>
                                      <a:close/>
                                      <a:moveTo>
                                        <a:pt x="600" y="40"/>
                                      </a:moveTo>
                                      <a:lnTo>
                                        <a:pt x="436" y="40"/>
                                      </a:lnTo>
                                      <a:lnTo>
                                        <a:pt x="513" y="48"/>
                                      </a:lnTo>
                                      <a:lnTo>
                                        <a:pt x="584" y="74"/>
                                      </a:lnTo>
                                      <a:lnTo>
                                        <a:pt x="646" y="114"/>
                                      </a:lnTo>
                                      <a:lnTo>
                                        <a:pt x="699" y="166"/>
                                      </a:lnTo>
                                      <a:lnTo>
                                        <a:pt x="738" y="230"/>
                                      </a:lnTo>
                                      <a:lnTo>
                                        <a:pt x="764" y="300"/>
                                      </a:lnTo>
                                      <a:lnTo>
                                        <a:pt x="773" y="376"/>
                                      </a:lnTo>
                                      <a:lnTo>
                                        <a:pt x="772" y="394"/>
                                      </a:lnTo>
                                      <a:lnTo>
                                        <a:pt x="771" y="410"/>
                                      </a:lnTo>
                                      <a:lnTo>
                                        <a:pt x="769" y="428"/>
                                      </a:lnTo>
                                      <a:lnTo>
                                        <a:pt x="766" y="444"/>
                                      </a:lnTo>
                                      <a:lnTo>
                                        <a:pt x="765" y="448"/>
                                      </a:lnTo>
                                      <a:lnTo>
                                        <a:pt x="765" y="450"/>
                                      </a:lnTo>
                                      <a:lnTo>
                                        <a:pt x="764" y="450"/>
                                      </a:lnTo>
                                      <a:lnTo>
                                        <a:pt x="764" y="464"/>
                                      </a:lnTo>
                                      <a:lnTo>
                                        <a:pt x="774" y="472"/>
                                      </a:lnTo>
                                      <a:lnTo>
                                        <a:pt x="790" y="472"/>
                                      </a:lnTo>
                                      <a:lnTo>
                                        <a:pt x="795" y="470"/>
                                      </a:lnTo>
                                      <a:lnTo>
                                        <a:pt x="799" y="466"/>
                                      </a:lnTo>
                                      <a:lnTo>
                                        <a:pt x="800" y="464"/>
                                      </a:lnTo>
                                      <a:lnTo>
                                        <a:pt x="801" y="462"/>
                                      </a:lnTo>
                                      <a:lnTo>
                                        <a:pt x="804" y="458"/>
                                      </a:lnTo>
                                      <a:lnTo>
                                        <a:pt x="808" y="456"/>
                                      </a:lnTo>
                                      <a:lnTo>
                                        <a:pt x="866" y="456"/>
                                      </a:lnTo>
                                      <a:lnTo>
                                        <a:pt x="864" y="452"/>
                                      </a:lnTo>
                                      <a:lnTo>
                                        <a:pt x="859" y="444"/>
                                      </a:lnTo>
                                      <a:lnTo>
                                        <a:pt x="853" y="438"/>
                                      </a:lnTo>
                                      <a:lnTo>
                                        <a:pt x="846" y="434"/>
                                      </a:lnTo>
                                      <a:lnTo>
                                        <a:pt x="837" y="426"/>
                                      </a:lnTo>
                                      <a:lnTo>
                                        <a:pt x="831" y="424"/>
                                      </a:lnTo>
                                      <a:lnTo>
                                        <a:pt x="807" y="424"/>
                                      </a:lnTo>
                                      <a:lnTo>
                                        <a:pt x="809" y="412"/>
                                      </a:lnTo>
                                      <a:lnTo>
                                        <a:pt x="810" y="400"/>
                                      </a:lnTo>
                                      <a:lnTo>
                                        <a:pt x="810" y="388"/>
                                      </a:lnTo>
                                      <a:lnTo>
                                        <a:pt x="811" y="376"/>
                                      </a:lnTo>
                                      <a:lnTo>
                                        <a:pt x="803" y="302"/>
                                      </a:lnTo>
                                      <a:lnTo>
                                        <a:pt x="781" y="232"/>
                                      </a:lnTo>
                                      <a:lnTo>
                                        <a:pt x="747" y="168"/>
                                      </a:lnTo>
                                      <a:lnTo>
                                        <a:pt x="701" y="112"/>
                                      </a:lnTo>
                                      <a:lnTo>
                                        <a:pt x="646" y="66"/>
                                      </a:lnTo>
                                      <a:lnTo>
                                        <a:pt x="600" y="40"/>
                                      </a:lnTo>
                                      <a:close/>
                                      <a:moveTo>
                                        <a:pt x="801" y="462"/>
                                      </a:moveTo>
                                      <a:lnTo>
                                        <a:pt x="801" y="462"/>
                                      </a:lnTo>
                                      <a:lnTo>
                                        <a:pt x="800" y="464"/>
                                      </a:lnTo>
                                      <a:lnTo>
                                        <a:pt x="801" y="462"/>
                                      </a:lnTo>
                                      <a:close/>
                                      <a:moveTo>
                                        <a:pt x="6" y="458"/>
                                      </a:moveTo>
                                      <a:lnTo>
                                        <a:pt x="5" y="460"/>
                                      </a:lnTo>
                                      <a:lnTo>
                                        <a:pt x="6" y="460"/>
                                      </a:lnTo>
                                      <a:lnTo>
                                        <a:pt x="6" y="458"/>
                                      </a:lnTo>
                                      <a:close/>
                                      <a:moveTo>
                                        <a:pt x="867" y="459"/>
                                      </a:moveTo>
                                      <a:lnTo>
                                        <a:pt x="867" y="460"/>
                                      </a:lnTo>
                                      <a:lnTo>
                                        <a:pt x="867" y="459"/>
                                      </a:lnTo>
                                      <a:close/>
                                      <a:moveTo>
                                        <a:pt x="867" y="458"/>
                                      </a:moveTo>
                                      <a:lnTo>
                                        <a:pt x="866" y="458"/>
                                      </a:lnTo>
                                      <a:lnTo>
                                        <a:pt x="867" y="459"/>
                                      </a:lnTo>
                                      <a:lnTo>
                                        <a:pt x="867" y="458"/>
                                      </a:lnTo>
                                      <a:close/>
                                      <a:moveTo>
                                        <a:pt x="436" y="0"/>
                                      </a:moveTo>
                                      <a:lnTo>
                                        <a:pt x="434" y="0"/>
                                      </a:lnTo>
                                      <a:lnTo>
                                        <a:pt x="359" y="8"/>
                                      </a:lnTo>
                                      <a:lnTo>
                                        <a:pt x="289" y="30"/>
                                      </a:lnTo>
                                      <a:lnTo>
                                        <a:pt x="225" y="66"/>
                                      </a:lnTo>
                                      <a:lnTo>
                                        <a:pt x="170" y="112"/>
                                      </a:lnTo>
                                      <a:lnTo>
                                        <a:pt x="124" y="168"/>
                                      </a:lnTo>
                                      <a:lnTo>
                                        <a:pt x="89" y="232"/>
                                      </a:lnTo>
                                      <a:lnTo>
                                        <a:pt x="68" y="302"/>
                                      </a:lnTo>
                                      <a:lnTo>
                                        <a:pt x="60" y="376"/>
                                      </a:lnTo>
                                      <a:lnTo>
                                        <a:pt x="60" y="388"/>
                                      </a:lnTo>
                                      <a:lnTo>
                                        <a:pt x="61" y="400"/>
                                      </a:lnTo>
                                      <a:lnTo>
                                        <a:pt x="62" y="414"/>
                                      </a:lnTo>
                                      <a:lnTo>
                                        <a:pt x="63" y="426"/>
                                      </a:lnTo>
                                      <a:lnTo>
                                        <a:pt x="102" y="426"/>
                                      </a:lnTo>
                                      <a:lnTo>
                                        <a:pt x="100" y="414"/>
                                      </a:lnTo>
                                      <a:lnTo>
                                        <a:pt x="99" y="396"/>
                                      </a:lnTo>
                                      <a:lnTo>
                                        <a:pt x="98" y="376"/>
                                      </a:lnTo>
                                      <a:lnTo>
                                        <a:pt x="107" y="300"/>
                                      </a:lnTo>
                                      <a:lnTo>
                                        <a:pt x="133" y="230"/>
                                      </a:lnTo>
                                      <a:lnTo>
                                        <a:pt x="172" y="166"/>
                                      </a:lnTo>
                                      <a:lnTo>
                                        <a:pt x="224" y="114"/>
                                      </a:lnTo>
                                      <a:lnTo>
                                        <a:pt x="287" y="74"/>
                                      </a:lnTo>
                                      <a:lnTo>
                                        <a:pt x="357" y="48"/>
                                      </a:lnTo>
                                      <a:lnTo>
                                        <a:pt x="435" y="40"/>
                                      </a:lnTo>
                                      <a:lnTo>
                                        <a:pt x="600" y="40"/>
                                      </a:lnTo>
                                      <a:lnTo>
                                        <a:pt x="582" y="30"/>
                                      </a:lnTo>
                                      <a:lnTo>
                                        <a:pt x="512" y="8"/>
                                      </a:lnTo>
                                      <a:lnTo>
                                        <a:pt x="436" y="0"/>
                                      </a:lnTo>
                                      <a:close/>
                                      <a:moveTo>
                                        <a:pt x="825" y="422"/>
                                      </a:moveTo>
                                      <a:lnTo>
                                        <a:pt x="812" y="424"/>
                                      </a:lnTo>
                                      <a:lnTo>
                                        <a:pt x="831" y="424"/>
                                      </a:lnTo>
                                      <a:lnTo>
                                        <a:pt x="825" y="42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076F2B" id="Groep 5502" o:spid="_x0000_s1026" style="width:68pt;height:68pt;mso-position-horizontal-relative:char;mso-position-vertical-relative:line" coordsize="1360,13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">
                      <v:shape id="Freeform 43" o:spid="_x0000_s1027" style="position:absolute;left:2;top:2;width:1356;height:1356;visibility:visible;mso-wrap-style:square;v-text-anchor:top" coordsize="1356,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" path="m1356,678r-4,74l1340,823r-19,69l1295,958r-32,62l1225,1078r-44,54l1132,1181r-54,44l1020,1263r-62,32l892,1321r-69,19l752,1352r-74,4l604,1352r-71,-12l464,1321r-66,-26l336,1263r-58,-38l224,1181r-49,-49l131,1078,93,1020,61,958,35,892,16,823,4,752,,678,4,604,16,533,35,464,61,398,93,336r38,-58l175,224r49,-49l278,131,336,93,398,61,464,35,533,16,604,4,678,r74,4l823,16r69,19l958,61r62,32l1078,131r54,44l1181,224r44,54l1263,336r32,62l1321,464r19,69l1352,604r4,74xe" filled="f" strokeweight=".07972mm">
                        <v:path arrowok="t" o:connecttype="custom" o:connectlocs="1356,680;1352,754;1340,825;1321,894;1295,960;1263,1022;1225,1080;1181,1134;1132,1183;1078,1227;1020,1265;958,1297;892,1323;823,1342;752,1354;678,1358;604,1354;533,1342;464,1323;398,1297;336,1265;278,1227;224,1183;175,1134;131,1080;93,1022;61,960;35,894;16,825;4,754;0,680;4,606;16,535;35,466;61,400;93,338;131,280;175,226;224,177;278,133;336,95;398,63;464,37;533,18;604,6;678,2;752,6;823,18;892,37;958,63;1020,95;1078,133;1132,177;1181,226;1225,280;1263,338;1295,400;1321,466;1340,535;1352,606;1356,680" o:connectangles="0,0,0,0,0,0,0,0,0,0,0,0,0,0,0,0,0,0,0,0,0,0,0,0,0,0,0,0,0,0,0,0,0,0,0,0,0,0,0,0,0,0,0,0,0,0,0,0,0,0,0,0,0,0,0,0,0,0,0,0,0"/>
                      </v:shape>
                      <v:shape id="Freeform 44" o:spid="_x0000_s1028" style="position:absolute;left:40;top:40;width:1279;height:1279;visibility:visible;mso-wrap-style:square;v-text-anchor:top" coordsize="1279,1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" path="m639,l564,4,492,17,423,37,358,65,296,99r-57,41l187,187r-47,52l99,296,65,358,37,424,16,493,4,565,,639r4,75l16,786r21,69l65,921r34,61l140,1039r47,52l239,1138r57,41l358,1213r65,28l492,1261r72,13l639,1278r74,-4l785,1261r69,-20l920,1213r62,-34l1039,1138r52,-47l1138,1039r41,-57l1213,921r28,-66l1261,786r13,-72l1278,639r-4,-74l1261,493r-20,-69l1213,358r-34,-62l1138,239r-47,-52l1039,140,982,99,920,65,854,37,785,17,713,4,639,xe" fillcolor="#005285" stroked="f">
                        <v:path arrowok="t" o:connecttype="custom" o:connectlocs="639,41;564,45;492,58;423,78;358,106;296,140;239,181;187,228;140,280;99,337;65,399;37,465;16,534;4,606;0,680;4,755;16,827;37,896;65,962;99,1023;140,1080;187,1132;239,1179;296,1220;358,1254;423,1282;492,1302;564,1315;639,1319;713,1315;785,1302;854,1282;920,1254;982,1220;1039,1179;1091,1132;1138,1080;1179,1023;1213,962;1241,896;1261,827;1274,755;1278,680;1274,606;1261,534;1241,465;1213,399;1179,337;1138,280;1091,228;1039,181;982,140;920,106;854,78;785,58;713,45;639,41" o:connectangles="0,0,0,0,0,0,0,0,0,0,0,0,0,0,0,0,0,0,0,0,0,0,0,0,0,0,0,0,0,0,0,0,0,0,0,0,0,0,0,0,0,0,0,0,0,0,0,0,0,0,0,0,0,0,0,0,0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5" o:spid="_x0000_s1029" type="#_x0000_t75" style="position:absolute;left:292;top:550;width:776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">
                        <v:imagedata r:id="rId12" o:title=""/>
                      </v:shape>
                      <v:shape id="AutoShape 46" o:spid="_x0000_s1030" style="position:absolute;left:243;top:179;width:873;height:998;visibility:visible;mso-wrap-style:square;v-text-anchor:top" coordsize="873,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" path="m62,424r-15,l35,428r-10,6l19,440r-6,6l8,452r-2,8l1,470,,482r,14l1,518r3,22l9,562r8,24l35,628r21,36l79,690r23,14l109,706r24,l139,730r8,26l155,782r9,22l206,876r51,58l312,974r57,20l386,996r21,2l466,998r,-2l479,996r13,-2l502,994r57,-20l578,960r-160,l402,958r-15,l374,956,327,938,279,904,236,852,199,788,186,756,176,718,165,676r-1,-6l115,670,103,660,86,642,69,612,53,574,46,552,41,530,38,512,37,496r,-8l39,480r1,-4l42,468r3,-4l48,462r3,-4l107,458r1,-2l103,434r-1,-8l63,426r-1,-2xm716,658r-9,8l705,676r-5,28l693,732r-9,28l672,788r-37,64l592,904r-47,34l497,956r-11,l475,958r-13,l449,960r129,l614,934r51,-58l707,804r10,-24l726,756r7,-26l739,706r25,l770,704r23,-16l810,670r-62,l741,666r-6,-2l733,662r-3,l727,660r-11,-2xm133,706r-25,l120,708r9,l133,706xm764,706r-21,l748,708r4,l764,706xm153,658r-10,2l138,662r-3,2l132,668r-9,2l164,670r-1,-6l153,658xm866,456r-48,l821,458r3,2l827,462r3,6l832,472r,2l834,480r1,6l835,496r-1,16l831,530r-4,20l819,572r-16,40l786,640r-16,20l757,668r-2,2l810,670r6,-6l837,628r18,-42l863,562r5,-24l871,516r1,-20l872,482r-1,-14l867,460r-1,-2l866,456xm107,458r-44,l68,460r2,4l73,470r7,4l97,474r8,-6l107,458xm600,40r-164,l513,48r71,26l646,114r53,52l738,230r26,70l773,376r-1,18l771,410r-2,18l766,444r-1,4l765,450r-1,l764,464r10,8l790,472r5,-2l799,466r1,-2l801,462r3,-4l808,456r58,l864,452r-5,-8l853,438r-7,-4l837,426r-6,-2l807,424r2,-12l810,400r,-12l811,376r-8,-74l781,232,747,168,701,112,646,66,600,40xm801,462r,l800,464r1,-2xm6,458r-1,2l6,460r,-2xm867,459r,1l867,459xm867,458r-1,l867,459r,-1xm436,r-2,l359,8,289,30,225,66r-55,46l124,168,89,232,68,302r-8,74l60,388r1,12l62,414r1,12l102,426r-2,-12l99,396,98,376r9,-76l133,230r39,-64l224,114,287,74,357,48r78,-8l600,40,582,30,512,8,436,xm825,422r-13,2l831,424r-6,-2xe" stroked="f">
                        <v:path arrowok="t" o:connecttype="custom" o:connectlocs="19,620;0,662;17,766;109,886;164,984;386,1176;492,1174;402,1138;236,1032;164,850;53,754;37,668;48,642;102,606;705,856;635,1032;475,1138;665,1056;739,886;748,850;727,840;129,888;752,888;135,844;153,838;827,642;835,666;819,752;755,850;863,742;871,648;866,636;73,650;600,220;699,346;771,590;764,630;799,646;808,636;846,614;810,580;747,348;801,642;5,640;867,640;867,638;225,246;60,556;102,606;133,410;435,220;825,602" o:connectangles="0,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701" w:type="dxa"/>
            <w:vAlign w:val="center"/>
          </w:tcPr>
          <w:p w:rsidR="007E4F7F" w:rsidRDefault="007E4F7F" w:rsidP="004D295F">
            <w:pPr>
              <w:pStyle w:val="Kop5"/>
              <w:outlineLvl w:val="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B308FF7" wp14:editId="11100120">
                      <wp:extent cx="863600" cy="863600"/>
                      <wp:effectExtent l="9525" t="9525" r="12700" b="12700"/>
                      <wp:docPr id="36" name="Groe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63600" cy="863600"/>
                                <a:chOff x="0" y="0"/>
                                <a:chExt cx="1360" cy="1360"/>
                              </a:xfrm>
                            </wpg:grpSpPr>
                            <wps:wsp>
                              <wps:cNvPr id="37" name="Freeform 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" y="2"/>
                                  <a:ext cx="1356" cy="1356"/>
                                </a:xfrm>
                                <a:custGeom>
                                  <a:avLst/>
                                  <a:gdLst>
                                    <a:gd name="T0" fmla="+- 0 1358 2"/>
                                    <a:gd name="T1" fmla="*/ T0 w 1356"/>
                                    <a:gd name="T2" fmla="+- 0 680 2"/>
                                    <a:gd name="T3" fmla="*/ 680 h 1356"/>
                                    <a:gd name="T4" fmla="+- 0 1354 2"/>
                                    <a:gd name="T5" fmla="*/ T4 w 1356"/>
                                    <a:gd name="T6" fmla="+- 0 754 2"/>
                                    <a:gd name="T7" fmla="*/ 754 h 1356"/>
                                    <a:gd name="T8" fmla="+- 0 1342 2"/>
                                    <a:gd name="T9" fmla="*/ T8 w 1356"/>
                                    <a:gd name="T10" fmla="+- 0 825 2"/>
                                    <a:gd name="T11" fmla="*/ 825 h 1356"/>
                                    <a:gd name="T12" fmla="+- 0 1323 2"/>
                                    <a:gd name="T13" fmla="*/ T12 w 1356"/>
                                    <a:gd name="T14" fmla="+- 0 894 2"/>
                                    <a:gd name="T15" fmla="*/ 894 h 1356"/>
                                    <a:gd name="T16" fmla="+- 0 1297 2"/>
                                    <a:gd name="T17" fmla="*/ T16 w 1356"/>
                                    <a:gd name="T18" fmla="+- 0 960 2"/>
                                    <a:gd name="T19" fmla="*/ 960 h 1356"/>
                                    <a:gd name="T20" fmla="+- 0 1265 2"/>
                                    <a:gd name="T21" fmla="*/ T20 w 1356"/>
                                    <a:gd name="T22" fmla="+- 0 1022 2"/>
                                    <a:gd name="T23" fmla="*/ 1022 h 1356"/>
                                    <a:gd name="T24" fmla="+- 0 1227 2"/>
                                    <a:gd name="T25" fmla="*/ T24 w 1356"/>
                                    <a:gd name="T26" fmla="+- 0 1080 2"/>
                                    <a:gd name="T27" fmla="*/ 1080 h 1356"/>
                                    <a:gd name="T28" fmla="+- 0 1183 2"/>
                                    <a:gd name="T29" fmla="*/ T28 w 1356"/>
                                    <a:gd name="T30" fmla="+- 0 1134 2"/>
                                    <a:gd name="T31" fmla="*/ 1134 h 1356"/>
                                    <a:gd name="T32" fmla="+- 0 1134 2"/>
                                    <a:gd name="T33" fmla="*/ T32 w 1356"/>
                                    <a:gd name="T34" fmla="+- 0 1183 2"/>
                                    <a:gd name="T35" fmla="*/ 1183 h 1356"/>
                                    <a:gd name="T36" fmla="+- 0 1080 2"/>
                                    <a:gd name="T37" fmla="*/ T36 w 1356"/>
                                    <a:gd name="T38" fmla="+- 0 1227 2"/>
                                    <a:gd name="T39" fmla="*/ 1227 h 1356"/>
                                    <a:gd name="T40" fmla="+- 0 1022 2"/>
                                    <a:gd name="T41" fmla="*/ T40 w 1356"/>
                                    <a:gd name="T42" fmla="+- 0 1265 2"/>
                                    <a:gd name="T43" fmla="*/ 1265 h 1356"/>
                                    <a:gd name="T44" fmla="+- 0 960 2"/>
                                    <a:gd name="T45" fmla="*/ T44 w 1356"/>
                                    <a:gd name="T46" fmla="+- 0 1297 2"/>
                                    <a:gd name="T47" fmla="*/ 1297 h 1356"/>
                                    <a:gd name="T48" fmla="+- 0 894 2"/>
                                    <a:gd name="T49" fmla="*/ T48 w 1356"/>
                                    <a:gd name="T50" fmla="+- 0 1323 2"/>
                                    <a:gd name="T51" fmla="*/ 1323 h 1356"/>
                                    <a:gd name="T52" fmla="+- 0 825 2"/>
                                    <a:gd name="T53" fmla="*/ T52 w 1356"/>
                                    <a:gd name="T54" fmla="+- 0 1342 2"/>
                                    <a:gd name="T55" fmla="*/ 1342 h 1356"/>
                                    <a:gd name="T56" fmla="+- 0 754 2"/>
                                    <a:gd name="T57" fmla="*/ T56 w 1356"/>
                                    <a:gd name="T58" fmla="+- 0 1354 2"/>
                                    <a:gd name="T59" fmla="*/ 1354 h 1356"/>
                                    <a:gd name="T60" fmla="+- 0 680 2"/>
                                    <a:gd name="T61" fmla="*/ T60 w 1356"/>
                                    <a:gd name="T62" fmla="+- 0 1358 2"/>
                                    <a:gd name="T63" fmla="*/ 1358 h 1356"/>
                                    <a:gd name="T64" fmla="+- 0 606 2"/>
                                    <a:gd name="T65" fmla="*/ T64 w 1356"/>
                                    <a:gd name="T66" fmla="+- 0 1354 2"/>
                                    <a:gd name="T67" fmla="*/ 1354 h 1356"/>
                                    <a:gd name="T68" fmla="+- 0 535 2"/>
                                    <a:gd name="T69" fmla="*/ T68 w 1356"/>
                                    <a:gd name="T70" fmla="+- 0 1342 2"/>
                                    <a:gd name="T71" fmla="*/ 1342 h 1356"/>
                                    <a:gd name="T72" fmla="+- 0 466 2"/>
                                    <a:gd name="T73" fmla="*/ T72 w 1356"/>
                                    <a:gd name="T74" fmla="+- 0 1323 2"/>
                                    <a:gd name="T75" fmla="*/ 1323 h 1356"/>
                                    <a:gd name="T76" fmla="+- 0 400 2"/>
                                    <a:gd name="T77" fmla="*/ T76 w 1356"/>
                                    <a:gd name="T78" fmla="+- 0 1297 2"/>
                                    <a:gd name="T79" fmla="*/ 1297 h 1356"/>
                                    <a:gd name="T80" fmla="+- 0 338 2"/>
                                    <a:gd name="T81" fmla="*/ T80 w 1356"/>
                                    <a:gd name="T82" fmla="+- 0 1265 2"/>
                                    <a:gd name="T83" fmla="*/ 1265 h 1356"/>
                                    <a:gd name="T84" fmla="+- 0 280 2"/>
                                    <a:gd name="T85" fmla="*/ T84 w 1356"/>
                                    <a:gd name="T86" fmla="+- 0 1227 2"/>
                                    <a:gd name="T87" fmla="*/ 1227 h 1356"/>
                                    <a:gd name="T88" fmla="+- 0 226 2"/>
                                    <a:gd name="T89" fmla="*/ T88 w 1356"/>
                                    <a:gd name="T90" fmla="+- 0 1183 2"/>
                                    <a:gd name="T91" fmla="*/ 1183 h 1356"/>
                                    <a:gd name="T92" fmla="+- 0 177 2"/>
                                    <a:gd name="T93" fmla="*/ T92 w 1356"/>
                                    <a:gd name="T94" fmla="+- 0 1134 2"/>
                                    <a:gd name="T95" fmla="*/ 1134 h 1356"/>
                                    <a:gd name="T96" fmla="+- 0 133 2"/>
                                    <a:gd name="T97" fmla="*/ T96 w 1356"/>
                                    <a:gd name="T98" fmla="+- 0 1080 2"/>
                                    <a:gd name="T99" fmla="*/ 1080 h 1356"/>
                                    <a:gd name="T100" fmla="+- 0 95 2"/>
                                    <a:gd name="T101" fmla="*/ T100 w 1356"/>
                                    <a:gd name="T102" fmla="+- 0 1022 2"/>
                                    <a:gd name="T103" fmla="*/ 1022 h 1356"/>
                                    <a:gd name="T104" fmla="+- 0 63 2"/>
                                    <a:gd name="T105" fmla="*/ T104 w 1356"/>
                                    <a:gd name="T106" fmla="+- 0 960 2"/>
                                    <a:gd name="T107" fmla="*/ 960 h 1356"/>
                                    <a:gd name="T108" fmla="+- 0 37 2"/>
                                    <a:gd name="T109" fmla="*/ T108 w 1356"/>
                                    <a:gd name="T110" fmla="+- 0 894 2"/>
                                    <a:gd name="T111" fmla="*/ 894 h 1356"/>
                                    <a:gd name="T112" fmla="+- 0 18 2"/>
                                    <a:gd name="T113" fmla="*/ T112 w 1356"/>
                                    <a:gd name="T114" fmla="+- 0 825 2"/>
                                    <a:gd name="T115" fmla="*/ 825 h 1356"/>
                                    <a:gd name="T116" fmla="+- 0 6 2"/>
                                    <a:gd name="T117" fmla="*/ T116 w 1356"/>
                                    <a:gd name="T118" fmla="+- 0 754 2"/>
                                    <a:gd name="T119" fmla="*/ 754 h 1356"/>
                                    <a:gd name="T120" fmla="+- 0 2 2"/>
                                    <a:gd name="T121" fmla="*/ T120 w 1356"/>
                                    <a:gd name="T122" fmla="+- 0 680 2"/>
                                    <a:gd name="T123" fmla="*/ 680 h 1356"/>
                                    <a:gd name="T124" fmla="+- 0 6 2"/>
                                    <a:gd name="T125" fmla="*/ T124 w 1356"/>
                                    <a:gd name="T126" fmla="+- 0 606 2"/>
                                    <a:gd name="T127" fmla="*/ 606 h 1356"/>
                                    <a:gd name="T128" fmla="+- 0 18 2"/>
                                    <a:gd name="T129" fmla="*/ T128 w 1356"/>
                                    <a:gd name="T130" fmla="+- 0 535 2"/>
                                    <a:gd name="T131" fmla="*/ 535 h 1356"/>
                                    <a:gd name="T132" fmla="+- 0 37 2"/>
                                    <a:gd name="T133" fmla="*/ T132 w 1356"/>
                                    <a:gd name="T134" fmla="+- 0 466 2"/>
                                    <a:gd name="T135" fmla="*/ 466 h 1356"/>
                                    <a:gd name="T136" fmla="+- 0 63 2"/>
                                    <a:gd name="T137" fmla="*/ T136 w 1356"/>
                                    <a:gd name="T138" fmla="+- 0 400 2"/>
                                    <a:gd name="T139" fmla="*/ 400 h 1356"/>
                                    <a:gd name="T140" fmla="+- 0 95 2"/>
                                    <a:gd name="T141" fmla="*/ T140 w 1356"/>
                                    <a:gd name="T142" fmla="+- 0 338 2"/>
                                    <a:gd name="T143" fmla="*/ 338 h 1356"/>
                                    <a:gd name="T144" fmla="+- 0 133 2"/>
                                    <a:gd name="T145" fmla="*/ T144 w 1356"/>
                                    <a:gd name="T146" fmla="+- 0 280 2"/>
                                    <a:gd name="T147" fmla="*/ 280 h 1356"/>
                                    <a:gd name="T148" fmla="+- 0 177 2"/>
                                    <a:gd name="T149" fmla="*/ T148 w 1356"/>
                                    <a:gd name="T150" fmla="+- 0 226 2"/>
                                    <a:gd name="T151" fmla="*/ 226 h 1356"/>
                                    <a:gd name="T152" fmla="+- 0 226 2"/>
                                    <a:gd name="T153" fmla="*/ T152 w 1356"/>
                                    <a:gd name="T154" fmla="+- 0 177 2"/>
                                    <a:gd name="T155" fmla="*/ 177 h 1356"/>
                                    <a:gd name="T156" fmla="+- 0 280 2"/>
                                    <a:gd name="T157" fmla="*/ T156 w 1356"/>
                                    <a:gd name="T158" fmla="+- 0 133 2"/>
                                    <a:gd name="T159" fmla="*/ 133 h 1356"/>
                                    <a:gd name="T160" fmla="+- 0 338 2"/>
                                    <a:gd name="T161" fmla="*/ T160 w 1356"/>
                                    <a:gd name="T162" fmla="+- 0 95 2"/>
                                    <a:gd name="T163" fmla="*/ 95 h 1356"/>
                                    <a:gd name="T164" fmla="+- 0 400 2"/>
                                    <a:gd name="T165" fmla="*/ T164 w 1356"/>
                                    <a:gd name="T166" fmla="+- 0 63 2"/>
                                    <a:gd name="T167" fmla="*/ 63 h 1356"/>
                                    <a:gd name="T168" fmla="+- 0 466 2"/>
                                    <a:gd name="T169" fmla="*/ T168 w 1356"/>
                                    <a:gd name="T170" fmla="+- 0 37 2"/>
                                    <a:gd name="T171" fmla="*/ 37 h 1356"/>
                                    <a:gd name="T172" fmla="+- 0 535 2"/>
                                    <a:gd name="T173" fmla="*/ T172 w 1356"/>
                                    <a:gd name="T174" fmla="+- 0 18 2"/>
                                    <a:gd name="T175" fmla="*/ 18 h 1356"/>
                                    <a:gd name="T176" fmla="+- 0 606 2"/>
                                    <a:gd name="T177" fmla="*/ T176 w 1356"/>
                                    <a:gd name="T178" fmla="+- 0 6 2"/>
                                    <a:gd name="T179" fmla="*/ 6 h 1356"/>
                                    <a:gd name="T180" fmla="+- 0 680 2"/>
                                    <a:gd name="T181" fmla="*/ T180 w 1356"/>
                                    <a:gd name="T182" fmla="+- 0 2 2"/>
                                    <a:gd name="T183" fmla="*/ 2 h 1356"/>
                                    <a:gd name="T184" fmla="+- 0 754 2"/>
                                    <a:gd name="T185" fmla="*/ T184 w 1356"/>
                                    <a:gd name="T186" fmla="+- 0 6 2"/>
                                    <a:gd name="T187" fmla="*/ 6 h 1356"/>
                                    <a:gd name="T188" fmla="+- 0 825 2"/>
                                    <a:gd name="T189" fmla="*/ T188 w 1356"/>
                                    <a:gd name="T190" fmla="+- 0 18 2"/>
                                    <a:gd name="T191" fmla="*/ 18 h 1356"/>
                                    <a:gd name="T192" fmla="+- 0 894 2"/>
                                    <a:gd name="T193" fmla="*/ T192 w 1356"/>
                                    <a:gd name="T194" fmla="+- 0 37 2"/>
                                    <a:gd name="T195" fmla="*/ 37 h 1356"/>
                                    <a:gd name="T196" fmla="+- 0 960 2"/>
                                    <a:gd name="T197" fmla="*/ T196 w 1356"/>
                                    <a:gd name="T198" fmla="+- 0 63 2"/>
                                    <a:gd name="T199" fmla="*/ 63 h 1356"/>
                                    <a:gd name="T200" fmla="+- 0 1022 2"/>
                                    <a:gd name="T201" fmla="*/ T200 w 1356"/>
                                    <a:gd name="T202" fmla="+- 0 95 2"/>
                                    <a:gd name="T203" fmla="*/ 95 h 1356"/>
                                    <a:gd name="T204" fmla="+- 0 1080 2"/>
                                    <a:gd name="T205" fmla="*/ T204 w 1356"/>
                                    <a:gd name="T206" fmla="+- 0 133 2"/>
                                    <a:gd name="T207" fmla="*/ 133 h 1356"/>
                                    <a:gd name="T208" fmla="+- 0 1134 2"/>
                                    <a:gd name="T209" fmla="*/ T208 w 1356"/>
                                    <a:gd name="T210" fmla="+- 0 177 2"/>
                                    <a:gd name="T211" fmla="*/ 177 h 1356"/>
                                    <a:gd name="T212" fmla="+- 0 1183 2"/>
                                    <a:gd name="T213" fmla="*/ T212 w 1356"/>
                                    <a:gd name="T214" fmla="+- 0 226 2"/>
                                    <a:gd name="T215" fmla="*/ 226 h 1356"/>
                                    <a:gd name="T216" fmla="+- 0 1227 2"/>
                                    <a:gd name="T217" fmla="*/ T216 w 1356"/>
                                    <a:gd name="T218" fmla="+- 0 280 2"/>
                                    <a:gd name="T219" fmla="*/ 280 h 1356"/>
                                    <a:gd name="T220" fmla="+- 0 1265 2"/>
                                    <a:gd name="T221" fmla="*/ T220 w 1356"/>
                                    <a:gd name="T222" fmla="+- 0 338 2"/>
                                    <a:gd name="T223" fmla="*/ 338 h 1356"/>
                                    <a:gd name="T224" fmla="+- 0 1297 2"/>
                                    <a:gd name="T225" fmla="*/ T224 w 1356"/>
                                    <a:gd name="T226" fmla="+- 0 400 2"/>
                                    <a:gd name="T227" fmla="*/ 400 h 1356"/>
                                    <a:gd name="T228" fmla="+- 0 1323 2"/>
                                    <a:gd name="T229" fmla="*/ T228 w 1356"/>
                                    <a:gd name="T230" fmla="+- 0 466 2"/>
                                    <a:gd name="T231" fmla="*/ 466 h 1356"/>
                                    <a:gd name="T232" fmla="+- 0 1342 2"/>
                                    <a:gd name="T233" fmla="*/ T232 w 1356"/>
                                    <a:gd name="T234" fmla="+- 0 535 2"/>
                                    <a:gd name="T235" fmla="*/ 535 h 1356"/>
                                    <a:gd name="T236" fmla="+- 0 1354 2"/>
                                    <a:gd name="T237" fmla="*/ T236 w 1356"/>
                                    <a:gd name="T238" fmla="+- 0 606 2"/>
                                    <a:gd name="T239" fmla="*/ 606 h 1356"/>
                                    <a:gd name="T240" fmla="+- 0 1358 2"/>
                                    <a:gd name="T241" fmla="*/ T240 w 1356"/>
                                    <a:gd name="T242" fmla="+- 0 680 2"/>
                                    <a:gd name="T243" fmla="*/ 680 h 135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  <a:cxn ang="0">
                                      <a:pos x="T233" y="T235"/>
                                    </a:cxn>
                                    <a:cxn ang="0">
                                      <a:pos x="T237" y="T239"/>
                                    </a:cxn>
                                    <a:cxn ang="0">
                                      <a:pos x="T241" y="T243"/>
                                    </a:cxn>
                                  </a:cxnLst>
                                  <a:rect l="0" t="0" r="r" b="b"/>
                                  <a:pathLst>
                                    <a:path w="1356" h="1356">
                                      <a:moveTo>
                                        <a:pt x="1356" y="678"/>
                                      </a:moveTo>
                                      <a:lnTo>
                                        <a:pt x="1352" y="752"/>
                                      </a:lnTo>
                                      <a:lnTo>
                                        <a:pt x="1340" y="823"/>
                                      </a:lnTo>
                                      <a:lnTo>
                                        <a:pt x="1321" y="892"/>
                                      </a:lnTo>
                                      <a:lnTo>
                                        <a:pt x="1295" y="958"/>
                                      </a:lnTo>
                                      <a:lnTo>
                                        <a:pt x="1263" y="1020"/>
                                      </a:lnTo>
                                      <a:lnTo>
                                        <a:pt x="1225" y="1078"/>
                                      </a:lnTo>
                                      <a:lnTo>
                                        <a:pt x="1181" y="1132"/>
                                      </a:lnTo>
                                      <a:lnTo>
                                        <a:pt x="1132" y="1181"/>
                                      </a:lnTo>
                                      <a:lnTo>
                                        <a:pt x="1078" y="1225"/>
                                      </a:lnTo>
                                      <a:lnTo>
                                        <a:pt x="1020" y="1263"/>
                                      </a:lnTo>
                                      <a:lnTo>
                                        <a:pt x="958" y="1295"/>
                                      </a:lnTo>
                                      <a:lnTo>
                                        <a:pt x="892" y="1321"/>
                                      </a:lnTo>
                                      <a:lnTo>
                                        <a:pt x="823" y="1340"/>
                                      </a:lnTo>
                                      <a:lnTo>
                                        <a:pt x="752" y="1352"/>
                                      </a:lnTo>
                                      <a:lnTo>
                                        <a:pt x="678" y="1356"/>
                                      </a:lnTo>
                                      <a:lnTo>
                                        <a:pt x="604" y="1352"/>
                                      </a:lnTo>
                                      <a:lnTo>
                                        <a:pt x="533" y="1340"/>
                                      </a:lnTo>
                                      <a:lnTo>
                                        <a:pt x="464" y="1321"/>
                                      </a:lnTo>
                                      <a:lnTo>
                                        <a:pt x="398" y="1295"/>
                                      </a:lnTo>
                                      <a:lnTo>
                                        <a:pt x="336" y="1263"/>
                                      </a:lnTo>
                                      <a:lnTo>
                                        <a:pt x="278" y="1225"/>
                                      </a:lnTo>
                                      <a:lnTo>
                                        <a:pt x="224" y="1181"/>
                                      </a:lnTo>
                                      <a:lnTo>
                                        <a:pt x="175" y="1132"/>
                                      </a:lnTo>
                                      <a:lnTo>
                                        <a:pt x="131" y="1078"/>
                                      </a:lnTo>
                                      <a:lnTo>
                                        <a:pt x="93" y="1020"/>
                                      </a:lnTo>
                                      <a:lnTo>
                                        <a:pt x="61" y="958"/>
                                      </a:lnTo>
                                      <a:lnTo>
                                        <a:pt x="35" y="892"/>
                                      </a:lnTo>
                                      <a:lnTo>
                                        <a:pt x="16" y="823"/>
                                      </a:lnTo>
                                      <a:lnTo>
                                        <a:pt x="4" y="752"/>
                                      </a:lnTo>
                                      <a:lnTo>
                                        <a:pt x="0" y="678"/>
                                      </a:lnTo>
                                      <a:lnTo>
                                        <a:pt x="4" y="604"/>
                                      </a:lnTo>
                                      <a:lnTo>
                                        <a:pt x="16" y="533"/>
                                      </a:lnTo>
                                      <a:lnTo>
                                        <a:pt x="35" y="464"/>
                                      </a:lnTo>
                                      <a:lnTo>
                                        <a:pt x="61" y="398"/>
                                      </a:lnTo>
                                      <a:lnTo>
                                        <a:pt x="93" y="336"/>
                                      </a:lnTo>
                                      <a:lnTo>
                                        <a:pt x="131" y="278"/>
                                      </a:lnTo>
                                      <a:lnTo>
                                        <a:pt x="175" y="224"/>
                                      </a:lnTo>
                                      <a:lnTo>
                                        <a:pt x="224" y="175"/>
                                      </a:lnTo>
                                      <a:lnTo>
                                        <a:pt x="278" y="131"/>
                                      </a:lnTo>
                                      <a:lnTo>
                                        <a:pt x="336" y="93"/>
                                      </a:lnTo>
                                      <a:lnTo>
                                        <a:pt x="398" y="61"/>
                                      </a:lnTo>
                                      <a:lnTo>
                                        <a:pt x="464" y="35"/>
                                      </a:lnTo>
                                      <a:lnTo>
                                        <a:pt x="533" y="16"/>
                                      </a:lnTo>
                                      <a:lnTo>
                                        <a:pt x="604" y="4"/>
                                      </a:lnTo>
                                      <a:lnTo>
                                        <a:pt x="678" y="0"/>
                                      </a:lnTo>
                                      <a:lnTo>
                                        <a:pt x="752" y="4"/>
                                      </a:lnTo>
                                      <a:lnTo>
                                        <a:pt x="823" y="16"/>
                                      </a:lnTo>
                                      <a:lnTo>
                                        <a:pt x="892" y="35"/>
                                      </a:lnTo>
                                      <a:lnTo>
                                        <a:pt x="958" y="61"/>
                                      </a:lnTo>
                                      <a:lnTo>
                                        <a:pt x="1020" y="93"/>
                                      </a:lnTo>
                                      <a:lnTo>
                                        <a:pt x="1078" y="131"/>
                                      </a:lnTo>
                                      <a:lnTo>
                                        <a:pt x="1132" y="175"/>
                                      </a:lnTo>
                                      <a:lnTo>
                                        <a:pt x="1181" y="224"/>
                                      </a:lnTo>
                                      <a:lnTo>
                                        <a:pt x="1225" y="278"/>
                                      </a:lnTo>
                                      <a:lnTo>
                                        <a:pt x="1263" y="336"/>
                                      </a:lnTo>
                                      <a:lnTo>
                                        <a:pt x="1295" y="398"/>
                                      </a:lnTo>
                                      <a:lnTo>
                                        <a:pt x="1321" y="464"/>
                                      </a:lnTo>
                                      <a:lnTo>
                                        <a:pt x="1340" y="533"/>
                                      </a:lnTo>
                                      <a:lnTo>
                                        <a:pt x="1352" y="604"/>
                                      </a:lnTo>
                                      <a:lnTo>
                                        <a:pt x="1356" y="678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87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Freeform 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" y="40"/>
                                  <a:ext cx="1279" cy="1279"/>
                                </a:xfrm>
                                <a:custGeom>
                                  <a:avLst/>
                                  <a:gdLst>
                                    <a:gd name="T0" fmla="+- 0 680 41"/>
                                    <a:gd name="T1" fmla="*/ T0 w 1279"/>
                                    <a:gd name="T2" fmla="+- 0 41 41"/>
                                    <a:gd name="T3" fmla="*/ 41 h 1279"/>
                                    <a:gd name="T4" fmla="+- 0 605 41"/>
                                    <a:gd name="T5" fmla="*/ T4 w 1279"/>
                                    <a:gd name="T6" fmla="+- 0 45 41"/>
                                    <a:gd name="T7" fmla="*/ 45 h 1279"/>
                                    <a:gd name="T8" fmla="+- 0 533 41"/>
                                    <a:gd name="T9" fmla="*/ T8 w 1279"/>
                                    <a:gd name="T10" fmla="+- 0 58 41"/>
                                    <a:gd name="T11" fmla="*/ 58 h 1279"/>
                                    <a:gd name="T12" fmla="+- 0 464 41"/>
                                    <a:gd name="T13" fmla="*/ T12 w 1279"/>
                                    <a:gd name="T14" fmla="+- 0 78 41"/>
                                    <a:gd name="T15" fmla="*/ 78 h 1279"/>
                                    <a:gd name="T16" fmla="+- 0 399 41"/>
                                    <a:gd name="T17" fmla="*/ T16 w 1279"/>
                                    <a:gd name="T18" fmla="+- 0 106 41"/>
                                    <a:gd name="T19" fmla="*/ 106 h 1279"/>
                                    <a:gd name="T20" fmla="+- 0 337 41"/>
                                    <a:gd name="T21" fmla="*/ T20 w 1279"/>
                                    <a:gd name="T22" fmla="+- 0 140 41"/>
                                    <a:gd name="T23" fmla="*/ 140 h 1279"/>
                                    <a:gd name="T24" fmla="+- 0 280 41"/>
                                    <a:gd name="T25" fmla="*/ T24 w 1279"/>
                                    <a:gd name="T26" fmla="+- 0 181 41"/>
                                    <a:gd name="T27" fmla="*/ 181 h 1279"/>
                                    <a:gd name="T28" fmla="+- 0 228 41"/>
                                    <a:gd name="T29" fmla="*/ T28 w 1279"/>
                                    <a:gd name="T30" fmla="+- 0 228 41"/>
                                    <a:gd name="T31" fmla="*/ 228 h 1279"/>
                                    <a:gd name="T32" fmla="+- 0 181 41"/>
                                    <a:gd name="T33" fmla="*/ T32 w 1279"/>
                                    <a:gd name="T34" fmla="+- 0 280 41"/>
                                    <a:gd name="T35" fmla="*/ 280 h 1279"/>
                                    <a:gd name="T36" fmla="+- 0 140 41"/>
                                    <a:gd name="T37" fmla="*/ T36 w 1279"/>
                                    <a:gd name="T38" fmla="+- 0 337 41"/>
                                    <a:gd name="T39" fmla="*/ 337 h 1279"/>
                                    <a:gd name="T40" fmla="+- 0 106 41"/>
                                    <a:gd name="T41" fmla="*/ T40 w 1279"/>
                                    <a:gd name="T42" fmla="+- 0 399 41"/>
                                    <a:gd name="T43" fmla="*/ 399 h 1279"/>
                                    <a:gd name="T44" fmla="+- 0 78 41"/>
                                    <a:gd name="T45" fmla="*/ T44 w 1279"/>
                                    <a:gd name="T46" fmla="+- 0 464 41"/>
                                    <a:gd name="T47" fmla="*/ 464 h 1279"/>
                                    <a:gd name="T48" fmla="+- 0 57 41"/>
                                    <a:gd name="T49" fmla="*/ T48 w 1279"/>
                                    <a:gd name="T50" fmla="+- 0 533 41"/>
                                    <a:gd name="T51" fmla="*/ 533 h 1279"/>
                                    <a:gd name="T52" fmla="+- 0 45 41"/>
                                    <a:gd name="T53" fmla="*/ T52 w 1279"/>
                                    <a:gd name="T54" fmla="+- 0 606 41"/>
                                    <a:gd name="T55" fmla="*/ 606 h 1279"/>
                                    <a:gd name="T56" fmla="+- 0 41 41"/>
                                    <a:gd name="T57" fmla="*/ T56 w 1279"/>
                                    <a:gd name="T58" fmla="+- 0 680 41"/>
                                    <a:gd name="T59" fmla="*/ 680 h 1279"/>
                                    <a:gd name="T60" fmla="+- 0 45 41"/>
                                    <a:gd name="T61" fmla="*/ T60 w 1279"/>
                                    <a:gd name="T62" fmla="+- 0 755 41"/>
                                    <a:gd name="T63" fmla="*/ 755 h 1279"/>
                                    <a:gd name="T64" fmla="+- 0 57 41"/>
                                    <a:gd name="T65" fmla="*/ T64 w 1279"/>
                                    <a:gd name="T66" fmla="+- 0 827 41"/>
                                    <a:gd name="T67" fmla="*/ 827 h 1279"/>
                                    <a:gd name="T68" fmla="+- 0 78 41"/>
                                    <a:gd name="T69" fmla="*/ T68 w 1279"/>
                                    <a:gd name="T70" fmla="+- 0 896 41"/>
                                    <a:gd name="T71" fmla="*/ 896 h 1279"/>
                                    <a:gd name="T72" fmla="+- 0 106 41"/>
                                    <a:gd name="T73" fmla="*/ T72 w 1279"/>
                                    <a:gd name="T74" fmla="+- 0 961 41"/>
                                    <a:gd name="T75" fmla="*/ 961 h 1279"/>
                                    <a:gd name="T76" fmla="+- 0 140 41"/>
                                    <a:gd name="T77" fmla="*/ T76 w 1279"/>
                                    <a:gd name="T78" fmla="+- 0 1023 41"/>
                                    <a:gd name="T79" fmla="*/ 1023 h 1279"/>
                                    <a:gd name="T80" fmla="+- 0 181 41"/>
                                    <a:gd name="T81" fmla="*/ T80 w 1279"/>
                                    <a:gd name="T82" fmla="+- 0 1080 41"/>
                                    <a:gd name="T83" fmla="*/ 1080 h 1279"/>
                                    <a:gd name="T84" fmla="+- 0 228 41"/>
                                    <a:gd name="T85" fmla="*/ T84 w 1279"/>
                                    <a:gd name="T86" fmla="+- 0 1132 41"/>
                                    <a:gd name="T87" fmla="*/ 1132 h 1279"/>
                                    <a:gd name="T88" fmla="+- 0 280 41"/>
                                    <a:gd name="T89" fmla="*/ T88 w 1279"/>
                                    <a:gd name="T90" fmla="+- 0 1179 41"/>
                                    <a:gd name="T91" fmla="*/ 1179 h 1279"/>
                                    <a:gd name="T92" fmla="+- 0 337 41"/>
                                    <a:gd name="T93" fmla="*/ T92 w 1279"/>
                                    <a:gd name="T94" fmla="+- 0 1220 41"/>
                                    <a:gd name="T95" fmla="*/ 1220 h 1279"/>
                                    <a:gd name="T96" fmla="+- 0 399 41"/>
                                    <a:gd name="T97" fmla="*/ T96 w 1279"/>
                                    <a:gd name="T98" fmla="+- 0 1254 41"/>
                                    <a:gd name="T99" fmla="*/ 1254 h 1279"/>
                                    <a:gd name="T100" fmla="+- 0 464 41"/>
                                    <a:gd name="T101" fmla="*/ T100 w 1279"/>
                                    <a:gd name="T102" fmla="+- 0 1282 41"/>
                                    <a:gd name="T103" fmla="*/ 1282 h 1279"/>
                                    <a:gd name="T104" fmla="+- 0 533 41"/>
                                    <a:gd name="T105" fmla="*/ T104 w 1279"/>
                                    <a:gd name="T106" fmla="+- 0 1302 41"/>
                                    <a:gd name="T107" fmla="*/ 1302 h 1279"/>
                                    <a:gd name="T108" fmla="+- 0 605 41"/>
                                    <a:gd name="T109" fmla="*/ T108 w 1279"/>
                                    <a:gd name="T110" fmla="+- 0 1315 41"/>
                                    <a:gd name="T111" fmla="*/ 1315 h 1279"/>
                                    <a:gd name="T112" fmla="+- 0 680 41"/>
                                    <a:gd name="T113" fmla="*/ T112 w 1279"/>
                                    <a:gd name="T114" fmla="+- 0 1319 41"/>
                                    <a:gd name="T115" fmla="*/ 1319 h 1279"/>
                                    <a:gd name="T116" fmla="+- 0 754 41"/>
                                    <a:gd name="T117" fmla="*/ T116 w 1279"/>
                                    <a:gd name="T118" fmla="+- 0 1315 41"/>
                                    <a:gd name="T119" fmla="*/ 1315 h 1279"/>
                                    <a:gd name="T120" fmla="+- 0 826 41"/>
                                    <a:gd name="T121" fmla="*/ T120 w 1279"/>
                                    <a:gd name="T122" fmla="+- 0 1302 41"/>
                                    <a:gd name="T123" fmla="*/ 1302 h 1279"/>
                                    <a:gd name="T124" fmla="+- 0 896 41"/>
                                    <a:gd name="T125" fmla="*/ T124 w 1279"/>
                                    <a:gd name="T126" fmla="+- 0 1282 41"/>
                                    <a:gd name="T127" fmla="*/ 1282 h 1279"/>
                                    <a:gd name="T128" fmla="+- 0 961 41"/>
                                    <a:gd name="T129" fmla="*/ T128 w 1279"/>
                                    <a:gd name="T130" fmla="+- 0 1254 41"/>
                                    <a:gd name="T131" fmla="*/ 1254 h 1279"/>
                                    <a:gd name="T132" fmla="+- 0 1023 41"/>
                                    <a:gd name="T133" fmla="*/ T132 w 1279"/>
                                    <a:gd name="T134" fmla="+- 0 1220 41"/>
                                    <a:gd name="T135" fmla="*/ 1220 h 1279"/>
                                    <a:gd name="T136" fmla="+- 0 1080 41"/>
                                    <a:gd name="T137" fmla="*/ T136 w 1279"/>
                                    <a:gd name="T138" fmla="+- 0 1179 41"/>
                                    <a:gd name="T139" fmla="*/ 1179 h 1279"/>
                                    <a:gd name="T140" fmla="+- 0 1132 41"/>
                                    <a:gd name="T141" fmla="*/ T140 w 1279"/>
                                    <a:gd name="T142" fmla="+- 0 1132 41"/>
                                    <a:gd name="T143" fmla="*/ 1132 h 1279"/>
                                    <a:gd name="T144" fmla="+- 0 1179 41"/>
                                    <a:gd name="T145" fmla="*/ T144 w 1279"/>
                                    <a:gd name="T146" fmla="+- 0 1080 41"/>
                                    <a:gd name="T147" fmla="*/ 1080 h 1279"/>
                                    <a:gd name="T148" fmla="+- 0 1220 41"/>
                                    <a:gd name="T149" fmla="*/ T148 w 1279"/>
                                    <a:gd name="T150" fmla="+- 0 1023 41"/>
                                    <a:gd name="T151" fmla="*/ 1023 h 1279"/>
                                    <a:gd name="T152" fmla="+- 0 1254 41"/>
                                    <a:gd name="T153" fmla="*/ T152 w 1279"/>
                                    <a:gd name="T154" fmla="+- 0 961 41"/>
                                    <a:gd name="T155" fmla="*/ 961 h 1279"/>
                                    <a:gd name="T156" fmla="+- 0 1282 41"/>
                                    <a:gd name="T157" fmla="*/ T156 w 1279"/>
                                    <a:gd name="T158" fmla="+- 0 896 41"/>
                                    <a:gd name="T159" fmla="*/ 896 h 1279"/>
                                    <a:gd name="T160" fmla="+- 0 1302 41"/>
                                    <a:gd name="T161" fmla="*/ T160 w 1279"/>
                                    <a:gd name="T162" fmla="+- 0 827 41"/>
                                    <a:gd name="T163" fmla="*/ 827 h 1279"/>
                                    <a:gd name="T164" fmla="+- 0 1315 41"/>
                                    <a:gd name="T165" fmla="*/ T164 w 1279"/>
                                    <a:gd name="T166" fmla="+- 0 755 41"/>
                                    <a:gd name="T167" fmla="*/ 755 h 1279"/>
                                    <a:gd name="T168" fmla="+- 0 1319 41"/>
                                    <a:gd name="T169" fmla="*/ T168 w 1279"/>
                                    <a:gd name="T170" fmla="+- 0 680 41"/>
                                    <a:gd name="T171" fmla="*/ 680 h 1279"/>
                                    <a:gd name="T172" fmla="+- 0 1315 41"/>
                                    <a:gd name="T173" fmla="*/ T172 w 1279"/>
                                    <a:gd name="T174" fmla="+- 0 606 41"/>
                                    <a:gd name="T175" fmla="*/ 606 h 1279"/>
                                    <a:gd name="T176" fmla="+- 0 1302 41"/>
                                    <a:gd name="T177" fmla="*/ T176 w 1279"/>
                                    <a:gd name="T178" fmla="+- 0 533 41"/>
                                    <a:gd name="T179" fmla="*/ 533 h 1279"/>
                                    <a:gd name="T180" fmla="+- 0 1282 41"/>
                                    <a:gd name="T181" fmla="*/ T180 w 1279"/>
                                    <a:gd name="T182" fmla="+- 0 464 41"/>
                                    <a:gd name="T183" fmla="*/ 464 h 1279"/>
                                    <a:gd name="T184" fmla="+- 0 1254 41"/>
                                    <a:gd name="T185" fmla="*/ T184 w 1279"/>
                                    <a:gd name="T186" fmla="+- 0 399 41"/>
                                    <a:gd name="T187" fmla="*/ 399 h 1279"/>
                                    <a:gd name="T188" fmla="+- 0 1220 41"/>
                                    <a:gd name="T189" fmla="*/ T188 w 1279"/>
                                    <a:gd name="T190" fmla="+- 0 337 41"/>
                                    <a:gd name="T191" fmla="*/ 337 h 1279"/>
                                    <a:gd name="T192" fmla="+- 0 1179 41"/>
                                    <a:gd name="T193" fmla="*/ T192 w 1279"/>
                                    <a:gd name="T194" fmla="+- 0 280 41"/>
                                    <a:gd name="T195" fmla="*/ 280 h 1279"/>
                                    <a:gd name="T196" fmla="+- 0 1132 41"/>
                                    <a:gd name="T197" fmla="*/ T196 w 1279"/>
                                    <a:gd name="T198" fmla="+- 0 228 41"/>
                                    <a:gd name="T199" fmla="*/ 228 h 1279"/>
                                    <a:gd name="T200" fmla="+- 0 1080 41"/>
                                    <a:gd name="T201" fmla="*/ T200 w 1279"/>
                                    <a:gd name="T202" fmla="+- 0 181 41"/>
                                    <a:gd name="T203" fmla="*/ 181 h 1279"/>
                                    <a:gd name="T204" fmla="+- 0 1023 41"/>
                                    <a:gd name="T205" fmla="*/ T204 w 1279"/>
                                    <a:gd name="T206" fmla="+- 0 140 41"/>
                                    <a:gd name="T207" fmla="*/ 140 h 1279"/>
                                    <a:gd name="T208" fmla="+- 0 961 41"/>
                                    <a:gd name="T209" fmla="*/ T208 w 1279"/>
                                    <a:gd name="T210" fmla="+- 0 106 41"/>
                                    <a:gd name="T211" fmla="*/ 106 h 1279"/>
                                    <a:gd name="T212" fmla="+- 0 896 41"/>
                                    <a:gd name="T213" fmla="*/ T212 w 1279"/>
                                    <a:gd name="T214" fmla="+- 0 78 41"/>
                                    <a:gd name="T215" fmla="*/ 78 h 1279"/>
                                    <a:gd name="T216" fmla="+- 0 826 41"/>
                                    <a:gd name="T217" fmla="*/ T216 w 1279"/>
                                    <a:gd name="T218" fmla="+- 0 58 41"/>
                                    <a:gd name="T219" fmla="*/ 58 h 1279"/>
                                    <a:gd name="T220" fmla="+- 0 754 41"/>
                                    <a:gd name="T221" fmla="*/ T220 w 1279"/>
                                    <a:gd name="T222" fmla="+- 0 45 41"/>
                                    <a:gd name="T223" fmla="*/ 45 h 1279"/>
                                    <a:gd name="T224" fmla="+- 0 680 41"/>
                                    <a:gd name="T225" fmla="*/ T224 w 1279"/>
                                    <a:gd name="T226" fmla="+- 0 41 41"/>
                                    <a:gd name="T227" fmla="*/ 41 h 127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</a:cxnLst>
                                  <a:rect l="0" t="0" r="r" b="b"/>
                                  <a:pathLst>
                                    <a:path w="1279" h="1279">
                                      <a:moveTo>
                                        <a:pt x="639" y="0"/>
                                      </a:moveTo>
                                      <a:lnTo>
                                        <a:pt x="564" y="4"/>
                                      </a:lnTo>
                                      <a:lnTo>
                                        <a:pt x="492" y="17"/>
                                      </a:lnTo>
                                      <a:lnTo>
                                        <a:pt x="423" y="37"/>
                                      </a:lnTo>
                                      <a:lnTo>
                                        <a:pt x="358" y="65"/>
                                      </a:lnTo>
                                      <a:lnTo>
                                        <a:pt x="296" y="99"/>
                                      </a:lnTo>
                                      <a:lnTo>
                                        <a:pt x="239" y="140"/>
                                      </a:lnTo>
                                      <a:lnTo>
                                        <a:pt x="187" y="187"/>
                                      </a:lnTo>
                                      <a:lnTo>
                                        <a:pt x="140" y="239"/>
                                      </a:lnTo>
                                      <a:lnTo>
                                        <a:pt x="99" y="296"/>
                                      </a:lnTo>
                                      <a:lnTo>
                                        <a:pt x="65" y="358"/>
                                      </a:lnTo>
                                      <a:lnTo>
                                        <a:pt x="37" y="423"/>
                                      </a:lnTo>
                                      <a:lnTo>
                                        <a:pt x="16" y="492"/>
                                      </a:lnTo>
                                      <a:lnTo>
                                        <a:pt x="4" y="565"/>
                                      </a:lnTo>
                                      <a:lnTo>
                                        <a:pt x="0" y="639"/>
                                      </a:lnTo>
                                      <a:lnTo>
                                        <a:pt x="4" y="714"/>
                                      </a:lnTo>
                                      <a:lnTo>
                                        <a:pt x="16" y="786"/>
                                      </a:lnTo>
                                      <a:lnTo>
                                        <a:pt x="37" y="855"/>
                                      </a:lnTo>
                                      <a:lnTo>
                                        <a:pt x="65" y="920"/>
                                      </a:lnTo>
                                      <a:lnTo>
                                        <a:pt x="99" y="982"/>
                                      </a:lnTo>
                                      <a:lnTo>
                                        <a:pt x="140" y="1039"/>
                                      </a:lnTo>
                                      <a:lnTo>
                                        <a:pt x="187" y="1091"/>
                                      </a:lnTo>
                                      <a:lnTo>
                                        <a:pt x="239" y="1138"/>
                                      </a:lnTo>
                                      <a:lnTo>
                                        <a:pt x="296" y="1179"/>
                                      </a:lnTo>
                                      <a:lnTo>
                                        <a:pt x="358" y="1213"/>
                                      </a:lnTo>
                                      <a:lnTo>
                                        <a:pt x="423" y="1241"/>
                                      </a:lnTo>
                                      <a:lnTo>
                                        <a:pt x="492" y="1261"/>
                                      </a:lnTo>
                                      <a:lnTo>
                                        <a:pt x="564" y="1274"/>
                                      </a:lnTo>
                                      <a:lnTo>
                                        <a:pt x="639" y="1278"/>
                                      </a:lnTo>
                                      <a:lnTo>
                                        <a:pt x="713" y="1274"/>
                                      </a:lnTo>
                                      <a:lnTo>
                                        <a:pt x="785" y="1261"/>
                                      </a:lnTo>
                                      <a:lnTo>
                                        <a:pt x="855" y="1241"/>
                                      </a:lnTo>
                                      <a:lnTo>
                                        <a:pt x="920" y="1213"/>
                                      </a:lnTo>
                                      <a:lnTo>
                                        <a:pt x="982" y="1179"/>
                                      </a:lnTo>
                                      <a:lnTo>
                                        <a:pt x="1039" y="1138"/>
                                      </a:lnTo>
                                      <a:lnTo>
                                        <a:pt x="1091" y="1091"/>
                                      </a:lnTo>
                                      <a:lnTo>
                                        <a:pt x="1138" y="1039"/>
                                      </a:lnTo>
                                      <a:lnTo>
                                        <a:pt x="1179" y="982"/>
                                      </a:lnTo>
                                      <a:lnTo>
                                        <a:pt x="1213" y="920"/>
                                      </a:lnTo>
                                      <a:lnTo>
                                        <a:pt x="1241" y="855"/>
                                      </a:lnTo>
                                      <a:lnTo>
                                        <a:pt x="1261" y="786"/>
                                      </a:lnTo>
                                      <a:lnTo>
                                        <a:pt x="1274" y="714"/>
                                      </a:lnTo>
                                      <a:lnTo>
                                        <a:pt x="1278" y="639"/>
                                      </a:lnTo>
                                      <a:lnTo>
                                        <a:pt x="1274" y="565"/>
                                      </a:lnTo>
                                      <a:lnTo>
                                        <a:pt x="1261" y="492"/>
                                      </a:lnTo>
                                      <a:lnTo>
                                        <a:pt x="1241" y="423"/>
                                      </a:lnTo>
                                      <a:lnTo>
                                        <a:pt x="1213" y="358"/>
                                      </a:lnTo>
                                      <a:lnTo>
                                        <a:pt x="1179" y="296"/>
                                      </a:lnTo>
                                      <a:lnTo>
                                        <a:pt x="1138" y="239"/>
                                      </a:lnTo>
                                      <a:lnTo>
                                        <a:pt x="1091" y="187"/>
                                      </a:lnTo>
                                      <a:lnTo>
                                        <a:pt x="1039" y="140"/>
                                      </a:lnTo>
                                      <a:lnTo>
                                        <a:pt x="982" y="99"/>
                                      </a:lnTo>
                                      <a:lnTo>
                                        <a:pt x="920" y="65"/>
                                      </a:lnTo>
                                      <a:lnTo>
                                        <a:pt x="855" y="37"/>
                                      </a:lnTo>
                                      <a:lnTo>
                                        <a:pt x="785" y="17"/>
                                      </a:lnTo>
                                      <a:lnTo>
                                        <a:pt x="713" y="4"/>
                                      </a:lnTo>
                                      <a:lnTo>
                                        <a:pt x="6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5285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AutoShape 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77" y="166"/>
                                  <a:ext cx="605" cy="1009"/>
                                </a:xfrm>
                                <a:custGeom>
                                  <a:avLst/>
                                  <a:gdLst>
                                    <a:gd name="T0" fmla="+- 0 682 378"/>
                                    <a:gd name="T1" fmla="*/ T0 w 605"/>
                                    <a:gd name="T2" fmla="+- 0 690 167"/>
                                    <a:gd name="T3" fmla="*/ 690 h 1009"/>
                                    <a:gd name="T4" fmla="+- 0 885 378"/>
                                    <a:gd name="T5" fmla="*/ T4 w 605"/>
                                    <a:gd name="T6" fmla="+- 0 1156 167"/>
                                    <a:gd name="T7" fmla="*/ 1156 h 1009"/>
                                    <a:gd name="T8" fmla="+- 0 669 378"/>
                                    <a:gd name="T9" fmla="*/ T8 w 605"/>
                                    <a:gd name="T10" fmla="+- 0 344 167"/>
                                    <a:gd name="T11" fmla="*/ 344 h 1009"/>
                                    <a:gd name="T12" fmla="+- 0 570 378"/>
                                    <a:gd name="T13" fmla="*/ T12 w 605"/>
                                    <a:gd name="T14" fmla="+- 0 571 167"/>
                                    <a:gd name="T15" fmla="*/ 571 h 1009"/>
                                    <a:gd name="T16" fmla="+- 0 579 378"/>
                                    <a:gd name="T17" fmla="*/ T16 w 605"/>
                                    <a:gd name="T18" fmla="+- 0 1173 167"/>
                                    <a:gd name="T19" fmla="*/ 1173 h 1009"/>
                                    <a:gd name="T20" fmla="+- 0 682 378"/>
                                    <a:gd name="T21" fmla="*/ T20 w 605"/>
                                    <a:gd name="T22" fmla="+- 0 690 167"/>
                                    <a:gd name="T23" fmla="*/ 690 h 1009"/>
                                    <a:gd name="T24" fmla="+- 0 795 378"/>
                                    <a:gd name="T25" fmla="*/ T24 w 605"/>
                                    <a:gd name="T26" fmla="+- 0 582 167"/>
                                    <a:gd name="T27" fmla="*/ 582 h 1009"/>
                                    <a:gd name="T28" fmla="+- 0 669 378"/>
                                    <a:gd name="T29" fmla="*/ T28 w 605"/>
                                    <a:gd name="T30" fmla="+- 0 344 167"/>
                                    <a:gd name="T31" fmla="*/ 344 h 1009"/>
                                    <a:gd name="T32" fmla="+- 0 806 378"/>
                                    <a:gd name="T33" fmla="*/ T32 w 605"/>
                                    <a:gd name="T34" fmla="+- 0 340 167"/>
                                    <a:gd name="T35" fmla="*/ 340 h 1009"/>
                                    <a:gd name="T36" fmla="+- 0 982 378"/>
                                    <a:gd name="T37" fmla="*/ T36 w 605"/>
                                    <a:gd name="T38" fmla="+- 0 594 167"/>
                                    <a:gd name="T39" fmla="*/ 594 h 1009"/>
                                    <a:gd name="T40" fmla="+- 0 981 378"/>
                                    <a:gd name="T41" fmla="*/ T40 w 605"/>
                                    <a:gd name="T42" fmla="+- 0 591 167"/>
                                    <a:gd name="T43" fmla="*/ 591 h 1009"/>
                                    <a:gd name="T44" fmla="+- 0 981 378"/>
                                    <a:gd name="T45" fmla="*/ T44 w 605"/>
                                    <a:gd name="T46" fmla="+- 0 590 167"/>
                                    <a:gd name="T47" fmla="*/ 590 h 1009"/>
                                    <a:gd name="T48" fmla="+- 0 669 378"/>
                                    <a:gd name="T49" fmla="*/ T48 w 605"/>
                                    <a:gd name="T50" fmla="+- 0 167 167"/>
                                    <a:gd name="T51" fmla="*/ 167 h 1009"/>
                                    <a:gd name="T52" fmla="+- 0 638 378"/>
                                    <a:gd name="T53" fmla="*/ T52 w 605"/>
                                    <a:gd name="T54" fmla="+- 0 170 167"/>
                                    <a:gd name="T55" fmla="*/ 170 h 1009"/>
                                    <a:gd name="T56" fmla="+- 0 620 378"/>
                                    <a:gd name="T57" fmla="*/ T56 w 605"/>
                                    <a:gd name="T58" fmla="+- 0 190 167"/>
                                    <a:gd name="T59" fmla="*/ 190 h 1009"/>
                                    <a:gd name="T60" fmla="+- 0 565 378"/>
                                    <a:gd name="T61" fmla="*/ T60 w 605"/>
                                    <a:gd name="T62" fmla="+- 0 204 167"/>
                                    <a:gd name="T63" fmla="*/ 204 h 1009"/>
                                    <a:gd name="T64" fmla="+- 0 519 378"/>
                                    <a:gd name="T65" fmla="*/ T64 w 605"/>
                                    <a:gd name="T66" fmla="+- 0 220 167"/>
                                    <a:gd name="T67" fmla="*/ 220 h 1009"/>
                                    <a:gd name="T68" fmla="+- 0 493 378"/>
                                    <a:gd name="T69" fmla="*/ T68 w 605"/>
                                    <a:gd name="T70" fmla="+- 0 259 167"/>
                                    <a:gd name="T71" fmla="*/ 259 h 1009"/>
                                    <a:gd name="T72" fmla="+- 0 378 378"/>
                                    <a:gd name="T73" fmla="*/ T72 w 605"/>
                                    <a:gd name="T74" fmla="+- 0 591 167"/>
                                    <a:gd name="T75" fmla="*/ 591 h 1009"/>
                                    <a:gd name="T76" fmla="+- 0 459 378"/>
                                    <a:gd name="T77" fmla="*/ T76 w 605"/>
                                    <a:gd name="T78" fmla="+- 0 615 167"/>
                                    <a:gd name="T79" fmla="*/ 615 h 1009"/>
                                    <a:gd name="T80" fmla="+- 0 669 378"/>
                                    <a:gd name="T81" fmla="*/ T80 w 605"/>
                                    <a:gd name="T82" fmla="+- 0 344 167"/>
                                    <a:gd name="T83" fmla="*/ 344 h 1009"/>
                                    <a:gd name="T84" fmla="+- 0 708 378"/>
                                    <a:gd name="T85" fmla="*/ T84 w 605"/>
                                    <a:gd name="T86" fmla="+- 0 167 167"/>
                                    <a:gd name="T87" fmla="*/ 167 h 1009"/>
                                    <a:gd name="T88" fmla="+- 0 692 378"/>
                                    <a:gd name="T89" fmla="*/ T88 w 605"/>
                                    <a:gd name="T90" fmla="+- 0 582 167"/>
                                    <a:gd name="T91" fmla="*/ 582 h 1009"/>
                                    <a:gd name="T92" fmla="+- 0 795 378"/>
                                    <a:gd name="T93" fmla="*/ T92 w 605"/>
                                    <a:gd name="T94" fmla="+- 0 577 167"/>
                                    <a:gd name="T95" fmla="*/ 577 h 1009"/>
                                    <a:gd name="T96" fmla="+- 0 795 378"/>
                                    <a:gd name="T97" fmla="*/ T96 w 605"/>
                                    <a:gd name="T98" fmla="+- 0 565 167"/>
                                    <a:gd name="T99" fmla="*/ 565 h 1009"/>
                                    <a:gd name="T100" fmla="+- 0 722 378"/>
                                    <a:gd name="T101" fmla="*/ T100 w 605"/>
                                    <a:gd name="T102" fmla="+- 0 343 167"/>
                                    <a:gd name="T103" fmla="*/ 343 h 1009"/>
                                    <a:gd name="T104" fmla="+- 0 887 378"/>
                                    <a:gd name="T105" fmla="*/ T104 w 605"/>
                                    <a:gd name="T106" fmla="+- 0 318 167"/>
                                    <a:gd name="T107" fmla="*/ 318 h 1009"/>
                                    <a:gd name="T108" fmla="+- 0 858 378"/>
                                    <a:gd name="T109" fmla="*/ T108 w 605"/>
                                    <a:gd name="T110" fmla="+- 0 237 167"/>
                                    <a:gd name="T111" fmla="*/ 237 h 1009"/>
                                    <a:gd name="T112" fmla="+- 0 820 378"/>
                                    <a:gd name="T113" fmla="*/ T112 w 605"/>
                                    <a:gd name="T114" fmla="+- 0 209 167"/>
                                    <a:gd name="T115" fmla="*/ 209 h 1009"/>
                                    <a:gd name="T116" fmla="+- 0 744 378"/>
                                    <a:gd name="T117" fmla="*/ T116 w 605"/>
                                    <a:gd name="T118" fmla="+- 0 204 167"/>
                                    <a:gd name="T119" fmla="*/ 204 h 1009"/>
                                    <a:gd name="T120" fmla="+- 0 733 378"/>
                                    <a:gd name="T121" fmla="*/ T120 w 605"/>
                                    <a:gd name="T122" fmla="+- 0 178 167"/>
                                    <a:gd name="T123" fmla="*/ 178 h 1009"/>
                                    <a:gd name="T124" fmla="+- 0 708 378"/>
                                    <a:gd name="T125" fmla="*/ T124 w 605"/>
                                    <a:gd name="T126" fmla="+- 0 167 167"/>
                                    <a:gd name="T127" fmla="*/ 167 h 1009"/>
                                    <a:gd name="T128" fmla="+- 0 780 378"/>
                                    <a:gd name="T129" fmla="*/ T128 w 605"/>
                                    <a:gd name="T130" fmla="+- 0 318 167"/>
                                    <a:gd name="T131" fmla="*/ 318 h 1009"/>
                                    <a:gd name="T132" fmla="+- 0 805 378"/>
                                    <a:gd name="T133" fmla="*/ T132 w 605"/>
                                    <a:gd name="T134" fmla="+- 0 343 167"/>
                                    <a:gd name="T135" fmla="*/ 343 h 1009"/>
                                    <a:gd name="T136" fmla="+- 0 895 378"/>
                                    <a:gd name="T137" fmla="*/ T136 w 605"/>
                                    <a:gd name="T138" fmla="+- 0 340 167"/>
                                    <a:gd name="T139" fmla="*/ 340 h 100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</a:cxnLst>
                                  <a:rect l="0" t="0" r="r" b="b"/>
                                  <a:pathLst>
                                    <a:path w="605" h="1009">
                                      <a:moveTo>
                                        <a:pt x="434" y="523"/>
                                      </a:moveTo>
                                      <a:lnTo>
                                        <a:pt x="304" y="523"/>
                                      </a:lnTo>
                                      <a:lnTo>
                                        <a:pt x="395" y="1008"/>
                                      </a:lnTo>
                                      <a:lnTo>
                                        <a:pt x="507" y="989"/>
                                      </a:lnTo>
                                      <a:lnTo>
                                        <a:pt x="434" y="523"/>
                                      </a:lnTo>
                                      <a:close/>
                                      <a:moveTo>
                                        <a:pt x="291" y="177"/>
                                      </a:moveTo>
                                      <a:lnTo>
                                        <a:pt x="175" y="177"/>
                                      </a:lnTo>
                                      <a:lnTo>
                                        <a:pt x="192" y="404"/>
                                      </a:lnTo>
                                      <a:lnTo>
                                        <a:pt x="98" y="988"/>
                                      </a:lnTo>
                                      <a:lnTo>
                                        <a:pt x="201" y="1006"/>
                                      </a:lnTo>
                                      <a:lnTo>
                                        <a:pt x="209" y="1006"/>
                                      </a:lnTo>
                                      <a:lnTo>
                                        <a:pt x="304" y="523"/>
                                      </a:lnTo>
                                      <a:lnTo>
                                        <a:pt x="434" y="523"/>
                                      </a:lnTo>
                                      <a:lnTo>
                                        <a:pt x="417" y="415"/>
                                      </a:lnTo>
                                      <a:lnTo>
                                        <a:pt x="291" y="415"/>
                                      </a:lnTo>
                                      <a:lnTo>
                                        <a:pt x="291" y="177"/>
                                      </a:lnTo>
                                      <a:close/>
                                      <a:moveTo>
                                        <a:pt x="517" y="173"/>
                                      </a:moveTo>
                                      <a:lnTo>
                                        <a:pt x="428" y="173"/>
                                      </a:lnTo>
                                      <a:lnTo>
                                        <a:pt x="523" y="449"/>
                                      </a:lnTo>
                                      <a:lnTo>
                                        <a:pt x="604" y="427"/>
                                      </a:lnTo>
                                      <a:lnTo>
                                        <a:pt x="604" y="426"/>
                                      </a:lnTo>
                                      <a:lnTo>
                                        <a:pt x="603" y="424"/>
                                      </a:lnTo>
                                      <a:lnTo>
                                        <a:pt x="602" y="423"/>
                                      </a:lnTo>
                                      <a:lnTo>
                                        <a:pt x="603" y="423"/>
                                      </a:lnTo>
                                      <a:lnTo>
                                        <a:pt x="517" y="173"/>
                                      </a:lnTo>
                                      <a:close/>
                                      <a:moveTo>
                                        <a:pt x="291" y="0"/>
                                      </a:moveTo>
                                      <a:lnTo>
                                        <a:pt x="274" y="0"/>
                                      </a:lnTo>
                                      <a:lnTo>
                                        <a:pt x="260" y="3"/>
                                      </a:lnTo>
                                      <a:lnTo>
                                        <a:pt x="249" y="11"/>
                                      </a:lnTo>
                                      <a:lnTo>
                                        <a:pt x="242" y="23"/>
                                      </a:lnTo>
                                      <a:lnTo>
                                        <a:pt x="239" y="37"/>
                                      </a:lnTo>
                                      <a:lnTo>
                                        <a:pt x="187" y="37"/>
                                      </a:lnTo>
                                      <a:lnTo>
                                        <a:pt x="162" y="42"/>
                                      </a:lnTo>
                                      <a:lnTo>
                                        <a:pt x="141" y="53"/>
                                      </a:lnTo>
                                      <a:lnTo>
                                        <a:pt x="125" y="70"/>
                                      </a:lnTo>
                                      <a:lnTo>
                                        <a:pt x="115" y="92"/>
                                      </a:lnTo>
                                      <a:lnTo>
                                        <a:pt x="2" y="422"/>
                                      </a:lnTo>
                                      <a:lnTo>
                                        <a:pt x="0" y="424"/>
                                      </a:lnTo>
                                      <a:lnTo>
                                        <a:pt x="0" y="426"/>
                                      </a:lnTo>
                                      <a:lnTo>
                                        <a:pt x="81" y="448"/>
                                      </a:lnTo>
                                      <a:lnTo>
                                        <a:pt x="175" y="177"/>
                                      </a:lnTo>
                                      <a:lnTo>
                                        <a:pt x="291" y="177"/>
                                      </a:lnTo>
                                      <a:lnTo>
                                        <a:pt x="291" y="0"/>
                                      </a:lnTo>
                                      <a:close/>
                                      <a:moveTo>
                                        <a:pt x="330" y="0"/>
                                      </a:moveTo>
                                      <a:lnTo>
                                        <a:pt x="314" y="0"/>
                                      </a:lnTo>
                                      <a:lnTo>
                                        <a:pt x="314" y="415"/>
                                      </a:lnTo>
                                      <a:lnTo>
                                        <a:pt x="417" y="415"/>
                                      </a:lnTo>
                                      <a:lnTo>
                                        <a:pt x="417" y="410"/>
                                      </a:lnTo>
                                      <a:lnTo>
                                        <a:pt x="417" y="406"/>
                                      </a:lnTo>
                                      <a:lnTo>
                                        <a:pt x="417" y="398"/>
                                      </a:lnTo>
                                      <a:lnTo>
                                        <a:pt x="427" y="176"/>
                                      </a:lnTo>
                                      <a:lnTo>
                                        <a:pt x="344" y="176"/>
                                      </a:lnTo>
                                      <a:lnTo>
                                        <a:pt x="344" y="151"/>
                                      </a:lnTo>
                                      <a:lnTo>
                                        <a:pt x="509" y="151"/>
                                      </a:lnTo>
                                      <a:lnTo>
                                        <a:pt x="489" y="92"/>
                                      </a:lnTo>
                                      <a:lnTo>
                                        <a:pt x="480" y="70"/>
                                      </a:lnTo>
                                      <a:lnTo>
                                        <a:pt x="464" y="53"/>
                                      </a:lnTo>
                                      <a:lnTo>
                                        <a:pt x="442" y="42"/>
                                      </a:lnTo>
                                      <a:lnTo>
                                        <a:pt x="417" y="37"/>
                                      </a:lnTo>
                                      <a:lnTo>
                                        <a:pt x="366" y="37"/>
                                      </a:lnTo>
                                      <a:lnTo>
                                        <a:pt x="363" y="23"/>
                                      </a:lnTo>
                                      <a:lnTo>
                                        <a:pt x="355" y="11"/>
                                      </a:lnTo>
                                      <a:lnTo>
                                        <a:pt x="344" y="3"/>
                                      </a:lnTo>
                                      <a:lnTo>
                                        <a:pt x="330" y="0"/>
                                      </a:lnTo>
                                      <a:close/>
                                      <a:moveTo>
                                        <a:pt x="509" y="151"/>
                                      </a:moveTo>
                                      <a:lnTo>
                                        <a:pt x="402" y="151"/>
                                      </a:lnTo>
                                      <a:lnTo>
                                        <a:pt x="402" y="176"/>
                                      </a:lnTo>
                                      <a:lnTo>
                                        <a:pt x="427" y="176"/>
                                      </a:lnTo>
                                      <a:lnTo>
                                        <a:pt x="427" y="173"/>
                                      </a:lnTo>
                                      <a:lnTo>
                                        <a:pt x="517" y="173"/>
                                      </a:lnTo>
                                      <a:lnTo>
                                        <a:pt x="509" y="1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4FCCAF" id="Groep 36" o:spid="_x0000_s1026" style="width:68pt;height:68pt;mso-position-horizontal-relative:char;mso-position-vertical-relative:line" coordsize="1360,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">
                      <v:shape id="Freeform 48" o:spid="_x0000_s1027" style="position:absolute;left:2;top:2;width:1356;height:1356;visibility:visible;mso-wrap-style:square;v-text-anchor:top" coordsize="1356,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" path="m1356,678r-4,74l1340,823r-19,69l1295,958r-32,62l1225,1078r-44,54l1132,1181r-54,44l1020,1263r-62,32l892,1321r-69,19l752,1352r-74,4l604,1352r-71,-12l464,1321r-66,-26l336,1263r-58,-38l224,1181r-49,-49l131,1078,93,1020,61,958,35,892,16,823,4,752,,678,4,604,16,533,35,464,61,398,93,336r38,-58l175,224r49,-49l278,131,336,93,398,61,464,35,533,16,604,4,678,r74,4l823,16r69,19l958,61r62,32l1078,131r54,44l1181,224r44,54l1263,336r32,62l1321,464r19,69l1352,604r4,74xe" filled="f" strokeweight=".07972mm">
                        <v:path arrowok="t" o:connecttype="custom" o:connectlocs="1356,680;1352,754;1340,825;1321,894;1295,960;1263,1022;1225,1080;1181,1134;1132,1183;1078,1227;1020,1265;958,1297;892,1323;823,1342;752,1354;678,1358;604,1354;533,1342;464,1323;398,1297;336,1265;278,1227;224,1183;175,1134;131,1080;93,1022;61,960;35,894;16,825;4,754;0,680;4,606;16,535;35,466;61,400;93,338;131,280;175,226;224,177;278,133;336,95;398,63;464,37;533,18;604,6;678,2;752,6;823,18;892,37;958,63;1020,95;1078,133;1132,177;1181,226;1225,280;1263,338;1295,400;1321,466;1340,535;1352,606;1356,680" o:connectangles="0,0,0,0,0,0,0,0,0,0,0,0,0,0,0,0,0,0,0,0,0,0,0,0,0,0,0,0,0,0,0,0,0,0,0,0,0,0,0,0,0,0,0,0,0,0,0,0,0,0,0,0,0,0,0,0,0,0,0,0,0"/>
                      </v:shape>
                      <v:shape id="Freeform 49" o:spid="_x0000_s1028" style="position:absolute;left:40;top:40;width:1279;height:1279;visibility:visible;mso-wrap-style:square;v-text-anchor:top" coordsize="1279,1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" path="m639,l564,4,492,17,423,37,358,65,296,99r-57,41l187,187r-47,52l99,296,65,358,37,423,16,492,4,565,,639r4,75l16,786r21,69l65,920r34,62l140,1039r47,52l239,1138r57,41l358,1213r65,28l492,1261r72,13l639,1278r74,-4l785,1261r70,-20l920,1213r62,-34l1039,1138r52,-47l1138,1039r41,-57l1213,920r28,-65l1261,786r13,-72l1278,639r-4,-74l1261,492r-20,-69l1213,358r-34,-62l1138,239r-47,-52l1039,140,982,99,920,65,855,37,785,17,713,4,639,xe" fillcolor="#005285" stroked="f">
                        <v:path arrowok="t" o:connecttype="custom" o:connectlocs="639,41;564,45;492,58;423,78;358,106;296,140;239,181;187,228;140,280;99,337;65,399;37,464;16,533;4,606;0,680;4,755;16,827;37,896;65,961;99,1023;140,1080;187,1132;239,1179;296,1220;358,1254;423,1282;492,1302;564,1315;639,1319;713,1315;785,1302;855,1282;920,1254;982,1220;1039,1179;1091,1132;1138,1080;1179,1023;1213,961;1241,896;1261,827;1274,755;1278,680;1274,606;1261,533;1241,464;1213,399;1179,337;1138,280;1091,228;1039,181;982,140;920,106;855,78;785,58;713,45;639,41" o:connectangles="0,0,0,0,0,0,0,0,0,0,0,0,0,0,0,0,0,0,0,0,0,0,0,0,0,0,0,0,0,0,0,0,0,0,0,0,0,0,0,0,0,0,0,0,0,0,0,0,0,0,0,0,0,0,0,0,0"/>
                      </v:shape>
                      <v:shape id="AutoShape 50" o:spid="_x0000_s1029" style="position:absolute;left:377;top:166;width:605;height:1009;visibility:visible;mso-wrap-style:square;v-text-anchor:top" coordsize="605,1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" path="m434,523r-130,l395,1008,507,989,434,523xm291,177r-116,l192,404,98,988r103,18l209,1006,304,523r130,l417,415r-126,l291,177xm517,173r-89,l523,449r81,-22l604,426r-1,-2l602,423r1,l517,173xm291,l274,,260,3r-11,8l242,23r-3,14l187,37r-25,5l141,53,125,70,115,92,2,422,,424r,2l81,448,175,177r116,l291,xm330,l314,r,415l417,415r,-5l417,406r,-8l427,176r-83,l344,151r165,l489,92,480,70,464,53,442,42,417,37r-51,l363,23,355,11,344,3,330,xm509,151r-107,l402,176r25,l427,173r90,l509,151xe" stroked="f">
                        <v:path arrowok="t" o:connecttype="custom" o:connectlocs="304,690;507,1156;291,344;192,571;201,1173;304,690;417,582;291,344;428,340;604,594;603,591;603,590;291,167;260,170;242,190;187,204;141,220;115,259;0,591;81,615;291,344;330,167;314,582;417,577;417,565;344,343;509,318;480,237;442,209;366,204;355,178;330,167;402,318;427,343;517,340" o:connectangles="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701" w:type="dxa"/>
            <w:vAlign w:val="center"/>
          </w:tcPr>
          <w:p w:rsidR="007E4F7F" w:rsidRDefault="007E4F7F" w:rsidP="004D295F">
            <w:pPr>
              <w:pStyle w:val="Kop5"/>
              <w:outlineLvl w:val="4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2E07EEFC" wp14:editId="01680288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-737870</wp:posOffset>
                      </wp:positionV>
                      <wp:extent cx="806450" cy="794385"/>
                      <wp:effectExtent l="0" t="0" r="12700" b="24765"/>
                      <wp:wrapSquare wrapText="bothSides"/>
                      <wp:docPr id="41" name="Groe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06450" cy="794385"/>
                                <a:chOff x="0" y="0"/>
                                <a:chExt cx="1360" cy="1360"/>
                              </a:xfrm>
                            </wpg:grpSpPr>
                            <wps:wsp>
                              <wps:cNvPr id="42" name="Freeform 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" y="2"/>
                                  <a:ext cx="1356" cy="1356"/>
                                </a:xfrm>
                                <a:custGeom>
                                  <a:avLst/>
                                  <a:gdLst>
                                    <a:gd name="T0" fmla="+- 0 1358 2"/>
                                    <a:gd name="T1" fmla="*/ T0 w 1356"/>
                                    <a:gd name="T2" fmla="+- 0 680 2"/>
                                    <a:gd name="T3" fmla="*/ 680 h 1356"/>
                                    <a:gd name="T4" fmla="+- 0 1354 2"/>
                                    <a:gd name="T5" fmla="*/ T4 w 1356"/>
                                    <a:gd name="T6" fmla="+- 0 754 2"/>
                                    <a:gd name="T7" fmla="*/ 754 h 1356"/>
                                    <a:gd name="T8" fmla="+- 0 1342 2"/>
                                    <a:gd name="T9" fmla="*/ T8 w 1356"/>
                                    <a:gd name="T10" fmla="+- 0 825 2"/>
                                    <a:gd name="T11" fmla="*/ 825 h 1356"/>
                                    <a:gd name="T12" fmla="+- 0 1323 2"/>
                                    <a:gd name="T13" fmla="*/ T12 w 1356"/>
                                    <a:gd name="T14" fmla="+- 0 894 2"/>
                                    <a:gd name="T15" fmla="*/ 894 h 1356"/>
                                    <a:gd name="T16" fmla="+- 0 1297 2"/>
                                    <a:gd name="T17" fmla="*/ T16 w 1356"/>
                                    <a:gd name="T18" fmla="+- 0 960 2"/>
                                    <a:gd name="T19" fmla="*/ 960 h 1356"/>
                                    <a:gd name="T20" fmla="+- 0 1265 2"/>
                                    <a:gd name="T21" fmla="*/ T20 w 1356"/>
                                    <a:gd name="T22" fmla="+- 0 1022 2"/>
                                    <a:gd name="T23" fmla="*/ 1022 h 1356"/>
                                    <a:gd name="T24" fmla="+- 0 1227 2"/>
                                    <a:gd name="T25" fmla="*/ T24 w 1356"/>
                                    <a:gd name="T26" fmla="+- 0 1080 2"/>
                                    <a:gd name="T27" fmla="*/ 1080 h 1356"/>
                                    <a:gd name="T28" fmla="+- 0 1183 2"/>
                                    <a:gd name="T29" fmla="*/ T28 w 1356"/>
                                    <a:gd name="T30" fmla="+- 0 1134 2"/>
                                    <a:gd name="T31" fmla="*/ 1134 h 1356"/>
                                    <a:gd name="T32" fmla="+- 0 1134 2"/>
                                    <a:gd name="T33" fmla="*/ T32 w 1356"/>
                                    <a:gd name="T34" fmla="+- 0 1183 2"/>
                                    <a:gd name="T35" fmla="*/ 1183 h 1356"/>
                                    <a:gd name="T36" fmla="+- 0 1080 2"/>
                                    <a:gd name="T37" fmla="*/ T36 w 1356"/>
                                    <a:gd name="T38" fmla="+- 0 1227 2"/>
                                    <a:gd name="T39" fmla="*/ 1227 h 1356"/>
                                    <a:gd name="T40" fmla="+- 0 1022 2"/>
                                    <a:gd name="T41" fmla="*/ T40 w 1356"/>
                                    <a:gd name="T42" fmla="+- 0 1265 2"/>
                                    <a:gd name="T43" fmla="*/ 1265 h 1356"/>
                                    <a:gd name="T44" fmla="+- 0 960 2"/>
                                    <a:gd name="T45" fmla="*/ T44 w 1356"/>
                                    <a:gd name="T46" fmla="+- 0 1297 2"/>
                                    <a:gd name="T47" fmla="*/ 1297 h 1356"/>
                                    <a:gd name="T48" fmla="+- 0 894 2"/>
                                    <a:gd name="T49" fmla="*/ T48 w 1356"/>
                                    <a:gd name="T50" fmla="+- 0 1323 2"/>
                                    <a:gd name="T51" fmla="*/ 1323 h 1356"/>
                                    <a:gd name="T52" fmla="+- 0 825 2"/>
                                    <a:gd name="T53" fmla="*/ T52 w 1356"/>
                                    <a:gd name="T54" fmla="+- 0 1342 2"/>
                                    <a:gd name="T55" fmla="*/ 1342 h 1356"/>
                                    <a:gd name="T56" fmla="+- 0 754 2"/>
                                    <a:gd name="T57" fmla="*/ T56 w 1356"/>
                                    <a:gd name="T58" fmla="+- 0 1354 2"/>
                                    <a:gd name="T59" fmla="*/ 1354 h 1356"/>
                                    <a:gd name="T60" fmla="+- 0 680 2"/>
                                    <a:gd name="T61" fmla="*/ T60 w 1356"/>
                                    <a:gd name="T62" fmla="+- 0 1358 2"/>
                                    <a:gd name="T63" fmla="*/ 1358 h 1356"/>
                                    <a:gd name="T64" fmla="+- 0 606 2"/>
                                    <a:gd name="T65" fmla="*/ T64 w 1356"/>
                                    <a:gd name="T66" fmla="+- 0 1354 2"/>
                                    <a:gd name="T67" fmla="*/ 1354 h 1356"/>
                                    <a:gd name="T68" fmla="+- 0 535 2"/>
                                    <a:gd name="T69" fmla="*/ T68 w 1356"/>
                                    <a:gd name="T70" fmla="+- 0 1342 2"/>
                                    <a:gd name="T71" fmla="*/ 1342 h 1356"/>
                                    <a:gd name="T72" fmla="+- 0 466 2"/>
                                    <a:gd name="T73" fmla="*/ T72 w 1356"/>
                                    <a:gd name="T74" fmla="+- 0 1323 2"/>
                                    <a:gd name="T75" fmla="*/ 1323 h 1356"/>
                                    <a:gd name="T76" fmla="+- 0 400 2"/>
                                    <a:gd name="T77" fmla="*/ T76 w 1356"/>
                                    <a:gd name="T78" fmla="+- 0 1297 2"/>
                                    <a:gd name="T79" fmla="*/ 1297 h 1356"/>
                                    <a:gd name="T80" fmla="+- 0 338 2"/>
                                    <a:gd name="T81" fmla="*/ T80 w 1356"/>
                                    <a:gd name="T82" fmla="+- 0 1265 2"/>
                                    <a:gd name="T83" fmla="*/ 1265 h 1356"/>
                                    <a:gd name="T84" fmla="+- 0 280 2"/>
                                    <a:gd name="T85" fmla="*/ T84 w 1356"/>
                                    <a:gd name="T86" fmla="+- 0 1227 2"/>
                                    <a:gd name="T87" fmla="*/ 1227 h 1356"/>
                                    <a:gd name="T88" fmla="+- 0 226 2"/>
                                    <a:gd name="T89" fmla="*/ T88 w 1356"/>
                                    <a:gd name="T90" fmla="+- 0 1183 2"/>
                                    <a:gd name="T91" fmla="*/ 1183 h 1356"/>
                                    <a:gd name="T92" fmla="+- 0 177 2"/>
                                    <a:gd name="T93" fmla="*/ T92 w 1356"/>
                                    <a:gd name="T94" fmla="+- 0 1134 2"/>
                                    <a:gd name="T95" fmla="*/ 1134 h 1356"/>
                                    <a:gd name="T96" fmla="+- 0 133 2"/>
                                    <a:gd name="T97" fmla="*/ T96 w 1356"/>
                                    <a:gd name="T98" fmla="+- 0 1080 2"/>
                                    <a:gd name="T99" fmla="*/ 1080 h 1356"/>
                                    <a:gd name="T100" fmla="+- 0 95 2"/>
                                    <a:gd name="T101" fmla="*/ T100 w 1356"/>
                                    <a:gd name="T102" fmla="+- 0 1022 2"/>
                                    <a:gd name="T103" fmla="*/ 1022 h 1356"/>
                                    <a:gd name="T104" fmla="+- 0 63 2"/>
                                    <a:gd name="T105" fmla="*/ T104 w 1356"/>
                                    <a:gd name="T106" fmla="+- 0 960 2"/>
                                    <a:gd name="T107" fmla="*/ 960 h 1356"/>
                                    <a:gd name="T108" fmla="+- 0 37 2"/>
                                    <a:gd name="T109" fmla="*/ T108 w 1356"/>
                                    <a:gd name="T110" fmla="+- 0 894 2"/>
                                    <a:gd name="T111" fmla="*/ 894 h 1356"/>
                                    <a:gd name="T112" fmla="+- 0 18 2"/>
                                    <a:gd name="T113" fmla="*/ T112 w 1356"/>
                                    <a:gd name="T114" fmla="+- 0 825 2"/>
                                    <a:gd name="T115" fmla="*/ 825 h 1356"/>
                                    <a:gd name="T116" fmla="+- 0 6 2"/>
                                    <a:gd name="T117" fmla="*/ T116 w 1356"/>
                                    <a:gd name="T118" fmla="+- 0 754 2"/>
                                    <a:gd name="T119" fmla="*/ 754 h 1356"/>
                                    <a:gd name="T120" fmla="+- 0 2 2"/>
                                    <a:gd name="T121" fmla="*/ T120 w 1356"/>
                                    <a:gd name="T122" fmla="+- 0 680 2"/>
                                    <a:gd name="T123" fmla="*/ 680 h 1356"/>
                                    <a:gd name="T124" fmla="+- 0 6 2"/>
                                    <a:gd name="T125" fmla="*/ T124 w 1356"/>
                                    <a:gd name="T126" fmla="+- 0 606 2"/>
                                    <a:gd name="T127" fmla="*/ 606 h 1356"/>
                                    <a:gd name="T128" fmla="+- 0 18 2"/>
                                    <a:gd name="T129" fmla="*/ T128 w 1356"/>
                                    <a:gd name="T130" fmla="+- 0 535 2"/>
                                    <a:gd name="T131" fmla="*/ 535 h 1356"/>
                                    <a:gd name="T132" fmla="+- 0 37 2"/>
                                    <a:gd name="T133" fmla="*/ T132 w 1356"/>
                                    <a:gd name="T134" fmla="+- 0 466 2"/>
                                    <a:gd name="T135" fmla="*/ 466 h 1356"/>
                                    <a:gd name="T136" fmla="+- 0 63 2"/>
                                    <a:gd name="T137" fmla="*/ T136 w 1356"/>
                                    <a:gd name="T138" fmla="+- 0 400 2"/>
                                    <a:gd name="T139" fmla="*/ 400 h 1356"/>
                                    <a:gd name="T140" fmla="+- 0 95 2"/>
                                    <a:gd name="T141" fmla="*/ T140 w 1356"/>
                                    <a:gd name="T142" fmla="+- 0 338 2"/>
                                    <a:gd name="T143" fmla="*/ 338 h 1356"/>
                                    <a:gd name="T144" fmla="+- 0 133 2"/>
                                    <a:gd name="T145" fmla="*/ T144 w 1356"/>
                                    <a:gd name="T146" fmla="+- 0 280 2"/>
                                    <a:gd name="T147" fmla="*/ 280 h 1356"/>
                                    <a:gd name="T148" fmla="+- 0 177 2"/>
                                    <a:gd name="T149" fmla="*/ T148 w 1356"/>
                                    <a:gd name="T150" fmla="+- 0 226 2"/>
                                    <a:gd name="T151" fmla="*/ 226 h 1356"/>
                                    <a:gd name="T152" fmla="+- 0 226 2"/>
                                    <a:gd name="T153" fmla="*/ T152 w 1356"/>
                                    <a:gd name="T154" fmla="+- 0 177 2"/>
                                    <a:gd name="T155" fmla="*/ 177 h 1356"/>
                                    <a:gd name="T156" fmla="+- 0 280 2"/>
                                    <a:gd name="T157" fmla="*/ T156 w 1356"/>
                                    <a:gd name="T158" fmla="+- 0 133 2"/>
                                    <a:gd name="T159" fmla="*/ 133 h 1356"/>
                                    <a:gd name="T160" fmla="+- 0 338 2"/>
                                    <a:gd name="T161" fmla="*/ T160 w 1356"/>
                                    <a:gd name="T162" fmla="+- 0 95 2"/>
                                    <a:gd name="T163" fmla="*/ 95 h 1356"/>
                                    <a:gd name="T164" fmla="+- 0 400 2"/>
                                    <a:gd name="T165" fmla="*/ T164 w 1356"/>
                                    <a:gd name="T166" fmla="+- 0 63 2"/>
                                    <a:gd name="T167" fmla="*/ 63 h 1356"/>
                                    <a:gd name="T168" fmla="+- 0 466 2"/>
                                    <a:gd name="T169" fmla="*/ T168 w 1356"/>
                                    <a:gd name="T170" fmla="+- 0 37 2"/>
                                    <a:gd name="T171" fmla="*/ 37 h 1356"/>
                                    <a:gd name="T172" fmla="+- 0 535 2"/>
                                    <a:gd name="T173" fmla="*/ T172 w 1356"/>
                                    <a:gd name="T174" fmla="+- 0 18 2"/>
                                    <a:gd name="T175" fmla="*/ 18 h 1356"/>
                                    <a:gd name="T176" fmla="+- 0 606 2"/>
                                    <a:gd name="T177" fmla="*/ T176 w 1356"/>
                                    <a:gd name="T178" fmla="+- 0 6 2"/>
                                    <a:gd name="T179" fmla="*/ 6 h 1356"/>
                                    <a:gd name="T180" fmla="+- 0 680 2"/>
                                    <a:gd name="T181" fmla="*/ T180 w 1356"/>
                                    <a:gd name="T182" fmla="+- 0 2 2"/>
                                    <a:gd name="T183" fmla="*/ 2 h 1356"/>
                                    <a:gd name="T184" fmla="+- 0 754 2"/>
                                    <a:gd name="T185" fmla="*/ T184 w 1356"/>
                                    <a:gd name="T186" fmla="+- 0 6 2"/>
                                    <a:gd name="T187" fmla="*/ 6 h 1356"/>
                                    <a:gd name="T188" fmla="+- 0 825 2"/>
                                    <a:gd name="T189" fmla="*/ T188 w 1356"/>
                                    <a:gd name="T190" fmla="+- 0 18 2"/>
                                    <a:gd name="T191" fmla="*/ 18 h 1356"/>
                                    <a:gd name="T192" fmla="+- 0 894 2"/>
                                    <a:gd name="T193" fmla="*/ T192 w 1356"/>
                                    <a:gd name="T194" fmla="+- 0 37 2"/>
                                    <a:gd name="T195" fmla="*/ 37 h 1356"/>
                                    <a:gd name="T196" fmla="+- 0 960 2"/>
                                    <a:gd name="T197" fmla="*/ T196 w 1356"/>
                                    <a:gd name="T198" fmla="+- 0 63 2"/>
                                    <a:gd name="T199" fmla="*/ 63 h 1356"/>
                                    <a:gd name="T200" fmla="+- 0 1022 2"/>
                                    <a:gd name="T201" fmla="*/ T200 w 1356"/>
                                    <a:gd name="T202" fmla="+- 0 95 2"/>
                                    <a:gd name="T203" fmla="*/ 95 h 1356"/>
                                    <a:gd name="T204" fmla="+- 0 1080 2"/>
                                    <a:gd name="T205" fmla="*/ T204 w 1356"/>
                                    <a:gd name="T206" fmla="+- 0 133 2"/>
                                    <a:gd name="T207" fmla="*/ 133 h 1356"/>
                                    <a:gd name="T208" fmla="+- 0 1134 2"/>
                                    <a:gd name="T209" fmla="*/ T208 w 1356"/>
                                    <a:gd name="T210" fmla="+- 0 177 2"/>
                                    <a:gd name="T211" fmla="*/ 177 h 1356"/>
                                    <a:gd name="T212" fmla="+- 0 1183 2"/>
                                    <a:gd name="T213" fmla="*/ T212 w 1356"/>
                                    <a:gd name="T214" fmla="+- 0 226 2"/>
                                    <a:gd name="T215" fmla="*/ 226 h 1356"/>
                                    <a:gd name="T216" fmla="+- 0 1227 2"/>
                                    <a:gd name="T217" fmla="*/ T216 w 1356"/>
                                    <a:gd name="T218" fmla="+- 0 280 2"/>
                                    <a:gd name="T219" fmla="*/ 280 h 1356"/>
                                    <a:gd name="T220" fmla="+- 0 1265 2"/>
                                    <a:gd name="T221" fmla="*/ T220 w 1356"/>
                                    <a:gd name="T222" fmla="+- 0 338 2"/>
                                    <a:gd name="T223" fmla="*/ 338 h 1356"/>
                                    <a:gd name="T224" fmla="+- 0 1297 2"/>
                                    <a:gd name="T225" fmla="*/ T224 w 1356"/>
                                    <a:gd name="T226" fmla="+- 0 400 2"/>
                                    <a:gd name="T227" fmla="*/ 400 h 1356"/>
                                    <a:gd name="T228" fmla="+- 0 1323 2"/>
                                    <a:gd name="T229" fmla="*/ T228 w 1356"/>
                                    <a:gd name="T230" fmla="+- 0 466 2"/>
                                    <a:gd name="T231" fmla="*/ 466 h 1356"/>
                                    <a:gd name="T232" fmla="+- 0 1342 2"/>
                                    <a:gd name="T233" fmla="*/ T232 w 1356"/>
                                    <a:gd name="T234" fmla="+- 0 535 2"/>
                                    <a:gd name="T235" fmla="*/ 535 h 1356"/>
                                    <a:gd name="T236" fmla="+- 0 1354 2"/>
                                    <a:gd name="T237" fmla="*/ T236 w 1356"/>
                                    <a:gd name="T238" fmla="+- 0 606 2"/>
                                    <a:gd name="T239" fmla="*/ 606 h 1356"/>
                                    <a:gd name="T240" fmla="+- 0 1358 2"/>
                                    <a:gd name="T241" fmla="*/ T240 w 1356"/>
                                    <a:gd name="T242" fmla="+- 0 680 2"/>
                                    <a:gd name="T243" fmla="*/ 680 h 135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  <a:cxn ang="0">
                                      <a:pos x="T233" y="T235"/>
                                    </a:cxn>
                                    <a:cxn ang="0">
                                      <a:pos x="T237" y="T239"/>
                                    </a:cxn>
                                    <a:cxn ang="0">
                                      <a:pos x="T241" y="T243"/>
                                    </a:cxn>
                                  </a:cxnLst>
                                  <a:rect l="0" t="0" r="r" b="b"/>
                                  <a:pathLst>
                                    <a:path w="1356" h="1356">
                                      <a:moveTo>
                                        <a:pt x="1356" y="678"/>
                                      </a:moveTo>
                                      <a:lnTo>
                                        <a:pt x="1352" y="752"/>
                                      </a:lnTo>
                                      <a:lnTo>
                                        <a:pt x="1340" y="823"/>
                                      </a:lnTo>
                                      <a:lnTo>
                                        <a:pt x="1321" y="892"/>
                                      </a:lnTo>
                                      <a:lnTo>
                                        <a:pt x="1295" y="958"/>
                                      </a:lnTo>
                                      <a:lnTo>
                                        <a:pt x="1263" y="1020"/>
                                      </a:lnTo>
                                      <a:lnTo>
                                        <a:pt x="1225" y="1078"/>
                                      </a:lnTo>
                                      <a:lnTo>
                                        <a:pt x="1181" y="1132"/>
                                      </a:lnTo>
                                      <a:lnTo>
                                        <a:pt x="1132" y="1181"/>
                                      </a:lnTo>
                                      <a:lnTo>
                                        <a:pt x="1078" y="1225"/>
                                      </a:lnTo>
                                      <a:lnTo>
                                        <a:pt x="1020" y="1263"/>
                                      </a:lnTo>
                                      <a:lnTo>
                                        <a:pt x="958" y="1295"/>
                                      </a:lnTo>
                                      <a:lnTo>
                                        <a:pt x="892" y="1321"/>
                                      </a:lnTo>
                                      <a:lnTo>
                                        <a:pt x="823" y="1340"/>
                                      </a:lnTo>
                                      <a:lnTo>
                                        <a:pt x="752" y="1352"/>
                                      </a:lnTo>
                                      <a:lnTo>
                                        <a:pt x="678" y="1356"/>
                                      </a:lnTo>
                                      <a:lnTo>
                                        <a:pt x="604" y="1352"/>
                                      </a:lnTo>
                                      <a:lnTo>
                                        <a:pt x="533" y="1340"/>
                                      </a:lnTo>
                                      <a:lnTo>
                                        <a:pt x="464" y="1321"/>
                                      </a:lnTo>
                                      <a:lnTo>
                                        <a:pt x="398" y="1295"/>
                                      </a:lnTo>
                                      <a:lnTo>
                                        <a:pt x="336" y="1263"/>
                                      </a:lnTo>
                                      <a:lnTo>
                                        <a:pt x="278" y="1225"/>
                                      </a:lnTo>
                                      <a:lnTo>
                                        <a:pt x="224" y="1181"/>
                                      </a:lnTo>
                                      <a:lnTo>
                                        <a:pt x="175" y="1132"/>
                                      </a:lnTo>
                                      <a:lnTo>
                                        <a:pt x="131" y="1078"/>
                                      </a:lnTo>
                                      <a:lnTo>
                                        <a:pt x="93" y="1020"/>
                                      </a:lnTo>
                                      <a:lnTo>
                                        <a:pt x="61" y="958"/>
                                      </a:lnTo>
                                      <a:lnTo>
                                        <a:pt x="35" y="892"/>
                                      </a:lnTo>
                                      <a:lnTo>
                                        <a:pt x="16" y="823"/>
                                      </a:lnTo>
                                      <a:lnTo>
                                        <a:pt x="4" y="752"/>
                                      </a:lnTo>
                                      <a:lnTo>
                                        <a:pt x="0" y="678"/>
                                      </a:lnTo>
                                      <a:lnTo>
                                        <a:pt x="4" y="604"/>
                                      </a:lnTo>
                                      <a:lnTo>
                                        <a:pt x="16" y="533"/>
                                      </a:lnTo>
                                      <a:lnTo>
                                        <a:pt x="35" y="464"/>
                                      </a:lnTo>
                                      <a:lnTo>
                                        <a:pt x="61" y="398"/>
                                      </a:lnTo>
                                      <a:lnTo>
                                        <a:pt x="93" y="336"/>
                                      </a:lnTo>
                                      <a:lnTo>
                                        <a:pt x="131" y="278"/>
                                      </a:lnTo>
                                      <a:lnTo>
                                        <a:pt x="175" y="224"/>
                                      </a:lnTo>
                                      <a:lnTo>
                                        <a:pt x="224" y="175"/>
                                      </a:lnTo>
                                      <a:lnTo>
                                        <a:pt x="278" y="131"/>
                                      </a:lnTo>
                                      <a:lnTo>
                                        <a:pt x="336" y="93"/>
                                      </a:lnTo>
                                      <a:lnTo>
                                        <a:pt x="398" y="61"/>
                                      </a:lnTo>
                                      <a:lnTo>
                                        <a:pt x="464" y="35"/>
                                      </a:lnTo>
                                      <a:lnTo>
                                        <a:pt x="533" y="16"/>
                                      </a:lnTo>
                                      <a:lnTo>
                                        <a:pt x="604" y="4"/>
                                      </a:lnTo>
                                      <a:lnTo>
                                        <a:pt x="678" y="0"/>
                                      </a:lnTo>
                                      <a:lnTo>
                                        <a:pt x="752" y="4"/>
                                      </a:lnTo>
                                      <a:lnTo>
                                        <a:pt x="823" y="16"/>
                                      </a:lnTo>
                                      <a:lnTo>
                                        <a:pt x="892" y="35"/>
                                      </a:lnTo>
                                      <a:lnTo>
                                        <a:pt x="958" y="61"/>
                                      </a:lnTo>
                                      <a:lnTo>
                                        <a:pt x="1020" y="93"/>
                                      </a:lnTo>
                                      <a:lnTo>
                                        <a:pt x="1078" y="131"/>
                                      </a:lnTo>
                                      <a:lnTo>
                                        <a:pt x="1132" y="175"/>
                                      </a:lnTo>
                                      <a:lnTo>
                                        <a:pt x="1181" y="224"/>
                                      </a:lnTo>
                                      <a:lnTo>
                                        <a:pt x="1225" y="278"/>
                                      </a:lnTo>
                                      <a:lnTo>
                                        <a:pt x="1263" y="336"/>
                                      </a:lnTo>
                                      <a:lnTo>
                                        <a:pt x="1295" y="398"/>
                                      </a:lnTo>
                                      <a:lnTo>
                                        <a:pt x="1321" y="464"/>
                                      </a:lnTo>
                                      <a:lnTo>
                                        <a:pt x="1340" y="533"/>
                                      </a:lnTo>
                                      <a:lnTo>
                                        <a:pt x="1352" y="604"/>
                                      </a:lnTo>
                                      <a:lnTo>
                                        <a:pt x="1356" y="678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87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" name="Freeform 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" y="40"/>
                                  <a:ext cx="1279" cy="1279"/>
                                </a:xfrm>
                                <a:custGeom>
                                  <a:avLst/>
                                  <a:gdLst>
                                    <a:gd name="T0" fmla="+- 0 680 41"/>
                                    <a:gd name="T1" fmla="*/ T0 w 1279"/>
                                    <a:gd name="T2" fmla="+- 0 41 41"/>
                                    <a:gd name="T3" fmla="*/ 41 h 1279"/>
                                    <a:gd name="T4" fmla="+- 0 605 41"/>
                                    <a:gd name="T5" fmla="*/ T4 w 1279"/>
                                    <a:gd name="T6" fmla="+- 0 45 41"/>
                                    <a:gd name="T7" fmla="*/ 45 h 1279"/>
                                    <a:gd name="T8" fmla="+- 0 533 41"/>
                                    <a:gd name="T9" fmla="*/ T8 w 1279"/>
                                    <a:gd name="T10" fmla="+- 0 58 41"/>
                                    <a:gd name="T11" fmla="*/ 58 h 1279"/>
                                    <a:gd name="T12" fmla="+- 0 464 41"/>
                                    <a:gd name="T13" fmla="*/ T12 w 1279"/>
                                    <a:gd name="T14" fmla="+- 0 78 41"/>
                                    <a:gd name="T15" fmla="*/ 78 h 1279"/>
                                    <a:gd name="T16" fmla="+- 0 399 41"/>
                                    <a:gd name="T17" fmla="*/ T16 w 1279"/>
                                    <a:gd name="T18" fmla="+- 0 106 41"/>
                                    <a:gd name="T19" fmla="*/ 106 h 1279"/>
                                    <a:gd name="T20" fmla="+- 0 337 41"/>
                                    <a:gd name="T21" fmla="*/ T20 w 1279"/>
                                    <a:gd name="T22" fmla="+- 0 140 41"/>
                                    <a:gd name="T23" fmla="*/ 140 h 1279"/>
                                    <a:gd name="T24" fmla="+- 0 280 41"/>
                                    <a:gd name="T25" fmla="*/ T24 w 1279"/>
                                    <a:gd name="T26" fmla="+- 0 181 41"/>
                                    <a:gd name="T27" fmla="*/ 181 h 1279"/>
                                    <a:gd name="T28" fmla="+- 0 228 41"/>
                                    <a:gd name="T29" fmla="*/ T28 w 1279"/>
                                    <a:gd name="T30" fmla="+- 0 228 41"/>
                                    <a:gd name="T31" fmla="*/ 228 h 1279"/>
                                    <a:gd name="T32" fmla="+- 0 181 41"/>
                                    <a:gd name="T33" fmla="*/ T32 w 1279"/>
                                    <a:gd name="T34" fmla="+- 0 280 41"/>
                                    <a:gd name="T35" fmla="*/ 280 h 1279"/>
                                    <a:gd name="T36" fmla="+- 0 140 41"/>
                                    <a:gd name="T37" fmla="*/ T36 w 1279"/>
                                    <a:gd name="T38" fmla="+- 0 337 41"/>
                                    <a:gd name="T39" fmla="*/ 337 h 1279"/>
                                    <a:gd name="T40" fmla="+- 0 106 41"/>
                                    <a:gd name="T41" fmla="*/ T40 w 1279"/>
                                    <a:gd name="T42" fmla="+- 0 399 41"/>
                                    <a:gd name="T43" fmla="*/ 399 h 1279"/>
                                    <a:gd name="T44" fmla="+- 0 78 41"/>
                                    <a:gd name="T45" fmla="*/ T44 w 1279"/>
                                    <a:gd name="T46" fmla="+- 0 464 41"/>
                                    <a:gd name="T47" fmla="*/ 464 h 1279"/>
                                    <a:gd name="T48" fmla="+- 0 58 41"/>
                                    <a:gd name="T49" fmla="*/ T48 w 1279"/>
                                    <a:gd name="T50" fmla="+- 0 533 41"/>
                                    <a:gd name="T51" fmla="*/ 533 h 1279"/>
                                    <a:gd name="T52" fmla="+- 0 45 41"/>
                                    <a:gd name="T53" fmla="*/ T52 w 1279"/>
                                    <a:gd name="T54" fmla="+- 0 605 41"/>
                                    <a:gd name="T55" fmla="*/ 605 h 1279"/>
                                    <a:gd name="T56" fmla="+- 0 41 41"/>
                                    <a:gd name="T57" fmla="*/ T56 w 1279"/>
                                    <a:gd name="T58" fmla="+- 0 680 41"/>
                                    <a:gd name="T59" fmla="*/ 680 h 1279"/>
                                    <a:gd name="T60" fmla="+- 0 45 41"/>
                                    <a:gd name="T61" fmla="*/ T60 w 1279"/>
                                    <a:gd name="T62" fmla="+- 0 755 41"/>
                                    <a:gd name="T63" fmla="*/ 755 h 1279"/>
                                    <a:gd name="T64" fmla="+- 0 58 41"/>
                                    <a:gd name="T65" fmla="*/ T64 w 1279"/>
                                    <a:gd name="T66" fmla="+- 0 827 41"/>
                                    <a:gd name="T67" fmla="*/ 827 h 1279"/>
                                    <a:gd name="T68" fmla="+- 0 78 41"/>
                                    <a:gd name="T69" fmla="*/ T68 w 1279"/>
                                    <a:gd name="T70" fmla="+- 0 896 41"/>
                                    <a:gd name="T71" fmla="*/ 896 h 1279"/>
                                    <a:gd name="T72" fmla="+- 0 106 41"/>
                                    <a:gd name="T73" fmla="*/ T72 w 1279"/>
                                    <a:gd name="T74" fmla="+- 0 961 41"/>
                                    <a:gd name="T75" fmla="*/ 961 h 1279"/>
                                    <a:gd name="T76" fmla="+- 0 140 41"/>
                                    <a:gd name="T77" fmla="*/ T76 w 1279"/>
                                    <a:gd name="T78" fmla="+- 0 1023 41"/>
                                    <a:gd name="T79" fmla="*/ 1023 h 1279"/>
                                    <a:gd name="T80" fmla="+- 0 181 41"/>
                                    <a:gd name="T81" fmla="*/ T80 w 1279"/>
                                    <a:gd name="T82" fmla="+- 0 1080 41"/>
                                    <a:gd name="T83" fmla="*/ 1080 h 1279"/>
                                    <a:gd name="T84" fmla="+- 0 228 41"/>
                                    <a:gd name="T85" fmla="*/ T84 w 1279"/>
                                    <a:gd name="T86" fmla="+- 0 1132 41"/>
                                    <a:gd name="T87" fmla="*/ 1132 h 1279"/>
                                    <a:gd name="T88" fmla="+- 0 280 41"/>
                                    <a:gd name="T89" fmla="*/ T88 w 1279"/>
                                    <a:gd name="T90" fmla="+- 0 1179 41"/>
                                    <a:gd name="T91" fmla="*/ 1179 h 1279"/>
                                    <a:gd name="T92" fmla="+- 0 337 41"/>
                                    <a:gd name="T93" fmla="*/ T92 w 1279"/>
                                    <a:gd name="T94" fmla="+- 0 1220 41"/>
                                    <a:gd name="T95" fmla="*/ 1220 h 1279"/>
                                    <a:gd name="T96" fmla="+- 0 399 41"/>
                                    <a:gd name="T97" fmla="*/ T96 w 1279"/>
                                    <a:gd name="T98" fmla="+- 0 1254 41"/>
                                    <a:gd name="T99" fmla="*/ 1254 h 1279"/>
                                    <a:gd name="T100" fmla="+- 0 464 41"/>
                                    <a:gd name="T101" fmla="*/ T100 w 1279"/>
                                    <a:gd name="T102" fmla="+- 0 1282 41"/>
                                    <a:gd name="T103" fmla="*/ 1282 h 1279"/>
                                    <a:gd name="T104" fmla="+- 0 533 41"/>
                                    <a:gd name="T105" fmla="*/ T104 w 1279"/>
                                    <a:gd name="T106" fmla="+- 0 1302 41"/>
                                    <a:gd name="T107" fmla="*/ 1302 h 1279"/>
                                    <a:gd name="T108" fmla="+- 0 605 41"/>
                                    <a:gd name="T109" fmla="*/ T108 w 1279"/>
                                    <a:gd name="T110" fmla="+- 0 1315 41"/>
                                    <a:gd name="T111" fmla="*/ 1315 h 1279"/>
                                    <a:gd name="T112" fmla="+- 0 680 41"/>
                                    <a:gd name="T113" fmla="*/ T112 w 1279"/>
                                    <a:gd name="T114" fmla="+- 0 1319 41"/>
                                    <a:gd name="T115" fmla="*/ 1319 h 1279"/>
                                    <a:gd name="T116" fmla="+- 0 755 41"/>
                                    <a:gd name="T117" fmla="*/ T116 w 1279"/>
                                    <a:gd name="T118" fmla="+- 0 1315 41"/>
                                    <a:gd name="T119" fmla="*/ 1315 h 1279"/>
                                    <a:gd name="T120" fmla="+- 0 827 41"/>
                                    <a:gd name="T121" fmla="*/ T120 w 1279"/>
                                    <a:gd name="T122" fmla="+- 0 1302 41"/>
                                    <a:gd name="T123" fmla="*/ 1302 h 1279"/>
                                    <a:gd name="T124" fmla="+- 0 896 41"/>
                                    <a:gd name="T125" fmla="*/ T124 w 1279"/>
                                    <a:gd name="T126" fmla="+- 0 1282 41"/>
                                    <a:gd name="T127" fmla="*/ 1282 h 1279"/>
                                    <a:gd name="T128" fmla="+- 0 961 41"/>
                                    <a:gd name="T129" fmla="*/ T128 w 1279"/>
                                    <a:gd name="T130" fmla="+- 0 1254 41"/>
                                    <a:gd name="T131" fmla="*/ 1254 h 1279"/>
                                    <a:gd name="T132" fmla="+- 0 1023 41"/>
                                    <a:gd name="T133" fmla="*/ T132 w 1279"/>
                                    <a:gd name="T134" fmla="+- 0 1220 41"/>
                                    <a:gd name="T135" fmla="*/ 1220 h 1279"/>
                                    <a:gd name="T136" fmla="+- 0 1080 41"/>
                                    <a:gd name="T137" fmla="*/ T136 w 1279"/>
                                    <a:gd name="T138" fmla="+- 0 1179 41"/>
                                    <a:gd name="T139" fmla="*/ 1179 h 1279"/>
                                    <a:gd name="T140" fmla="+- 0 1132 41"/>
                                    <a:gd name="T141" fmla="*/ T140 w 1279"/>
                                    <a:gd name="T142" fmla="+- 0 1132 41"/>
                                    <a:gd name="T143" fmla="*/ 1132 h 1279"/>
                                    <a:gd name="T144" fmla="+- 0 1179 41"/>
                                    <a:gd name="T145" fmla="*/ T144 w 1279"/>
                                    <a:gd name="T146" fmla="+- 0 1080 41"/>
                                    <a:gd name="T147" fmla="*/ 1080 h 1279"/>
                                    <a:gd name="T148" fmla="+- 0 1220 41"/>
                                    <a:gd name="T149" fmla="*/ T148 w 1279"/>
                                    <a:gd name="T150" fmla="+- 0 1023 41"/>
                                    <a:gd name="T151" fmla="*/ 1023 h 1279"/>
                                    <a:gd name="T152" fmla="+- 0 1254 41"/>
                                    <a:gd name="T153" fmla="*/ T152 w 1279"/>
                                    <a:gd name="T154" fmla="+- 0 961 41"/>
                                    <a:gd name="T155" fmla="*/ 961 h 1279"/>
                                    <a:gd name="T156" fmla="+- 0 1282 41"/>
                                    <a:gd name="T157" fmla="*/ T156 w 1279"/>
                                    <a:gd name="T158" fmla="+- 0 896 41"/>
                                    <a:gd name="T159" fmla="*/ 896 h 1279"/>
                                    <a:gd name="T160" fmla="+- 0 1302 41"/>
                                    <a:gd name="T161" fmla="*/ T160 w 1279"/>
                                    <a:gd name="T162" fmla="+- 0 827 41"/>
                                    <a:gd name="T163" fmla="*/ 827 h 1279"/>
                                    <a:gd name="T164" fmla="+- 0 1315 41"/>
                                    <a:gd name="T165" fmla="*/ T164 w 1279"/>
                                    <a:gd name="T166" fmla="+- 0 755 41"/>
                                    <a:gd name="T167" fmla="*/ 755 h 1279"/>
                                    <a:gd name="T168" fmla="+- 0 1319 41"/>
                                    <a:gd name="T169" fmla="*/ T168 w 1279"/>
                                    <a:gd name="T170" fmla="+- 0 680 41"/>
                                    <a:gd name="T171" fmla="*/ 680 h 1279"/>
                                    <a:gd name="T172" fmla="+- 0 1315 41"/>
                                    <a:gd name="T173" fmla="*/ T172 w 1279"/>
                                    <a:gd name="T174" fmla="+- 0 605 41"/>
                                    <a:gd name="T175" fmla="*/ 605 h 1279"/>
                                    <a:gd name="T176" fmla="+- 0 1302 41"/>
                                    <a:gd name="T177" fmla="*/ T176 w 1279"/>
                                    <a:gd name="T178" fmla="+- 0 533 41"/>
                                    <a:gd name="T179" fmla="*/ 533 h 1279"/>
                                    <a:gd name="T180" fmla="+- 0 1282 41"/>
                                    <a:gd name="T181" fmla="*/ T180 w 1279"/>
                                    <a:gd name="T182" fmla="+- 0 464 41"/>
                                    <a:gd name="T183" fmla="*/ 464 h 1279"/>
                                    <a:gd name="T184" fmla="+- 0 1254 41"/>
                                    <a:gd name="T185" fmla="*/ T184 w 1279"/>
                                    <a:gd name="T186" fmla="+- 0 399 41"/>
                                    <a:gd name="T187" fmla="*/ 399 h 1279"/>
                                    <a:gd name="T188" fmla="+- 0 1220 41"/>
                                    <a:gd name="T189" fmla="*/ T188 w 1279"/>
                                    <a:gd name="T190" fmla="+- 0 337 41"/>
                                    <a:gd name="T191" fmla="*/ 337 h 1279"/>
                                    <a:gd name="T192" fmla="+- 0 1179 41"/>
                                    <a:gd name="T193" fmla="*/ T192 w 1279"/>
                                    <a:gd name="T194" fmla="+- 0 280 41"/>
                                    <a:gd name="T195" fmla="*/ 280 h 1279"/>
                                    <a:gd name="T196" fmla="+- 0 1132 41"/>
                                    <a:gd name="T197" fmla="*/ T196 w 1279"/>
                                    <a:gd name="T198" fmla="+- 0 228 41"/>
                                    <a:gd name="T199" fmla="*/ 228 h 1279"/>
                                    <a:gd name="T200" fmla="+- 0 1080 41"/>
                                    <a:gd name="T201" fmla="*/ T200 w 1279"/>
                                    <a:gd name="T202" fmla="+- 0 181 41"/>
                                    <a:gd name="T203" fmla="*/ 181 h 1279"/>
                                    <a:gd name="T204" fmla="+- 0 1023 41"/>
                                    <a:gd name="T205" fmla="*/ T204 w 1279"/>
                                    <a:gd name="T206" fmla="+- 0 140 41"/>
                                    <a:gd name="T207" fmla="*/ 140 h 1279"/>
                                    <a:gd name="T208" fmla="+- 0 961 41"/>
                                    <a:gd name="T209" fmla="*/ T208 w 1279"/>
                                    <a:gd name="T210" fmla="+- 0 106 41"/>
                                    <a:gd name="T211" fmla="*/ 106 h 1279"/>
                                    <a:gd name="T212" fmla="+- 0 896 41"/>
                                    <a:gd name="T213" fmla="*/ T212 w 1279"/>
                                    <a:gd name="T214" fmla="+- 0 78 41"/>
                                    <a:gd name="T215" fmla="*/ 78 h 1279"/>
                                    <a:gd name="T216" fmla="+- 0 827 41"/>
                                    <a:gd name="T217" fmla="*/ T216 w 1279"/>
                                    <a:gd name="T218" fmla="+- 0 58 41"/>
                                    <a:gd name="T219" fmla="*/ 58 h 1279"/>
                                    <a:gd name="T220" fmla="+- 0 755 41"/>
                                    <a:gd name="T221" fmla="*/ T220 w 1279"/>
                                    <a:gd name="T222" fmla="+- 0 45 41"/>
                                    <a:gd name="T223" fmla="*/ 45 h 1279"/>
                                    <a:gd name="T224" fmla="+- 0 680 41"/>
                                    <a:gd name="T225" fmla="*/ T224 w 1279"/>
                                    <a:gd name="T226" fmla="+- 0 41 41"/>
                                    <a:gd name="T227" fmla="*/ 41 h 127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</a:cxnLst>
                                  <a:rect l="0" t="0" r="r" b="b"/>
                                  <a:pathLst>
                                    <a:path w="1279" h="1279">
                                      <a:moveTo>
                                        <a:pt x="639" y="0"/>
                                      </a:moveTo>
                                      <a:lnTo>
                                        <a:pt x="564" y="4"/>
                                      </a:lnTo>
                                      <a:lnTo>
                                        <a:pt x="492" y="17"/>
                                      </a:lnTo>
                                      <a:lnTo>
                                        <a:pt x="423" y="37"/>
                                      </a:lnTo>
                                      <a:lnTo>
                                        <a:pt x="358" y="65"/>
                                      </a:lnTo>
                                      <a:lnTo>
                                        <a:pt x="296" y="99"/>
                                      </a:lnTo>
                                      <a:lnTo>
                                        <a:pt x="239" y="140"/>
                                      </a:lnTo>
                                      <a:lnTo>
                                        <a:pt x="187" y="187"/>
                                      </a:lnTo>
                                      <a:lnTo>
                                        <a:pt x="140" y="239"/>
                                      </a:lnTo>
                                      <a:lnTo>
                                        <a:pt x="99" y="296"/>
                                      </a:lnTo>
                                      <a:lnTo>
                                        <a:pt x="65" y="358"/>
                                      </a:lnTo>
                                      <a:lnTo>
                                        <a:pt x="37" y="423"/>
                                      </a:lnTo>
                                      <a:lnTo>
                                        <a:pt x="17" y="492"/>
                                      </a:lnTo>
                                      <a:lnTo>
                                        <a:pt x="4" y="564"/>
                                      </a:lnTo>
                                      <a:lnTo>
                                        <a:pt x="0" y="639"/>
                                      </a:lnTo>
                                      <a:lnTo>
                                        <a:pt x="4" y="714"/>
                                      </a:lnTo>
                                      <a:lnTo>
                                        <a:pt x="17" y="786"/>
                                      </a:lnTo>
                                      <a:lnTo>
                                        <a:pt x="37" y="855"/>
                                      </a:lnTo>
                                      <a:lnTo>
                                        <a:pt x="65" y="920"/>
                                      </a:lnTo>
                                      <a:lnTo>
                                        <a:pt x="99" y="982"/>
                                      </a:lnTo>
                                      <a:lnTo>
                                        <a:pt x="140" y="1039"/>
                                      </a:lnTo>
                                      <a:lnTo>
                                        <a:pt x="187" y="1091"/>
                                      </a:lnTo>
                                      <a:lnTo>
                                        <a:pt x="239" y="1138"/>
                                      </a:lnTo>
                                      <a:lnTo>
                                        <a:pt x="296" y="1179"/>
                                      </a:lnTo>
                                      <a:lnTo>
                                        <a:pt x="358" y="1213"/>
                                      </a:lnTo>
                                      <a:lnTo>
                                        <a:pt x="423" y="1241"/>
                                      </a:lnTo>
                                      <a:lnTo>
                                        <a:pt x="492" y="1261"/>
                                      </a:lnTo>
                                      <a:lnTo>
                                        <a:pt x="564" y="1274"/>
                                      </a:lnTo>
                                      <a:lnTo>
                                        <a:pt x="639" y="1278"/>
                                      </a:lnTo>
                                      <a:lnTo>
                                        <a:pt x="714" y="1274"/>
                                      </a:lnTo>
                                      <a:lnTo>
                                        <a:pt x="786" y="1261"/>
                                      </a:lnTo>
                                      <a:lnTo>
                                        <a:pt x="855" y="1241"/>
                                      </a:lnTo>
                                      <a:lnTo>
                                        <a:pt x="920" y="1213"/>
                                      </a:lnTo>
                                      <a:lnTo>
                                        <a:pt x="982" y="1179"/>
                                      </a:lnTo>
                                      <a:lnTo>
                                        <a:pt x="1039" y="1138"/>
                                      </a:lnTo>
                                      <a:lnTo>
                                        <a:pt x="1091" y="1091"/>
                                      </a:lnTo>
                                      <a:lnTo>
                                        <a:pt x="1138" y="1039"/>
                                      </a:lnTo>
                                      <a:lnTo>
                                        <a:pt x="1179" y="982"/>
                                      </a:lnTo>
                                      <a:lnTo>
                                        <a:pt x="1213" y="920"/>
                                      </a:lnTo>
                                      <a:lnTo>
                                        <a:pt x="1241" y="855"/>
                                      </a:lnTo>
                                      <a:lnTo>
                                        <a:pt x="1261" y="786"/>
                                      </a:lnTo>
                                      <a:lnTo>
                                        <a:pt x="1274" y="714"/>
                                      </a:lnTo>
                                      <a:lnTo>
                                        <a:pt x="1278" y="639"/>
                                      </a:lnTo>
                                      <a:lnTo>
                                        <a:pt x="1274" y="564"/>
                                      </a:lnTo>
                                      <a:lnTo>
                                        <a:pt x="1261" y="492"/>
                                      </a:lnTo>
                                      <a:lnTo>
                                        <a:pt x="1241" y="423"/>
                                      </a:lnTo>
                                      <a:lnTo>
                                        <a:pt x="1213" y="358"/>
                                      </a:lnTo>
                                      <a:lnTo>
                                        <a:pt x="1179" y="296"/>
                                      </a:lnTo>
                                      <a:lnTo>
                                        <a:pt x="1138" y="239"/>
                                      </a:lnTo>
                                      <a:lnTo>
                                        <a:pt x="1091" y="187"/>
                                      </a:lnTo>
                                      <a:lnTo>
                                        <a:pt x="1039" y="140"/>
                                      </a:lnTo>
                                      <a:lnTo>
                                        <a:pt x="982" y="99"/>
                                      </a:lnTo>
                                      <a:lnTo>
                                        <a:pt x="920" y="65"/>
                                      </a:lnTo>
                                      <a:lnTo>
                                        <a:pt x="855" y="37"/>
                                      </a:lnTo>
                                      <a:lnTo>
                                        <a:pt x="786" y="17"/>
                                      </a:lnTo>
                                      <a:lnTo>
                                        <a:pt x="714" y="4"/>
                                      </a:lnTo>
                                      <a:lnTo>
                                        <a:pt x="6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5285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" name="AutoShape 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79" y="169"/>
                                  <a:ext cx="821" cy="865"/>
                                </a:xfrm>
                                <a:custGeom>
                                  <a:avLst/>
                                  <a:gdLst>
                                    <a:gd name="T0" fmla="+- 0 989 280"/>
                                    <a:gd name="T1" fmla="*/ T0 w 821"/>
                                    <a:gd name="T2" fmla="+- 0 1028 170"/>
                                    <a:gd name="T3" fmla="*/ 1028 h 865"/>
                                    <a:gd name="T4" fmla="+- 0 979 280"/>
                                    <a:gd name="T5" fmla="*/ T4 w 821"/>
                                    <a:gd name="T6" fmla="+- 0 990 170"/>
                                    <a:gd name="T7" fmla="*/ 990 h 865"/>
                                    <a:gd name="T8" fmla="+- 0 982 280"/>
                                    <a:gd name="T9" fmla="*/ T8 w 821"/>
                                    <a:gd name="T10" fmla="+- 0 969 170"/>
                                    <a:gd name="T11" fmla="*/ 969 h 865"/>
                                    <a:gd name="T12" fmla="+- 0 961 280"/>
                                    <a:gd name="T13" fmla="*/ T12 w 821"/>
                                    <a:gd name="T14" fmla="+- 0 902 170"/>
                                    <a:gd name="T15" fmla="*/ 902 h 865"/>
                                    <a:gd name="T16" fmla="+- 0 854 280"/>
                                    <a:gd name="T17" fmla="*/ T16 w 821"/>
                                    <a:gd name="T18" fmla="+- 0 867 170"/>
                                    <a:gd name="T19" fmla="*/ 867 h 865"/>
                                    <a:gd name="T20" fmla="+- 0 761 280"/>
                                    <a:gd name="T21" fmla="*/ T20 w 821"/>
                                    <a:gd name="T22" fmla="+- 0 812 170"/>
                                    <a:gd name="T23" fmla="*/ 812 h 865"/>
                                    <a:gd name="T24" fmla="+- 0 638 280"/>
                                    <a:gd name="T25" fmla="*/ T24 w 821"/>
                                    <a:gd name="T26" fmla="+- 0 715 170"/>
                                    <a:gd name="T27" fmla="*/ 715 h 865"/>
                                    <a:gd name="T28" fmla="+- 0 625 280"/>
                                    <a:gd name="T29" fmla="*/ T28 w 821"/>
                                    <a:gd name="T30" fmla="+- 0 696 170"/>
                                    <a:gd name="T31" fmla="*/ 696 h 865"/>
                                    <a:gd name="T32" fmla="+- 0 619 280"/>
                                    <a:gd name="T33" fmla="*/ T32 w 821"/>
                                    <a:gd name="T34" fmla="+- 0 674 170"/>
                                    <a:gd name="T35" fmla="*/ 674 h 865"/>
                                    <a:gd name="T36" fmla="+- 0 625 280"/>
                                    <a:gd name="T37" fmla="*/ T36 w 821"/>
                                    <a:gd name="T38" fmla="+- 0 510 170"/>
                                    <a:gd name="T39" fmla="*/ 510 h 865"/>
                                    <a:gd name="T40" fmla="+- 0 628 280"/>
                                    <a:gd name="T41" fmla="*/ T40 w 821"/>
                                    <a:gd name="T42" fmla="+- 0 345 170"/>
                                    <a:gd name="T43" fmla="*/ 345 h 865"/>
                                    <a:gd name="T44" fmla="+- 0 301 280"/>
                                    <a:gd name="T45" fmla="*/ T44 w 821"/>
                                    <a:gd name="T46" fmla="+- 0 432 170"/>
                                    <a:gd name="T47" fmla="*/ 432 h 865"/>
                                    <a:gd name="T48" fmla="+- 0 306 280"/>
                                    <a:gd name="T49" fmla="*/ T48 w 821"/>
                                    <a:gd name="T50" fmla="+- 0 518 170"/>
                                    <a:gd name="T51" fmla="*/ 518 h 865"/>
                                    <a:gd name="T52" fmla="+- 0 316 280"/>
                                    <a:gd name="T53" fmla="*/ T52 w 821"/>
                                    <a:gd name="T54" fmla="+- 0 650 170"/>
                                    <a:gd name="T55" fmla="*/ 650 h 865"/>
                                    <a:gd name="T56" fmla="+- 0 301 280"/>
                                    <a:gd name="T57" fmla="*/ T56 w 821"/>
                                    <a:gd name="T58" fmla="+- 0 734 170"/>
                                    <a:gd name="T59" fmla="*/ 734 h 865"/>
                                    <a:gd name="T60" fmla="+- 0 284 280"/>
                                    <a:gd name="T61" fmla="*/ T60 w 821"/>
                                    <a:gd name="T62" fmla="+- 0 810 170"/>
                                    <a:gd name="T63" fmla="*/ 810 h 865"/>
                                    <a:gd name="T64" fmla="+- 0 282 280"/>
                                    <a:gd name="T65" fmla="*/ T64 w 821"/>
                                    <a:gd name="T66" fmla="+- 0 885 170"/>
                                    <a:gd name="T67" fmla="*/ 885 h 865"/>
                                    <a:gd name="T68" fmla="+- 0 298 280"/>
                                    <a:gd name="T69" fmla="*/ T68 w 821"/>
                                    <a:gd name="T70" fmla="+- 0 946 170"/>
                                    <a:gd name="T71" fmla="*/ 946 h 865"/>
                                    <a:gd name="T72" fmla="+- 0 301 280"/>
                                    <a:gd name="T73" fmla="*/ T72 w 821"/>
                                    <a:gd name="T74" fmla="+- 0 1005 170"/>
                                    <a:gd name="T75" fmla="*/ 1005 h 865"/>
                                    <a:gd name="T76" fmla="+- 0 525 280"/>
                                    <a:gd name="T77" fmla="*/ T76 w 821"/>
                                    <a:gd name="T78" fmla="+- 0 1034 170"/>
                                    <a:gd name="T79" fmla="*/ 1034 h 865"/>
                                    <a:gd name="T80" fmla="+- 0 567 280"/>
                                    <a:gd name="T81" fmla="*/ T80 w 821"/>
                                    <a:gd name="T82" fmla="+- 0 977 170"/>
                                    <a:gd name="T83" fmla="*/ 977 h 865"/>
                                    <a:gd name="T84" fmla="+- 0 640 280"/>
                                    <a:gd name="T85" fmla="*/ T84 w 821"/>
                                    <a:gd name="T86" fmla="+- 0 1017 170"/>
                                    <a:gd name="T87" fmla="*/ 1017 h 865"/>
                                    <a:gd name="T88" fmla="+- 0 989 280"/>
                                    <a:gd name="T89" fmla="*/ T88 w 821"/>
                                    <a:gd name="T90" fmla="+- 0 1034 170"/>
                                    <a:gd name="T91" fmla="*/ 1034 h 865"/>
                                    <a:gd name="T92" fmla="+- 0 1090 280"/>
                                    <a:gd name="T93" fmla="*/ T92 w 821"/>
                                    <a:gd name="T94" fmla="+- 0 1000 170"/>
                                    <a:gd name="T95" fmla="*/ 1000 h 865"/>
                                    <a:gd name="T96" fmla="+- 0 1090 280"/>
                                    <a:gd name="T97" fmla="*/ T96 w 821"/>
                                    <a:gd name="T98" fmla="+- 0 1000 170"/>
                                    <a:gd name="T99" fmla="*/ 1000 h 865"/>
                                    <a:gd name="T100" fmla="+- 0 1084 280"/>
                                    <a:gd name="T101" fmla="*/ T100 w 821"/>
                                    <a:gd name="T102" fmla="+- 0 859 170"/>
                                    <a:gd name="T103" fmla="*/ 859 h 865"/>
                                    <a:gd name="T104" fmla="+- 0 987 280"/>
                                    <a:gd name="T105" fmla="*/ T104 w 821"/>
                                    <a:gd name="T106" fmla="+- 0 804 170"/>
                                    <a:gd name="T107" fmla="*/ 804 h 865"/>
                                    <a:gd name="T108" fmla="+- 0 921 280"/>
                                    <a:gd name="T109" fmla="*/ T108 w 821"/>
                                    <a:gd name="T110" fmla="+- 0 737 170"/>
                                    <a:gd name="T111" fmla="*/ 737 h 865"/>
                                    <a:gd name="T112" fmla="+- 0 861 280"/>
                                    <a:gd name="T113" fmla="*/ T112 w 821"/>
                                    <a:gd name="T114" fmla="+- 0 655 170"/>
                                    <a:gd name="T115" fmla="*/ 655 h 865"/>
                                    <a:gd name="T116" fmla="+- 0 821 280"/>
                                    <a:gd name="T117" fmla="*/ T116 w 821"/>
                                    <a:gd name="T118" fmla="+- 0 602 170"/>
                                    <a:gd name="T119" fmla="*/ 602 h 865"/>
                                    <a:gd name="T120" fmla="+- 0 811 280"/>
                                    <a:gd name="T121" fmla="*/ T120 w 821"/>
                                    <a:gd name="T122" fmla="+- 0 575 170"/>
                                    <a:gd name="T123" fmla="*/ 575 h 865"/>
                                    <a:gd name="T124" fmla="+- 0 897 280"/>
                                    <a:gd name="T125" fmla="*/ T124 w 821"/>
                                    <a:gd name="T126" fmla="+- 0 245 170"/>
                                    <a:gd name="T127" fmla="*/ 245 h 865"/>
                                    <a:gd name="T128" fmla="+- 0 576 280"/>
                                    <a:gd name="T129" fmla="*/ T128 w 821"/>
                                    <a:gd name="T130" fmla="+- 0 170 170"/>
                                    <a:gd name="T131" fmla="*/ 170 h 865"/>
                                    <a:gd name="T132" fmla="+- 0 573 280"/>
                                    <a:gd name="T133" fmla="*/ T132 w 821"/>
                                    <a:gd name="T134" fmla="+- 0 310 170"/>
                                    <a:gd name="T135" fmla="*/ 310 h 865"/>
                                    <a:gd name="T136" fmla="+- 0 867 280"/>
                                    <a:gd name="T137" fmla="*/ T136 w 821"/>
                                    <a:gd name="T138" fmla="+- 0 262 170"/>
                                    <a:gd name="T139" fmla="*/ 262 h 865"/>
                                    <a:gd name="T140" fmla="+- 0 788 280"/>
                                    <a:gd name="T141" fmla="*/ T140 w 821"/>
                                    <a:gd name="T142" fmla="+- 0 561 170"/>
                                    <a:gd name="T143" fmla="*/ 561 h 865"/>
                                    <a:gd name="T144" fmla="+- 0 789 280"/>
                                    <a:gd name="T145" fmla="*/ T144 w 821"/>
                                    <a:gd name="T146" fmla="+- 0 592 170"/>
                                    <a:gd name="T147" fmla="*/ 592 h 865"/>
                                    <a:gd name="T148" fmla="+- 0 829 280"/>
                                    <a:gd name="T149" fmla="*/ T148 w 821"/>
                                    <a:gd name="T150" fmla="+- 0 653 170"/>
                                    <a:gd name="T151" fmla="*/ 653 h 865"/>
                                    <a:gd name="T152" fmla="+- 0 899 280"/>
                                    <a:gd name="T153" fmla="*/ T152 w 821"/>
                                    <a:gd name="T154" fmla="+- 0 746 170"/>
                                    <a:gd name="T155" fmla="*/ 746 h 865"/>
                                    <a:gd name="T156" fmla="+- 0 962 280"/>
                                    <a:gd name="T157" fmla="*/ T156 w 821"/>
                                    <a:gd name="T158" fmla="+- 0 820 170"/>
                                    <a:gd name="T159" fmla="*/ 820 h 865"/>
                                    <a:gd name="T160" fmla="+- 0 1041 280"/>
                                    <a:gd name="T161" fmla="*/ T160 w 821"/>
                                    <a:gd name="T162" fmla="+- 0 856 170"/>
                                    <a:gd name="T163" fmla="*/ 856 h 865"/>
                                    <a:gd name="T164" fmla="+- 0 1075 280"/>
                                    <a:gd name="T165" fmla="*/ T164 w 821"/>
                                    <a:gd name="T166" fmla="+- 0 904 170"/>
                                    <a:gd name="T167" fmla="*/ 904 h 865"/>
                                    <a:gd name="T168" fmla="+- 0 1066 280"/>
                                    <a:gd name="T169" fmla="*/ T168 w 821"/>
                                    <a:gd name="T170" fmla="+- 0 947 170"/>
                                    <a:gd name="T171" fmla="*/ 947 h 865"/>
                                    <a:gd name="T172" fmla="+- 0 1021 280"/>
                                    <a:gd name="T173" fmla="*/ T172 w 821"/>
                                    <a:gd name="T174" fmla="+- 0 959 170"/>
                                    <a:gd name="T175" fmla="*/ 959 h 865"/>
                                    <a:gd name="T176" fmla="+- 0 1018 280"/>
                                    <a:gd name="T177" fmla="*/ T176 w 821"/>
                                    <a:gd name="T178" fmla="+- 0 983 170"/>
                                    <a:gd name="T179" fmla="*/ 983 h 865"/>
                                    <a:gd name="T180" fmla="+- 0 1099 280"/>
                                    <a:gd name="T181" fmla="*/ T180 w 821"/>
                                    <a:gd name="T182" fmla="+- 0 966 170"/>
                                    <a:gd name="T183" fmla="*/ 966 h 865"/>
                                    <a:gd name="T184" fmla="+- 0 1092 280"/>
                                    <a:gd name="T185" fmla="*/ T184 w 821"/>
                                    <a:gd name="T186" fmla="+- 0 950 170"/>
                                    <a:gd name="T187" fmla="*/ 950 h 865"/>
                                    <a:gd name="T188" fmla="+- 0 1098 280"/>
                                    <a:gd name="T189" fmla="*/ T188 w 821"/>
                                    <a:gd name="T190" fmla="+- 0 925 170"/>
                                    <a:gd name="T191" fmla="*/ 925 h 86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</a:cxnLst>
                                  <a:rect l="0" t="0" r="r" b="b"/>
                                  <a:pathLst>
                                    <a:path w="821" h="865">
                                      <a:moveTo>
                                        <a:pt x="709" y="864"/>
                                      </a:moveTo>
                                      <a:lnTo>
                                        <a:pt x="709" y="858"/>
                                      </a:lnTo>
                                      <a:lnTo>
                                        <a:pt x="709" y="825"/>
                                      </a:lnTo>
                                      <a:lnTo>
                                        <a:pt x="699" y="820"/>
                                      </a:lnTo>
                                      <a:lnTo>
                                        <a:pt x="699" y="811"/>
                                      </a:lnTo>
                                      <a:lnTo>
                                        <a:pt x="702" y="799"/>
                                      </a:lnTo>
                                      <a:lnTo>
                                        <a:pt x="701" y="787"/>
                                      </a:lnTo>
                                      <a:lnTo>
                                        <a:pt x="681" y="732"/>
                                      </a:lnTo>
                                      <a:lnTo>
                                        <a:pt x="633" y="708"/>
                                      </a:lnTo>
                                      <a:lnTo>
                                        <a:pt x="574" y="697"/>
                                      </a:lnTo>
                                      <a:lnTo>
                                        <a:pt x="521" y="679"/>
                                      </a:lnTo>
                                      <a:lnTo>
                                        <a:pt x="481" y="642"/>
                                      </a:lnTo>
                                      <a:lnTo>
                                        <a:pt x="441" y="609"/>
                                      </a:lnTo>
                                      <a:lnTo>
                                        <a:pt x="358" y="545"/>
                                      </a:lnTo>
                                      <a:lnTo>
                                        <a:pt x="351" y="536"/>
                                      </a:lnTo>
                                      <a:lnTo>
                                        <a:pt x="345" y="526"/>
                                      </a:lnTo>
                                      <a:lnTo>
                                        <a:pt x="341" y="515"/>
                                      </a:lnTo>
                                      <a:lnTo>
                                        <a:pt x="339" y="504"/>
                                      </a:lnTo>
                                      <a:lnTo>
                                        <a:pt x="341" y="423"/>
                                      </a:lnTo>
                                      <a:lnTo>
                                        <a:pt x="345" y="340"/>
                                      </a:lnTo>
                                      <a:lnTo>
                                        <a:pt x="347" y="258"/>
                                      </a:lnTo>
                                      <a:lnTo>
                                        <a:pt x="348" y="175"/>
                                      </a:lnTo>
                                      <a:lnTo>
                                        <a:pt x="14" y="175"/>
                                      </a:lnTo>
                                      <a:lnTo>
                                        <a:pt x="21" y="262"/>
                                      </a:lnTo>
                                      <a:lnTo>
                                        <a:pt x="24" y="306"/>
                                      </a:lnTo>
                                      <a:lnTo>
                                        <a:pt x="26" y="348"/>
                                      </a:lnTo>
                                      <a:lnTo>
                                        <a:pt x="32" y="434"/>
                                      </a:lnTo>
                                      <a:lnTo>
                                        <a:pt x="36" y="480"/>
                                      </a:lnTo>
                                      <a:lnTo>
                                        <a:pt x="31" y="523"/>
                                      </a:lnTo>
                                      <a:lnTo>
                                        <a:pt x="21" y="564"/>
                                      </a:lnTo>
                                      <a:lnTo>
                                        <a:pt x="10" y="606"/>
                                      </a:lnTo>
                                      <a:lnTo>
                                        <a:pt x="4" y="640"/>
                                      </a:lnTo>
                                      <a:lnTo>
                                        <a:pt x="0" y="678"/>
                                      </a:lnTo>
                                      <a:lnTo>
                                        <a:pt x="2" y="715"/>
                                      </a:lnTo>
                                      <a:lnTo>
                                        <a:pt x="16" y="747"/>
                                      </a:lnTo>
                                      <a:lnTo>
                                        <a:pt x="18" y="776"/>
                                      </a:lnTo>
                                      <a:lnTo>
                                        <a:pt x="20" y="806"/>
                                      </a:lnTo>
                                      <a:lnTo>
                                        <a:pt x="21" y="835"/>
                                      </a:lnTo>
                                      <a:lnTo>
                                        <a:pt x="25" y="864"/>
                                      </a:lnTo>
                                      <a:lnTo>
                                        <a:pt x="245" y="864"/>
                                      </a:lnTo>
                                      <a:lnTo>
                                        <a:pt x="248" y="794"/>
                                      </a:lnTo>
                                      <a:lnTo>
                                        <a:pt x="287" y="807"/>
                                      </a:lnTo>
                                      <a:lnTo>
                                        <a:pt x="324" y="826"/>
                                      </a:lnTo>
                                      <a:lnTo>
                                        <a:pt x="360" y="847"/>
                                      </a:lnTo>
                                      <a:lnTo>
                                        <a:pt x="398" y="864"/>
                                      </a:lnTo>
                                      <a:lnTo>
                                        <a:pt x="709" y="864"/>
                                      </a:lnTo>
                                      <a:close/>
                                      <a:moveTo>
                                        <a:pt x="810" y="830"/>
                                      </a:moveTo>
                                      <a:lnTo>
                                        <a:pt x="810" y="830"/>
                                      </a:lnTo>
                                      <a:lnTo>
                                        <a:pt x="810" y="831"/>
                                      </a:lnTo>
                                      <a:lnTo>
                                        <a:pt x="810" y="830"/>
                                      </a:lnTo>
                                      <a:close/>
                                      <a:moveTo>
                                        <a:pt x="820" y="742"/>
                                      </a:moveTo>
                                      <a:lnTo>
                                        <a:pt x="804" y="689"/>
                                      </a:lnTo>
                                      <a:lnTo>
                                        <a:pt x="759" y="657"/>
                                      </a:lnTo>
                                      <a:lnTo>
                                        <a:pt x="707" y="634"/>
                                      </a:lnTo>
                                      <a:lnTo>
                                        <a:pt x="669" y="609"/>
                                      </a:lnTo>
                                      <a:lnTo>
                                        <a:pt x="641" y="567"/>
                                      </a:lnTo>
                                      <a:lnTo>
                                        <a:pt x="612" y="526"/>
                                      </a:lnTo>
                                      <a:lnTo>
                                        <a:pt x="581" y="485"/>
                                      </a:lnTo>
                                      <a:lnTo>
                                        <a:pt x="550" y="445"/>
                                      </a:lnTo>
                                      <a:lnTo>
                                        <a:pt x="541" y="432"/>
                                      </a:lnTo>
                                      <a:lnTo>
                                        <a:pt x="535" y="419"/>
                                      </a:lnTo>
                                      <a:lnTo>
                                        <a:pt x="531" y="405"/>
                                      </a:lnTo>
                                      <a:lnTo>
                                        <a:pt x="532" y="390"/>
                                      </a:lnTo>
                                      <a:lnTo>
                                        <a:pt x="617" y="75"/>
                                      </a:lnTo>
                                      <a:lnTo>
                                        <a:pt x="417" y="28"/>
                                      </a:lnTo>
                                      <a:lnTo>
                                        <a:pt x="296" y="0"/>
                                      </a:lnTo>
                                      <a:lnTo>
                                        <a:pt x="271" y="140"/>
                                      </a:lnTo>
                                      <a:lnTo>
                                        <a:pt x="293" y="140"/>
                                      </a:lnTo>
                                      <a:lnTo>
                                        <a:pt x="314" y="28"/>
                                      </a:lnTo>
                                      <a:lnTo>
                                        <a:pt x="587" y="92"/>
                                      </a:lnTo>
                                      <a:lnTo>
                                        <a:pt x="512" y="373"/>
                                      </a:lnTo>
                                      <a:lnTo>
                                        <a:pt x="508" y="391"/>
                                      </a:lnTo>
                                      <a:lnTo>
                                        <a:pt x="507" y="407"/>
                                      </a:lnTo>
                                      <a:lnTo>
                                        <a:pt x="509" y="422"/>
                                      </a:lnTo>
                                      <a:lnTo>
                                        <a:pt x="515" y="436"/>
                                      </a:lnTo>
                                      <a:lnTo>
                                        <a:pt x="549" y="483"/>
                                      </a:lnTo>
                                      <a:lnTo>
                                        <a:pt x="585" y="529"/>
                                      </a:lnTo>
                                      <a:lnTo>
                                        <a:pt x="619" y="576"/>
                                      </a:lnTo>
                                      <a:lnTo>
                                        <a:pt x="650" y="624"/>
                                      </a:lnTo>
                                      <a:lnTo>
                                        <a:pt x="682" y="650"/>
                                      </a:lnTo>
                                      <a:lnTo>
                                        <a:pt x="722" y="667"/>
                                      </a:lnTo>
                                      <a:lnTo>
                                        <a:pt x="761" y="686"/>
                                      </a:lnTo>
                                      <a:lnTo>
                                        <a:pt x="791" y="717"/>
                                      </a:lnTo>
                                      <a:lnTo>
                                        <a:pt x="795" y="734"/>
                                      </a:lnTo>
                                      <a:lnTo>
                                        <a:pt x="792" y="756"/>
                                      </a:lnTo>
                                      <a:lnTo>
                                        <a:pt x="786" y="777"/>
                                      </a:lnTo>
                                      <a:lnTo>
                                        <a:pt x="776" y="796"/>
                                      </a:lnTo>
                                      <a:lnTo>
                                        <a:pt x="741" y="789"/>
                                      </a:lnTo>
                                      <a:lnTo>
                                        <a:pt x="738" y="813"/>
                                      </a:lnTo>
                                      <a:lnTo>
                                        <a:pt x="810" y="830"/>
                                      </a:lnTo>
                                      <a:lnTo>
                                        <a:pt x="819" y="796"/>
                                      </a:lnTo>
                                      <a:lnTo>
                                        <a:pt x="808" y="793"/>
                                      </a:lnTo>
                                      <a:lnTo>
                                        <a:pt x="812" y="780"/>
                                      </a:lnTo>
                                      <a:lnTo>
                                        <a:pt x="815" y="768"/>
                                      </a:lnTo>
                                      <a:lnTo>
                                        <a:pt x="818" y="755"/>
                                      </a:lnTo>
                                      <a:lnTo>
                                        <a:pt x="820" y="74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" name="AutoShape 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0" y="885"/>
                                  <a:ext cx="656" cy="120"/>
                                </a:xfrm>
                                <a:custGeom>
                                  <a:avLst/>
                                  <a:gdLst>
                                    <a:gd name="T0" fmla="+- 0 957 320"/>
                                    <a:gd name="T1" fmla="*/ T0 w 656"/>
                                    <a:gd name="T2" fmla="+- 0 1005 886"/>
                                    <a:gd name="T3" fmla="*/ 1005 h 120"/>
                                    <a:gd name="T4" fmla="+- 0 957 320"/>
                                    <a:gd name="T5" fmla="*/ T4 w 656"/>
                                    <a:gd name="T6" fmla="+- 0 985 886"/>
                                    <a:gd name="T7" fmla="*/ 985 h 120"/>
                                    <a:gd name="T8" fmla="+- 0 730 320"/>
                                    <a:gd name="T9" fmla="*/ T8 w 656"/>
                                    <a:gd name="T10" fmla="+- 0 985 886"/>
                                    <a:gd name="T11" fmla="*/ 985 h 120"/>
                                    <a:gd name="T12" fmla="+- 0 683 320"/>
                                    <a:gd name="T13" fmla="*/ T12 w 656"/>
                                    <a:gd name="T14" fmla="+- 0 971 886"/>
                                    <a:gd name="T15" fmla="*/ 971 h 120"/>
                                    <a:gd name="T16" fmla="+- 0 594 320"/>
                                    <a:gd name="T17" fmla="*/ T16 w 656"/>
                                    <a:gd name="T18" fmla="+- 0 929 886"/>
                                    <a:gd name="T19" fmla="*/ 929 h 120"/>
                                    <a:gd name="T20" fmla="+- 0 557 320"/>
                                    <a:gd name="T21" fmla="*/ T20 w 656"/>
                                    <a:gd name="T22" fmla="+- 0 919 886"/>
                                    <a:gd name="T23" fmla="*/ 919 h 120"/>
                                    <a:gd name="T24" fmla="+- 0 320 320"/>
                                    <a:gd name="T25" fmla="*/ T24 w 656"/>
                                    <a:gd name="T26" fmla="+- 0 919 886"/>
                                    <a:gd name="T27" fmla="*/ 919 h 120"/>
                                    <a:gd name="T28" fmla="+- 0 320 320"/>
                                    <a:gd name="T29" fmla="*/ T28 w 656"/>
                                    <a:gd name="T30" fmla="+- 0 941 886"/>
                                    <a:gd name="T31" fmla="*/ 941 h 120"/>
                                    <a:gd name="T32" fmla="+- 0 555 320"/>
                                    <a:gd name="T33" fmla="*/ T32 w 656"/>
                                    <a:gd name="T34" fmla="+- 0 941 886"/>
                                    <a:gd name="T35" fmla="*/ 941 h 120"/>
                                    <a:gd name="T36" fmla="+- 0 591 320"/>
                                    <a:gd name="T37" fmla="*/ T36 w 656"/>
                                    <a:gd name="T38" fmla="+- 0 952 886"/>
                                    <a:gd name="T39" fmla="*/ 952 h 120"/>
                                    <a:gd name="T40" fmla="+- 0 636 320"/>
                                    <a:gd name="T41" fmla="*/ T40 w 656"/>
                                    <a:gd name="T42" fmla="+- 0 974 886"/>
                                    <a:gd name="T43" fmla="*/ 974 h 120"/>
                                    <a:gd name="T44" fmla="+- 0 683 320"/>
                                    <a:gd name="T45" fmla="*/ T44 w 656"/>
                                    <a:gd name="T46" fmla="+- 0 995 886"/>
                                    <a:gd name="T47" fmla="*/ 995 h 120"/>
                                    <a:gd name="T48" fmla="+- 0 724 320"/>
                                    <a:gd name="T49" fmla="*/ T48 w 656"/>
                                    <a:gd name="T50" fmla="+- 0 1005 886"/>
                                    <a:gd name="T51" fmla="*/ 1005 h 120"/>
                                    <a:gd name="T52" fmla="+- 0 957 320"/>
                                    <a:gd name="T53" fmla="*/ T52 w 656"/>
                                    <a:gd name="T54" fmla="+- 0 1005 886"/>
                                    <a:gd name="T55" fmla="*/ 1005 h 120"/>
                                    <a:gd name="T56" fmla="+- 0 976 320"/>
                                    <a:gd name="T57" fmla="*/ T56 w 656"/>
                                    <a:gd name="T58" fmla="+- 0 944 886"/>
                                    <a:gd name="T59" fmla="*/ 944 h 120"/>
                                    <a:gd name="T60" fmla="+- 0 968 320"/>
                                    <a:gd name="T61" fmla="*/ T60 w 656"/>
                                    <a:gd name="T62" fmla="+- 0 933 886"/>
                                    <a:gd name="T63" fmla="*/ 933 h 120"/>
                                    <a:gd name="T64" fmla="+- 0 964 320"/>
                                    <a:gd name="T65" fmla="*/ T64 w 656"/>
                                    <a:gd name="T66" fmla="+- 0 924 886"/>
                                    <a:gd name="T67" fmla="*/ 924 h 120"/>
                                    <a:gd name="T68" fmla="+- 0 943 320"/>
                                    <a:gd name="T69" fmla="*/ T68 w 656"/>
                                    <a:gd name="T70" fmla="+- 0 903 886"/>
                                    <a:gd name="T71" fmla="*/ 903 h 120"/>
                                    <a:gd name="T72" fmla="+- 0 923 320"/>
                                    <a:gd name="T73" fmla="*/ T72 w 656"/>
                                    <a:gd name="T74" fmla="+- 0 894 886"/>
                                    <a:gd name="T75" fmla="*/ 894 h 120"/>
                                    <a:gd name="T76" fmla="+- 0 901 320"/>
                                    <a:gd name="T77" fmla="*/ T76 w 656"/>
                                    <a:gd name="T78" fmla="+- 0 887 886"/>
                                    <a:gd name="T79" fmla="*/ 887 h 120"/>
                                    <a:gd name="T80" fmla="+- 0 880 320"/>
                                    <a:gd name="T81" fmla="*/ T80 w 656"/>
                                    <a:gd name="T82" fmla="+- 0 886 886"/>
                                    <a:gd name="T83" fmla="*/ 886 h 120"/>
                                    <a:gd name="T84" fmla="+- 0 860 320"/>
                                    <a:gd name="T85" fmla="*/ T84 w 656"/>
                                    <a:gd name="T86" fmla="+- 0 894 886"/>
                                    <a:gd name="T87" fmla="*/ 894 h 120"/>
                                    <a:gd name="T88" fmla="+- 0 857 320"/>
                                    <a:gd name="T89" fmla="*/ T88 w 656"/>
                                    <a:gd name="T90" fmla="+- 0 901 886"/>
                                    <a:gd name="T91" fmla="*/ 901 h 120"/>
                                    <a:gd name="T92" fmla="+- 0 857 320"/>
                                    <a:gd name="T93" fmla="*/ T92 w 656"/>
                                    <a:gd name="T94" fmla="+- 0 911 886"/>
                                    <a:gd name="T95" fmla="*/ 911 h 120"/>
                                    <a:gd name="T96" fmla="+- 0 865 320"/>
                                    <a:gd name="T97" fmla="*/ T96 w 656"/>
                                    <a:gd name="T98" fmla="+- 0 915 886"/>
                                    <a:gd name="T99" fmla="*/ 915 h 120"/>
                                    <a:gd name="T100" fmla="+- 0 886 320"/>
                                    <a:gd name="T101" fmla="*/ T100 w 656"/>
                                    <a:gd name="T102" fmla="+- 0 922 886"/>
                                    <a:gd name="T103" fmla="*/ 922 h 120"/>
                                    <a:gd name="T104" fmla="+- 0 906 320"/>
                                    <a:gd name="T105" fmla="*/ T104 w 656"/>
                                    <a:gd name="T106" fmla="+- 0 930 886"/>
                                    <a:gd name="T107" fmla="*/ 930 h 120"/>
                                    <a:gd name="T108" fmla="+- 0 924 320"/>
                                    <a:gd name="T109" fmla="*/ T108 w 656"/>
                                    <a:gd name="T110" fmla="+- 0 942 886"/>
                                    <a:gd name="T111" fmla="*/ 942 h 120"/>
                                    <a:gd name="T112" fmla="+- 0 940 320"/>
                                    <a:gd name="T113" fmla="*/ T112 w 656"/>
                                    <a:gd name="T114" fmla="+- 0 959 886"/>
                                    <a:gd name="T115" fmla="*/ 959 h 120"/>
                                    <a:gd name="T116" fmla="+- 0 950 320"/>
                                    <a:gd name="T117" fmla="*/ T116 w 656"/>
                                    <a:gd name="T118" fmla="+- 0 962 886"/>
                                    <a:gd name="T119" fmla="*/ 962 h 120"/>
                                    <a:gd name="T120" fmla="+- 0 962 320"/>
                                    <a:gd name="T121" fmla="*/ T120 w 656"/>
                                    <a:gd name="T122" fmla="+- 0 962 886"/>
                                    <a:gd name="T123" fmla="*/ 962 h 120"/>
                                    <a:gd name="T124" fmla="+- 0 976 320"/>
                                    <a:gd name="T125" fmla="*/ T124 w 656"/>
                                    <a:gd name="T126" fmla="+- 0 944 886"/>
                                    <a:gd name="T127" fmla="*/ 944 h 12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</a:cxnLst>
                                  <a:rect l="0" t="0" r="r" b="b"/>
                                  <a:pathLst>
                                    <a:path w="656" h="120">
                                      <a:moveTo>
                                        <a:pt x="637" y="119"/>
                                      </a:moveTo>
                                      <a:lnTo>
                                        <a:pt x="637" y="99"/>
                                      </a:lnTo>
                                      <a:lnTo>
                                        <a:pt x="410" y="99"/>
                                      </a:lnTo>
                                      <a:lnTo>
                                        <a:pt x="363" y="85"/>
                                      </a:lnTo>
                                      <a:lnTo>
                                        <a:pt x="274" y="43"/>
                                      </a:lnTo>
                                      <a:lnTo>
                                        <a:pt x="237" y="33"/>
                                      </a:lnTo>
                                      <a:lnTo>
                                        <a:pt x="0" y="33"/>
                                      </a:lnTo>
                                      <a:lnTo>
                                        <a:pt x="0" y="55"/>
                                      </a:lnTo>
                                      <a:lnTo>
                                        <a:pt x="235" y="55"/>
                                      </a:lnTo>
                                      <a:lnTo>
                                        <a:pt x="271" y="66"/>
                                      </a:lnTo>
                                      <a:lnTo>
                                        <a:pt x="316" y="88"/>
                                      </a:lnTo>
                                      <a:lnTo>
                                        <a:pt x="363" y="109"/>
                                      </a:lnTo>
                                      <a:lnTo>
                                        <a:pt x="404" y="119"/>
                                      </a:lnTo>
                                      <a:lnTo>
                                        <a:pt x="637" y="119"/>
                                      </a:lnTo>
                                      <a:close/>
                                      <a:moveTo>
                                        <a:pt x="656" y="58"/>
                                      </a:moveTo>
                                      <a:lnTo>
                                        <a:pt x="648" y="47"/>
                                      </a:lnTo>
                                      <a:lnTo>
                                        <a:pt x="644" y="38"/>
                                      </a:lnTo>
                                      <a:lnTo>
                                        <a:pt x="623" y="17"/>
                                      </a:lnTo>
                                      <a:lnTo>
                                        <a:pt x="603" y="8"/>
                                      </a:lnTo>
                                      <a:lnTo>
                                        <a:pt x="581" y="1"/>
                                      </a:lnTo>
                                      <a:lnTo>
                                        <a:pt x="560" y="0"/>
                                      </a:lnTo>
                                      <a:lnTo>
                                        <a:pt x="540" y="8"/>
                                      </a:lnTo>
                                      <a:lnTo>
                                        <a:pt x="537" y="15"/>
                                      </a:lnTo>
                                      <a:lnTo>
                                        <a:pt x="537" y="25"/>
                                      </a:lnTo>
                                      <a:lnTo>
                                        <a:pt x="545" y="29"/>
                                      </a:lnTo>
                                      <a:lnTo>
                                        <a:pt x="566" y="36"/>
                                      </a:lnTo>
                                      <a:lnTo>
                                        <a:pt x="586" y="44"/>
                                      </a:lnTo>
                                      <a:lnTo>
                                        <a:pt x="604" y="56"/>
                                      </a:lnTo>
                                      <a:lnTo>
                                        <a:pt x="620" y="73"/>
                                      </a:lnTo>
                                      <a:lnTo>
                                        <a:pt x="630" y="76"/>
                                      </a:lnTo>
                                      <a:lnTo>
                                        <a:pt x="642" y="76"/>
                                      </a:lnTo>
                                      <a:lnTo>
                                        <a:pt x="656" y="5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5285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B56310" id="Groep 41" o:spid="_x0000_s1026" style="position:absolute;margin-left:5.65pt;margin-top:-58.1pt;width:63.5pt;height:62.55pt;z-index:251665408" coordsize="1360,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">
                      <v:shape id="Freeform 52" o:spid="_x0000_s1027" style="position:absolute;left:2;top:2;width:1356;height:1356;visibility:visible;mso-wrap-style:square;v-text-anchor:top" coordsize="1356,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" path="m1356,678r-4,74l1340,823r-19,69l1295,958r-32,62l1225,1078r-44,54l1132,1181r-54,44l1020,1263r-62,32l892,1321r-69,19l752,1352r-74,4l604,1352r-71,-12l464,1321r-66,-26l336,1263r-58,-38l224,1181r-49,-49l131,1078,93,1020,61,958,35,892,16,823,4,752,,678,4,604,16,533,35,464,61,398,93,336r38,-58l175,224r49,-49l278,131,336,93,398,61,464,35,533,16,604,4,678,r74,4l823,16r69,19l958,61r62,32l1078,131r54,44l1181,224r44,54l1263,336r32,62l1321,464r19,69l1352,604r4,74xe" filled="f" strokeweight=".07972mm">
                        <v:path arrowok="t" o:connecttype="custom" o:connectlocs="1356,680;1352,754;1340,825;1321,894;1295,960;1263,1022;1225,1080;1181,1134;1132,1183;1078,1227;1020,1265;958,1297;892,1323;823,1342;752,1354;678,1358;604,1354;533,1342;464,1323;398,1297;336,1265;278,1227;224,1183;175,1134;131,1080;93,1022;61,960;35,894;16,825;4,754;0,680;4,606;16,535;35,466;61,400;93,338;131,280;175,226;224,177;278,133;336,95;398,63;464,37;533,18;604,6;678,2;752,6;823,18;892,37;958,63;1020,95;1078,133;1132,177;1181,226;1225,280;1263,338;1295,400;1321,466;1340,535;1352,606;1356,680" o:connectangles="0,0,0,0,0,0,0,0,0,0,0,0,0,0,0,0,0,0,0,0,0,0,0,0,0,0,0,0,0,0,0,0,0,0,0,0,0,0,0,0,0,0,0,0,0,0,0,0,0,0,0,0,0,0,0,0,0,0,0,0,0"/>
                      </v:shape>
                      <v:shape id="Freeform 53" o:spid="_x0000_s1028" style="position:absolute;left:40;top:40;width:1279;height:1279;visibility:visible;mso-wrap-style:square;v-text-anchor:top" coordsize="1279,1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" path="m639,l564,4,492,17,423,37,358,65,296,99r-57,41l187,187r-47,52l99,296,65,358,37,423,17,492,4,564,,639r4,75l17,786r20,69l65,920r34,62l140,1039r47,52l239,1138r57,41l358,1213r65,28l492,1261r72,13l639,1278r75,-4l786,1261r69,-20l920,1213r62,-34l1039,1138r52,-47l1138,1039r41,-57l1213,920r28,-65l1261,786r13,-72l1278,639r-4,-75l1261,492r-20,-69l1213,358r-34,-62l1138,239r-47,-52l1039,140,982,99,920,65,855,37,786,17,714,4,639,xe" fillcolor="#005285" stroked="f">
                        <v:path arrowok="t" o:connecttype="custom" o:connectlocs="639,41;564,45;492,58;423,78;358,106;296,140;239,181;187,228;140,280;99,337;65,399;37,464;17,533;4,605;0,680;4,755;17,827;37,896;65,961;99,1023;140,1080;187,1132;239,1179;296,1220;358,1254;423,1282;492,1302;564,1315;639,1319;714,1315;786,1302;855,1282;920,1254;982,1220;1039,1179;1091,1132;1138,1080;1179,1023;1213,961;1241,896;1261,827;1274,755;1278,680;1274,605;1261,533;1241,464;1213,399;1179,337;1138,280;1091,228;1039,181;982,140;920,106;855,78;786,58;714,45;639,41" o:connectangles="0,0,0,0,0,0,0,0,0,0,0,0,0,0,0,0,0,0,0,0,0,0,0,0,0,0,0,0,0,0,0,0,0,0,0,0,0,0,0,0,0,0,0,0,0,0,0,0,0,0,0,0,0,0,0,0,0"/>
                      </v:shape>
                      <v:shape id="AutoShape 54" o:spid="_x0000_s1029" style="position:absolute;left:279;top:169;width:821;height:865;visibility:visible;mso-wrap-style:square;v-text-anchor:top" coordsize="821,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" path="m709,864r,-6l709,825r-10,-5l699,811r3,-12l701,787,681,732,633,708,574,697,521,679,481,642,441,609,358,545r-7,-9l345,526r-4,-11l339,504r2,-81l345,340r2,-82l348,175r-334,l21,262r3,44l26,348r6,86l36,480r-5,43l21,564,10,606,4,640,,678r2,37l16,747r2,29l20,806r1,29l25,864r220,l248,794r39,13l324,826r36,21l398,864r311,xm810,830r,l810,831r,-1xm820,742l804,689,759,657,707,634,669,609,641,567,612,526,581,485,550,445r-9,-13l535,419r-4,-14l532,390,617,75,417,28,296,,271,140r22,l314,28,587,92,512,373r-4,18l507,407r2,15l515,436r34,47l585,529r34,47l650,624r32,26l722,667r39,19l791,717r4,17l792,756r-6,21l776,796r-35,-7l738,813r72,17l819,796r-11,-3l812,780r3,-12l818,755r2,-13xe" stroked="f">
                        <v:path arrowok="t" o:connecttype="custom" o:connectlocs="709,1028;699,990;702,969;681,902;574,867;481,812;358,715;345,696;339,674;345,510;348,345;21,432;26,518;36,650;21,734;4,810;2,885;18,946;21,1005;245,1034;287,977;360,1017;709,1034;810,1000;810,1000;804,859;707,804;641,737;581,655;541,602;531,575;617,245;296,170;293,310;587,262;508,561;509,592;549,653;619,746;682,820;761,856;795,904;786,947;741,959;738,983;819,966;812,950;818,925" o:connectangles="0,0,0,0,0,0,0,0,0,0,0,0,0,0,0,0,0,0,0,0,0,0,0,0,0,0,0,0,0,0,0,0,0,0,0,0,0,0,0,0,0,0,0,0,0,0,0,0"/>
                      </v:shape>
                      <v:shape id="AutoShape 55" o:spid="_x0000_s1030" style="position:absolute;left:320;top:885;width:656;height:120;visibility:visible;mso-wrap-style:square;v-text-anchor:top" coordsize="65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" path="m637,119r,-20l410,99,363,85,274,43,237,33,,33,,55r235,l271,66r45,22l363,109r41,10l637,119xm656,58l648,47r-4,-9l623,17,603,8,581,1,560,,540,8r-3,7l537,25r8,4l566,36r20,8l604,56r16,17l630,76r12,l656,58xe" fillcolor="#005285" stroked="f">
                        <v:path arrowok="t" o:connecttype="custom" o:connectlocs="637,1005;637,985;410,985;363,971;274,929;237,919;0,919;0,941;235,941;271,952;316,974;363,995;404,1005;637,1005;656,944;648,933;644,924;623,903;603,894;581,887;560,886;540,894;537,901;537,911;545,915;566,922;586,930;604,942;620,959;630,962;642,962;656,944" o:connectangles="0,0,0,0,0,0,0,0,0,0,0,0,0,0,0,0,0,0,0,0,0,0,0,0,0,0,0,0,0,0,0,0"/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1701" w:type="dxa"/>
            <w:vAlign w:val="center"/>
          </w:tcPr>
          <w:p w:rsidR="007E4F7F" w:rsidRDefault="007E4F7F" w:rsidP="004D295F">
            <w:pPr>
              <w:pStyle w:val="Kop5"/>
              <w:outlineLvl w:val="4"/>
            </w:pPr>
            <w:r w:rsidRPr="00434550">
              <w:rPr>
                <w:szCs w:val="20"/>
              </w:rPr>
              <w:t>Veiligheids</w:t>
            </w:r>
            <w:r>
              <w:rPr>
                <w:szCs w:val="20"/>
              </w:rPr>
              <w:t xml:space="preserve">- </w:t>
            </w:r>
            <w:r w:rsidRPr="00434550">
              <w:rPr>
                <w:szCs w:val="20"/>
              </w:rPr>
              <w:t>handschoenen verplicht</w:t>
            </w:r>
            <w:r>
              <w:rPr>
                <w:szCs w:val="20"/>
              </w:rPr>
              <w:t xml:space="preserve"> bij vervangen van het zaagblad</w:t>
            </w:r>
          </w:p>
        </w:tc>
        <w:tc>
          <w:tcPr>
            <w:tcW w:w="1697" w:type="dxa"/>
            <w:vAlign w:val="center"/>
          </w:tcPr>
          <w:p w:rsidR="007E4F7F" w:rsidRDefault="007E4F7F" w:rsidP="004D295F">
            <w:pPr>
              <w:pStyle w:val="Kop5"/>
              <w:outlineLvl w:val="4"/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E35CBBD" wp14:editId="40D5CB35">
                  <wp:extent cx="781050" cy="781050"/>
                  <wp:effectExtent l="0" t="0" r="0" b="0"/>
                  <wp:docPr id="3" name="Afbeelding 3" descr="cid:image001.png@01DA5382.46ED4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7" descr="cid:image001.png@01DA5382.46ED46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4F7F" w:rsidTr="007E4F7F">
        <w:trPr>
          <w:trHeight w:hRule="exact" w:val="1418"/>
          <w:jc w:val="center"/>
        </w:trPr>
        <w:tc>
          <w:tcPr>
            <w:tcW w:w="1701" w:type="dxa"/>
            <w:vAlign w:val="center"/>
          </w:tcPr>
          <w:p w:rsidR="007E4F7F" w:rsidRDefault="007E4F7F" w:rsidP="004D295F">
            <w:pPr>
              <w:pStyle w:val="Kop5"/>
              <w:outlineLvl w:val="4"/>
            </w:pPr>
            <w:r>
              <w:t>Gebruiksaanwijzing lezen</w:t>
            </w:r>
          </w:p>
        </w:tc>
        <w:tc>
          <w:tcPr>
            <w:tcW w:w="1701" w:type="dxa"/>
            <w:vAlign w:val="center"/>
          </w:tcPr>
          <w:p w:rsidR="007E4F7F" w:rsidRDefault="007E4F7F" w:rsidP="004D295F">
            <w:pPr>
              <w:pStyle w:val="Kop5"/>
              <w:outlineLvl w:val="4"/>
            </w:pPr>
            <w:r>
              <w:t>Oogbescherming verplicht</w:t>
            </w:r>
          </w:p>
        </w:tc>
        <w:tc>
          <w:tcPr>
            <w:tcW w:w="1701" w:type="dxa"/>
            <w:vAlign w:val="center"/>
          </w:tcPr>
          <w:p w:rsidR="007E4F7F" w:rsidRDefault="007E4F7F" w:rsidP="004D295F">
            <w:pPr>
              <w:pStyle w:val="Kop5"/>
              <w:outlineLvl w:val="4"/>
            </w:pPr>
            <w:r>
              <w:t>Beschermkledij verplicht</w:t>
            </w:r>
          </w:p>
        </w:tc>
        <w:tc>
          <w:tcPr>
            <w:tcW w:w="1701" w:type="dxa"/>
            <w:vAlign w:val="center"/>
          </w:tcPr>
          <w:p w:rsidR="007E4F7F" w:rsidRDefault="007E4F7F" w:rsidP="004D295F">
            <w:pPr>
              <w:pStyle w:val="Kop5"/>
              <w:outlineLvl w:val="4"/>
            </w:pPr>
            <w:r>
              <w:t>Veiligheidsschoenen verplicht</w:t>
            </w:r>
          </w:p>
        </w:tc>
        <w:tc>
          <w:tcPr>
            <w:tcW w:w="1701" w:type="dxa"/>
            <w:vAlign w:val="center"/>
          </w:tcPr>
          <w:p w:rsidR="007E4F7F" w:rsidRDefault="007E4F7F" w:rsidP="004D295F">
            <w:pPr>
              <w:pStyle w:val="Kop5"/>
              <w:outlineLvl w:val="4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 wp14:anchorId="6804EE59" wp14:editId="2038C50B">
                      <wp:simplePos x="0" y="0"/>
                      <wp:positionH relativeFrom="page">
                        <wp:posOffset>75565</wp:posOffset>
                      </wp:positionH>
                      <wp:positionV relativeFrom="paragraph">
                        <wp:posOffset>-619760</wp:posOffset>
                      </wp:positionV>
                      <wp:extent cx="863600" cy="863600"/>
                      <wp:effectExtent l="0" t="0" r="12700" b="12700"/>
                      <wp:wrapSquare wrapText="bothSides"/>
                      <wp:docPr id="46" name="Groe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63600" cy="863600"/>
                                <a:chOff x="4054" y="267"/>
                                <a:chExt cx="1360" cy="1360"/>
                              </a:xfrm>
                            </wpg:grpSpPr>
                            <wps:wsp>
                              <wps:cNvPr id="47" name="Freeform 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56" y="269"/>
                                  <a:ext cx="1356" cy="1356"/>
                                </a:xfrm>
                                <a:custGeom>
                                  <a:avLst/>
                                  <a:gdLst>
                                    <a:gd name="T0" fmla="+- 0 5412 4056"/>
                                    <a:gd name="T1" fmla="*/ T0 w 1356"/>
                                    <a:gd name="T2" fmla="+- 0 947 269"/>
                                    <a:gd name="T3" fmla="*/ 947 h 1356"/>
                                    <a:gd name="T4" fmla="+- 0 5408 4056"/>
                                    <a:gd name="T5" fmla="*/ T4 w 1356"/>
                                    <a:gd name="T6" fmla="+- 0 1021 269"/>
                                    <a:gd name="T7" fmla="*/ 1021 h 1356"/>
                                    <a:gd name="T8" fmla="+- 0 5396 4056"/>
                                    <a:gd name="T9" fmla="*/ T8 w 1356"/>
                                    <a:gd name="T10" fmla="+- 0 1093 269"/>
                                    <a:gd name="T11" fmla="*/ 1093 h 1356"/>
                                    <a:gd name="T12" fmla="+- 0 5377 4056"/>
                                    <a:gd name="T13" fmla="*/ T12 w 1356"/>
                                    <a:gd name="T14" fmla="+- 0 1161 269"/>
                                    <a:gd name="T15" fmla="*/ 1161 h 1356"/>
                                    <a:gd name="T16" fmla="+- 0 5351 4056"/>
                                    <a:gd name="T17" fmla="*/ T16 w 1356"/>
                                    <a:gd name="T18" fmla="+- 0 1227 269"/>
                                    <a:gd name="T19" fmla="*/ 1227 h 1356"/>
                                    <a:gd name="T20" fmla="+- 0 5319 4056"/>
                                    <a:gd name="T21" fmla="*/ T20 w 1356"/>
                                    <a:gd name="T22" fmla="+- 0 1289 269"/>
                                    <a:gd name="T23" fmla="*/ 1289 h 1356"/>
                                    <a:gd name="T24" fmla="+- 0 5281 4056"/>
                                    <a:gd name="T25" fmla="*/ T24 w 1356"/>
                                    <a:gd name="T26" fmla="+- 0 1347 269"/>
                                    <a:gd name="T27" fmla="*/ 1347 h 1356"/>
                                    <a:gd name="T28" fmla="+- 0 5237 4056"/>
                                    <a:gd name="T29" fmla="*/ T28 w 1356"/>
                                    <a:gd name="T30" fmla="+- 0 1401 269"/>
                                    <a:gd name="T31" fmla="*/ 1401 h 1356"/>
                                    <a:gd name="T32" fmla="+- 0 5188 4056"/>
                                    <a:gd name="T33" fmla="*/ T32 w 1356"/>
                                    <a:gd name="T34" fmla="+- 0 1450 269"/>
                                    <a:gd name="T35" fmla="*/ 1450 h 1356"/>
                                    <a:gd name="T36" fmla="+- 0 5134 4056"/>
                                    <a:gd name="T37" fmla="*/ T36 w 1356"/>
                                    <a:gd name="T38" fmla="+- 0 1494 269"/>
                                    <a:gd name="T39" fmla="*/ 1494 h 1356"/>
                                    <a:gd name="T40" fmla="+- 0 5076 4056"/>
                                    <a:gd name="T41" fmla="*/ T40 w 1356"/>
                                    <a:gd name="T42" fmla="+- 0 1532 269"/>
                                    <a:gd name="T43" fmla="*/ 1532 h 1356"/>
                                    <a:gd name="T44" fmla="+- 0 5014 4056"/>
                                    <a:gd name="T45" fmla="*/ T44 w 1356"/>
                                    <a:gd name="T46" fmla="+- 0 1565 269"/>
                                    <a:gd name="T47" fmla="*/ 1565 h 1356"/>
                                    <a:gd name="T48" fmla="+- 0 4948 4056"/>
                                    <a:gd name="T49" fmla="*/ T48 w 1356"/>
                                    <a:gd name="T50" fmla="+- 0 1590 269"/>
                                    <a:gd name="T51" fmla="*/ 1590 h 1356"/>
                                    <a:gd name="T52" fmla="+- 0 4879 4056"/>
                                    <a:gd name="T53" fmla="*/ T52 w 1356"/>
                                    <a:gd name="T54" fmla="+- 0 1609 269"/>
                                    <a:gd name="T55" fmla="*/ 1609 h 1356"/>
                                    <a:gd name="T56" fmla="+- 0 4808 4056"/>
                                    <a:gd name="T57" fmla="*/ T56 w 1356"/>
                                    <a:gd name="T58" fmla="+- 0 1621 269"/>
                                    <a:gd name="T59" fmla="*/ 1621 h 1356"/>
                                    <a:gd name="T60" fmla="+- 0 4734 4056"/>
                                    <a:gd name="T61" fmla="*/ T60 w 1356"/>
                                    <a:gd name="T62" fmla="+- 0 1625 269"/>
                                    <a:gd name="T63" fmla="*/ 1625 h 1356"/>
                                    <a:gd name="T64" fmla="+- 0 4660 4056"/>
                                    <a:gd name="T65" fmla="*/ T64 w 1356"/>
                                    <a:gd name="T66" fmla="+- 0 1621 269"/>
                                    <a:gd name="T67" fmla="*/ 1621 h 1356"/>
                                    <a:gd name="T68" fmla="+- 0 4588 4056"/>
                                    <a:gd name="T69" fmla="*/ T68 w 1356"/>
                                    <a:gd name="T70" fmla="+- 0 1609 269"/>
                                    <a:gd name="T71" fmla="*/ 1609 h 1356"/>
                                    <a:gd name="T72" fmla="+- 0 4520 4056"/>
                                    <a:gd name="T73" fmla="*/ T72 w 1356"/>
                                    <a:gd name="T74" fmla="+- 0 1590 269"/>
                                    <a:gd name="T75" fmla="*/ 1590 h 1356"/>
                                    <a:gd name="T76" fmla="+- 0 4454 4056"/>
                                    <a:gd name="T77" fmla="*/ T76 w 1356"/>
                                    <a:gd name="T78" fmla="+- 0 1565 269"/>
                                    <a:gd name="T79" fmla="*/ 1565 h 1356"/>
                                    <a:gd name="T80" fmla="+- 0 4392 4056"/>
                                    <a:gd name="T81" fmla="*/ T80 w 1356"/>
                                    <a:gd name="T82" fmla="+- 0 1532 269"/>
                                    <a:gd name="T83" fmla="*/ 1532 h 1356"/>
                                    <a:gd name="T84" fmla="+- 0 4334 4056"/>
                                    <a:gd name="T85" fmla="*/ T84 w 1356"/>
                                    <a:gd name="T86" fmla="+- 0 1494 269"/>
                                    <a:gd name="T87" fmla="*/ 1494 h 1356"/>
                                    <a:gd name="T88" fmla="+- 0 4280 4056"/>
                                    <a:gd name="T89" fmla="*/ T88 w 1356"/>
                                    <a:gd name="T90" fmla="+- 0 1450 269"/>
                                    <a:gd name="T91" fmla="*/ 1450 h 1356"/>
                                    <a:gd name="T92" fmla="+- 0 4231 4056"/>
                                    <a:gd name="T93" fmla="*/ T92 w 1356"/>
                                    <a:gd name="T94" fmla="+- 0 1401 269"/>
                                    <a:gd name="T95" fmla="*/ 1401 h 1356"/>
                                    <a:gd name="T96" fmla="+- 0 4187 4056"/>
                                    <a:gd name="T97" fmla="*/ T96 w 1356"/>
                                    <a:gd name="T98" fmla="+- 0 1347 269"/>
                                    <a:gd name="T99" fmla="*/ 1347 h 1356"/>
                                    <a:gd name="T100" fmla="+- 0 4149 4056"/>
                                    <a:gd name="T101" fmla="*/ T100 w 1356"/>
                                    <a:gd name="T102" fmla="+- 0 1289 269"/>
                                    <a:gd name="T103" fmla="*/ 1289 h 1356"/>
                                    <a:gd name="T104" fmla="+- 0 4116 4056"/>
                                    <a:gd name="T105" fmla="*/ T104 w 1356"/>
                                    <a:gd name="T106" fmla="+- 0 1227 269"/>
                                    <a:gd name="T107" fmla="*/ 1227 h 1356"/>
                                    <a:gd name="T108" fmla="+- 0 4091 4056"/>
                                    <a:gd name="T109" fmla="*/ T108 w 1356"/>
                                    <a:gd name="T110" fmla="+- 0 1161 269"/>
                                    <a:gd name="T111" fmla="*/ 1161 h 1356"/>
                                    <a:gd name="T112" fmla="+- 0 4072 4056"/>
                                    <a:gd name="T113" fmla="*/ T112 w 1356"/>
                                    <a:gd name="T114" fmla="+- 0 1093 269"/>
                                    <a:gd name="T115" fmla="*/ 1093 h 1356"/>
                                    <a:gd name="T116" fmla="+- 0 4060 4056"/>
                                    <a:gd name="T117" fmla="*/ T116 w 1356"/>
                                    <a:gd name="T118" fmla="+- 0 1021 269"/>
                                    <a:gd name="T119" fmla="*/ 1021 h 1356"/>
                                    <a:gd name="T120" fmla="+- 0 4056 4056"/>
                                    <a:gd name="T121" fmla="*/ T120 w 1356"/>
                                    <a:gd name="T122" fmla="+- 0 947 269"/>
                                    <a:gd name="T123" fmla="*/ 947 h 1356"/>
                                    <a:gd name="T124" fmla="+- 0 4060 4056"/>
                                    <a:gd name="T125" fmla="*/ T124 w 1356"/>
                                    <a:gd name="T126" fmla="+- 0 873 269"/>
                                    <a:gd name="T127" fmla="*/ 873 h 1356"/>
                                    <a:gd name="T128" fmla="+- 0 4072 4056"/>
                                    <a:gd name="T129" fmla="*/ T128 w 1356"/>
                                    <a:gd name="T130" fmla="+- 0 802 269"/>
                                    <a:gd name="T131" fmla="*/ 802 h 1356"/>
                                    <a:gd name="T132" fmla="+- 0 4091 4056"/>
                                    <a:gd name="T133" fmla="*/ T132 w 1356"/>
                                    <a:gd name="T134" fmla="+- 0 733 269"/>
                                    <a:gd name="T135" fmla="*/ 733 h 1356"/>
                                    <a:gd name="T136" fmla="+- 0 4116 4056"/>
                                    <a:gd name="T137" fmla="*/ T136 w 1356"/>
                                    <a:gd name="T138" fmla="+- 0 667 269"/>
                                    <a:gd name="T139" fmla="*/ 667 h 1356"/>
                                    <a:gd name="T140" fmla="+- 0 4149 4056"/>
                                    <a:gd name="T141" fmla="*/ T140 w 1356"/>
                                    <a:gd name="T142" fmla="+- 0 605 269"/>
                                    <a:gd name="T143" fmla="*/ 605 h 1356"/>
                                    <a:gd name="T144" fmla="+- 0 4187 4056"/>
                                    <a:gd name="T145" fmla="*/ T144 w 1356"/>
                                    <a:gd name="T146" fmla="+- 0 547 269"/>
                                    <a:gd name="T147" fmla="*/ 547 h 1356"/>
                                    <a:gd name="T148" fmla="+- 0 4231 4056"/>
                                    <a:gd name="T149" fmla="*/ T148 w 1356"/>
                                    <a:gd name="T150" fmla="+- 0 493 269"/>
                                    <a:gd name="T151" fmla="*/ 493 h 1356"/>
                                    <a:gd name="T152" fmla="+- 0 4280 4056"/>
                                    <a:gd name="T153" fmla="*/ T152 w 1356"/>
                                    <a:gd name="T154" fmla="+- 0 444 269"/>
                                    <a:gd name="T155" fmla="*/ 444 h 1356"/>
                                    <a:gd name="T156" fmla="+- 0 4334 4056"/>
                                    <a:gd name="T157" fmla="*/ T156 w 1356"/>
                                    <a:gd name="T158" fmla="+- 0 400 269"/>
                                    <a:gd name="T159" fmla="*/ 400 h 1356"/>
                                    <a:gd name="T160" fmla="+- 0 4392 4056"/>
                                    <a:gd name="T161" fmla="*/ T160 w 1356"/>
                                    <a:gd name="T162" fmla="+- 0 362 269"/>
                                    <a:gd name="T163" fmla="*/ 362 h 1356"/>
                                    <a:gd name="T164" fmla="+- 0 4454 4056"/>
                                    <a:gd name="T165" fmla="*/ T164 w 1356"/>
                                    <a:gd name="T166" fmla="+- 0 330 269"/>
                                    <a:gd name="T167" fmla="*/ 330 h 1356"/>
                                    <a:gd name="T168" fmla="+- 0 4520 4056"/>
                                    <a:gd name="T169" fmla="*/ T168 w 1356"/>
                                    <a:gd name="T170" fmla="+- 0 304 269"/>
                                    <a:gd name="T171" fmla="*/ 304 h 1356"/>
                                    <a:gd name="T172" fmla="+- 0 4588 4056"/>
                                    <a:gd name="T173" fmla="*/ T172 w 1356"/>
                                    <a:gd name="T174" fmla="+- 0 285 269"/>
                                    <a:gd name="T175" fmla="*/ 285 h 1356"/>
                                    <a:gd name="T176" fmla="+- 0 4660 4056"/>
                                    <a:gd name="T177" fmla="*/ T176 w 1356"/>
                                    <a:gd name="T178" fmla="+- 0 273 269"/>
                                    <a:gd name="T179" fmla="*/ 273 h 1356"/>
                                    <a:gd name="T180" fmla="+- 0 4734 4056"/>
                                    <a:gd name="T181" fmla="*/ T180 w 1356"/>
                                    <a:gd name="T182" fmla="+- 0 269 269"/>
                                    <a:gd name="T183" fmla="*/ 269 h 1356"/>
                                    <a:gd name="T184" fmla="+- 0 4808 4056"/>
                                    <a:gd name="T185" fmla="*/ T184 w 1356"/>
                                    <a:gd name="T186" fmla="+- 0 273 269"/>
                                    <a:gd name="T187" fmla="*/ 273 h 1356"/>
                                    <a:gd name="T188" fmla="+- 0 4879 4056"/>
                                    <a:gd name="T189" fmla="*/ T188 w 1356"/>
                                    <a:gd name="T190" fmla="+- 0 285 269"/>
                                    <a:gd name="T191" fmla="*/ 285 h 1356"/>
                                    <a:gd name="T192" fmla="+- 0 4948 4056"/>
                                    <a:gd name="T193" fmla="*/ T192 w 1356"/>
                                    <a:gd name="T194" fmla="+- 0 304 269"/>
                                    <a:gd name="T195" fmla="*/ 304 h 1356"/>
                                    <a:gd name="T196" fmla="+- 0 5014 4056"/>
                                    <a:gd name="T197" fmla="*/ T196 w 1356"/>
                                    <a:gd name="T198" fmla="+- 0 330 269"/>
                                    <a:gd name="T199" fmla="*/ 330 h 1356"/>
                                    <a:gd name="T200" fmla="+- 0 5076 4056"/>
                                    <a:gd name="T201" fmla="*/ T200 w 1356"/>
                                    <a:gd name="T202" fmla="+- 0 362 269"/>
                                    <a:gd name="T203" fmla="*/ 362 h 1356"/>
                                    <a:gd name="T204" fmla="+- 0 5134 4056"/>
                                    <a:gd name="T205" fmla="*/ T204 w 1356"/>
                                    <a:gd name="T206" fmla="+- 0 400 269"/>
                                    <a:gd name="T207" fmla="*/ 400 h 1356"/>
                                    <a:gd name="T208" fmla="+- 0 5188 4056"/>
                                    <a:gd name="T209" fmla="*/ T208 w 1356"/>
                                    <a:gd name="T210" fmla="+- 0 444 269"/>
                                    <a:gd name="T211" fmla="*/ 444 h 1356"/>
                                    <a:gd name="T212" fmla="+- 0 5237 4056"/>
                                    <a:gd name="T213" fmla="*/ T212 w 1356"/>
                                    <a:gd name="T214" fmla="+- 0 493 269"/>
                                    <a:gd name="T215" fmla="*/ 493 h 1356"/>
                                    <a:gd name="T216" fmla="+- 0 5281 4056"/>
                                    <a:gd name="T217" fmla="*/ T216 w 1356"/>
                                    <a:gd name="T218" fmla="+- 0 547 269"/>
                                    <a:gd name="T219" fmla="*/ 547 h 1356"/>
                                    <a:gd name="T220" fmla="+- 0 5319 4056"/>
                                    <a:gd name="T221" fmla="*/ T220 w 1356"/>
                                    <a:gd name="T222" fmla="+- 0 605 269"/>
                                    <a:gd name="T223" fmla="*/ 605 h 1356"/>
                                    <a:gd name="T224" fmla="+- 0 5351 4056"/>
                                    <a:gd name="T225" fmla="*/ T224 w 1356"/>
                                    <a:gd name="T226" fmla="+- 0 667 269"/>
                                    <a:gd name="T227" fmla="*/ 667 h 1356"/>
                                    <a:gd name="T228" fmla="+- 0 5377 4056"/>
                                    <a:gd name="T229" fmla="*/ T228 w 1356"/>
                                    <a:gd name="T230" fmla="+- 0 733 269"/>
                                    <a:gd name="T231" fmla="*/ 733 h 1356"/>
                                    <a:gd name="T232" fmla="+- 0 5396 4056"/>
                                    <a:gd name="T233" fmla="*/ T232 w 1356"/>
                                    <a:gd name="T234" fmla="+- 0 802 269"/>
                                    <a:gd name="T235" fmla="*/ 802 h 1356"/>
                                    <a:gd name="T236" fmla="+- 0 5408 4056"/>
                                    <a:gd name="T237" fmla="*/ T236 w 1356"/>
                                    <a:gd name="T238" fmla="+- 0 873 269"/>
                                    <a:gd name="T239" fmla="*/ 873 h 1356"/>
                                    <a:gd name="T240" fmla="+- 0 5412 4056"/>
                                    <a:gd name="T241" fmla="*/ T240 w 1356"/>
                                    <a:gd name="T242" fmla="+- 0 947 269"/>
                                    <a:gd name="T243" fmla="*/ 947 h 135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  <a:cxn ang="0">
                                      <a:pos x="T233" y="T235"/>
                                    </a:cxn>
                                    <a:cxn ang="0">
                                      <a:pos x="T237" y="T239"/>
                                    </a:cxn>
                                    <a:cxn ang="0">
                                      <a:pos x="T241" y="T243"/>
                                    </a:cxn>
                                  </a:cxnLst>
                                  <a:rect l="0" t="0" r="r" b="b"/>
                                  <a:pathLst>
                                    <a:path w="1356" h="1356">
                                      <a:moveTo>
                                        <a:pt x="1356" y="678"/>
                                      </a:moveTo>
                                      <a:lnTo>
                                        <a:pt x="1352" y="752"/>
                                      </a:lnTo>
                                      <a:lnTo>
                                        <a:pt x="1340" y="824"/>
                                      </a:lnTo>
                                      <a:lnTo>
                                        <a:pt x="1321" y="892"/>
                                      </a:lnTo>
                                      <a:lnTo>
                                        <a:pt x="1295" y="958"/>
                                      </a:lnTo>
                                      <a:lnTo>
                                        <a:pt x="1263" y="1020"/>
                                      </a:lnTo>
                                      <a:lnTo>
                                        <a:pt x="1225" y="1078"/>
                                      </a:lnTo>
                                      <a:lnTo>
                                        <a:pt x="1181" y="1132"/>
                                      </a:lnTo>
                                      <a:lnTo>
                                        <a:pt x="1132" y="1181"/>
                                      </a:lnTo>
                                      <a:lnTo>
                                        <a:pt x="1078" y="1225"/>
                                      </a:lnTo>
                                      <a:lnTo>
                                        <a:pt x="1020" y="1263"/>
                                      </a:lnTo>
                                      <a:lnTo>
                                        <a:pt x="958" y="1296"/>
                                      </a:lnTo>
                                      <a:lnTo>
                                        <a:pt x="892" y="1321"/>
                                      </a:lnTo>
                                      <a:lnTo>
                                        <a:pt x="823" y="1340"/>
                                      </a:lnTo>
                                      <a:lnTo>
                                        <a:pt x="752" y="1352"/>
                                      </a:lnTo>
                                      <a:lnTo>
                                        <a:pt x="678" y="1356"/>
                                      </a:lnTo>
                                      <a:lnTo>
                                        <a:pt x="604" y="1352"/>
                                      </a:lnTo>
                                      <a:lnTo>
                                        <a:pt x="532" y="1340"/>
                                      </a:lnTo>
                                      <a:lnTo>
                                        <a:pt x="464" y="1321"/>
                                      </a:lnTo>
                                      <a:lnTo>
                                        <a:pt x="398" y="1296"/>
                                      </a:lnTo>
                                      <a:lnTo>
                                        <a:pt x="336" y="1263"/>
                                      </a:lnTo>
                                      <a:lnTo>
                                        <a:pt x="278" y="1225"/>
                                      </a:lnTo>
                                      <a:lnTo>
                                        <a:pt x="224" y="1181"/>
                                      </a:lnTo>
                                      <a:lnTo>
                                        <a:pt x="175" y="1132"/>
                                      </a:lnTo>
                                      <a:lnTo>
                                        <a:pt x="131" y="1078"/>
                                      </a:lnTo>
                                      <a:lnTo>
                                        <a:pt x="93" y="1020"/>
                                      </a:lnTo>
                                      <a:lnTo>
                                        <a:pt x="60" y="958"/>
                                      </a:lnTo>
                                      <a:lnTo>
                                        <a:pt x="35" y="892"/>
                                      </a:lnTo>
                                      <a:lnTo>
                                        <a:pt x="16" y="824"/>
                                      </a:lnTo>
                                      <a:lnTo>
                                        <a:pt x="4" y="752"/>
                                      </a:lnTo>
                                      <a:lnTo>
                                        <a:pt x="0" y="678"/>
                                      </a:lnTo>
                                      <a:lnTo>
                                        <a:pt x="4" y="604"/>
                                      </a:lnTo>
                                      <a:lnTo>
                                        <a:pt x="16" y="533"/>
                                      </a:lnTo>
                                      <a:lnTo>
                                        <a:pt x="35" y="464"/>
                                      </a:lnTo>
                                      <a:lnTo>
                                        <a:pt x="60" y="398"/>
                                      </a:lnTo>
                                      <a:lnTo>
                                        <a:pt x="93" y="336"/>
                                      </a:lnTo>
                                      <a:lnTo>
                                        <a:pt x="131" y="278"/>
                                      </a:lnTo>
                                      <a:lnTo>
                                        <a:pt x="175" y="224"/>
                                      </a:lnTo>
                                      <a:lnTo>
                                        <a:pt x="224" y="175"/>
                                      </a:lnTo>
                                      <a:lnTo>
                                        <a:pt x="278" y="131"/>
                                      </a:lnTo>
                                      <a:lnTo>
                                        <a:pt x="336" y="93"/>
                                      </a:lnTo>
                                      <a:lnTo>
                                        <a:pt x="398" y="61"/>
                                      </a:lnTo>
                                      <a:lnTo>
                                        <a:pt x="464" y="35"/>
                                      </a:lnTo>
                                      <a:lnTo>
                                        <a:pt x="532" y="16"/>
                                      </a:lnTo>
                                      <a:lnTo>
                                        <a:pt x="604" y="4"/>
                                      </a:lnTo>
                                      <a:lnTo>
                                        <a:pt x="678" y="0"/>
                                      </a:lnTo>
                                      <a:lnTo>
                                        <a:pt x="752" y="4"/>
                                      </a:lnTo>
                                      <a:lnTo>
                                        <a:pt x="823" y="16"/>
                                      </a:lnTo>
                                      <a:lnTo>
                                        <a:pt x="892" y="35"/>
                                      </a:lnTo>
                                      <a:lnTo>
                                        <a:pt x="958" y="61"/>
                                      </a:lnTo>
                                      <a:lnTo>
                                        <a:pt x="1020" y="93"/>
                                      </a:lnTo>
                                      <a:lnTo>
                                        <a:pt x="1078" y="131"/>
                                      </a:lnTo>
                                      <a:lnTo>
                                        <a:pt x="1132" y="175"/>
                                      </a:lnTo>
                                      <a:lnTo>
                                        <a:pt x="1181" y="224"/>
                                      </a:lnTo>
                                      <a:lnTo>
                                        <a:pt x="1225" y="278"/>
                                      </a:lnTo>
                                      <a:lnTo>
                                        <a:pt x="1263" y="336"/>
                                      </a:lnTo>
                                      <a:lnTo>
                                        <a:pt x="1295" y="398"/>
                                      </a:lnTo>
                                      <a:lnTo>
                                        <a:pt x="1321" y="464"/>
                                      </a:lnTo>
                                      <a:lnTo>
                                        <a:pt x="1340" y="533"/>
                                      </a:lnTo>
                                      <a:lnTo>
                                        <a:pt x="1352" y="604"/>
                                      </a:lnTo>
                                      <a:lnTo>
                                        <a:pt x="1356" y="678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87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" name="Freeform 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94" y="307"/>
                                  <a:ext cx="1279" cy="1279"/>
                                </a:xfrm>
                                <a:custGeom>
                                  <a:avLst/>
                                  <a:gdLst>
                                    <a:gd name="T0" fmla="+- 0 4734 4095"/>
                                    <a:gd name="T1" fmla="*/ T0 w 1279"/>
                                    <a:gd name="T2" fmla="+- 0 308 308"/>
                                    <a:gd name="T3" fmla="*/ 308 h 1279"/>
                                    <a:gd name="T4" fmla="+- 0 4659 4095"/>
                                    <a:gd name="T5" fmla="*/ T4 w 1279"/>
                                    <a:gd name="T6" fmla="+- 0 312 308"/>
                                    <a:gd name="T7" fmla="*/ 312 h 1279"/>
                                    <a:gd name="T8" fmla="+- 0 4587 4095"/>
                                    <a:gd name="T9" fmla="*/ T8 w 1279"/>
                                    <a:gd name="T10" fmla="+- 0 325 308"/>
                                    <a:gd name="T11" fmla="*/ 325 h 1279"/>
                                    <a:gd name="T12" fmla="+- 0 4518 4095"/>
                                    <a:gd name="T13" fmla="*/ T12 w 1279"/>
                                    <a:gd name="T14" fmla="+- 0 345 308"/>
                                    <a:gd name="T15" fmla="*/ 345 h 1279"/>
                                    <a:gd name="T16" fmla="+- 0 4453 4095"/>
                                    <a:gd name="T17" fmla="*/ T16 w 1279"/>
                                    <a:gd name="T18" fmla="+- 0 373 308"/>
                                    <a:gd name="T19" fmla="*/ 373 h 1279"/>
                                    <a:gd name="T20" fmla="+- 0 4391 4095"/>
                                    <a:gd name="T21" fmla="*/ T20 w 1279"/>
                                    <a:gd name="T22" fmla="+- 0 407 308"/>
                                    <a:gd name="T23" fmla="*/ 407 h 1279"/>
                                    <a:gd name="T24" fmla="+- 0 4334 4095"/>
                                    <a:gd name="T25" fmla="*/ T24 w 1279"/>
                                    <a:gd name="T26" fmla="+- 0 448 308"/>
                                    <a:gd name="T27" fmla="*/ 448 h 1279"/>
                                    <a:gd name="T28" fmla="+- 0 4282 4095"/>
                                    <a:gd name="T29" fmla="*/ T28 w 1279"/>
                                    <a:gd name="T30" fmla="+- 0 495 308"/>
                                    <a:gd name="T31" fmla="*/ 495 h 1279"/>
                                    <a:gd name="T32" fmla="+- 0 4235 4095"/>
                                    <a:gd name="T33" fmla="*/ T32 w 1279"/>
                                    <a:gd name="T34" fmla="+- 0 547 308"/>
                                    <a:gd name="T35" fmla="*/ 547 h 1279"/>
                                    <a:gd name="T36" fmla="+- 0 4194 4095"/>
                                    <a:gd name="T37" fmla="*/ T36 w 1279"/>
                                    <a:gd name="T38" fmla="+- 0 604 308"/>
                                    <a:gd name="T39" fmla="*/ 604 h 1279"/>
                                    <a:gd name="T40" fmla="+- 0 4159 4095"/>
                                    <a:gd name="T41" fmla="*/ T40 w 1279"/>
                                    <a:gd name="T42" fmla="+- 0 666 308"/>
                                    <a:gd name="T43" fmla="*/ 666 h 1279"/>
                                    <a:gd name="T44" fmla="+- 0 4132 4095"/>
                                    <a:gd name="T45" fmla="*/ T44 w 1279"/>
                                    <a:gd name="T46" fmla="+- 0 732 308"/>
                                    <a:gd name="T47" fmla="*/ 732 h 1279"/>
                                    <a:gd name="T48" fmla="+- 0 4111 4095"/>
                                    <a:gd name="T49" fmla="*/ T48 w 1279"/>
                                    <a:gd name="T50" fmla="+- 0 801 308"/>
                                    <a:gd name="T51" fmla="*/ 801 h 1279"/>
                                    <a:gd name="T52" fmla="+- 0 4099 4095"/>
                                    <a:gd name="T53" fmla="*/ T52 w 1279"/>
                                    <a:gd name="T54" fmla="+- 0 873 308"/>
                                    <a:gd name="T55" fmla="*/ 873 h 1279"/>
                                    <a:gd name="T56" fmla="+- 0 4095 4095"/>
                                    <a:gd name="T57" fmla="*/ T56 w 1279"/>
                                    <a:gd name="T58" fmla="+- 0 947 308"/>
                                    <a:gd name="T59" fmla="*/ 947 h 1279"/>
                                    <a:gd name="T60" fmla="+- 0 4099 4095"/>
                                    <a:gd name="T61" fmla="*/ T60 w 1279"/>
                                    <a:gd name="T62" fmla="+- 0 1022 308"/>
                                    <a:gd name="T63" fmla="*/ 1022 h 1279"/>
                                    <a:gd name="T64" fmla="+- 0 4111 4095"/>
                                    <a:gd name="T65" fmla="*/ T64 w 1279"/>
                                    <a:gd name="T66" fmla="+- 0 1094 308"/>
                                    <a:gd name="T67" fmla="*/ 1094 h 1279"/>
                                    <a:gd name="T68" fmla="+- 0 4132 4095"/>
                                    <a:gd name="T69" fmla="*/ T68 w 1279"/>
                                    <a:gd name="T70" fmla="+- 0 1163 308"/>
                                    <a:gd name="T71" fmla="*/ 1163 h 1279"/>
                                    <a:gd name="T72" fmla="+- 0 4159 4095"/>
                                    <a:gd name="T73" fmla="*/ T72 w 1279"/>
                                    <a:gd name="T74" fmla="+- 0 1228 308"/>
                                    <a:gd name="T75" fmla="*/ 1228 h 1279"/>
                                    <a:gd name="T76" fmla="+- 0 4194 4095"/>
                                    <a:gd name="T77" fmla="*/ T76 w 1279"/>
                                    <a:gd name="T78" fmla="+- 0 1290 308"/>
                                    <a:gd name="T79" fmla="*/ 1290 h 1279"/>
                                    <a:gd name="T80" fmla="+- 0 4235 4095"/>
                                    <a:gd name="T81" fmla="*/ T80 w 1279"/>
                                    <a:gd name="T82" fmla="+- 0 1347 308"/>
                                    <a:gd name="T83" fmla="*/ 1347 h 1279"/>
                                    <a:gd name="T84" fmla="+- 0 4282 4095"/>
                                    <a:gd name="T85" fmla="*/ T84 w 1279"/>
                                    <a:gd name="T86" fmla="+- 0 1399 308"/>
                                    <a:gd name="T87" fmla="*/ 1399 h 1279"/>
                                    <a:gd name="T88" fmla="+- 0 4334 4095"/>
                                    <a:gd name="T89" fmla="*/ T88 w 1279"/>
                                    <a:gd name="T90" fmla="+- 0 1446 308"/>
                                    <a:gd name="T91" fmla="*/ 1446 h 1279"/>
                                    <a:gd name="T92" fmla="+- 0 4391 4095"/>
                                    <a:gd name="T93" fmla="*/ T92 w 1279"/>
                                    <a:gd name="T94" fmla="+- 0 1487 308"/>
                                    <a:gd name="T95" fmla="*/ 1487 h 1279"/>
                                    <a:gd name="T96" fmla="+- 0 4453 4095"/>
                                    <a:gd name="T97" fmla="*/ T96 w 1279"/>
                                    <a:gd name="T98" fmla="+- 0 1522 308"/>
                                    <a:gd name="T99" fmla="*/ 1522 h 1279"/>
                                    <a:gd name="T100" fmla="+- 0 4518 4095"/>
                                    <a:gd name="T101" fmla="*/ T100 w 1279"/>
                                    <a:gd name="T102" fmla="+- 0 1549 308"/>
                                    <a:gd name="T103" fmla="*/ 1549 h 1279"/>
                                    <a:gd name="T104" fmla="+- 0 4587 4095"/>
                                    <a:gd name="T105" fmla="*/ T104 w 1279"/>
                                    <a:gd name="T106" fmla="+- 0 1570 308"/>
                                    <a:gd name="T107" fmla="*/ 1570 h 1279"/>
                                    <a:gd name="T108" fmla="+- 0 4659 4095"/>
                                    <a:gd name="T109" fmla="*/ T108 w 1279"/>
                                    <a:gd name="T110" fmla="+- 0 1582 308"/>
                                    <a:gd name="T111" fmla="*/ 1582 h 1279"/>
                                    <a:gd name="T112" fmla="+- 0 4734 4095"/>
                                    <a:gd name="T113" fmla="*/ T112 w 1279"/>
                                    <a:gd name="T114" fmla="+- 0 1586 308"/>
                                    <a:gd name="T115" fmla="*/ 1586 h 1279"/>
                                    <a:gd name="T116" fmla="+- 0 4808 4095"/>
                                    <a:gd name="T117" fmla="*/ T116 w 1279"/>
                                    <a:gd name="T118" fmla="+- 0 1582 308"/>
                                    <a:gd name="T119" fmla="*/ 1582 h 1279"/>
                                    <a:gd name="T120" fmla="+- 0 4880 4095"/>
                                    <a:gd name="T121" fmla="*/ T120 w 1279"/>
                                    <a:gd name="T122" fmla="+- 0 1570 308"/>
                                    <a:gd name="T123" fmla="*/ 1570 h 1279"/>
                                    <a:gd name="T124" fmla="+- 0 4949 4095"/>
                                    <a:gd name="T125" fmla="*/ T124 w 1279"/>
                                    <a:gd name="T126" fmla="+- 0 1549 308"/>
                                    <a:gd name="T127" fmla="*/ 1549 h 1279"/>
                                    <a:gd name="T128" fmla="+- 0 5015 4095"/>
                                    <a:gd name="T129" fmla="*/ T128 w 1279"/>
                                    <a:gd name="T130" fmla="+- 0 1522 308"/>
                                    <a:gd name="T131" fmla="*/ 1522 h 1279"/>
                                    <a:gd name="T132" fmla="+- 0 5077 4095"/>
                                    <a:gd name="T133" fmla="*/ T132 w 1279"/>
                                    <a:gd name="T134" fmla="+- 0 1487 308"/>
                                    <a:gd name="T135" fmla="*/ 1487 h 1279"/>
                                    <a:gd name="T136" fmla="+- 0 5134 4095"/>
                                    <a:gd name="T137" fmla="*/ T136 w 1279"/>
                                    <a:gd name="T138" fmla="+- 0 1446 308"/>
                                    <a:gd name="T139" fmla="*/ 1446 h 1279"/>
                                    <a:gd name="T140" fmla="+- 0 5186 4095"/>
                                    <a:gd name="T141" fmla="*/ T140 w 1279"/>
                                    <a:gd name="T142" fmla="+- 0 1399 308"/>
                                    <a:gd name="T143" fmla="*/ 1399 h 1279"/>
                                    <a:gd name="T144" fmla="+- 0 5233 4095"/>
                                    <a:gd name="T145" fmla="*/ T144 w 1279"/>
                                    <a:gd name="T146" fmla="+- 0 1347 308"/>
                                    <a:gd name="T147" fmla="*/ 1347 h 1279"/>
                                    <a:gd name="T148" fmla="+- 0 5274 4095"/>
                                    <a:gd name="T149" fmla="*/ T148 w 1279"/>
                                    <a:gd name="T150" fmla="+- 0 1290 308"/>
                                    <a:gd name="T151" fmla="*/ 1290 h 1279"/>
                                    <a:gd name="T152" fmla="+- 0 5308 4095"/>
                                    <a:gd name="T153" fmla="*/ T152 w 1279"/>
                                    <a:gd name="T154" fmla="+- 0 1228 308"/>
                                    <a:gd name="T155" fmla="*/ 1228 h 1279"/>
                                    <a:gd name="T156" fmla="+- 0 5336 4095"/>
                                    <a:gd name="T157" fmla="*/ T156 w 1279"/>
                                    <a:gd name="T158" fmla="+- 0 1163 308"/>
                                    <a:gd name="T159" fmla="*/ 1163 h 1279"/>
                                    <a:gd name="T160" fmla="+- 0 5356 4095"/>
                                    <a:gd name="T161" fmla="*/ T160 w 1279"/>
                                    <a:gd name="T162" fmla="+- 0 1094 308"/>
                                    <a:gd name="T163" fmla="*/ 1094 h 1279"/>
                                    <a:gd name="T164" fmla="+- 0 5369 4095"/>
                                    <a:gd name="T165" fmla="*/ T164 w 1279"/>
                                    <a:gd name="T166" fmla="+- 0 1022 308"/>
                                    <a:gd name="T167" fmla="*/ 1022 h 1279"/>
                                    <a:gd name="T168" fmla="+- 0 5373 4095"/>
                                    <a:gd name="T169" fmla="*/ T168 w 1279"/>
                                    <a:gd name="T170" fmla="+- 0 947 308"/>
                                    <a:gd name="T171" fmla="*/ 947 h 1279"/>
                                    <a:gd name="T172" fmla="+- 0 5369 4095"/>
                                    <a:gd name="T173" fmla="*/ T172 w 1279"/>
                                    <a:gd name="T174" fmla="+- 0 873 308"/>
                                    <a:gd name="T175" fmla="*/ 873 h 1279"/>
                                    <a:gd name="T176" fmla="+- 0 5356 4095"/>
                                    <a:gd name="T177" fmla="*/ T176 w 1279"/>
                                    <a:gd name="T178" fmla="+- 0 801 308"/>
                                    <a:gd name="T179" fmla="*/ 801 h 1279"/>
                                    <a:gd name="T180" fmla="+- 0 5336 4095"/>
                                    <a:gd name="T181" fmla="*/ T180 w 1279"/>
                                    <a:gd name="T182" fmla="+- 0 732 308"/>
                                    <a:gd name="T183" fmla="*/ 732 h 1279"/>
                                    <a:gd name="T184" fmla="+- 0 5308 4095"/>
                                    <a:gd name="T185" fmla="*/ T184 w 1279"/>
                                    <a:gd name="T186" fmla="+- 0 666 308"/>
                                    <a:gd name="T187" fmla="*/ 666 h 1279"/>
                                    <a:gd name="T188" fmla="+- 0 5274 4095"/>
                                    <a:gd name="T189" fmla="*/ T188 w 1279"/>
                                    <a:gd name="T190" fmla="+- 0 604 308"/>
                                    <a:gd name="T191" fmla="*/ 604 h 1279"/>
                                    <a:gd name="T192" fmla="+- 0 5233 4095"/>
                                    <a:gd name="T193" fmla="*/ T192 w 1279"/>
                                    <a:gd name="T194" fmla="+- 0 547 308"/>
                                    <a:gd name="T195" fmla="*/ 547 h 1279"/>
                                    <a:gd name="T196" fmla="+- 0 5186 4095"/>
                                    <a:gd name="T197" fmla="*/ T196 w 1279"/>
                                    <a:gd name="T198" fmla="+- 0 495 308"/>
                                    <a:gd name="T199" fmla="*/ 495 h 1279"/>
                                    <a:gd name="T200" fmla="+- 0 5134 4095"/>
                                    <a:gd name="T201" fmla="*/ T200 w 1279"/>
                                    <a:gd name="T202" fmla="+- 0 448 308"/>
                                    <a:gd name="T203" fmla="*/ 448 h 1279"/>
                                    <a:gd name="T204" fmla="+- 0 5077 4095"/>
                                    <a:gd name="T205" fmla="*/ T204 w 1279"/>
                                    <a:gd name="T206" fmla="+- 0 407 308"/>
                                    <a:gd name="T207" fmla="*/ 407 h 1279"/>
                                    <a:gd name="T208" fmla="+- 0 5015 4095"/>
                                    <a:gd name="T209" fmla="*/ T208 w 1279"/>
                                    <a:gd name="T210" fmla="+- 0 373 308"/>
                                    <a:gd name="T211" fmla="*/ 373 h 1279"/>
                                    <a:gd name="T212" fmla="+- 0 4949 4095"/>
                                    <a:gd name="T213" fmla="*/ T212 w 1279"/>
                                    <a:gd name="T214" fmla="+- 0 345 308"/>
                                    <a:gd name="T215" fmla="*/ 345 h 1279"/>
                                    <a:gd name="T216" fmla="+- 0 4880 4095"/>
                                    <a:gd name="T217" fmla="*/ T216 w 1279"/>
                                    <a:gd name="T218" fmla="+- 0 325 308"/>
                                    <a:gd name="T219" fmla="*/ 325 h 1279"/>
                                    <a:gd name="T220" fmla="+- 0 4808 4095"/>
                                    <a:gd name="T221" fmla="*/ T220 w 1279"/>
                                    <a:gd name="T222" fmla="+- 0 312 308"/>
                                    <a:gd name="T223" fmla="*/ 312 h 1279"/>
                                    <a:gd name="T224" fmla="+- 0 4734 4095"/>
                                    <a:gd name="T225" fmla="*/ T224 w 1279"/>
                                    <a:gd name="T226" fmla="+- 0 308 308"/>
                                    <a:gd name="T227" fmla="*/ 308 h 127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</a:cxnLst>
                                  <a:rect l="0" t="0" r="r" b="b"/>
                                  <a:pathLst>
                                    <a:path w="1279" h="1279">
                                      <a:moveTo>
                                        <a:pt x="639" y="0"/>
                                      </a:moveTo>
                                      <a:lnTo>
                                        <a:pt x="564" y="4"/>
                                      </a:lnTo>
                                      <a:lnTo>
                                        <a:pt x="492" y="17"/>
                                      </a:lnTo>
                                      <a:lnTo>
                                        <a:pt x="423" y="37"/>
                                      </a:lnTo>
                                      <a:lnTo>
                                        <a:pt x="358" y="65"/>
                                      </a:lnTo>
                                      <a:lnTo>
                                        <a:pt x="296" y="99"/>
                                      </a:lnTo>
                                      <a:lnTo>
                                        <a:pt x="239" y="140"/>
                                      </a:lnTo>
                                      <a:lnTo>
                                        <a:pt x="187" y="187"/>
                                      </a:lnTo>
                                      <a:lnTo>
                                        <a:pt x="140" y="239"/>
                                      </a:lnTo>
                                      <a:lnTo>
                                        <a:pt x="99" y="296"/>
                                      </a:lnTo>
                                      <a:lnTo>
                                        <a:pt x="64" y="358"/>
                                      </a:lnTo>
                                      <a:lnTo>
                                        <a:pt x="37" y="424"/>
                                      </a:lnTo>
                                      <a:lnTo>
                                        <a:pt x="16" y="493"/>
                                      </a:lnTo>
                                      <a:lnTo>
                                        <a:pt x="4" y="565"/>
                                      </a:lnTo>
                                      <a:lnTo>
                                        <a:pt x="0" y="639"/>
                                      </a:lnTo>
                                      <a:lnTo>
                                        <a:pt x="4" y="714"/>
                                      </a:lnTo>
                                      <a:lnTo>
                                        <a:pt x="16" y="786"/>
                                      </a:lnTo>
                                      <a:lnTo>
                                        <a:pt x="37" y="855"/>
                                      </a:lnTo>
                                      <a:lnTo>
                                        <a:pt x="64" y="920"/>
                                      </a:lnTo>
                                      <a:lnTo>
                                        <a:pt x="99" y="982"/>
                                      </a:lnTo>
                                      <a:lnTo>
                                        <a:pt x="140" y="1039"/>
                                      </a:lnTo>
                                      <a:lnTo>
                                        <a:pt x="187" y="1091"/>
                                      </a:lnTo>
                                      <a:lnTo>
                                        <a:pt x="239" y="1138"/>
                                      </a:lnTo>
                                      <a:lnTo>
                                        <a:pt x="296" y="1179"/>
                                      </a:lnTo>
                                      <a:lnTo>
                                        <a:pt x="358" y="1214"/>
                                      </a:lnTo>
                                      <a:lnTo>
                                        <a:pt x="423" y="1241"/>
                                      </a:lnTo>
                                      <a:lnTo>
                                        <a:pt x="492" y="1262"/>
                                      </a:lnTo>
                                      <a:lnTo>
                                        <a:pt x="564" y="1274"/>
                                      </a:lnTo>
                                      <a:lnTo>
                                        <a:pt x="639" y="1278"/>
                                      </a:lnTo>
                                      <a:lnTo>
                                        <a:pt x="713" y="1274"/>
                                      </a:lnTo>
                                      <a:lnTo>
                                        <a:pt x="785" y="1262"/>
                                      </a:lnTo>
                                      <a:lnTo>
                                        <a:pt x="854" y="1241"/>
                                      </a:lnTo>
                                      <a:lnTo>
                                        <a:pt x="920" y="1214"/>
                                      </a:lnTo>
                                      <a:lnTo>
                                        <a:pt x="982" y="1179"/>
                                      </a:lnTo>
                                      <a:lnTo>
                                        <a:pt x="1039" y="1138"/>
                                      </a:lnTo>
                                      <a:lnTo>
                                        <a:pt x="1091" y="1091"/>
                                      </a:lnTo>
                                      <a:lnTo>
                                        <a:pt x="1138" y="1039"/>
                                      </a:lnTo>
                                      <a:lnTo>
                                        <a:pt x="1179" y="982"/>
                                      </a:lnTo>
                                      <a:lnTo>
                                        <a:pt x="1213" y="920"/>
                                      </a:lnTo>
                                      <a:lnTo>
                                        <a:pt x="1241" y="855"/>
                                      </a:lnTo>
                                      <a:lnTo>
                                        <a:pt x="1261" y="786"/>
                                      </a:lnTo>
                                      <a:lnTo>
                                        <a:pt x="1274" y="714"/>
                                      </a:lnTo>
                                      <a:lnTo>
                                        <a:pt x="1278" y="639"/>
                                      </a:lnTo>
                                      <a:lnTo>
                                        <a:pt x="1274" y="565"/>
                                      </a:lnTo>
                                      <a:lnTo>
                                        <a:pt x="1261" y="493"/>
                                      </a:lnTo>
                                      <a:lnTo>
                                        <a:pt x="1241" y="424"/>
                                      </a:lnTo>
                                      <a:lnTo>
                                        <a:pt x="1213" y="358"/>
                                      </a:lnTo>
                                      <a:lnTo>
                                        <a:pt x="1179" y="296"/>
                                      </a:lnTo>
                                      <a:lnTo>
                                        <a:pt x="1138" y="239"/>
                                      </a:lnTo>
                                      <a:lnTo>
                                        <a:pt x="1091" y="187"/>
                                      </a:lnTo>
                                      <a:lnTo>
                                        <a:pt x="1039" y="140"/>
                                      </a:lnTo>
                                      <a:lnTo>
                                        <a:pt x="982" y="99"/>
                                      </a:lnTo>
                                      <a:lnTo>
                                        <a:pt x="920" y="65"/>
                                      </a:lnTo>
                                      <a:lnTo>
                                        <a:pt x="854" y="37"/>
                                      </a:lnTo>
                                      <a:lnTo>
                                        <a:pt x="785" y="17"/>
                                      </a:lnTo>
                                      <a:lnTo>
                                        <a:pt x="713" y="4"/>
                                      </a:lnTo>
                                      <a:lnTo>
                                        <a:pt x="6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5285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" name="AutoShape 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32" y="416"/>
                                  <a:ext cx="697" cy="1025"/>
                                </a:xfrm>
                                <a:custGeom>
                                  <a:avLst/>
                                  <a:gdLst>
                                    <a:gd name="T0" fmla="+- 0 4693 4333"/>
                                    <a:gd name="T1" fmla="*/ T0 w 697"/>
                                    <a:gd name="T2" fmla="+- 0 962 416"/>
                                    <a:gd name="T3" fmla="*/ 962 h 1025"/>
                                    <a:gd name="T4" fmla="+- 0 4610 4333"/>
                                    <a:gd name="T5" fmla="*/ T4 w 697"/>
                                    <a:gd name="T6" fmla="+- 0 766 416"/>
                                    <a:gd name="T7" fmla="*/ 766 h 1025"/>
                                    <a:gd name="T8" fmla="+- 0 4577 4333"/>
                                    <a:gd name="T9" fmla="*/ T8 w 697"/>
                                    <a:gd name="T10" fmla="+- 0 762 416"/>
                                    <a:gd name="T11" fmla="*/ 762 h 1025"/>
                                    <a:gd name="T12" fmla="+- 0 4560 4333"/>
                                    <a:gd name="T13" fmla="*/ T12 w 697"/>
                                    <a:gd name="T14" fmla="+- 0 789 416"/>
                                    <a:gd name="T15" fmla="*/ 789 h 1025"/>
                                    <a:gd name="T16" fmla="+- 0 4610 4333"/>
                                    <a:gd name="T17" fmla="*/ T16 w 697"/>
                                    <a:gd name="T18" fmla="+- 0 919 416"/>
                                    <a:gd name="T19" fmla="*/ 919 h 1025"/>
                                    <a:gd name="T20" fmla="+- 0 4598 4333"/>
                                    <a:gd name="T21" fmla="*/ T20 w 697"/>
                                    <a:gd name="T22" fmla="+- 0 929 416"/>
                                    <a:gd name="T23" fmla="*/ 929 h 1025"/>
                                    <a:gd name="T24" fmla="+- 0 4524 4333"/>
                                    <a:gd name="T25" fmla="*/ T24 w 697"/>
                                    <a:gd name="T26" fmla="+- 0 755 416"/>
                                    <a:gd name="T27" fmla="*/ 755 h 1025"/>
                                    <a:gd name="T28" fmla="+- 0 4484 4333"/>
                                    <a:gd name="T29" fmla="*/ T28 w 697"/>
                                    <a:gd name="T30" fmla="+- 0 749 416"/>
                                    <a:gd name="T31" fmla="*/ 749 h 1025"/>
                                    <a:gd name="T32" fmla="+- 0 4463 4333"/>
                                    <a:gd name="T33" fmla="*/ T32 w 697"/>
                                    <a:gd name="T34" fmla="+- 0 780 416"/>
                                    <a:gd name="T35" fmla="*/ 780 h 1025"/>
                                    <a:gd name="T36" fmla="+- 0 4466 4333"/>
                                    <a:gd name="T37" fmla="*/ T36 w 697"/>
                                    <a:gd name="T38" fmla="+- 0 791 416"/>
                                    <a:gd name="T39" fmla="*/ 791 h 1025"/>
                                    <a:gd name="T40" fmla="+- 0 4533 4333"/>
                                    <a:gd name="T41" fmla="*/ T40 w 697"/>
                                    <a:gd name="T42" fmla="+- 0 960 416"/>
                                    <a:gd name="T43" fmla="*/ 960 h 1025"/>
                                    <a:gd name="T44" fmla="+- 0 4515 4333"/>
                                    <a:gd name="T45" fmla="*/ T44 w 697"/>
                                    <a:gd name="T46" fmla="+- 0 960 416"/>
                                    <a:gd name="T47" fmla="*/ 960 h 1025"/>
                                    <a:gd name="T48" fmla="+- 0 4439 4333"/>
                                    <a:gd name="T49" fmla="*/ T48 w 697"/>
                                    <a:gd name="T50" fmla="+- 0 791 416"/>
                                    <a:gd name="T51" fmla="*/ 791 h 1025"/>
                                    <a:gd name="T52" fmla="+- 0 4407 4333"/>
                                    <a:gd name="T53" fmla="*/ T52 w 697"/>
                                    <a:gd name="T54" fmla="+- 0 800 416"/>
                                    <a:gd name="T55" fmla="*/ 800 h 1025"/>
                                    <a:gd name="T56" fmla="+- 0 4398 4333"/>
                                    <a:gd name="T57" fmla="*/ T56 w 697"/>
                                    <a:gd name="T58" fmla="+- 0 825 416"/>
                                    <a:gd name="T59" fmla="*/ 825 h 1025"/>
                                    <a:gd name="T60" fmla="+- 0 4468 4333"/>
                                    <a:gd name="T61" fmla="*/ T60 w 697"/>
                                    <a:gd name="T62" fmla="+- 0 1009 416"/>
                                    <a:gd name="T63" fmla="*/ 1009 h 1025"/>
                                    <a:gd name="T64" fmla="+- 0 4456 4333"/>
                                    <a:gd name="T65" fmla="*/ T64 w 697"/>
                                    <a:gd name="T66" fmla="+- 0 1021 416"/>
                                    <a:gd name="T67" fmla="*/ 1021 h 1025"/>
                                    <a:gd name="T68" fmla="+- 0 4403 4333"/>
                                    <a:gd name="T69" fmla="*/ T68 w 697"/>
                                    <a:gd name="T70" fmla="+- 0 885 416"/>
                                    <a:gd name="T71" fmla="*/ 885 h 1025"/>
                                    <a:gd name="T72" fmla="+- 0 4369 4333"/>
                                    <a:gd name="T73" fmla="*/ T72 w 697"/>
                                    <a:gd name="T74" fmla="+- 0 865 416"/>
                                    <a:gd name="T75" fmla="*/ 865 h 1025"/>
                                    <a:gd name="T76" fmla="+- 0 4336 4333"/>
                                    <a:gd name="T77" fmla="*/ T76 w 697"/>
                                    <a:gd name="T78" fmla="+- 0 888 416"/>
                                    <a:gd name="T79" fmla="*/ 888 h 1025"/>
                                    <a:gd name="T80" fmla="+- 0 4335 4333"/>
                                    <a:gd name="T81" fmla="*/ T80 w 697"/>
                                    <a:gd name="T82" fmla="+- 0 910 416"/>
                                    <a:gd name="T83" fmla="*/ 910 h 1025"/>
                                    <a:gd name="T84" fmla="+- 0 4601 4333"/>
                                    <a:gd name="T85" fmla="*/ T84 w 697"/>
                                    <a:gd name="T86" fmla="+- 0 1406 416"/>
                                    <a:gd name="T87" fmla="*/ 1406 h 1025"/>
                                    <a:gd name="T88" fmla="+- 0 4848 4333"/>
                                    <a:gd name="T89" fmla="*/ T88 w 697"/>
                                    <a:gd name="T90" fmla="+- 0 1327 416"/>
                                    <a:gd name="T91" fmla="*/ 1327 h 1025"/>
                                    <a:gd name="T92" fmla="+- 0 4995 4333"/>
                                    <a:gd name="T93" fmla="*/ T92 w 697"/>
                                    <a:gd name="T94" fmla="+- 0 965 416"/>
                                    <a:gd name="T95" fmla="*/ 965 h 1025"/>
                                    <a:gd name="T96" fmla="+- 0 4967 4333"/>
                                    <a:gd name="T97" fmla="*/ T96 w 697"/>
                                    <a:gd name="T98" fmla="+- 0 745 416"/>
                                    <a:gd name="T99" fmla="*/ 745 h 1025"/>
                                    <a:gd name="T100" fmla="+- 0 4963 4333"/>
                                    <a:gd name="T101" fmla="*/ T100 w 697"/>
                                    <a:gd name="T102" fmla="+- 0 651 416"/>
                                    <a:gd name="T103" fmla="*/ 651 h 1025"/>
                                    <a:gd name="T104" fmla="+- 0 4946 4333"/>
                                    <a:gd name="T105" fmla="*/ T104 w 697"/>
                                    <a:gd name="T106" fmla="+- 0 485 416"/>
                                    <a:gd name="T107" fmla="*/ 485 h 1025"/>
                                    <a:gd name="T108" fmla="+- 0 4893 4333"/>
                                    <a:gd name="T109" fmla="*/ T108 w 697"/>
                                    <a:gd name="T110" fmla="+- 0 468 416"/>
                                    <a:gd name="T111" fmla="*/ 468 h 1025"/>
                                    <a:gd name="T112" fmla="+- 0 4870 4333"/>
                                    <a:gd name="T113" fmla="*/ T112 w 697"/>
                                    <a:gd name="T114" fmla="+- 0 452 416"/>
                                    <a:gd name="T115" fmla="*/ 452 h 1025"/>
                                    <a:gd name="T116" fmla="+- 0 4816 4333"/>
                                    <a:gd name="T117" fmla="*/ T116 w 697"/>
                                    <a:gd name="T118" fmla="+- 0 416 416"/>
                                    <a:gd name="T119" fmla="*/ 416 h 1025"/>
                                    <a:gd name="T120" fmla="+- 0 4772 4333"/>
                                    <a:gd name="T121" fmla="*/ T120 w 697"/>
                                    <a:gd name="T122" fmla="+- 0 435 416"/>
                                    <a:gd name="T123" fmla="*/ 435 h 1025"/>
                                    <a:gd name="T124" fmla="+- 0 4742 4333"/>
                                    <a:gd name="T125" fmla="*/ T124 w 697"/>
                                    <a:gd name="T126" fmla="+- 0 437 416"/>
                                    <a:gd name="T127" fmla="*/ 437 h 1025"/>
                                    <a:gd name="T128" fmla="+- 0 4689 4333"/>
                                    <a:gd name="T129" fmla="*/ T128 w 697"/>
                                    <a:gd name="T130" fmla="+- 0 451 416"/>
                                    <a:gd name="T131" fmla="*/ 451 h 1025"/>
                                    <a:gd name="T132" fmla="+- 0 4661 4333"/>
                                    <a:gd name="T133" fmla="*/ T132 w 697"/>
                                    <a:gd name="T134" fmla="+- 0 484 416"/>
                                    <a:gd name="T135" fmla="*/ 484 h 1025"/>
                                    <a:gd name="T136" fmla="+- 0 4626 4333"/>
                                    <a:gd name="T137" fmla="*/ T136 w 697"/>
                                    <a:gd name="T138" fmla="+- 0 486 416"/>
                                    <a:gd name="T139" fmla="*/ 486 h 1025"/>
                                    <a:gd name="T140" fmla="+- 0 4593 4333"/>
                                    <a:gd name="T141" fmla="*/ T140 w 697"/>
                                    <a:gd name="T142" fmla="+- 0 533 416"/>
                                    <a:gd name="T143" fmla="*/ 533 h 1025"/>
                                    <a:gd name="T144" fmla="+- 0 4609 4333"/>
                                    <a:gd name="T145" fmla="*/ T144 w 697"/>
                                    <a:gd name="T146" fmla="+- 0 740 416"/>
                                    <a:gd name="T147" fmla="*/ 740 h 1025"/>
                                    <a:gd name="T148" fmla="+- 0 4634 4333"/>
                                    <a:gd name="T149" fmla="*/ T148 w 697"/>
                                    <a:gd name="T150" fmla="+- 0 513 416"/>
                                    <a:gd name="T151" fmla="*/ 513 h 1025"/>
                                    <a:gd name="T152" fmla="+- 0 4668 4333"/>
                                    <a:gd name="T153" fmla="*/ T152 w 697"/>
                                    <a:gd name="T154" fmla="+- 0 678 416"/>
                                    <a:gd name="T155" fmla="*/ 678 h 1025"/>
                                    <a:gd name="T156" fmla="+- 0 4699 4333"/>
                                    <a:gd name="T157" fmla="*/ T156 w 697"/>
                                    <a:gd name="T158" fmla="+- 0 678 416"/>
                                    <a:gd name="T159" fmla="*/ 678 h 1025"/>
                                    <a:gd name="T160" fmla="+- 0 4742 4333"/>
                                    <a:gd name="T161" fmla="*/ T160 w 697"/>
                                    <a:gd name="T162" fmla="+- 0 470 416"/>
                                    <a:gd name="T163" fmla="*/ 470 h 1025"/>
                                    <a:gd name="T164" fmla="+- 0 4762 4333"/>
                                    <a:gd name="T165" fmla="*/ T164 w 697"/>
                                    <a:gd name="T166" fmla="+- 0 630 416"/>
                                    <a:gd name="T167" fmla="*/ 630 h 1025"/>
                                    <a:gd name="T168" fmla="+- 0 4787 4333"/>
                                    <a:gd name="T169" fmla="*/ T168 w 697"/>
                                    <a:gd name="T170" fmla="+- 0 475 416"/>
                                    <a:gd name="T171" fmla="*/ 475 h 1025"/>
                                    <a:gd name="T172" fmla="+- 0 4804 4333"/>
                                    <a:gd name="T173" fmla="*/ T172 w 697"/>
                                    <a:gd name="T174" fmla="+- 0 448 416"/>
                                    <a:gd name="T175" fmla="*/ 448 h 1025"/>
                                    <a:gd name="T176" fmla="+- 0 4837 4333"/>
                                    <a:gd name="T177" fmla="*/ T176 w 697"/>
                                    <a:gd name="T178" fmla="+- 0 454 416"/>
                                    <a:gd name="T179" fmla="*/ 454 h 1025"/>
                                    <a:gd name="T180" fmla="+- 0 4843 4333"/>
                                    <a:gd name="T181" fmla="*/ T180 w 697"/>
                                    <a:gd name="T182" fmla="+- 0 612 416"/>
                                    <a:gd name="T183" fmla="*/ 612 h 1025"/>
                                    <a:gd name="T184" fmla="+- 0 4874 4333"/>
                                    <a:gd name="T185" fmla="*/ T184 w 697"/>
                                    <a:gd name="T186" fmla="+- 0 612 416"/>
                                    <a:gd name="T187" fmla="*/ 612 h 1025"/>
                                    <a:gd name="T188" fmla="+- 0 4883 4333"/>
                                    <a:gd name="T189" fmla="*/ T188 w 697"/>
                                    <a:gd name="T190" fmla="+- 0 506 416"/>
                                    <a:gd name="T191" fmla="*/ 506 h 1025"/>
                                    <a:gd name="T192" fmla="+- 0 4919 4333"/>
                                    <a:gd name="T193" fmla="*/ T192 w 697"/>
                                    <a:gd name="T194" fmla="+- 0 498 416"/>
                                    <a:gd name="T195" fmla="*/ 498 h 1025"/>
                                    <a:gd name="T196" fmla="+- 0 4933 4333"/>
                                    <a:gd name="T197" fmla="*/ T196 w 697"/>
                                    <a:gd name="T198" fmla="+- 0 705 416"/>
                                    <a:gd name="T199" fmla="*/ 705 h 1025"/>
                                    <a:gd name="T200" fmla="+- 0 4946 4333"/>
                                    <a:gd name="T201" fmla="*/ T200 w 697"/>
                                    <a:gd name="T202" fmla="+- 0 842 416"/>
                                    <a:gd name="T203" fmla="*/ 842 h 1025"/>
                                    <a:gd name="T204" fmla="+- 0 4975 4333"/>
                                    <a:gd name="T205" fmla="*/ T204 w 697"/>
                                    <a:gd name="T206" fmla="+- 0 1020 416"/>
                                    <a:gd name="T207" fmla="*/ 1020 h 1025"/>
                                    <a:gd name="T208" fmla="+- 0 4889 4333"/>
                                    <a:gd name="T209" fmla="*/ T208 w 697"/>
                                    <a:gd name="T210" fmla="+- 0 1129 416"/>
                                    <a:gd name="T211" fmla="*/ 1129 h 1025"/>
                                    <a:gd name="T212" fmla="+- 0 4857 4333"/>
                                    <a:gd name="T213" fmla="*/ T212 w 697"/>
                                    <a:gd name="T214" fmla="+- 0 1171 416"/>
                                    <a:gd name="T215" fmla="*/ 1171 h 1025"/>
                                    <a:gd name="T216" fmla="+- 0 5030 4333"/>
                                    <a:gd name="T217" fmla="*/ T216 w 697"/>
                                    <a:gd name="T218" fmla="+- 0 1128 416"/>
                                    <a:gd name="T219" fmla="*/ 1128 h 102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</a:cxnLst>
                                  <a:rect l="0" t="0" r="r" b="b"/>
                                  <a:pathLst>
                                    <a:path w="697" h="1025">
                                      <a:moveTo>
                                        <a:pt x="515" y="911"/>
                                      </a:moveTo>
                                      <a:lnTo>
                                        <a:pt x="385" y="605"/>
                                      </a:lnTo>
                                      <a:lnTo>
                                        <a:pt x="360" y="546"/>
                                      </a:lnTo>
                                      <a:lnTo>
                                        <a:pt x="346" y="513"/>
                                      </a:lnTo>
                                      <a:lnTo>
                                        <a:pt x="281" y="362"/>
                                      </a:lnTo>
                                      <a:lnTo>
                                        <a:pt x="277" y="350"/>
                                      </a:lnTo>
                                      <a:lnTo>
                                        <a:pt x="265" y="344"/>
                                      </a:lnTo>
                                      <a:lnTo>
                                        <a:pt x="254" y="344"/>
                                      </a:lnTo>
                                      <a:lnTo>
                                        <a:pt x="244" y="346"/>
                                      </a:lnTo>
                                      <a:lnTo>
                                        <a:pt x="236" y="352"/>
                                      </a:lnTo>
                                      <a:lnTo>
                                        <a:pt x="229" y="362"/>
                                      </a:lnTo>
                                      <a:lnTo>
                                        <a:pt x="227" y="373"/>
                                      </a:lnTo>
                                      <a:lnTo>
                                        <a:pt x="227" y="382"/>
                                      </a:lnTo>
                                      <a:lnTo>
                                        <a:pt x="275" y="503"/>
                                      </a:lnTo>
                                      <a:lnTo>
                                        <a:pt x="277" y="503"/>
                                      </a:lnTo>
                                      <a:lnTo>
                                        <a:pt x="277" y="510"/>
                                      </a:lnTo>
                                      <a:lnTo>
                                        <a:pt x="272" y="513"/>
                                      </a:lnTo>
                                      <a:lnTo>
                                        <a:pt x="265" y="513"/>
                                      </a:lnTo>
                                      <a:lnTo>
                                        <a:pt x="263" y="510"/>
                                      </a:lnTo>
                                      <a:lnTo>
                                        <a:pt x="261" y="507"/>
                                      </a:lnTo>
                                      <a:lnTo>
                                        <a:pt x="191" y="339"/>
                                      </a:lnTo>
                                      <a:lnTo>
                                        <a:pt x="180" y="330"/>
                                      </a:lnTo>
                                      <a:lnTo>
                                        <a:pt x="164" y="330"/>
                                      </a:lnTo>
                                      <a:lnTo>
                                        <a:pt x="151" y="333"/>
                                      </a:lnTo>
                                      <a:lnTo>
                                        <a:pt x="141" y="339"/>
                                      </a:lnTo>
                                      <a:lnTo>
                                        <a:pt x="133" y="350"/>
                                      </a:lnTo>
                                      <a:lnTo>
                                        <a:pt x="130" y="364"/>
                                      </a:lnTo>
                                      <a:lnTo>
                                        <a:pt x="130" y="368"/>
                                      </a:lnTo>
                                      <a:lnTo>
                                        <a:pt x="133" y="373"/>
                                      </a:lnTo>
                                      <a:lnTo>
                                        <a:pt x="133" y="375"/>
                                      </a:lnTo>
                                      <a:lnTo>
                                        <a:pt x="198" y="535"/>
                                      </a:lnTo>
                                      <a:lnTo>
                                        <a:pt x="200" y="537"/>
                                      </a:lnTo>
                                      <a:lnTo>
                                        <a:pt x="200" y="544"/>
                                      </a:lnTo>
                                      <a:lnTo>
                                        <a:pt x="196" y="546"/>
                                      </a:lnTo>
                                      <a:lnTo>
                                        <a:pt x="185" y="546"/>
                                      </a:lnTo>
                                      <a:lnTo>
                                        <a:pt x="182" y="544"/>
                                      </a:lnTo>
                                      <a:lnTo>
                                        <a:pt x="119" y="393"/>
                                      </a:lnTo>
                                      <a:lnTo>
                                        <a:pt x="117" y="382"/>
                                      </a:lnTo>
                                      <a:lnTo>
                                        <a:pt x="106" y="375"/>
                                      </a:lnTo>
                                      <a:lnTo>
                                        <a:pt x="95" y="375"/>
                                      </a:lnTo>
                                      <a:lnTo>
                                        <a:pt x="83" y="378"/>
                                      </a:lnTo>
                                      <a:lnTo>
                                        <a:pt x="74" y="384"/>
                                      </a:lnTo>
                                      <a:lnTo>
                                        <a:pt x="68" y="393"/>
                                      </a:lnTo>
                                      <a:lnTo>
                                        <a:pt x="65" y="404"/>
                                      </a:lnTo>
                                      <a:lnTo>
                                        <a:pt x="65" y="409"/>
                                      </a:lnTo>
                                      <a:lnTo>
                                        <a:pt x="68" y="411"/>
                                      </a:lnTo>
                                      <a:lnTo>
                                        <a:pt x="68" y="415"/>
                                      </a:lnTo>
                                      <a:lnTo>
                                        <a:pt x="135" y="593"/>
                                      </a:lnTo>
                                      <a:lnTo>
                                        <a:pt x="135" y="600"/>
                                      </a:lnTo>
                                      <a:lnTo>
                                        <a:pt x="133" y="605"/>
                                      </a:lnTo>
                                      <a:lnTo>
                                        <a:pt x="123" y="605"/>
                                      </a:lnTo>
                                      <a:lnTo>
                                        <a:pt x="121" y="603"/>
                                      </a:lnTo>
                                      <a:lnTo>
                                        <a:pt x="119" y="600"/>
                                      </a:lnTo>
                                      <a:lnTo>
                                        <a:pt x="70" y="469"/>
                                      </a:lnTo>
                                      <a:lnTo>
                                        <a:pt x="63" y="458"/>
                                      </a:lnTo>
                                      <a:lnTo>
                                        <a:pt x="52" y="449"/>
                                      </a:lnTo>
                                      <a:lnTo>
                                        <a:pt x="36" y="449"/>
                                      </a:lnTo>
                                      <a:lnTo>
                                        <a:pt x="22" y="453"/>
                                      </a:lnTo>
                                      <a:lnTo>
                                        <a:pt x="11" y="461"/>
                                      </a:lnTo>
                                      <a:lnTo>
                                        <a:pt x="3" y="472"/>
                                      </a:lnTo>
                                      <a:lnTo>
                                        <a:pt x="0" y="485"/>
                                      </a:lnTo>
                                      <a:lnTo>
                                        <a:pt x="0" y="492"/>
                                      </a:lnTo>
                                      <a:lnTo>
                                        <a:pt x="2" y="494"/>
                                      </a:lnTo>
                                      <a:lnTo>
                                        <a:pt x="4" y="499"/>
                                      </a:lnTo>
                                      <a:lnTo>
                                        <a:pt x="191" y="1025"/>
                                      </a:lnTo>
                                      <a:lnTo>
                                        <a:pt x="268" y="990"/>
                                      </a:lnTo>
                                      <a:lnTo>
                                        <a:pt x="348" y="960"/>
                                      </a:lnTo>
                                      <a:lnTo>
                                        <a:pt x="430" y="933"/>
                                      </a:lnTo>
                                      <a:lnTo>
                                        <a:pt x="515" y="911"/>
                                      </a:lnTo>
                                      <a:close/>
                                      <a:moveTo>
                                        <a:pt x="697" y="712"/>
                                      </a:moveTo>
                                      <a:lnTo>
                                        <a:pt x="678" y="631"/>
                                      </a:lnTo>
                                      <a:lnTo>
                                        <a:pt x="662" y="549"/>
                                      </a:lnTo>
                                      <a:lnTo>
                                        <a:pt x="649" y="470"/>
                                      </a:lnTo>
                                      <a:lnTo>
                                        <a:pt x="640" y="396"/>
                                      </a:lnTo>
                                      <a:lnTo>
                                        <a:pt x="634" y="329"/>
                                      </a:lnTo>
                                      <a:lnTo>
                                        <a:pt x="632" y="313"/>
                                      </a:lnTo>
                                      <a:lnTo>
                                        <a:pt x="631" y="287"/>
                                      </a:lnTo>
                                      <a:lnTo>
                                        <a:pt x="630" y="235"/>
                                      </a:lnTo>
                                      <a:lnTo>
                                        <a:pt x="629" y="111"/>
                                      </a:lnTo>
                                      <a:lnTo>
                                        <a:pt x="625" y="88"/>
                                      </a:lnTo>
                                      <a:lnTo>
                                        <a:pt x="613" y="69"/>
                                      </a:lnTo>
                                      <a:lnTo>
                                        <a:pt x="594" y="57"/>
                                      </a:lnTo>
                                      <a:lnTo>
                                        <a:pt x="571" y="52"/>
                                      </a:lnTo>
                                      <a:lnTo>
                                        <a:pt x="560" y="52"/>
                                      </a:lnTo>
                                      <a:lnTo>
                                        <a:pt x="553" y="54"/>
                                      </a:lnTo>
                                      <a:lnTo>
                                        <a:pt x="541" y="59"/>
                                      </a:lnTo>
                                      <a:lnTo>
                                        <a:pt x="537" y="36"/>
                                      </a:lnTo>
                                      <a:lnTo>
                                        <a:pt x="525" y="17"/>
                                      </a:lnTo>
                                      <a:lnTo>
                                        <a:pt x="506" y="5"/>
                                      </a:lnTo>
                                      <a:lnTo>
                                        <a:pt x="483" y="0"/>
                                      </a:lnTo>
                                      <a:lnTo>
                                        <a:pt x="466" y="2"/>
                                      </a:lnTo>
                                      <a:lnTo>
                                        <a:pt x="451" y="9"/>
                                      </a:lnTo>
                                      <a:lnTo>
                                        <a:pt x="439" y="19"/>
                                      </a:lnTo>
                                      <a:lnTo>
                                        <a:pt x="429" y="32"/>
                                      </a:lnTo>
                                      <a:lnTo>
                                        <a:pt x="420" y="25"/>
                                      </a:lnTo>
                                      <a:lnTo>
                                        <a:pt x="409" y="21"/>
                                      </a:lnTo>
                                      <a:lnTo>
                                        <a:pt x="395" y="21"/>
                                      </a:lnTo>
                                      <a:lnTo>
                                        <a:pt x="374" y="25"/>
                                      </a:lnTo>
                                      <a:lnTo>
                                        <a:pt x="356" y="35"/>
                                      </a:lnTo>
                                      <a:lnTo>
                                        <a:pt x="342" y="51"/>
                                      </a:lnTo>
                                      <a:lnTo>
                                        <a:pt x="335" y="70"/>
                                      </a:lnTo>
                                      <a:lnTo>
                                        <a:pt x="328" y="68"/>
                                      </a:lnTo>
                                      <a:lnTo>
                                        <a:pt x="321" y="65"/>
                                      </a:lnTo>
                                      <a:lnTo>
                                        <a:pt x="312" y="65"/>
                                      </a:lnTo>
                                      <a:lnTo>
                                        <a:pt x="293" y="70"/>
                                      </a:lnTo>
                                      <a:lnTo>
                                        <a:pt x="276" y="81"/>
                                      </a:lnTo>
                                      <a:lnTo>
                                        <a:pt x="265" y="98"/>
                                      </a:lnTo>
                                      <a:lnTo>
                                        <a:pt x="260" y="117"/>
                                      </a:lnTo>
                                      <a:lnTo>
                                        <a:pt x="258" y="321"/>
                                      </a:lnTo>
                                      <a:lnTo>
                                        <a:pt x="263" y="321"/>
                                      </a:lnTo>
                                      <a:lnTo>
                                        <a:pt x="276" y="324"/>
                                      </a:lnTo>
                                      <a:lnTo>
                                        <a:pt x="288" y="335"/>
                                      </a:lnTo>
                                      <a:lnTo>
                                        <a:pt x="290" y="106"/>
                                      </a:lnTo>
                                      <a:lnTo>
                                        <a:pt x="301" y="97"/>
                                      </a:lnTo>
                                      <a:lnTo>
                                        <a:pt x="326" y="97"/>
                                      </a:lnTo>
                                      <a:lnTo>
                                        <a:pt x="335" y="106"/>
                                      </a:lnTo>
                                      <a:lnTo>
                                        <a:pt x="335" y="262"/>
                                      </a:lnTo>
                                      <a:lnTo>
                                        <a:pt x="341" y="269"/>
                                      </a:lnTo>
                                      <a:lnTo>
                                        <a:pt x="359" y="269"/>
                                      </a:lnTo>
                                      <a:lnTo>
                                        <a:pt x="366" y="262"/>
                                      </a:lnTo>
                                      <a:lnTo>
                                        <a:pt x="368" y="65"/>
                                      </a:lnTo>
                                      <a:lnTo>
                                        <a:pt x="380" y="54"/>
                                      </a:lnTo>
                                      <a:lnTo>
                                        <a:pt x="409" y="54"/>
                                      </a:lnTo>
                                      <a:lnTo>
                                        <a:pt x="422" y="65"/>
                                      </a:lnTo>
                                      <a:lnTo>
                                        <a:pt x="422" y="207"/>
                                      </a:lnTo>
                                      <a:lnTo>
                                        <a:pt x="429" y="214"/>
                                      </a:lnTo>
                                      <a:lnTo>
                                        <a:pt x="447" y="214"/>
                                      </a:lnTo>
                                      <a:lnTo>
                                        <a:pt x="454" y="207"/>
                                      </a:lnTo>
                                      <a:lnTo>
                                        <a:pt x="454" y="59"/>
                                      </a:lnTo>
                                      <a:lnTo>
                                        <a:pt x="456" y="48"/>
                                      </a:lnTo>
                                      <a:lnTo>
                                        <a:pt x="462" y="38"/>
                                      </a:lnTo>
                                      <a:lnTo>
                                        <a:pt x="471" y="32"/>
                                      </a:lnTo>
                                      <a:lnTo>
                                        <a:pt x="483" y="30"/>
                                      </a:lnTo>
                                      <a:lnTo>
                                        <a:pt x="494" y="32"/>
                                      </a:lnTo>
                                      <a:lnTo>
                                        <a:pt x="504" y="38"/>
                                      </a:lnTo>
                                      <a:lnTo>
                                        <a:pt x="510" y="48"/>
                                      </a:lnTo>
                                      <a:lnTo>
                                        <a:pt x="512" y="59"/>
                                      </a:lnTo>
                                      <a:lnTo>
                                        <a:pt x="510" y="196"/>
                                      </a:lnTo>
                                      <a:lnTo>
                                        <a:pt x="519" y="205"/>
                                      </a:lnTo>
                                      <a:lnTo>
                                        <a:pt x="534" y="205"/>
                                      </a:lnTo>
                                      <a:lnTo>
                                        <a:pt x="541" y="196"/>
                                      </a:lnTo>
                                      <a:lnTo>
                                        <a:pt x="541" y="111"/>
                                      </a:lnTo>
                                      <a:lnTo>
                                        <a:pt x="544" y="100"/>
                                      </a:lnTo>
                                      <a:lnTo>
                                        <a:pt x="550" y="90"/>
                                      </a:lnTo>
                                      <a:lnTo>
                                        <a:pt x="560" y="84"/>
                                      </a:lnTo>
                                      <a:lnTo>
                                        <a:pt x="571" y="82"/>
                                      </a:lnTo>
                                      <a:lnTo>
                                        <a:pt x="586" y="82"/>
                                      </a:lnTo>
                                      <a:lnTo>
                                        <a:pt x="598" y="95"/>
                                      </a:lnTo>
                                      <a:lnTo>
                                        <a:pt x="599" y="247"/>
                                      </a:lnTo>
                                      <a:lnTo>
                                        <a:pt x="600" y="289"/>
                                      </a:lnTo>
                                      <a:lnTo>
                                        <a:pt x="602" y="331"/>
                                      </a:lnTo>
                                      <a:lnTo>
                                        <a:pt x="607" y="378"/>
                                      </a:lnTo>
                                      <a:lnTo>
                                        <a:pt x="613" y="426"/>
                                      </a:lnTo>
                                      <a:lnTo>
                                        <a:pt x="627" y="520"/>
                                      </a:lnTo>
                                      <a:lnTo>
                                        <a:pt x="634" y="562"/>
                                      </a:lnTo>
                                      <a:lnTo>
                                        <a:pt x="642" y="604"/>
                                      </a:lnTo>
                                      <a:lnTo>
                                        <a:pt x="659" y="687"/>
                                      </a:lnTo>
                                      <a:lnTo>
                                        <a:pt x="613" y="697"/>
                                      </a:lnTo>
                                      <a:lnTo>
                                        <a:pt x="556" y="713"/>
                                      </a:lnTo>
                                      <a:lnTo>
                                        <a:pt x="470" y="739"/>
                                      </a:lnTo>
                                      <a:lnTo>
                                        <a:pt x="483" y="768"/>
                                      </a:lnTo>
                                      <a:lnTo>
                                        <a:pt x="524" y="755"/>
                                      </a:lnTo>
                                      <a:lnTo>
                                        <a:pt x="585" y="738"/>
                                      </a:lnTo>
                                      <a:lnTo>
                                        <a:pt x="648" y="722"/>
                                      </a:lnTo>
                                      <a:lnTo>
                                        <a:pt x="697" y="7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0" name="Picture 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56" y="772"/>
                                  <a:ext cx="130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22C4699" id="Groep 46" o:spid="_x0000_s1026" style="position:absolute;margin-left:5.95pt;margin-top:-48.8pt;width:68pt;height:68pt;z-index:-251653120;mso-wrap-distance-left:0;mso-wrap-distance-right:0;mso-position-horizontal-relative:page" coordorigin="4054,267" coordsize="1360,13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">
                      <v:shape id="Freeform 57" o:spid="_x0000_s1027" style="position:absolute;left:4056;top:269;width:1356;height:1356;visibility:visible;mso-wrap-style:square;v-text-anchor:top" coordsize="1356,1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" path="m1356,678r-4,74l1340,824r-19,68l1295,958r-32,62l1225,1078r-44,54l1132,1181r-54,44l1020,1263r-62,33l892,1321r-69,19l752,1352r-74,4l604,1352r-72,-12l464,1321r-66,-25l336,1263r-58,-38l224,1181r-49,-49l131,1078,93,1020,60,958,35,892,16,824,4,752,,678,4,604,16,533,35,464,60,398,93,336r38,-58l175,224r49,-49l278,131,336,93,398,61,464,35,532,16,604,4,678,r74,4l823,16r69,19l958,61r62,32l1078,131r54,44l1181,224r44,54l1263,336r32,62l1321,464r19,69l1352,604r4,74xe" filled="f" strokeweight=".07972mm">
                        <v:path arrowok="t" o:connecttype="custom" o:connectlocs="1356,947;1352,1021;1340,1093;1321,1161;1295,1227;1263,1289;1225,1347;1181,1401;1132,1450;1078,1494;1020,1532;958,1565;892,1590;823,1609;752,1621;678,1625;604,1621;532,1609;464,1590;398,1565;336,1532;278,1494;224,1450;175,1401;131,1347;93,1289;60,1227;35,1161;16,1093;4,1021;0,947;4,873;16,802;35,733;60,667;93,605;131,547;175,493;224,444;278,400;336,362;398,330;464,304;532,285;604,273;678,269;752,273;823,285;892,304;958,330;1020,362;1078,400;1132,444;1181,493;1225,547;1263,605;1295,667;1321,733;1340,802;1352,873;1356,947" o:connectangles="0,0,0,0,0,0,0,0,0,0,0,0,0,0,0,0,0,0,0,0,0,0,0,0,0,0,0,0,0,0,0,0,0,0,0,0,0,0,0,0,0,0,0,0,0,0,0,0,0,0,0,0,0,0,0,0,0,0,0,0,0"/>
                      </v:shape>
                      <v:shape id="Freeform 58" o:spid="_x0000_s1028" style="position:absolute;left:4094;top:307;width:1279;height:1279;visibility:visible;mso-wrap-style:square;v-text-anchor:top" coordsize="1279,1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" path="m639,l564,4,492,17,423,37,358,65,296,99r-57,41l187,187r-47,52l99,296,64,358,37,424,16,493,4,565,,639r4,75l16,786r21,69l64,920r35,62l140,1039r47,52l239,1138r57,41l358,1214r65,27l492,1262r72,12l639,1278r74,-4l785,1262r69,-21l920,1214r62,-35l1039,1138r52,-47l1138,1039r41,-57l1213,920r28,-65l1261,786r13,-72l1278,639r-4,-74l1261,493r-20,-69l1213,358r-34,-62l1138,239r-47,-52l1039,140,982,99,920,65,854,37,785,17,713,4,639,xe" fillcolor="#005285" stroked="f">
                        <v:path arrowok="t" o:connecttype="custom" o:connectlocs="639,308;564,312;492,325;423,345;358,373;296,407;239,448;187,495;140,547;99,604;64,666;37,732;16,801;4,873;0,947;4,1022;16,1094;37,1163;64,1228;99,1290;140,1347;187,1399;239,1446;296,1487;358,1522;423,1549;492,1570;564,1582;639,1586;713,1582;785,1570;854,1549;920,1522;982,1487;1039,1446;1091,1399;1138,1347;1179,1290;1213,1228;1241,1163;1261,1094;1274,1022;1278,947;1274,873;1261,801;1241,732;1213,666;1179,604;1138,547;1091,495;1039,448;982,407;920,373;854,345;785,325;713,312;639,308" o:connectangles="0,0,0,0,0,0,0,0,0,0,0,0,0,0,0,0,0,0,0,0,0,0,0,0,0,0,0,0,0,0,0,0,0,0,0,0,0,0,0,0,0,0,0,0,0,0,0,0,0,0,0,0,0,0,0,0,0"/>
                      </v:shape>
                      <v:shape id="AutoShape 59" o:spid="_x0000_s1029" style="position:absolute;left:4332;top:416;width:697;height:1025;visibility:visible;mso-wrap-style:square;v-text-anchor:top" coordsize="697,1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" path="m515,911l385,605,360,546,346,513,281,362r-4,-12l265,344r-11,l244,346r-8,6l229,362r-2,11l227,382r48,121l277,503r,7l272,513r-7,l263,510r-2,-3l191,339r-11,-9l164,330r-13,3l141,339r-8,11l130,364r,4l133,373r,2l198,535r2,2l200,544r-4,2l185,546r-3,-2l119,393r-2,-11l106,375r-11,l83,378r-9,6l68,393r-3,11l65,409r3,2l68,415r67,178l135,600r-2,5l123,605r-2,-2l119,600,70,469,63,458,52,449r-16,l22,453r-11,8l3,472,,485r,7l2,494r2,5l191,1025r77,-35l348,960r82,-27l515,911xm697,712l678,631,662,549,649,470r-9,-74l634,329r-2,-16l631,287r-1,-52l629,111,625,88,613,69,594,57,571,52r-11,l553,54r-12,5l537,36,525,17,506,5,483,,466,2,451,9,439,19,429,32r-9,-7l409,21r-14,l374,25,356,35,342,51r-7,19l328,68r-7,-3l312,65r-19,5l276,81,265,98r-5,19l258,321r5,l276,324r12,11l290,106r11,-9l326,97r9,9l335,262r6,7l359,269r7,-7l368,65,380,54r29,l422,65r,142l429,214r18,l454,207r,-148l456,48r6,-10l471,32r12,-2l494,32r10,6l510,48r2,11l510,196r9,9l534,205r7,-9l541,111r3,-11l550,90r10,-6l571,82r15,l598,95r1,152l600,289r2,42l607,378r6,48l627,520r7,42l642,604r17,83l613,697r-57,16l470,739r13,29l524,755r61,-17l648,722r49,-10xe" stroked="f">
                        <v:path arrowok="t" o:connecttype="custom" o:connectlocs="360,962;277,766;244,762;227,789;277,919;265,929;191,755;151,749;130,780;133,791;200,960;182,960;106,791;74,800;65,825;135,1009;123,1021;70,885;36,865;3,888;2,910;268,1406;515,1327;662,965;634,745;630,651;613,485;560,468;537,452;483,416;439,435;409,437;356,451;328,484;293,486;260,533;276,740;301,513;335,678;366,678;409,470;429,630;454,475;471,448;504,454;510,612;541,612;550,506;586,498;600,705;613,842;642,1020;556,1129;524,1171;697,1128" o:connectangles="0,0,0,0,0,0,0,0,0,0,0,0,0,0,0,0,0,0,0,0,0,0,0,0,0,0,0,0,0,0,0,0,0,0,0,0,0,0,0,0,0,0,0,0,0,0,0,0,0,0,0,0,0,0,0"/>
                      </v:shape>
                      <v:shape id="Picture 60" o:spid="_x0000_s1030" type="#_x0000_t75" style="position:absolute;left:4656;top:772;width:130;height: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">
                        <v:imagedata r:id="rId16" o:title=""/>
                      </v:shape>
                      <w10:wrap type="square" anchorx="page"/>
                    </v:group>
                  </w:pict>
                </mc:Fallback>
              </mc:AlternateContent>
            </w:r>
          </w:p>
        </w:tc>
        <w:tc>
          <w:tcPr>
            <w:tcW w:w="1701" w:type="dxa"/>
            <w:vAlign w:val="center"/>
          </w:tcPr>
          <w:p w:rsidR="007E4F7F" w:rsidRDefault="007E4F7F" w:rsidP="005F5843">
            <w:r w:rsidRPr="00D901F8">
              <w:t>Bind lang haar op of draag een haarnetje.</w:t>
            </w:r>
          </w:p>
          <w:p w:rsidR="007E4F7F" w:rsidRDefault="007E4F7F" w:rsidP="004D295F">
            <w:pPr>
              <w:pStyle w:val="Kop5"/>
              <w:outlineLvl w:val="4"/>
            </w:pPr>
          </w:p>
        </w:tc>
      </w:tr>
    </w:tbl>
    <w:p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4DB2114106084BB88F034925CEBF3E7D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:rsidR="005F5843" w:rsidRDefault="00D901F8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 w:rsidRPr="00D901F8">
                  <w:t>Machine uitsluitend te bedienen / af te stellen door 1 persoon.</w:t>
                </w:r>
              </w:p>
              <w:p w:rsidR="005F5843" w:rsidRDefault="005F5843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de machine enkel en alleen voor de bewerkingen waarvoor ze geschikt is.</w:t>
                </w:r>
              </w:p>
              <w:p w:rsidR="005F5843" w:rsidRDefault="005F5843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 w:rsidRPr="005F5843">
                  <w:t>De handleiding en veiligheidsinstructiekaart vormen steeds één geheel.</w:t>
                </w:r>
              </w:p>
              <w:p w:rsidR="007E4F7F" w:rsidRDefault="005F5843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 w:rsidRPr="005F5843">
                  <w:t>Controleer voor elk gebruik de machine op mogelijke zichtbare gebreken. Bij twijfel de machine niet opstarten en advies inwinnen bij een bevoegde persoon.</w:t>
                </w:r>
              </w:p>
              <w:p w:rsidR="002B001F" w:rsidRDefault="007E4F7F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steeds een geschikt zaagblad.</w:t>
                </w:r>
              </w:p>
            </w:tc>
          </w:sdtContent>
        </w:sdt>
      </w:tr>
    </w:tbl>
    <w:p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A84821814F745D1BD707042A50B1A72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:rsidR="00AE7D83" w:rsidRDefault="00AE7D83" w:rsidP="007E4F7F">
                <w:pPr>
                  <w:pStyle w:val="Lijstalinea"/>
                  <w:numPr>
                    <w:ilvl w:val="0"/>
                    <w:numId w:val="23"/>
                  </w:numPr>
                </w:pPr>
                <w:r w:rsidRPr="00AE7D83">
                  <w:t>Controleer of alle veiligheidsvoorzieningen werken.</w:t>
                </w:r>
              </w:p>
              <w:p w:rsidR="00AE7D83" w:rsidRDefault="00AE7D83" w:rsidP="00337138">
                <w:pPr>
                  <w:pStyle w:val="Lijstalinea"/>
                  <w:numPr>
                    <w:ilvl w:val="0"/>
                    <w:numId w:val="23"/>
                  </w:numPr>
                </w:pPr>
                <w:r w:rsidRPr="00AE7D83">
                  <w:t>Zorg dat het te verzagen werkstuk voldoende stabiel</w:t>
                </w:r>
                <w:r>
                  <w:t>/vast</w:t>
                </w:r>
                <w:r w:rsidRPr="00AE7D83">
                  <w:t xml:space="preserve"> ligt.</w:t>
                </w:r>
              </w:p>
              <w:p w:rsidR="00AE7D83" w:rsidRDefault="00AE7D83" w:rsidP="0033713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Zorg dat </w:t>
                </w:r>
                <w:r w:rsidR="005F5843">
                  <w:t>het koelmiddel</w:t>
                </w:r>
                <w:r>
                  <w:t xml:space="preserve">reservoir voldoende gevuld </w:t>
                </w:r>
                <w:r w:rsidR="005F5843">
                  <w:t>is</w:t>
                </w:r>
                <w:r>
                  <w:t>.</w:t>
                </w:r>
              </w:p>
              <w:p w:rsidR="00AE7D83" w:rsidRDefault="00AE7D83" w:rsidP="00337138">
                <w:pPr>
                  <w:pStyle w:val="Lijstalinea"/>
                  <w:numPr>
                    <w:ilvl w:val="0"/>
                    <w:numId w:val="23"/>
                  </w:numPr>
                </w:pPr>
                <w:r w:rsidRPr="00AE7D83">
                  <w:t>Zorg voor een nett</w:t>
                </w:r>
                <w:r w:rsidR="008D47D0">
                  <w:t xml:space="preserve">e </w:t>
                </w:r>
                <w:r w:rsidRPr="00AE7D83">
                  <w:t>werkpost.</w:t>
                </w:r>
              </w:p>
              <w:p w:rsidR="008D47D0" w:rsidRDefault="008D47D0" w:rsidP="0033713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voor een voldoende verlichte werkpost.</w:t>
                </w:r>
              </w:p>
              <w:p w:rsidR="00AE7D83" w:rsidRDefault="00AE7D83" w:rsidP="00337138">
                <w:pPr>
                  <w:pStyle w:val="Lijstalinea"/>
                  <w:numPr>
                    <w:ilvl w:val="0"/>
                    <w:numId w:val="23"/>
                  </w:numPr>
                </w:pPr>
                <w:r w:rsidRPr="00AE7D83">
                  <w:t>Zorg ervoor dat de werkzone rond het toestel steeds vrij van obstakels is.</w:t>
                </w:r>
              </w:p>
              <w:p w:rsidR="008D47D0" w:rsidRDefault="008D47D0" w:rsidP="00337138">
                <w:pPr>
                  <w:pStyle w:val="Lijstalinea"/>
                  <w:numPr>
                    <w:ilvl w:val="0"/>
                    <w:numId w:val="23"/>
                  </w:numPr>
                </w:pPr>
                <w:r w:rsidRPr="008D47D0">
                  <w:t>Zorg ervoor dan er voldoende werkruimte is.</w:t>
                </w:r>
              </w:p>
              <w:p w:rsidR="008D47D0" w:rsidRDefault="008D47D0" w:rsidP="008D47D0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Controleer:</w:t>
                </w:r>
              </w:p>
              <w:p w:rsidR="008D47D0" w:rsidRDefault="008D47D0" w:rsidP="008D47D0">
                <w:pPr>
                  <w:pStyle w:val="Lijstalinea"/>
                </w:pPr>
                <w:r>
                  <w:tab/>
                  <w:t>of het zaagblad voldoende vast en correct gemonteerd werd;</w:t>
                </w:r>
              </w:p>
              <w:p w:rsidR="008D47D0" w:rsidRDefault="008D47D0" w:rsidP="008D47D0">
                <w:pPr>
                  <w:pStyle w:val="Lijstalinea"/>
                </w:pPr>
                <w:r>
                  <w:tab/>
                  <w:t>of het zaagblad voldoende scherp is;</w:t>
                </w:r>
              </w:p>
              <w:p w:rsidR="008D47D0" w:rsidRDefault="008D47D0" w:rsidP="008D47D0">
                <w:pPr>
                  <w:pStyle w:val="Lijstalinea"/>
                </w:pPr>
                <w:r>
                  <w:tab/>
                  <w:t>of het beschermingsapparaat functioneert.</w:t>
                </w:r>
              </w:p>
              <w:p w:rsidR="002B001F" w:rsidRDefault="008D47D0" w:rsidP="008D47D0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LMRA uit.</w:t>
                </w:r>
              </w:p>
            </w:tc>
          </w:sdtContent>
        </w:sdt>
      </w:tr>
    </w:tbl>
    <w:p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p w:rsidR="005F5843" w:rsidRDefault="005F5843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p w:rsidR="005F5843" w:rsidRDefault="005F5843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p w:rsidR="005F5843" w:rsidRDefault="005F5843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p w:rsidR="005F5843" w:rsidRDefault="005F5843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10809B5DFF4333AFAD1DDAFD879EDA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:rsidR="005F5843" w:rsidRDefault="005F5843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Het zaagblad mag nooit op het werkstuk rusten als de machine wordt ingeschakeld.</w:t>
                </w:r>
              </w:p>
              <w:p w:rsidR="005F5843" w:rsidRDefault="009264F7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Ondersteun grote werkstukken met gepast ondersteuningsmateriaal (bv rollenbanen)</w:t>
                </w:r>
                <w:r w:rsidR="007E4F7F">
                  <w:t>.</w:t>
                </w:r>
              </w:p>
              <w:p w:rsidR="008D47D0" w:rsidRDefault="008D47D0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 w:rsidRPr="008D47D0">
                  <w:t xml:space="preserve">Zorg voor een gelijkmatige druk </w:t>
                </w:r>
                <w:r w:rsidR="007E4F7F">
                  <w:t>tijdens het zagen</w:t>
                </w:r>
                <w:r w:rsidRPr="008D47D0">
                  <w:t>.</w:t>
                </w:r>
              </w:p>
              <w:p w:rsidR="009264F7" w:rsidRDefault="009264F7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dat het werkstuk stevig vastgeklemd zit in de machineklem.</w:t>
                </w:r>
              </w:p>
              <w:p w:rsidR="008D47D0" w:rsidRDefault="008D47D0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 w:rsidRPr="008D47D0">
                  <w:t xml:space="preserve">Kijk tijdens het bewerken naar </w:t>
                </w:r>
                <w:r w:rsidR="007E4F7F">
                  <w:t>het zaagblad</w:t>
                </w:r>
                <w:r w:rsidRPr="008D47D0">
                  <w:t xml:space="preserve"> en het werkstuk.</w:t>
                </w:r>
              </w:p>
              <w:p w:rsidR="008D47D0" w:rsidRDefault="008D47D0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 w:rsidRPr="008D47D0">
                  <w:t>Zorg voor een veilige en stabiele werkhouding.</w:t>
                </w:r>
              </w:p>
              <w:p w:rsidR="009264F7" w:rsidRDefault="007E4F7F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Zorg voor een constante toevoer van </w:t>
                </w:r>
                <w:r w:rsidR="008D47D0">
                  <w:t>koelmiddel</w:t>
                </w:r>
                <w:r>
                  <w:t>.</w:t>
                </w:r>
              </w:p>
              <w:p w:rsidR="002B001F" w:rsidRDefault="009264F7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Stop de bewerking onmiddellijk als het zaagblad hapert en win advies in bij bevoegd persoon.</w:t>
                </w:r>
              </w:p>
            </w:tc>
          </w:sdtContent>
        </w:sdt>
      </w:tr>
    </w:tbl>
    <w:p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6C3BB19F14394A79AE8D9CB13715AFA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:rsidR="007B6160" w:rsidRDefault="007B6160" w:rsidP="00337138">
                <w:pPr>
                  <w:pStyle w:val="Lijstalinea"/>
                  <w:numPr>
                    <w:ilvl w:val="0"/>
                    <w:numId w:val="23"/>
                  </w:numPr>
                </w:pPr>
                <w:r w:rsidRPr="005F5843">
                  <w:t>Verzeker u ervan dat het toestel uitgeschakeld is</w:t>
                </w:r>
                <w:r>
                  <w:t>.</w:t>
                </w:r>
              </w:p>
              <w:p w:rsidR="007B6160" w:rsidRDefault="007B6160" w:rsidP="00337138">
                <w:pPr>
                  <w:pStyle w:val="Lijstalinea"/>
                  <w:numPr>
                    <w:ilvl w:val="0"/>
                    <w:numId w:val="23"/>
                  </w:numPr>
                </w:pPr>
                <w:r w:rsidRPr="005F5843">
                  <w:t>Bij het nakijken van het uitgevoerde werk steeds de machine afzetten.</w:t>
                </w:r>
              </w:p>
              <w:p w:rsidR="005F5843" w:rsidRDefault="005F5843" w:rsidP="00337138">
                <w:pPr>
                  <w:pStyle w:val="Lijstalinea"/>
                  <w:numPr>
                    <w:ilvl w:val="0"/>
                    <w:numId w:val="23"/>
                  </w:numPr>
                </w:pPr>
                <w:r w:rsidRPr="005F5843">
                  <w:t>Zaagblad en werkstuk laten afkoelen.</w:t>
                </w:r>
              </w:p>
              <w:p w:rsidR="002B001F" w:rsidRDefault="005F5843" w:rsidP="007B6160">
                <w:pPr>
                  <w:pStyle w:val="Lijstalinea"/>
                  <w:numPr>
                    <w:ilvl w:val="0"/>
                    <w:numId w:val="23"/>
                  </w:numPr>
                </w:pPr>
                <w:r w:rsidRPr="005F5843">
                  <w:t>Reinig de werkpost met een geschikt arbeidsmiddel.</w:t>
                </w:r>
              </w:p>
            </w:tc>
          </w:sdtContent>
        </w:sdt>
      </w:tr>
    </w:tbl>
    <w:p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7174E8E8331148B18307DD5DF8FE4F0A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:rsidR="007B6160" w:rsidRDefault="007B6160" w:rsidP="00337138">
                <w:pPr>
                  <w:pStyle w:val="Lijstalinea"/>
                  <w:numPr>
                    <w:ilvl w:val="0"/>
                    <w:numId w:val="23"/>
                  </w:numPr>
                </w:pPr>
                <w:r w:rsidRPr="007B6160">
                  <w:t>Uitsluitend uit te voeren bij gegarandeerd spanningsloze machine.</w:t>
                </w:r>
              </w:p>
              <w:p w:rsidR="005F5843" w:rsidRDefault="005F5843" w:rsidP="00337138">
                <w:pPr>
                  <w:pStyle w:val="Lijstalinea"/>
                  <w:numPr>
                    <w:ilvl w:val="0"/>
                    <w:numId w:val="23"/>
                  </w:numPr>
                </w:pPr>
                <w:r w:rsidRPr="005F5843">
                  <w:t>Onderhoud mag enkel indien het toestel voldoende afgekoeld is.</w:t>
                </w:r>
              </w:p>
              <w:p w:rsidR="005F5843" w:rsidRDefault="007B6160" w:rsidP="0033713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Uitsluitend</w:t>
                </w:r>
                <w:r w:rsidR="005F5843" w:rsidRPr="005F5843">
                  <w:t xml:space="preserve"> uit te voeren door bevoegd personeel.</w:t>
                </w:r>
              </w:p>
              <w:p w:rsidR="005F5843" w:rsidRDefault="005F5843" w:rsidP="00337138">
                <w:pPr>
                  <w:pStyle w:val="Lijstalinea"/>
                  <w:numPr>
                    <w:ilvl w:val="0"/>
                    <w:numId w:val="23"/>
                  </w:numPr>
                </w:pPr>
                <w:r w:rsidRPr="005F5843">
                  <w:t>Gebruik NOOIT benzine of licht ontvlambare producten om de machine te onderhouden / reinigen.</w:t>
                </w:r>
              </w:p>
              <w:p w:rsidR="007B6160" w:rsidRDefault="007B6160" w:rsidP="00337138">
                <w:pPr>
                  <w:pStyle w:val="Lijstalinea"/>
                  <w:numPr>
                    <w:ilvl w:val="0"/>
                    <w:numId w:val="23"/>
                  </w:numPr>
                </w:pPr>
                <w:r w:rsidRPr="007B6160">
                  <w:t>Gebruik enkel onderdelen die door de fabrikant zijn voorgeschreven.</w:t>
                </w:r>
              </w:p>
              <w:p w:rsidR="002B001F" w:rsidRDefault="005F5843" w:rsidP="00337138">
                <w:pPr>
                  <w:pStyle w:val="Lijstalinea"/>
                  <w:numPr>
                    <w:ilvl w:val="0"/>
                    <w:numId w:val="23"/>
                  </w:numPr>
                </w:pPr>
                <w:r w:rsidRPr="005F5843">
                  <w:t>Houd een register van onderhoud en herstelling bij.</w:t>
                </w:r>
              </w:p>
            </w:tc>
          </w:sdtContent>
        </w:sdt>
      </w:tr>
    </w:tbl>
    <w:p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:rsidTr="00782624">
        <w:trPr>
          <w:trHeight w:hRule="exact" w:val="1701"/>
          <w:jc w:val="center"/>
        </w:trPr>
        <w:tc>
          <w:tcPr>
            <w:tcW w:w="3402" w:type="dxa"/>
          </w:tcPr>
          <w:p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:rsidR="0080216B" w:rsidRPr="0080216B" w:rsidRDefault="0080216B" w:rsidP="000B71D5"/>
        </w:tc>
        <w:tc>
          <w:tcPr>
            <w:tcW w:w="3402" w:type="dxa"/>
          </w:tcPr>
          <w:p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:rsidTr="00782624">
        <w:trPr>
          <w:trHeight w:hRule="exact" w:val="851"/>
          <w:jc w:val="center"/>
        </w:trPr>
        <w:tc>
          <w:tcPr>
            <w:tcW w:w="3402" w:type="dxa"/>
          </w:tcPr>
          <w:p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DefaultPlaceholder_-1854013440"/>
              </w:placeholder>
              <w:showingPlcHdr/>
            </w:sdtPr>
            <w:sdtEndPr/>
            <w:sdtContent>
              <w:p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DefaultPlaceholder_-1854013440"/>
              </w:placeholder>
              <w:showingPlcHdr/>
            </w:sdtPr>
            <w:sdtEndPr/>
            <w:sdtContent>
              <w:p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DefaultPlaceholder_-1854013440"/>
              </w:placeholder>
              <w:showingPlcHdr/>
            </w:sdtPr>
            <w:sdtEndPr/>
            <w:sdtContent>
              <w:p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7"/>
      <w:footerReference w:type="default" r:id="rId18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0957" w:rsidRDefault="00E30957" w:rsidP="00384B8E">
      <w:pPr>
        <w:spacing w:after="0" w:line="240" w:lineRule="auto"/>
      </w:pPr>
      <w:r>
        <w:separator/>
      </w:r>
    </w:p>
  </w:endnote>
  <w:endnote w:type="continuationSeparator" w:id="0">
    <w:p w:rsidR="00E30957" w:rsidRDefault="00E30957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D901F8">
              <w:rPr>
                <w:bCs/>
                <w:noProof/>
                <w:szCs w:val="20"/>
              </w:rPr>
              <w:t>jan-24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0957" w:rsidRDefault="00E30957" w:rsidP="00384B8E">
      <w:pPr>
        <w:spacing w:after="0" w:line="240" w:lineRule="auto"/>
      </w:pPr>
      <w:r>
        <w:separator/>
      </w:r>
    </w:p>
  </w:footnote>
  <w:footnote w:type="continuationSeparator" w:id="0">
    <w:p w:rsidR="00E30957" w:rsidRDefault="00E30957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676F7B21" wp14:editId="3AD3956D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75393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Hz6sQUAAEs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iER8+rEFAABLHgAADgAAAAAAAAAAAAAAAAAuAgAAZHJzL2Uyb0RvYy54&#10;bWxQSwECLQAUAAYACAAAACEAQMvjRuAAAAALAQAADwAAAAAAAAAAAAAAAAALCAAAZHJzL2Rvd25y&#10;ZXYueG1sUEsFBgAAAAAEAAQA8wAAABgJAAAAAA==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2185AC6" wp14:editId="5B5F5883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0F112E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73D379B8" wp14:editId="12F189C6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B8E"/>
    <w:rsid w:val="000B71D5"/>
    <w:rsid w:val="002B001F"/>
    <w:rsid w:val="00304562"/>
    <w:rsid w:val="00384B8E"/>
    <w:rsid w:val="004D295F"/>
    <w:rsid w:val="005B7FD3"/>
    <w:rsid w:val="005F5843"/>
    <w:rsid w:val="007821D8"/>
    <w:rsid w:val="00782624"/>
    <w:rsid w:val="007B6160"/>
    <w:rsid w:val="007E4F7F"/>
    <w:rsid w:val="0080216B"/>
    <w:rsid w:val="008D47D0"/>
    <w:rsid w:val="009264AB"/>
    <w:rsid w:val="009264F7"/>
    <w:rsid w:val="0099111B"/>
    <w:rsid w:val="00AE7D83"/>
    <w:rsid w:val="00B359A9"/>
    <w:rsid w:val="00B80CF9"/>
    <w:rsid w:val="00D901F8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72B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cid:image001.png@01DA5382.46ED4660" TargetMode="External"/><Relationship Id="rId22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C8A42D6-33D4-46A4-B3E0-E0665B261B21}"/>
      </w:docPartPr>
      <w:docPartBody>
        <w:p w:rsidR="00B01685" w:rsidRDefault="00E232E5"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4DB2114106084BB88F034925CEBF3E7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EA4A161-951D-4E74-AC91-7F28BA01AF8A}"/>
      </w:docPartPr>
      <w:docPartBody>
        <w:p w:rsidR="00F117AD" w:rsidRDefault="00B01685" w:rsidP="00B01685">
          <w:pPr>
            <w:pStyle w:val="4DB2114106084BB88F034925CEBF3E7D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A84821814F745D1BD707042A50B1A7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D564E0D-8FC6-47EA-B915-14914DA15EE7}"/>
      </w:docPartPr>
      <w:docPartBody>
        <w:p w:rsidR="00F117AD" w:rsidRDefault="00B01685" w:rsidP="00B01685">
          <w:pPr>
            <w:pStyle w:val="CA84821814F745D1BD707042A50B1A72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10809B5DFF4333AFAD1DDAFD879ED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FDEA1A5-7AFC-4694-99C0-210DED05CA98}"/>
      </w:docPartPr>
      <w:docPartBody>
        <w:p w:rsidR="00F117AD" w:rsidRDefault="00B01685" w:rsidP="00B01685">
          <w:pPr>
            <w:pStyle w:val="1B10809B5DFF4333AFAD1DDAFD879EDA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C3BB19F14394A79AE8D9CB13715AFA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8D3A51E-6C8B-4024-997B-0CABBF4413FF}"/>
      </w:docPartPr>
      <w:docPartBody>
        <w:p w:rsidR="00F117AD" w:rsidRDefault="00B01685" w:rsidP="00B01685">
          <w:pPr>
            <w:pStyle w:val="6C3BB19F14394A79AE8D9CB13715AFA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174E8E8331148B18307DD5DF8FE4F0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EB221B7-D9E7-4B2A-9EAF-5B5425322E14}"/>
      </w:docPartPr>
      <w:docPartBody>
        <w:p w:rsidR="00F117AD" w:rsidRDefault="00B01685" w:rsidP="00B01685">
          <w:pPr>
            <w:pStyle w:val="7174E8E8331148B18307DD5DF8FE4F0A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2E5"/>
    <w:rsid w:val="000B0FB2"/>
    <w:rsid w:val="00B01685"/>
    <w:rsid w:val="00E232E5"/>
    <w:rsid w:val="00F117AD"/>
    <w:rsid w:val="00FF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B01685"/>
    <w:rPr>
      <w:color w:val="808080"/>
    </w:rPr>
  </w:style>
  <w:style w:type="paragraph" w:customStyle="1" w:styleId="2A63ACA06E614EDA89902419DAB17532">
    <w:name w:val="2A63ACA06E614EDA89902419DAB17532"/>
    <w:rsid w:val="00E232E5"/>
  </w:style>
  <w:style w:type="paragraph" w:customStyle="1" w:styleId="7626E726745B4EA5BAF41885F6BFF1F7">
    <w:name w:val="7626E726745B4EA5BAF41885F6BFF1F7"/>
    <w:rsid w:val="00B01685"/>
    <w:rPr>
      <w:lang w:val="nl-BE" w:eastAsia="nl-BE"/>
    </w:rPr>
  </w:style>
  <w:style w:type="paragraph" w:customStyle="1" w:styleId="4DB2114106084BB88F034925CEBF3E7D">
    <w:name w:val="4DB2114106084BB88F034925CEBF3E7D"/>
    <w:rsid w:val="00B01685"/>
    <w:rPr>
      <w:lang w:val="nl-BE" w:eastAsia="nl-BE"/>
    </w:rPr>
  </w:style>
  <w:style w:type="paragraph" w:customStyle="1" w:styleId="03BBF9E8E5DB46A8A5EFF8688598D0E2">
    <w:name w:val="03BBF9E8E5DB46A8A5EFF8688598D0E2"/>
    <w:rsid w:val="00B01685"/>
    <w:rPr>
      <w:lang w:val="nl-BE" w:eastAsia="nl-BE"/>
    </w:rPr>
  </w:style>
  <w:style w:type="paragraph" w:customStyle="1" w:styleId="8E219B74B0344252AE144F41251BA3CD">
    <w:name w:val="8E219B74B0344252AE144F41251BA3CD"/>
    <w:rsid w:val="00B01685"/>
    <w:rPr>
      <w:lang w:val="nl-BE" w:eastAsia="nl-BE"/>
    </w:rPr>
  </w:style>
  <w:style w:type="paragraph" w:customStyle="1" w:styleId="CA84821814F745D1BD707042A50B1A72">
    <w:name w:val="CA84821814F745D1BD707042A50B1A72"/>
    <w:rsid w:val="00B01685"/>
    <w:rPr>
      <w:lang w:val="nl-BE" w:eastAsia="nl-BE"/>
    </w:rPr>
  </w:style>
  <w:style w:type="paragraph" w:customStyle="1" w:styleId="1B10809B5DFF4333AFAD1DDAFD879EDA">
    <w:name w:val="1B10809B5DFF4333AFAD1DDAFD879EDA"/>
    <w:rsid w:val="00B01685"/>
    <w:rPr>
      <w:lang w:val="nl-BE" w:eastAsia="nl-BE"/>
    </w:rPr>
  </w:style>
  <w:style w:type="paragraph" w:customStyle="1" w:styleId="6C3BB19F14394A79AE8D9CB13715AFAC">
    <w:name w:val="6C3BB19F14394A79AE8D9CB13715AFAC"/>
    <w:rsid w:val="00B01685"/>
    <w:rPr>
      <w:lang w:val="nl-BE" w:eastAsia="nl-BE"/>
    </w:rPr>
  </w:style>
  <w:style w:type="paragraph" w:customStyle="1" w:styleId="7174E8E8331148B18307DD5DF8FE4F0A">
    <w:name w:val="7174E8E8331148B18307DD5DF8FE4F0A"/>
    <w:rsid w:val="00B01685"/>
    <w:rPr>
      <w:lang w:val="nl-BE" w:eastAsia="nl-B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GOPRO-1830562155-17266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https://gemeenschapsonderwijs.sharepoint.com/sites/prodoc/_layouts/15/DocIdRedir.aspx?ID=GOPRO-1830562155-17266</Url>
      <Description>GOPRO-1830562155-17266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ee8e1d40-80a2-457e-9c03-73afb05854bc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4dff3599-9efc-4fc4-89da-48c9658dcb11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D123B32-7253-47D7-949E-8CF4E898619E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E33927-AF00-4AE4-9936-2AA62DF41B46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Veiligheidsinstructiekaart%20A12%20-%20sjabloon</Template>
  <TotalTime>2</TotalTime>
  <Pages>2</Pages>
  <Words>468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Afkortzaag - metaal - vast</dc:title>
  <dc:subject/>
  <dc:creator>Naomi De Clercq</dc:creator>
  <cp:keywords/>
  <dc:description/>
  <cp:lastModifiedBy>Kristof De Croo</cp:lastModifiedBy>
  <cp:revision>2</cp:revision>
  <dcterms:created xsi:type="dcterms:W3CDTF">2024-01-30T13:39:00Z</dcterms:created>
  <dcterms:modified xsi:type="dcterms:W3CDTF">2024-01-30T13:39:00Z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ae479c4d-173b-4dc7-a964-a2fbcc128a36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