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1C4D6E" w:rsidR="001C4D6E" w:rsidP="001C4D6E" w:rsidRDefault="00A54F80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7CF4A7E9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EB1A068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z6sQ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yJ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iER8+rEFAABLHgAADgAAAAAAAAAAAAAAAAAuAgAAZHJzL2Uyb0RvYy54&#10;bWxQSwECLQAUAAYACAAAACEAQMvjRuAAAAALAQAADwAAAAAAAAAAAAAAAAALCAAAZHJzL2Rvd25y&#10;ZXYueG1sUEsFBgAAAAAEAAQA8wAAABgJAAAAAA==&#10;" w14:anchorId="03F063CD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44221530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7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753B5DA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dOl3g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" w14:anchorId="4A8FEDA5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1C4D6E" w:rsidR="001C4D6E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5C0CB9DD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041208609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1C4D6E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1C4D6E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1C4D6E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1C4D6E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1C4D6E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1C4D6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1C4D6E">
        <w:rPr>
          <w:rFonts w:cs="Arial" w:asciiTheme="minorHAnsi" w:hAnsiTheme="minorHAnsi"/>
          <w:szCs w:val="22"/>
        </w:rPr>
        <w:tab/>
      </w: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xmlns:wp14="http://schemas.microsoft.com/office/word/2010/wordml" w:rsidRPr="001C4D6E" w:rsidR="007B53AB" w:rsidTr="000874C0" w14:paraId="6AB96409" wp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Cs w:val="22"/>
              </w:rPr>
              <w:id w:val="123124654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1C4D6E" w:rsidR="007B53AB" w:rsidP="00985DED" w:rsidRDefault="001237B9" w14:paraId="26123A71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VEILIGHEIDSINSTRUCTIEKAART –</w:t>
                </w:r>
                <w:r w:rsidRPr="001C4D6E" w:rsidR="007B53AB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 xml:space="preserve"> A1</w:t>
                </w:r>
                <w:r w:rsidR="00F97732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2</w:t>
                </w:r>
              </w:p>
              <w:p w:rsidRPr="00FB6418" w:rsidR="007B53AB" w:rsidP="00D37D47" w:rsidRDefault="00793FC6" w14:paraId="65DFC2F0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Afkortzaag</w:t>
                </w:r>
                <w:r w:rsidRPr="00FB6418" w:rsidR="0021354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machine</w:t>
                </w:r>
              </w:p>
            </w:sdtContent>
          </w:sdt>
        </w:tc>
      </w:tr>
      <w:tr xmlns:wp14="http://schemas.microsoft.com/office/word/2010/wordml" w:rsidRPr="001C4D6E" w:rsidR="007B53AB" w:rsidTr="006E1E0C" w14:paraId="55EA19D6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24453290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DA7C25" w:rsidR="007B53AB" w:rsidP="00445204" w:rsidRDefault="007B53AB" w14:paraId="5DAB6C7B" wp14:textId="77777777">
            <w:pPr>
              <w:jc w:val="both"/>
              <w:rPr>
                <w:rFonts w:cs="Arial"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 w:val="restart"/>
          </w:tcPr>
          <w:p w:rsidR="00C66F55" w:rsidP="00C66F55" w:rsidRDefault="00C66F55" w14:paraId="02EB378F" wp14:textId="77777777">
            <w:pPr>
              <w:jc w:val="center"/>
              <w:rPr>
                <w:rFonts w:cs="Arial" w:asciiTheme="minorHAnsi" w:hAnsiTheme="minorHAnsi"/>
                <w:noProof/>
                <w:szCs w:val="22"/>
                <w:lang w:val="nl-BE" w:eastAsia="nl-BE"/>
              </w:rPr>
            </w:pPr>
          </w:p>
          <w:p w:rsidRPr="001C4D6E" w:rsidR="004C0580" w:rsidP="00F21695" w:rsidRDefault="004C0580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41416382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5A39BBE3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41C8F396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5335279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72A3D3EC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09504055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0E27B00A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641450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44EAFD9C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4B94D5A5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250178" w:rsidR="007B53AB" w:rsidP="005A7BB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cs="Arial" w:asciiTheme="minorHAnsi" w:hAnsiTheme="minorHAnsi"/>
            <w:b/>
            <w:szCs w:val="22"/>
          </w:rPr>
          <w:id w:val="-19014639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1C4D6E" w:rsidR="007B53AB" w:rsidTr="00C46DB6" w14:paraId="2E4EC8F3" wp14:textId="77777777">
            <w:tc>
              <w:tcPr>
                <w:tcW w:w="10429" w:type="dxa"/>
              </w:tcPr>
              <w:p w:rsidRPr="001C4D6E" w:rsidR="00B00F6F" w:rsidP="00B00F6F" w:rsidRDefault="006236F9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1C4D6E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1C4D6E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1C4D6E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3656B9AB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1388799150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22"/>
          <w:szCs w:val="22"/>
        </w:rPr>
      </w:sdtEndPr>
      <w:sdtContent>
        <w:tbl>
          <w:tblPr>
            <w:tblW w:w="10403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78"/>
            <w:gridCol w:w="1478"/>
            <w:gridCol w:w="1478"/>
            <w:gridCol w:w="1479"/>
            <w:gridCol w:w="1478"/>
            <w:gridCol w:w="1478"/>
            <w:gridCol w:w="1534"/>
          </w:tblGrid>
          <w:tr xmlns:wp14="http://schemas.microsoft.com/office/word/2010/wordml" w:rsidRPr="001C4D6E" w:rsidR="006236F9" w:rsidTr="00C46DB6" w14:paraId="2C064148" wp14:textId="77777777">
            <w:trPr>
              <w:trHeight w:val="565" w:hRule="exact"/>
            </w:trPr>
            <w:tc>
              <w:tcPr>
                <w:tcW w:w="10403" w:type="dxa"/>
                <w:gridSpan w:val="7"/>
                <w:shd w:val="clear" w:color="auto" w:fill="C3004A"/>
              </w:tcPr>
              <w:p w:rsidRPr="00FB6418" w:rsidR="006236F9" w:rsidP="00606B92" w:rsidRDefault="006236F9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1C4D6E" w:rsidR="00F54E23" w:rsidTr="00A22085" w14:paraId="5B45651C" wp14:textId="77777777">
            <w:trPr>
              <w:trHeight w:val="1357"/>
            </w:trPr>
            <w:tc>
              <w:tcPr>
                <w:tcW w:w="1478" w:type="dxa"/>
                <w:vAlign w:val="center"/>
              </w:tcPr>
              <w:p w:rsidRPr="001C4D6E" w:rsidR="00F54E23" w:rsidP="006236F9" w:rsidRDefault="006236F9" w14:paraId="5BDFF6A6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6704" behindDoc="0" locked="0" layoutInCell="1" allowOverlap="1" wp14:anchorId="280466DB" wp14:editId="4BEAA265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-584835</wp:posOffset>
                      </wp:positionV>
                      <wp:extent cx="697230" cy="587375"/>
                      <wp:effectExtent l="19050" t="0" r="7620" b="0"/>
                      <wp:wrapSquare wrapText="bothSides"/>
                      <wp:docPr id="10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97230" cy="58737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F54E23" w14:paraId="45FB0818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364D76F" wp14:editId="4EA96F87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F54E23" w14:paraId="1BE9A1B8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776" behindDoc="0" locked="0" layoutInCell="1" allowOverlap="1" wp14:anchorId="55285C58" wp14:editId="086B6EB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31115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9" w:type="dxa"/>
                <w:vAlign w:val="center"/>
              </w:tcPr>
              <w:p w:rsidRPr="001C4D6E" w:rsidR="00F54E23" w:rsidP="006236F9" w:rsidRDefault="00F54E23" w14:paraId="049F31CB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C824429" wp14:editId="4C7D93CA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6236F9" w14:paraId="53128261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89B7D62" wp14:editId="5025D9A3">
                      <wp:extent cx="612000" cy="612000"/>
                      <wp:effectExtent l="0" t="0" r="0" b="0"/>
                      <wp:docPr id="1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D57747" w:rsidR="00D57747" w:rsidP="00D57747" w:rsidRDefault="00D57747" w14:paraId="3AD497A3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 xml:space="preserve">Afzuiging aan de bron. </w:t>
                </w:r>
              </w:p>
              <w:p w:rsidRPr="00D57747" w:rsidR="00D57747" w:rsidP="00D57747" w:rsidRDefault="00D57747" w14:paraId="4F9DD36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Geschikt masker P2/P3 bij stofvorming</w:t>
                </w:r>
              </w:p>
              <w:p w:rsidRPr="00D57747" w:rsidR="00F54E23" w:rsidP="0082671E" w:rsidRDefault="00F54E23" w14:paraId="62486C05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</w:p>
            </w:tc>
            <w:tc>
              <w:tcPr>
                <w:tcW w:w="1534" w:type="dxa"/>
                <w:vAlign w:val="center"/>
              </w:tcPr>
              <w:p w:rsidRPr="00D57747" w:rsidR="00F54E23" w:rsidP="006236F9" w:rsidRDefault="00F54E23" w14:paraId="0EB3DEE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Bij stilstand</w:t>
                </w:r>
              </w:p>
              <w:p w:rsidRPr="00D57747" w:rsidR="00F54E23" w:rsidP="006236F9" w:rsidRDefault="00D57747" w14:paraId="79E8F8CE" wp14:textId="77777777">
                <w:pPr>
                  <w:jc w:val="center"/>
                  <w:rPr>
                    <w:rFonts w:cs="Arial" w:asciiTheme="minorHAnsi" w:hAnsiTheme="minorHAnsi"/>
                    <w:b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m</w:t>
                </w:r>
                <w:r w:rsidRPr="00D57747" w:rsidR="00793FC6">
                  <w:rPr>
                    <w:rFonts w:cs="Arial" w:asciiTheme="minorHAnsi" w:hAnsiTheme="minorHAnsi"/>
                    <w:sz w:val="18"/>
                    <w:szCs w:val="18"/>
                  </w:rPr>
                  <w:t>onteren zaagblad.</w:t>
                </w:r>
              </w:p>
            </w:tc>
          </w:tr>
          <w:tr xmlns:wp14="http://schemas.microsoft.com/office/word/2010/wordml" w:rsidRPr="001C4D6E" w:rsidR="00F54E23" w:rsidTr="00A22085" w14:paraId="7701F8BC" wp14:textId="77777777">
            <w:trPr>
              <w:trHeight w:val="1122"/>
            </w:trPr>
            <w:tc>
              <w:tcPr>
                <w:tcW w:w="1478" w:type="dxa"/>
                <w:vAlign w:val="center"/>
              </w:tcPr>
              <w:p w:rsidRPr="00575FD0" w:rsidR="00F54E23" w:rsidP="006236F9" w:rsidRDefault="006236F9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F54E23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F54E23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575FD0" w:rsidR="00F54E23" w:rsidP="006236F9" w:rsidRDefault="006236F9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s</w:t>
                </w:r>
                <w:r w:rsidRPr="00575FD0" w:rsidR="00F54E23">
                  <w:rPr>
                    <w:rFonts w:cs="Arial" w:asciiTheme="minorHAnsi" w:hAnsiTheme="minorHAnsi"/>
                    <w:sz w:val="18"/>
                    <w:szCs w:val="18"/>
                  </w:rPr>
                  <w:t>choen</w:t>
                </w: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1479" w:type="dxa"/>
                <w:vAlign w:val="center"/>
              </w:tcPr>
              <w:p w:rsidRPr="00575FD0" w:rsidR="00F54E23" w:rsidP="006236F9" w:rsidRDefault="00F54E23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6236F9" w:rsidP="006236F9" w:rsidRDefault="006236F9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D57747" w14:paraId="4101652C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1C4D6E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7ED0541" wp14:editId="1AEF52A7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34" w:type="dxa"/>
                <w:vAlign w:val="center"/>
              </w:tcPr>
              <w:p w:rsidRPr="001C4D6E" w:rsidR="00F54E23" w:rsidP="006236F9" w:rsidRDefault="00A54F80" w14:paraId="7EEF3434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7728" behindDoc="0" locked="0" layoutInCell="1" allowOverlap="1" wp14:anchorId="5AD5AA17" wp14:editId="7777777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-9525</wp:posOffset>
                      </wp:positionV>
                      <wp:extent cx="612140" cy="612140"/>
                      <wp:effectExtent l="0" t="0" r="0" b="0"/>
                      <wp:wrapNone/>
                      <wp:docPr id="2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140" cy="61214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</w:sdtContent>
    </w:sdt>
    <w:p xmlns:wp14="http://schemas.microsoft.com/office/word/2010/wordml" w:rsidRPr="00250178" w:rsidR="007B53AB" w:rsidP="00D340B7" w:rsidRDefault="007B53AB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46138095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1C4D6E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B6418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48508411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A22085" w14:paraId="2831D51F" wp14:textId="77777777">
            <w:tc>
              <w:tcPr>
                <w:tcW w:w="1702" w:type="dxa"/>
                <w:vAlign w:val="center"/>
              </w:tcPr>
              <w:p w:rsidRPr="00FB6418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1C4D6E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A22085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A22085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00" w:type="dxa"/>
              </w:tcPr>
              <w:p w:rsidRPr="000A0311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0A0311" w:rsidR="007157CE" w:rsidP="00B90B69" w:rsidRDefault="007157CE" w14:paraId="7491196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 xml:space="preserve">Gebruik de machine enkel </w:t>
                </w:r>
                <w:r w:rsidRPr="000A0311" w:rsidR="003125C6">
                  <w:rPr>
                    <w:rFonts w:cs="Arial" w:asciiTheme="minorHAnsi" w:hAnsiTheme="minorHAnsi"/>
                    <w:sz w:val="20"/>
                  </w:rPr>
                  <w:t>in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 xml:space="preserve"> ergonomisch verantwoorde omstandigheden.  </w:t>
                </w:r>
              </w:p>
              <w:p w:rsidRPr="000A0311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0A0311" w:rsidR="00B90B69" w:rsidP="00B90B69" w:rsidRDefault="00B90B69" w14:paraId="759849B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Voor elk gebruik de machine controleren op mogelijke zichtbare gebreken. Bij twijfel de machine niet opstarten en advies inwinnen</w:t>
                </w:r>
                <w:r w:rsidRPr="000A0311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0A0311" w:rsidR="003125C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0A0311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0A0311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0A0311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A22085" w:rsidR="005A7BB0" w:rsidP="00A22085" w:rsidRDefault="00B90B69" w14:paraId="2F95B2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937090829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1C4D6E" w:rsidR="007B53AB" w:rsidTr="00A22085" w14:paraId="368BB2A4" wp14:textId="77777777">
            <w:trPr>
              <w:trHeight w:val="554"/>
            </w:trPr>
            <w:tc>
              <w:tcPr>
                <w:tcW w:w="1702" w:type="dxa"/>
                <w:vAlign w:val="center"/>
              </w:tcPr>
              <w:p w:rsidRPr="00FB6418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700" w:type="dxa"/>
              </w:tcPr>
              <w:p w:rsidRPr="000A0311" w:rsidR="007B53AB" w:rsidP="00CA0EB0" w:rsidRDefault="007B53AB" w14:paraId="79262B3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0A0311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uit.</w:t>
                </w:r>
              </w:p>
              <w:p w:rsidRPr="000A0311" w:rsidR="00793FC6" w:rsidP="00CA0EB0" w:rsidRDefault="00793FC6" w14:paraId="320B3FA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Trek de stekker uit het stopcontact.</w:t>
                </w:r>
              </w:p>
              <w:p w:rsidRPr="00FB6418" w:rsidR="007B53AB" w:rsidP="00CA0EB0" w:rsidRDefault="000C24AD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 xml:space="preserve">ebruik </w:t>
                </w:r>
                <w:r w:rsidRPr="000A0311" w:rsidR="003125C6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 xml:space="preserve">gepaste opbergkist voor </w:t>
                </w:r>
                <w:r w:rsidRPr="000A0311" w:rsidR="00641112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="00A22085">
                  <w:rPr>
                    <w:rFonts w:asciiTheme="minorHAnsi" w:hAnsiTheme="minorHAnsi"/>
                    <w:sz w:val="20"/>
                  </w:rPr>
                  <w:t>transport.</w:t>
                </w:r>
              </w:p>
            </w:tc>
          </w:tr>
        </w:sdtContent>
      </w:sdt>
    </w:tbl>
    <w:p xmlns:wp14="http://schemas.microsoft.com/office/word/2010/wordml" w:rsidRPr="00A245AF" w:rsidR="007B53AB" w:rsidP="00677F90" w:rsidRDefault="007B53AB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08018122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A22085" w14:paraId="77070067" wp14:textId="77777777">
            <w:trPr>
              <w:trHeight w:val="271"/>
            </w:trPr>
            <w:tc>
              <w:tcPr>
                <w:tcW w:w="1702" w:type="dxa"/>
                <w:vAlign w:val="center"/>
              </w:tcPr>
              <w:p w:rsidRPr="00FB6418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00" w:type="dxa"/>
              </w:tcPr>
              <w:p w:rsidRPr="000A0311" w:rsidR="00793FC6" w:rsidP="006B7CFC" w:rsidRDefault="006236F9" w14:paraId="01FCD44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Kies het juiste zaagblad </w:t>
                </w:r>
                <w:r w:rsidRPr="000A0311" w:rsidR="00641112">
                  <w:rPr>
                    <w:rFonts w:asciiTheme="minorHAnsi" w:hAnsiTheme="minorHAnsi"/>
                    <w:sz w:val="20"/>
                  </w:rPr>
                  <w:t xml:space="preserve">voor </w:t>
                </w:r>
                <w:r w:rsidRPr="000A0311" w:rsidR="00793FC6">
                  <w:rPr>
                    <w:rFonts w:asciiTheme="minorHAnsi" w:hAnsiTheme="minorHAnsi"/>
                    <w:sz w:val="20"/>
                  </w:rPr>
                  <w:t>de uit te voeren bewerking + materiaal.</w:t>
                </w:r>
              </w:p>
              <w:p w:rsidRPr="000A0311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0A0311" w:rsidR="006B7CFC" w:rsidP="006B7CFC" w:rsidRDefault="0009456E" w14:paraId="12BB7CD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of h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 xml:space="preserve">et zaagblad voldoende vast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 xml:space="preserve">en correct 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>gemonteerd werd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A0311" w:rsidR="00793FC6" w:rsidP="006B7CFC" w:rsidRDefault="0009456E" w14:paraId="2B37203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of het zaagblad v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 xml:space="preserve">oldoende scherp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i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A0311" w:rsidR="007B0339" w:rsidP="006B7CFC" w:rsidRDefault="0009456E" w14:paraId="304E8E2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 xml:space="preserve">of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het beschermingsapparaat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 xml:space="preserve"> functioneert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0A0311" w:rsidR="00FA48C5" w:rsidP="00CA0EB0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0A0311" w:rsidR="0009456E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de </w:t>
                </w:r>
                <w:r w:rsidRPr="000A0311" w:rsidR="004D1D55">
                  <w:rPr>
                    <w:rFonts w:asciiTheme="minorHAnsi" w:hAnsiTheme="minorHAnsi"/>
                    <w:sz w:val="20"/>
                  </w:rPr>
                  <w:t>stekker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0A0311" w:rsidR="0009456E">
                  <w:rPr>
                    <w:rFonts w:asciiTheme="minorHAnsi" w:hAnsiTheme="minorHAnsi"/>
                    <w:sz w:val="20"/>
                  </w:rPr>
                  <w:t>plugt</w:t>
                </w:r>
                <w:r w:rsidRPr="000A0311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0D397C" w:rsidP="002E3920" w:rsidRDefault="0009456E" w14:paraId="4EA42FF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Stel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de gepaste zaagdiepte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C45753" w:rsidP="002E3920" w:rsidRDefault="00C45753" w14:paraId="48D0A63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Ga na of de zaagzone vrij is van metalen delen.</w:t>
                </w:r>
              </w:p>
              <w:p w:rsidRPr="000A0311" w:rsidR="00C45753" w:rsidP="002E3920" w:rsidRDefault="00C45753" w14:paraId="123D638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Zorg dat het te verzagen werkstuk voldoende stabiel ligt.</w:t>
                </w:r>
              </w:p>
              <w:p w:rsidRPr="000A0311" w:rsidR="00C45753" w:rsidP="00C45753" w:rsidRDefault="0009456E" w14:paraId="6FC386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Gebruik verlengtafels om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lange stukken </w:t>
                </w:r>
                <w:r w:rsidRPr="000A0311">
                  <w:rPr>
                    <w:rFonts w:asciiTheme="minorHAnsi" w:hAnsiTheme="minorHAnsi"/>
                    <w:sz w:val="20"/>
                  </w:rPr>
                  <w:t>te zagen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:rsidRPr="00A22085" w:rsidR="006B2177" w:rsidP="00A22085" w:rsidRDefault="00C45753" w14:paraId="6E2BBA8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2177">
                  <w:rPr>
                    <w:rFonts w:asciiTheme="minorHAnsi" w:hAnsiTheme="minorHAnsi"/>
                    <w:sz w:val="20"/>
                  </w:rPr>
                  <w:t>Gebruik bij voorkeur een toestel met geschikte stofafzuiging aan de bron. I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 xml:space="preserve">s dat </w:t>
                </w:r>
                <w:r w:rsidRPr="006B2177">
                  <w:rPr>
                    <w:rFonts w:asciiTheme="minorHAnsi" w:hAnsiTheme="minorHAnsi"/>
                    <w:sz w:val="20"/>
                  </w:rPr>
                  <w:t>niet mogelijk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>,</w:t>
                </w:r>
                <w:r w:rsidRPr="006B2177">
                  <w:rPr>
                    <w:rFonts w:asciiTheme="minorHAnsi" w:hAnsiTheme="minorHAnsi"/>
                    <w:sz w:val="20"/>
                  </w:rPr>
                  <w:t xml:space="preserve"> gebruik 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 xml:space="preserve">dan </w:t>
                </w:r>
                <w:r w:rsidRPr="006B2177">
                  <w:rPr>
                    <w:rFonts w:asciiTheme="minorHAnsi" w:hAnsiTheme="minorHAnsi"/>
                    <w:sz w:val="20"/>
                  </w:rPr>
                  <w:t>een geschikt mondmasker.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09180725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1C4D6E" w:rsidR="007B53AB" w:rsidTr="00A22085" w14:paraId="2C9FB799" wp14:textId="77777777">
            <w:trPr>
              <w:trHeight w:val="1081"/>
            </w:trPr>
            <w:tc>
              <w:tcPr>
                <w:tcW w:w="1702" w:type="dxa"/>
                <w:vAlign w:val="center"/>
              </w:tcPr>
              <w:p w:rsidRPr="00FB6418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00" w:type="dxa"/>
              </w:tcPr>
              <w:p w:rsidRPr="000A0311" w:rsidR="00CE2340" w:rsidP="00CE2340" w:rsidRDefault="009700F1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0A0311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0A0311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7B53AB" w:rsidP="00CA0EB0" w:rsidRDefault="007B53AB" w14:paraId="45B8D52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Houd de machine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stevig met de ene hand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 xml:space="preserve"> en het werkstuk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met de andere hand 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>vast,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 op 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voldoende veilige afstand van het zaagblad.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0A0311" w:rsidR="007B53AB" w:rsidP="00CA0EB0" w:rsidRDefault="007B53AB" w14:paraId="52F924D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zagen</w:t>
                </w:r>
                <w:r w:rsidRPr="000A0311" w:rsidR="002E3920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0A0311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0A0311" w:rsidR="002E3920" w:rsidP="002E3920" w:rsidRDefault="009700F1" w14:paraId="211975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Laat de zaag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gelijkmatig beweg</w:t>
                </w:r>
                <w:r w:rsidRPr="000A0311">
                  <w:rPr>
                    <w:rFonts w:asciiTheme="minorHAnsi" w:hAnsiTheme="minorHAnsi"/>
                    <w:sz w:val="20"/>
                  </w:rPr>
                  <w:t>en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:rsidRPr="00FB6418" w:rsidR="002E3920" w:rsidP="002E3920" w:rsidRDefault="009700F1" w14:paraId="1060EFE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Stop de m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achine niet voor</w:t>
                </w:r>
                <w:r w:rsidRPr="000A0311" w:rsidR="007E35EC">
                  <w:rPr>
                    <w:rFonts w:asciiTheme="minorHAnsi" w:hAnsiTheme="minorHAnsi"/>
                    <w:sz w:val="20"/>
                  </w:rPr>
                  <w:t xml:space="preserve"> de</w:t>
                </w:r>
                <w:r w:rsidRPr="00FB6418" w:rsidR="00C45753">
                  <w:rPr>
                    <w:rFonts w:asciiTheme="minorHAnsi" w:hAnsiTheme="minorHAnsi"/>
                    <w:sz w:val="20"/>
                  </w:rPr>
                  <w:t xml:space="preserve"> zaagbewerking volledig uitgevoerd is</w:t>
                </w:r>
                <w:r w:rsidR="00A22085">
                  <w:rPr>
                    <w:rFonts w:asciiTheme="minorHAnsi" w:hAnsiTheme="minorHAnsi"/>
                    <w:sz w:val="20"/>
                  </w:rPr>
                  <w:t>.</w:t>
                </w:r>
                <w:bookmarkStart w:name="_GoBack" w:id="0"/>
                <w:bookmarkEnd w:id="0"/>
              </w:p>
              <w:p w:rsidRPr="00FB6418" w:rsidR="0034340B" w:rsidP="002E3920" w:rsidRDefault="00C45753" w14:paraId="0FFD58A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Plaats de zaaginrichting opnieuw in de ruststand.</w:t>
                </w:r>
              </w:p>
              <w:p w:rsidRPr="00F30D79" w:rsidR="00A419B0" w:rsidP="004D1D55" w:rsidRDefault="00C45753" w14:paraId="4BBC3C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Gebruik aangepaste k</w:t>
                </w:r>
                <w:r w:rsidR="00A22085">
                  <w:rPr>
                    <w:rFonts w:asciiTheme="minorHAnsi" w:hAnsiTheme="minorHAnsi"/>
                    <w:sz w:val="20"/>
                  </w:rPr>
                  <w:t>leminrichting indien voorhanden.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4099787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A22085" w14:paraId="7A9F88E2" wp14:textId="77777777">
            <w:trPr>
              <w:trHeight w:val="521"/>
            </w:trPr>
            <w:tc>
              <w:tcPr>
                <w:tcW w:w="1702" w:type="dxa"/>
                <w:vAlign w:val="center"/>
              </w:tcPr>
              <w:p w:rsidRPr="00FB6418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00" w:type="dxa"/>
              </w:tcPr>
              <w:p w:rsidRPr="000A0311" w:rsidR="007B53AB" w:rsidP="003B47FA" w:rsidRDefault="007E35EC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Zet steeds de machine af b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:rsidRPr="000A0311" w:rsidR="00C45753" w:rsidP="003B47FA" w:rsidRDefault="007E35EC" w14:paraId="24A4FA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Verwijder a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fval en stof </w:t>
                </w:r>
                <w:r w:rsidRPr="000A0311">
                  <w:rPr>
                    <w:rFonts w:asciiTheme="minorHAnsi" w:hAnsiTheme="minorHAnsi"/>
                    <w:sz w:val="20"/>
                  </w:rPr>
                  <w:t>als de machine niet draait</w:t>
                </w:r>
                <w:r w:rsidRPr="000A0311" w:rsidR="007157CE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A22085" w:rsidR="007B53AB" w:rsidP="00A22085" w:rsidRDefault="007E35EC" w14:paraId="7FF617C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30D79">
                  <w:rPr>
                    <w:rFonts w:asciiTheme="minorHAnsi" w:hAnsiTheme="minorHAnsi"/>
                    <w:sz w:val="20"/>
                  </w:rPr>
                  <w:t>Reinig de w</w:t>
                </w:r>
                <w:r w:rsidRPr="00F30D79" w:rsidR="00CE2340">
                  <w:rPr>
                    <w:rFonts w:asciiTheme="minorHAnsi" w:hAnsiTheme="minorHAnsi"/>
                    <w:sz w:val="20"/>
                  </w:rPr>
                  <w:t>erkpost</w:t>
                </w:r>
                <w:r w:rsidRPr="00F30D79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30D79" w:rsidR="007157CE">
                  <w:rPr>
                    <w:rFonts w:asciiTheme="minorHAnsi" w:hAnsiTheme="minorHAnsi"/>
                    <w:sz w:val="20"/>
                  </w:rPr>
                  <w:t xml:space="preserve">met </w:t>
                </w:r>
                <w:r w:rsidRPr="00F30D79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F30D79" w:rsidR="007157CE">
                  <w:rPr>
                    <w:rFonts w:asciiTheme="minorHAnsi" w:hAnsiTheme="minorHAnsi"/>
                    <w:sz w:val="20"/>
                  </w:rPr>
                  <w:t>geschikt arbeidsmiddel</w:t>
                </w:r>
                <w:r w:rsidRPr="00F30D79" w:rsidR="00A419B0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250178" w:rsidR="007B53AB" w:rsidP="0034340B" w:rsidRDefault="007B53AB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94298981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A22085" w14:paraId="4298EBF1" wp14:textId="77777777">
            <w:trPr>
              <w:trHeight w:val="644"/>
            </w:trPr>
            <w:tc>
              <w:tcPr>
                <w:tcW w:w="1702" w:type="dxa"/>
                <w:vAlign w:val="center"/>
              </w:tcPr>
              <w:p w:rsidRPr="001C4D6E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Cs w:val="22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00" w:type="dxa"/>
              </w:tcPr>
              <w:p w:rsidRPr="00FB6418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FB6418" w:rsidR="007B53AB" w:rsidP="003B47FA" w:rsidRDefault="007B53AB" w14:paraId="58F7E4A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Uitsluitend 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uit te voeren bij spanning</w:t>
                </w:r>
                <w:r w:rsidRPr="00FB6418" w:rsidR="00BB3BB4">
                  <w:rPr>
                    <w:rFonts w:asciiTheme="minorHAnsi" w:hAnsiTheme="minorHAnsi"/>
                    <w:sz w:val="20"/>
                  </w:rPr>
                  <w:t>s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 xml:space="preserve">loze </w:t>
                </w:r>
                <w:r w:rsidRPr="00FB6418">
                  <w:rPr>
                    <w:rFonts w:asciiTheme="minorHAnsi" w:hAnsiTheme="minorHAnsi"/>
                    <w:sz w:val="20"/>
                  </w:rPr>
                  <w:t>machine</w:t>
                </w:r>
                <w:r w:rsidRPr="00FB6418" w:rsidR="00241B68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Pr="00FB6418" w:rsidR="007157CE">
                  <w:rPr>
                    <w:rFonts w:asciiTheme="minorHAnsi" w:hAnsiTheme="minorHAnsi"/>
                    <w:sz w:val="20"/>
                  </w:rPr>
                  <w:t>stekker uit stopcontact of wer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kschakelaar op 0 en vergrendeld</w:t>
                </w:r>
                <w:r w:rsidRPr="00FB6418" w:rsidR="00241B68">
                  <w:rPr>
                    <w:rFonts w:asciiTheme="minorHAnsi" w:hAnsiTheme="minorHAnsi"/>
                    <w:sz w:val="20"/>
                  </w:rPr>
                  <w:t>)</w:t>
                </w:r>
                <w:r w:rsidRPr="00FB6418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FB6418" w:rsidR="007B53AB" w:rsidP="003B47FA" w:rsidRDefault="00D237B6" w14:paraId="73918D5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Gebruik enkel 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 xml:space="preserve">onderdelen 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die door de fabrikant zijn voorgeschreven.</w:t>
                </w:r>
              </w:p>
              <w:p w:rsidRPr="00FB6418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FB6418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B6418">
                  <w:rPr>
                    <w:rFonts w:asciiTheme="minorHAnsi" w:hAnsiTheme="minorHAnsi"/>
                    <w:sz w:val="20"/>
                  </w:rPr>
                  <w:t>/</w:t>
                </w:r>
                <w:r w:rsidRPr="00FB6418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B6418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A22085" w:rsidR="006B2177" w:rsidP="00A22085" w:rsidRDefault="009D52DC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Houd een r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6B2177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1C4D6E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17908046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1C4D6E" w:rsidR="007B53AB" w:rsidTr="0082671E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7814464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34CE0A41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62EBF3C5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49688139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1237B9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B6418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1237B9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6D98A12B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2946DB82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7233972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5997CC1D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110FFD37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1C4D6E" w:rsidR="007B53AB" w:rsidTr="0082671E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1472376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46627122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5590006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1C4D6E" w:rsidR="007B53AB" w:rsidP="001237B9" w:rsidRDefault="001237B9" w14:paraId="52E56223" wp14:textId="77777777">
      <w:pPr>
        <w:tabs>
          <w:tab w:val="left" w:pos="6136"/>
        </w:tabs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</w:p>
    <w:sectPr w:rsidRPr="001C4D6E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28a27dedda404fbc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A4914" w:rsidP="00F21695" w:rsidRDefault="005A4914" w14:paraId="07547A01" wp14:textId="77777777">
      <w:r>
        <w:separator/>
      </w:r>
    </w:p>
  </w:endnote>
  <w:endnote w:type="continuationSeparator" w:id="0">
    <w:p xmlns:wp14="http://schemas.microsoft.com/office/word/2010/wordml" w:rsidR="005A4914" w:rsidP="00F21695" w:rsidRDefault="005A4914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405C2B" w:rsidRDefault="00405C2B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2208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2208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1237B9" w:rsidRDefault="001237B9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405C2B" w:rsidRDefault="00405C2B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A4914" w:rsidP="00F21695" w:rsidRDefault="005A4914" w14:paraId="6537F28F" wp14:textId="77777777">
      <w:r>
        <w:separator/>
      </w:r>
    </w:p>
  </w:footnote>
  <w:footnote w:type="continuationSeparator" w:id="0">
    <w:p xmlns:wp14="http://schemas.microsoft.com/office/word/2010/wordml" w:rsidR="005A4914" w:rsidP="00F21695" w:rsidRDefault="005A4914" w14:paraId="6DFB9E2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965CCE9" w:rsidTr="6965CCE9" w14:paraId="7B5ECC03">
      <w:trPr>
        <w:trHeight w:val="300"/>
      </w:trPr>
      <w:tc>
        <w:tcPr>
          <w:tcW w:w="3400" w:type="dxa"/>
          <w:tcMar/>
        </w:tcPr>
        <w:p w:rsidR="6965CCE9" w:rsidP="6965CCE9" w:rsidRDefault="6965CCE9" w14:paraId="611EB5EB" w14:textId="3C1A554D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965CCE9" w:rsidP="6965CCE9" w:rsidRDefault="6965CCE9" w14:paraId="1057985F" w14:textId="644F70EF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965CCE9" w:rsidP="6965CCE9" w:rsidRDefault="6965CCE9" w14:paraId="382F2B1D" w14:textId="43E97B54">
          <w:pPr>
            <w:pStyle w:val="Koptekst"/>
            <w:bidi w:val="0"/>
            <w:ind w:right="-115"/>
            <w:jc w:val="right"/>
          </w:pPr>
        </w:p>
      </w:tc>
    </w:tr>
  </w:tbl>
  <w:p w:rsidR="6965CCE9" w:rsidP="6965CCE9" w:rsidRDefault="6965CCE9" w14:paraId="57BF93BE" w14:textId="4A8E6DA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53937"/>
    <w:rsid w:val="00071E42"/>
    <w:rsid w:val="000861E8"/>
    <w:rsid w:val="000874C0"/>
    <w:rsid w:val="00090239"/>
    <w:rsid w:val="00094066"/>
    <w:rsid w:val="0009456E"/>
    <w:rsid w:val="00097772"/>
    <w:rsid w:val="000A0311"/>
    <w:rsid w:val="000B37CF"/>
    <w:rsid w:val="000B483B"/>
    <w:rsid w:val="000B570B"/>
    <w:rsid w:val="000C0A5C"/>
    <w:rsid w:val="000C24AD"/>
    <w:rsid w:val="000D01FB"/>
    <w:rsid w:val="000D397C"/>
    <w:rsid w:val="000D6380"/>
    <w:rsid w:val="000F7099"/>
    <w:rsid w:val="001218F5"/>
    <w:rsid w:val="001237B9"/>
    <w:rsid w:val="00125498"/>
    <w:rsid w:val="00150C47"/>
    <w:rsid w:val="00162936"/>
    <w:rsid w:val="00186A83"/>
    <w:rsid w:val="001920AB"/>
    <w:rsid w:val="001936D5"/>
    <w:rsid w:val="001A6049"/>
    <w:rsid w:val="001A6AE1"/>
    <w:rsid w:val="001C4D6E"/>
    <w:rsid w:val="001F221A"/>
    <w:rsid w:val="0021354B"/>
    <w:rsid w:val="002344C6"/>
    <w:rsid w:val="0023545B"/>
    <w:rsid w:val="00236FED"/>
    <w:rsid w:val="00241B68"/>
    <w:rsid w:val="00250178"/>
    <w:rsid w:val="002541D5"/>
    <w:rsid w:val="0025521C"/>
    <w:rsid w:val="00271564"/>
    <w:rsid w:val="002750BD"/>
    <w:rsid w:val="00293CD1"/>
    <w:rsid w:val="002B3857"/>
    <w:rsid w:val="002C4FB0"/>
    <w:rsid w:val="002E29C0"/>
    <w:rsid w:val="002E3920"/>
    <w:rsid w:val="00300A43"/>
    <w:rsid w:val="00306DBF"/>
    <w:rsid w:val="003125C6"/>
    <w:rsid w:val="003155A6"/>
    <w:rsid w:val="00315C66"/>
    <w:rsid w:val="00343096"/>
    <w:rsid w:val="0034340B"/>
    <w:rsid w:val="00352BD3"/>
    <w:rsid w:val="0037681E"/>
    <w:rsid w:val="00376FE0"/>
    <w:rsid w:val="00387359"/>
    <w:rsid w:val="0039176D"/>
    <w:rsid w:val="003B0E2B"/>
    <w:rsid w:val="003B47FA"/>
    <w:rsid w:val="003C1142"/>
    <w:rsid w:val="003D4CE7"/>
    <w:rsid w:val="003E2AED"/>
    <w:rsid w:val="003E31B5"/>
    <w:rsid w:val="00405C2B"/>
    <w:rsid w:val="0041544A"/>
    <w:rsid w:val="004249A4"/>
    <w:rsid w:val="00445204"/>
    <w:rsid w:val="00466D94"/>
    <w:rsid w:val="004939D3"/>
    <w:rsid w:val="00496884"/>
    <w:rsid w:val="004A4E3C"/>
    <w:rsid w:val="004C0580"/>
    <w:rsid w:val="004C2B30"/>
    <w:rsid w:val="004C6651"/>
    <w:rsid w:val="004D1D55"/>
    <w:rsid w:val="004D320D"/>
    <w:rsid w:val="004D51F8"/>
    <w:rsid w:val="004D55AD"/>
    <w:rsid w:val="005246C9"/>
    <w:rsid w:val="005545E7"/>
    <w:rsid w:val="00563ECC"/>
    <w:rsid w:val="00564C79"/>
    <w:rsid w:val="0056566F"/>
    <w:rsid w:val="0057046C"/>
    <w:rsid w:val="005711E4"/>
    <w:rsid w:val="00575FD0"/>
    <w:rsid w:val="005A4914"/>
    <w:rsid w:val="005A7BB0"/>
    <w:rsid w:val="005C0F11"/>
    <w:rsid w:val="005C40CF"/>
    <w:rsid w:val="005F03E5"/>
    <w:rsid w:val="00603503"/>
    <w:rsid w:val="00606B92"/>
    <w:rsid w:val="006236F9"/>
    <w:rsid w:val="0062776E"/>
    <w:rsid w:val="00635118"/>
    <w:rsid w:val="00635771"/>
    <w:rsid w:val="00635BCF"/>
    <w:rsid w:val="00641112"/>
    <w:rsid w:val="00676193"/>
    <w:rsid w:val="00677F90"/>
    <w:rsid w:val="006809EC"/>
    <w:rsid w:val="00694DD0"/>
    <w:rsid w:val="00697907"/>
    <w:rsid w:val="006B2177"/>
    <w:rsid w:val="006B7CFC"/>
    <w:rsid w:val="006C160D"/>
    <w:rsid w:val="006C4987"/>
    <w:rsid w:val="006D2548"/>
    <w:rsid w:val="006E1E0C"/>
    <w:rsid w:val="007157CE"/>
    <w:rsid w:val="007245D4"/>
    <w:rsid w:val="00731663"/>
    <w:rsid w:val="007461B3"/>
    <w:rsid w:val="007550E9"/>
    <w:rsid w:val="00761535"/>
    <w:rsid w:val="007763BA"/>
    <w:rsid w:val="00791332"/>
    <w:rsid w:val="00793FC6"/>
    <w:rsid w:val="007B0339"/>
    <w:rsid w:val="007B53AB"/>
    <w:rsid w:val="007C4847"/>
    <w:rsid w:val="007D257C"/>
    <w:rsid w:val="007D4B33"/>
    <w:rsid w:val="007E35EC"/>
    <w:rsid w:val="007E6ADD"/>
    <w:rsid w:val="0080010F"/>
    <w:rsid w:val="00806917"/>
    <w:rsid w:val="00814AF4"/>
    <w:rsid w:val="00817BB5"/>
    <w:rsid w:val="00821A61"/>
    <w:rsid w:val="00822A9C"/>
    <w:rsid w:val="0082635C"/>
    <w:rsid w:val="0082671E"/>
    <w:rsid w:val="00853DFB"/>
    <w:rsid w:val="008734BA"/>
    <w:rsid w:val="008B02E2"/>
    <w:rsid w:val="008B123B"/>
    <w:rsid w:val="008B5FE1"/>
    <w:rsid w:val="008E7DA7"/>
    <w:rsid w:val="008F1DCD"/>
    <w:rsid w:val="00920868"/>
    <w:rsid w:val="00966E8E"/>
    <w:rsid w:val="009700F1"/>
    <w:rsid w:val="00977B20"/>
    <w:rsid w:val="00980DA7"/>
    <w:rsid w:val="00985DED"/>
    <w:rsid w:val="009A20B9"/>
    <w:rsid w:val="009B2F16"/>
    <w:rsid w:val="009B3510"/>
    <w:rsid w:val="009C0D1F"/>
    <w:rsid w:val="009C3BD3"/>
    <w:rsid w:val="009C667E"/>
    <w:rsid w:val="009D52DC"/>
    <w:rsid w:val="009F313C"/>
    <w:rsid w:val="00A04C3D"/>
    <w:rsid w:val="00A22085"/>
    <w:rsid w:val="00A245AF"/>
    <w:rsid w:val="00A25F2E"/>
    <w:rsid w:val="00A419B0"/>
    <w:rsid w:val="00A42586"/>
    <w:rsid w:val="00A54F80"/>
    <w:rsid w:val="00A612BD"/>
    <w:rsid w:val="00A6656A"/>
    <w:rsid w:val="00A93D09"/>
    <w:rsid w:val="00AC2593"/>
    <w:rsid w:val="00AD6626"/>
    <w:rsid w:val="00AF01D3"/>
    <w:rsid w:val="00B00F6F"/>
    <w:rsid w:val="00B12BDC"/>
    <w:rsid w:val="00B3017E"/>
    <w:rsid w:val="00B54444"/>
    <w:rsid w:val="00B740B4"/>
    <w:rsid w:val="00B90B69"/>
    <w:rsid w:val="00BB1E30"/>
    <w:rsid w:val="00BB3BB4"/>
    <w:rsid w:val="00BC6CB1"/>
    <w:rsid w:val="00BD6DB9"/>
    <w:rsid w:val="00BF24FC"/>
    <w:rsid w:val="00BF5C63"/>
    <w:rsid w:val="00C10100"/>
    <w:rsid w:val="00C211A9"/>
    <w:rsid w:val="00C23204"/>
    <w:rsid w:val="00C24B8E"/>
    <w:rsid w:val="00C45753"/>
    <w:rsid w:val="00C46DB6"/>
    <w:rsid w:val="00C66F55"/>
    <w:rsid w:val="00C8666A"/>
    <w:rsid w:val="00CA0EB0"/>
    <w:rsid w:val="00CD0FB0"/>
    <w:rsid w:val="00CD1F2C"/>
    <w:rsid w:val="00CE2340"/>
    <w:rsid w:val="00CE392D"/>
    <w:rsid w:val="00D0223E"/>
    <w:rsid w:val="00D20485"/>
    <w:rsid w:val="00D237B6"/>
    <w:rsid w:val="00D26B1F"/>
    <w:rsid w:val="00D340B7"/>
    <w:rsid w:val="00D37D47"/>
    <w:rsid w:val="00D57747"/>
    <w:rsid w:val="00D615CB"/>
    <w:rsid w:val="00D63C50"/>
    <w:rsid w:val="00D6750D"/>
    <w:rsid w:val="00D739D3"/>
    <w:rsid w:val="00D754AD"/>
    <w:rsid w:val="00D92046"/>
    <w:rsid w:val="00DA7C25"/>
    <w:rsid w:val="00DC0FAC"/>
    <w:rsid w:val="00DD3840"/>
    <w:rsid w:val="00DE16E0"/>
    <w:rsid w:val="00E0391E"/>
    <w:rsid w:val="00E04014"/>
    <w:rsid w:val="00E219F9"/>
    <w:rsid w:val="00E256B7"/>
    <w:rsid w:val="00E36F14"/>
    <w:rsid w:val="00E5208C"/>
    <w:rsid w:val="00E72A8E"/>
    <w:rsid w:val="00EA35A7"/>
    <w:rsid w:val="00EB5EA7"/>
    <w:rsid w:val="00ED295A"/>
    <w:rsid w:val="00EE4707"/>
    <w:rsid w:val="00F07CD9"/>
    <w:rsid w:val="00F1130F"/>
    <w:rsid w:val="00F21695"/>
    <w:rsid w:val="00F227BD"/>
    <w:rsid w:val="00F24CAA"/>
    <w:rsid w:val="00F30D79"/>
    <w:rsid w:val="00F4363E"/>
    <w:rsid w:val="00F45630"/>
    <w:rsid w:val="00F52F38"/>
    <w:rsid w:val="00F54E23"/>
    <w:rsid w:val="00F64295"/>
    <w:rsid w:val="00F86B1F"/>
    <w:rsid w:val="00F97732"/>
    <w:rsid w:val="00FA1E57"/>
    <w:rsid w:val="00FA48C5"/>
    <w:rsid w:val="00FB6418"/>
    <w:rsid w:val="00FC1F19"/>
    <w:rsid w:val="6965C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E818B9"/>
  <w15:docId w15:val="{C0212E3E-06A6-4103-B9B3-E78BC945A7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405C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Relationship Id="R28a27dedda404fbc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5AA5E1-24B0-4BBA-9733-43BE62187B72}"/>
      </w:docPartPr>
      <w:docPartBody>
        <w:p xmlns:wp14="http://schemas.microsoft.com/office/word/2010/wordml" w:rsidR="000D6380" w:rsidRDefault="000D6380" w14:paraId="06820EF5" wp14:textId="77777777">
          <w:r w:rsidRPr="00B70CC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380"/>
    <w:rsid w:val="000D6380"/>
    <w:rsid w:val="00447239"/>
    <w:rsid w:val="00485EA7"/>
    <w:rsid w:val="00546B3C"/>
    <w:rsid w:val="007B45F0"/>
    <w:rsid w:val="00B90E95"/>
    <w:rsid w:val="00E3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D638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GOPRO-1830562155-17265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https://gemeenschapsonderwijs.sharepoint.com/sites/prodoc/_layouts/15/DocIdRedir.aspx?ID=GOPRO-1830562155-17265</Url>
      <Description>GOPRO-1830562155-17265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09C3038-9543-4F02-9F36-A4AC533D89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3D7481-CBD0-40A1-8366-EB7954412DAF}"/>
</file>

<file path=customXml/itemProps3.xml><?xml version="1.0" encoding="utf-8"?>
<ds:datastoreItem xmlns:ds="http://schemas.openxmlformats.org/officeDocument/2006/customXml" ds:itemID="{3E868B6B-35B1-490B-A879-FA0E69030701}"/>
</file>

<file path=customXml/itemProps4.xml><?xml version="1.0" encoding="utf-8"?>
<ds:datastoreItem xmlns:ds="http://schemas.openxmlformats.org/officeDocument/2006/customXml" ds:itemID="{0773DA21-2732-40DD-BEC0-DBF9A9BB2897}"/>
</file>

<file path=customXml/itemProps5.xml><?xml version="1.0" encoding="utf-8"?>
<ds:datastoreItem xmlns:ds="http://schemas.openxmlformats.org/officeDocument/2006/customXml" ds:itemID="{7FFC736B-031F-42C3-829F-9B1EEF2E132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Afkortzaag hout</dc:title>
  <dc:creator>Luc</dc:creator>
  <cp:lastModifiedBy>bart Devos</cp:lastModifiedBy>
  <cp:revision>15</cp:revision>
  <cp:lastPrinted>2014-05-13T12:58:00Z</cp:lastPrinted>
  <dcterms:created xsi:type="dcterms:W3CDTF">2014-10-31T09:40:00Z</dcterms:created>
  <dcterms:modified xsi:type="dcterms:W3CDTF">2023-11-20T10:06:15Z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56ece199-7d3d-4543-989a-4db9f7bebdb7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