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C4D6E" w:rsidR="001C4D6E" w:rsidP="001C4D6E" w:rsidRDefault="00A54F8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5FC5F865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B29DDF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z6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yJ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iER8+rEFAABLHgAADgAAAAAAAAAAAAAAAAAuAgAAZHJzL2Uyb0RvYy54&#10;bWxQSwECLQAUAAYACAAAACEAQMvjRuAAAAALAQAADwAAAAAAAAAAAAAAAAALCAAAZHJzL2Rvd25y&#10;ZXYueG1sUEsFBgAAAAAEAAQA8wAAABgJAAAAAA==&#10;" w14:anchorId="391D2E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CCDA139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7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8ADBE79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Ol3g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AXZ06XeBQAAqx4AAA4AAAAAAAAAAAAAAAAALgIAAGRycy9lMm9Eb2MueG1sUEsBAi0AFAAG&#10;AAgAAAAhAEiP1BDhAAAACwEAAA8AAAAAAAAAAAAAAAAAOAgAAGRycy9kb3ducmV2LnhtbFBLBQYA&#10;AAAABAAEAPMAAABGCQAAAAA=&#10;" w14:anchorId="6DA75506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C4D6E" w:rsidR="001C4D6E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6643F6F0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041208609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1C4D6E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1C4D6E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1C4D6E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1C4D6E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1C4D6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1C4D6E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1C4D6E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1C4D6E" w:rsidR="007B53AB" w:rsidTr="000874C0" w14:paraId="2EE997A0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312465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1C4D6E" w:rsidR="007B53AB" w:rsidP="00985DED" w:rsidRDefault="004D3BC5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VEILIGHEIDSINSTRUCTIEKAART – </w:t>
                </w:r>
                <w:r w:rsidRPr="001C4D6E" w:rsidR="007B53AB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A1</w:t>
                </w:r>
                <w:r w:rsidR="00F97732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2</w:t>
                </w:r>
                <w:r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 xml:space="preserve"> </w:t>
                </w:r>
              </w:p>
              <w:p w:rsidRPr="00FB6418" w:rsidR="007B53AB" w:rsidP="00D37D47" w:rsidRDefault="00793FC6" w14:paraId="721B0F48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Afkortzaag</w:t>
                </w:r>
                <w:r w:rsidRPr="00FB6418" w:rsidR="0021354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  <w:r w:rsidR="00914A29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 xml:space="preserve"> op statief</w:t>
                </w:r>
              </w:p>
            </w:sdtContent>
          </w:sdt>
        </w:tc>
      </w:tr>
      <w:tr xmlns:wp14="http://schemas.microsoft.com/office/word/2010/wordml" w:rsidRPr="001C4D6E" w:rsidR="007B53AB" w:rsidTr="006E1E0C" w14:paraId="55EA19D6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5329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A7C25" w:rsidR="007B53AB" w:rsidP="00445204" w:rsidRDefault="007B53AB" w14:paraId="02EB378F" wp14:textId="77777777">
            <w:pPr>
              <w:jc w:val="both"/>
              <w:rPr>
                <w:rFonts w:cs="Arial"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 w:val="restart"/>
          </w:tcPr>
          <w:p w:rsidRPr="001C4D6E" w:rsidR="004C0580" w:rsidP="00F21695" w:rsidRDefault="00836A31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C7E5E8" wp14:editId="7777777">
                  <wp:extent cx="1234440" cy="1234440"/>
                  <wp:effectExtent l="0" t="0" r="3810" b="3810"/>
                  <wp:docPr id="12" name="Afbeelding 12" descr="Gerelateerde afbeel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elateerde afbeel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C4D6E" w:rsidR="007B53AB" w:rsidTr="006E1E0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4141638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5A39BBE3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335279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72A3D3E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9504055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0E27B00A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1C4D6E" w:rsidR="007B53AB" w:rsidTr="006E1E0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641450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1C4D6E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A7C25" w:rsidR="007B53AB" w:rsidP="00445204" w:rsidRDefault="007B53AB" w14:paraId="44EAFD9C" wp14:textId="77777777">
            <w:pPr>
              <w:jc w:val="both"/>
              <w:rPr>
                <w:rFonts w:asciiTheme="minorHAnsi" w:hAnsiTheme="minorHAnsi"/>
                <w:b/>
                <w:color w:val="000000" w:themeColor="text1"/>
                <w:szCs w:val="22"/>
              </w:rPr>
            </w:pPr>
          </w:p>
        </w:tc>
        <w:tc>
          <w:tcPr>
            <w:tcW w:w="3247" w:type="dxa"/>
            <w:vMerge/>
          </w:tcPr>
          <w:p w:rsidRPr="001C4D6E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250178" w:rsidR="007B53AB" w:rsidP="005A7BB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1901463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C46DB6" w14:paraId="2E4EC8F3" wp14:textId="77777777">
            <w:tc>
              <w:tcPr>
                <w:tcW w:w="10429" w:type="dxa"/>
              </w:tcPr>
              <w:p w:rsidRPr="001C4D6E" w:rsidR="00B00F6F" w:rsidP="00B00F6F" w:rsidRDefault="006236F9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1C4D6E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1C4D6E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1C4D6E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1C4D6E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656B9A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388799150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10403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78"/>
            <w:gridCol w:w="1478"/>
            <w:gridCol w:w="1478"/>
            <w:gridCol w:w="1479"/>
            <w:gridCol w:w="1478"/>
            <w:gridCol w:w="1478"/>
            <w:gridCol w:w="1534"/>
          </w:tblGrid>
          <w:tr xmlns:wp14="http://schemas.microsoft.com/office/word/2010/wordml" w:rsidRPr="001C4D6E" w:rsidR="006236F9" w:rsidTr="00C46DB6" w14:paraId="2C064148" wp14:textId="77777777">
            <w:trPr>
              <w:trHeight w:val="565" w:hRule="exact"/>
            </w:trPr>
            <w:tc>
              <w:tcPr>
                <w:tcW w:w="10403" w:type="dxa"/>
                <w:gridSpan w:val="7"/>
                <w:shd w:val="clear" w:color="auto" w:fill="C3004A"/>
              </w:tcPr>
              <w:p w:rsidRPr="00FB6418" w:rsidR="006236F9" w:rsidP="00606B92" w:rsidRDefault="006236F9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1C4D6E" w:rsidR="00F54E23" w:rsidTr="004D3BC5" w14:paraId="5B45651C" wp14:textId="77777777">
            <w:trPr>
              <w:trHeight w:val="1357"/>
            </w:trPr>
            <w:tc>
              <w:tcPr>
                <w:tcW w:w="1478" w:type="dxa"/>
                <w:vAlign w:val="center"/>
              </w:tcPr>
              <w:p w:rsidRPr="001C4D6E" w:rsidR="00F54E23" w:rsidP="006236F9" w:rsidRDefault="006236F9" w14:paraId="5BDFF6A6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80466DB" wp14:editId="4BEAA26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-584835</wp:posOffset>
                      </wp:positionV>
                      <wp:extent cx="697230" cy="587375"/>
                      <wp:effectExtent l="19050" t="0" r="7620" b="0"/>
                      <wp:wrapSquare wrapText="bothSides"/>
                      <wp:docPr id="10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97230" cy="58737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364D76F" wp14:editId="4EA96F8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F54E23" w14:paraId="1BE9A1B8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55285C58" wp14:editId="086B6EB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31115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79" w:type="dxa"/>
                <w:vAlign w:val="center"/>
              </w:tcPr>
              <w:p w:rsidRPr="001C4D6E" w:rsidR="00F54E23" w:rsidP="006236F9" w:rsidRDefault="00F54E23" w14:paraId="049F31CB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C824429" wp14:editId="4C7D93CA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1C4D6E" w:rsidR="00F54E23" w:rsidP="006236F9" w:rsidRDefault="006236F9" w14:paraId="53128261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1C4D6E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89B7D62" wp14:editId="5025D9A3">
                      <wp:extent cx="612000" cy="612000"/>
                      <wp:effectExtent l="0" t="0" r="0" b="0"/>
                      <wp:docPr id="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78" w:type="dxa"/>
                <w:vAlign w:val="center"/>
              </w:tcPr>
              <w:p w:rsidRPr="00D57747" w:rsidR="00D57747" w:rsidP="00D57747" w:rsidRDefault="00D57747" w14:paraId="3AD497A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 xml:space="preserve">Afzuiging aan de bron. </w:t>
                </w:r>
              </w:p>
              <w:p w:rsidRPr="00D57747" w:rsidR="00D57747" w:rsidP="00D57747" w:rsidRDefault="00D57747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  <w:p w:rsidRPr="00D57747" w:rsidR="00F54E23" w:rsidP="0082671E" w:rsidRDefault="00F54E23" w14:paraId="62486C05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</w:p>
            </w:tc>
            <w:tc>
              <w:tcPr>
                <w:tcW w:w="1534" w:type="dxa"/>
                <w:vAlign w:val="center"/>
              </w:tcPr>
              <w:p w:rsidRPr="00D57747" w:rsidR="00F54E23" w:rsidP="006236F9" w:rsidRDefault="00F54E23" w14:paraId="0EB3DEE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</w:p>
              <w:p w:rsidRPr="00D57747" w:rsidR="00F54E23" w:rsidP="006236F9" w:rsidRDefault="00D57747" w14:paraId="79E8F8CE" wp14:textId="77777777">
                <w:pPr>
                  <w:jc w:val="center"/>
                  <w:rPr>
                    <w:rFonts w:cs="Arial" w:asciiTheme="minorHAnsi" w:hAnsiTheme="minorHAnsi"/>
                    <w:b/>
                    <w:sz w:val="18"/>
                    <w:szCs w:val="18"/>
                  </w:rPr>
                </w:pPr>
                <w:r w:rsidRPr="00D57747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D57747" w:rsidR="00793FC6">
                  <w:rPr>
                    <w:rFonts w:cs="Arial" w:asciiTheme="minorHAnsi" w:hAnsiTheme="minorHAnsi"/>
                    <w:sz w:val="18"/>
                    <w:szCs w:val="18"/>
                  </w:rPr>
                  <w:t>onteren zaagblad.</w:t>
                </w:r>
              </w:p>
            </w:tc>
          </w:tr>
          <w:tr xmlns:wp14="http://schemas.microsoft.com/office/word/2010/wordml" w:rsidRPr="001C4D6E" w:rsidR="00F54E23" w:rsidTr="004D3BC5" w14:paraId="7701F8BC" wp14:textId="77777777">
            <w:trPr>
              <w:trHeight w:val="1264"/>
            </w:trPr>
            <w:tc>
              <w:tcPr>
                <w:tcW w:w="1478" w:type="dxa"/>
                <w:vAlign w:val="center"/>
              </w:tcPr>
              <w:p w:rsidRPr="00575FD0" w:rsidR="00F54E23" w:rsidP="006236F9" w:rsidRDefault="006236F9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F54E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575FD0" w:rsidR="00F54E23" w:rsidP="006236F9" w:rsidRDefault="006236F9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s</w:t>
                </w:r>
                <w:r w:rsidRPr="00575FD0" w:rsidR="00F54E23">
                  <w:rPr>
                    <w:rFonts w:cs="Arial" w:asciiTheme="minorHAnsi" w:hAnsiTheme="minorHAnsi"/>
                    <w:sz w:val="18"/>
                    <w:szCs w:val="18"/>
                  </w:rPr>
                  <w:t>choen</w:t>
                </w: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479" w:type="dxa"/>
                <w:vAlign w:val="center"/>
              </w:tcPr>
              <w:p w:rsidRPr="00575FD0" w:rsidR="00F54E23" w:rsidP="006236F9" w:rsidRDefault="00F54E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6236F9" w:rsidP="006236F9" w:rsidRDefault="006236F9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575FD0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78" w:type="dxa"/>
                <w:vAlign w:val="center"/>
              </w:tcPr>
              <w:p w:rsidRPr="00575FD0" w:rsidR="00F54E23" w:rsidP="006236F9" w:rsidRDefault="00D57747" w14:paraId="4101652C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1C4D6E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7ED0541" wp14:editId="1AEF52A7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34" w:type="dxa"/>
                <w:vAlign w:val="center"/>
              </w:tcPr>
              <w:p w:rsidRPr="001C4D6E" w:rsidR="00F54E23" w:rsidP="006236F9" w:rsidRDefault="00A54F80" w14:paraId="7EEF3434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2418FFF" wp14:editId="7777777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-9525</wp:posOffset>
                      </wp:positionV>
                      <wp:extent cx="612140" cy="612140"/>
                      <wp:effectExtent l="0" t="0" r="0" b="0"/>
                      <wp:wrapNone/>
                      <wp:docPr id="2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140" cy="6121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</w:sdtContent>
    </w:sdt>
    <w:p xmlns:wp14="http://schemas.microsoft.com/office/word/2010/wordml" w:rsidRPr="00250178" w:rsidR="007B53AB" w:rsidP="00D340B7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46138095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1C4D6E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B6418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48508411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1BE6520B" wp14:textId="77777777">
            <w:tc>
              <w:tcPr>
                <w:tcW w:w="1843" w:type="dxa"/>
                <w:vAlign w:val="center"/>
              </w:tcPr>
              <w:p w:rsidRPr="00FB6418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1C4D6E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4D3BC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4D3BC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</w:tcPr>
              <w:p w:rsidRPr="000A0311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0A0311" w:rsidR="007157CE" w:rsidP="00B90B69" w:rsidRDefault="007157CE" w14:paraId="7491196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Gebruik de machine enkel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>in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ergonomisch verantwoorde omstandigheden.  </w:t>
                </w:r>
              </w:p>
              <w:p w:rsidRPr="000A0311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0A0311" w:rsidR="00B90B69" w:rsidP="00B90B69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Voor elk gebruik de machine controleren op mogelijke zichtbare gebreken. Bij twijfel de machine niet opstarten en advies inwinnen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0A0311" w:rsidR="003125C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A031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0A0311" w:rsidR="00C87BC1" w:rsidP="00B90B69" w:rsidRDefault="00C87BC1" w14:paraId="146526F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Zorg voor een ergonomische werkhouding.</w:t>
                </w:r>
              </w:p>
              <w:p w:rsidRPr="000A031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4D3BC5" w:rsidR="005A7BB0" w:rsidP="004D3BC5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93709082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4D3BC5" w14:paraId="368BB2A4" wp14:textId="77777777">
            <w:trPr>
              <w:trHeight w:val="554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</w:tcPr>
              <w:p w:rsidRPr="000A0311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0A031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0A0311" w:rsidR="00793FC6" w:rsidP="00CA0EB0" w:rsidRDefault="00793FC6" w14:paraId="320B3FA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Trek de stekker uit het stopcontact.</w:t>
                </w:r>
              </w:p>
              <w:p w:rsidRPr="00FB6418" w:rsidR="007B53AB" w:rsidP="00CA0EB0" w:rsidRDefault="000C24AD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ebruik </w:t>
                </w:r>
                <w:r w:rsidRPr="000A0311" w:rsidR="003125C6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transport.</w:t>
                </w:r>
              </w:p>
            </w:tc>
          </w:tr>
        </w:sdtContent>
      </w:sdt>
    </w:tbl>
    <w:p xmlns:wp14="http://schemas.microsoft.com/office/word/2010/wordml" w:rsidRPr="00A245AF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08018122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6BC0EC85" wp14:textId="77777777">
            <w:trPr>
              <w:trHeight w:val="27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</w:tcPr>
              <w:p w:rsidRPr="000A0311" w:rsidR="00793FC6" w:rsidP="006B7CFC" w:rsidRDefault="006236F9" w14:paraId="01FCD44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Kies het juiste zaagblad </w:t>
                </w:r>
                <w:r w:rsidRPr="000A0311" w:rsidR="00641112">
                  <w:rPr>
                    <w:rFonts w:asciiTheme="minorHAnsi" w:hAnsiTheme="minorHAnsi"/>
                    <w:sz w:val="20"/>
                  </w:rPr>
                  <w:t xml:space="preserve">voor </w:t>
                </w:r>
                <w:r w:rsidRPr="000A0311" w:rsidR="00793FC6">
                  <w:rPr>
                    <w:rFonts w:asciiTheme="minorHAnsi" w:hAnsiTheme="minorHAnsi"/>
                    <w:sz w:val="20"/>
                  </w:rPr>
                  <w:t>de uit te voeren bewerking + materiaal.</w:t>
                </w:r>
              </w:p>
              <w:p w:rsidRPr="000A031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0A0311" w:rsidR="006B7CFC" w:rsidP="006B7CFC" w:rsidRDefault="0009456E" w14:paraId="12BB7CD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et zaagblad voldoende vast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 xml:space="preserve">en correct 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gemonteerd werd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93FC6" w:rsidP="006B7CFC" w:rsidRDefault="0009456E" w14:paraId="2B37203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>of het zaagblad v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 xml:space="preserve">oldoende scherp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i</w:t>
                </w:r>
                <w:r w:rsidRPr="000A0311" w:rsidR="00793FC6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A0311" w:rsidR="007B0339" w:rsidP="006B7CFC" w:rsidRDefault="0009456E" w14:paraId="304E8E21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het beschermingsapparaat</w:t>
                </w:r>
                <w:r w:rsidRPr="000A0311">
                  <w:rPr>
                    <w:rFonts w:cs="Arial" w:asciiTheme="minorHAnsi" w:hAnsiTheme="minorHAnsi"/>
                    <w:sz w:val="20"/>
                  </w:rPr>
                  <w:t xml:space="preserve"> functioneert</w:t>
                </w:r>
                <w:r w:rsidRPr="000A0311" w:rsidR="00C45753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A0311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0A0311" w:rsidR="004D1D55">
                  <w:rPr>
                    <w:rFonts w:asciiTheme="minorHAnsi" w:hAnsiTheme="minorHAnsi"/>
                    <w:sz w:val="20"/>
                  </w:rPr>
                  <w:t>stekker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09456E">
                  <w:rPr>
                    <w:rFonts w:asciiTheme="minorHAnsi" w:hAnsiTheme="minorHAnsi"/>
                    <w:sz w:val="20"/>
                  </w:rPr>
                  <w:t>plugt</w:t>
                </w:r>
                <w:r w:rsidRPr="000A031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0D397C" w:rsidP="002E3920" w:rsidRDefault="0009456E" w14:paraId="4EA42FF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Stel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de gepaste zaagdiepte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C45753" w:rsidP="002E3920" w:rsidRDefault="00C45753" w14:paraId="48D0A63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Ga na of de zaagzone vrij is van metalen delen.</w:t>
                </w:r>
              </w:p>
              <w:p w:rsidRPr="000A0311" w:rsidR="00C45753" w:rsidP="002E3920" w:rsidRDefault="00C45753" w14:paraId="123D63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Zorg dat het te verzagen werkstuk voldoende stabiel ligt.</w:t>
                </w:r>
              </w:p>
              <w:p w:rsidRPr="000A0311" w:rsidR="00C45753" w:rsidP="00C45753" w:rsidRDefault="0009456E" w14:paraId="6FC386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Gebruik verlengtafels om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lange stukken </w:t>
                </w:r>
                <w:r w:rsidRPr="000A0311">
                  <w:rPr>
                    <w:rFonts w:asciiTheme="minorHAnsi" w:hAnsiTheme="minorHAnsi"/>
                    <w:sz w:val="20"/>
                  </w:rPr>
                  <w:t>te zagen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="00C45753" w:rsidP="006B2177" w:rsidRDefault="00C45753" w14:paraId="6E2BBA8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B2177">
                  <w:rPr>
                    <w:rFonts w:asciiTheme="minorHAnsi" w:hAnsiTheme="minorHAnsi"/>
                    <w:sz w:val="20"/>
                  </w:rPr>
                  <w:t>Gebruik bij voorkeur een toestel met geschikte stofafzuiging aan de bron. I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s dat </w:t>
                </w:r>
                <w:r w:rsidRPr="006B2177">
                  <w:rPr>
                    <w:rFonts w:asciiTheme="minorHAnsi" w:hAnsiTheme="minorHAnsi"/>
                    <w:sz w:val="20"/>
                  </w:rPr>
                  <w:t>niet mogelijk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>,</w:t>
                </w:r>
                <w:r w:rsidRPr="006B2177">
                  <w:rPr>
                    <w:rFonts w:asciiTheme="minorHAnsi" w:hAnsiTheme="minorHAnsi"/>
                    <w:sz w:val="20"/>
                  </w:rPr>
                  <w:t xml:space="preserve"> gebruik </w:t>
                </w:r>
                <w:r w:rsidRPr="006B2177" w:rsidR="0009456E">
                  <w:rPr>
                    <w:rFonts w:asciiTheme="minorHAnsi" w:hAnsiTheme="minorHAnsi"/>
                    <w:sz w:val="20"/>
                  </w:rPr>
                  <w:t xml:space="preserve">dan </w:t>
                </w:r>
                <w:r w:rsidRPr="006B2177">
                  <w:rPr>
                    <w:rFonts w:asciiTheme="minorHAnsi" w:hAnsiTheme="minorHAnsi"/>
                    <w:sz w:val="20"/>
                  </w:rPr>
                  <w:t>een geschikt mondmasker.</w:t>
                </w:r>
              </w:p>
              <w:p w:rsidRPr="00C87BC1" w:rsidR="00C87BC1" w:rsidP="00C87BC1" w:rsidRDefault="00C87BC1" w14:paraId="45A365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voor een stabiele opstelling van het onderstel.</w:t>
                </w:r>
              </w:p>
              <w:p w:rsidRPr="00C87BC1" w:rsidR="00C87BC1" w:rsidP="00C87BC1" w:rsidRDefault="00C87BC1" w14:paraId="24F80F9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Onderstel controleren op tekortkomingen, zoals het ontbreken van de antislipvoetjes.</w:t>
                </w:r>
              </w:p>
              <w:p w:rsidRPr="004D3BC5" w:rsidR="006B2177" w:rsidP="004D3BC5" w:rsidRDefault="00C87BC1" w14:paraId="7238C6C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Controleer of het toestel op de juiste wijze gemonteerd is op het onderstel.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0918072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1C4D6E" w:rsidR="007B53AB" w:rsidTr="004D3BC5" w14:paraId="69FC2C1E" wp14:textId="77777777">
            <w:trPr>
              <w:trHeight w:val="108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</w:tcPr>
              <w:p w:rsidRPr="000A0311" w:rsidR="00CE2340" w:rsidP="00CE2340" w:rsidRDefault="009700F1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0A0311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A0311" w:rsidR="007B53AB" w:rsidP="00CA0EB0" w:rsidRDefault="007B53AB" w14:paraId="45B8D52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Houd de machine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stevig met de ene hand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 en het werkstuk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met de andere hand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>vast,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 op </w:t>
                </w:r>
                <w:r w:rsidRPr="000A0311" w:rsidR="009700F1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voldoende veilige afstand van het zaagblad.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0A0311" w:rsidR="007B53AB" w:rsidP="00CA0EB0" w:rsidRDefault="007B53AB" w14:paraId="52F924D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zagen</w:t>
                </w:r>
                <w:r w:rsidRPr="000A0311" w:rsidR="002E392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0A0311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0A0311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0A0311" w:rsidR="002E3920" w:rsidP="002E3920" w:rsidRDefault="009700F1" w14:paraId="211975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 xml:space="preserve">Laat de zaag 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gelijkmatig beweg</w:t>
                </w:r>
                <w:r w:rsidRPr="000A0311">
                  <w:rPr>
                    <w:rFonts w:asciiTheme="minorHAnsi" w:hAnsiTheme="minorHAnsi"/>
                    <w:sz w:val="20"/>
                  </w:rPr>
                  <w:t>en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:rsidRPr="00FB6418" w:rsidR="002E3920" w:rsidP="002E3920" w:rsidRDefault="009700F1" w14:paraId="173FAD2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Stop de m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>achine niet voor</w:t>
                </w:r>
                <w:r w:rsidRPr="000A0311" w:rsidR="007E35EC">
                  <w:rPr>
                    <w:rFonts w:asciiTheme="minorHAnsi" w:hAnsiTheme="minorHAnsi"/>
                    <w:sz w:val="20"/>
                  </w:rPr>
                  <w:t xml:space="preserve"> de</w:t>
                </w:r>
                <w:r w:rsidRPr="00FB6418" w:rsidR="00C45753">
                  <w:rPr>
                    <w:rFonts w:asciiTheme="minorHAnsi" w:hAnsiTheme="minorHAnsi"/>
                    <w:sz w:val="20"/>
                  </w:rPr>
                  <w:t xml:space="preserve"> zaagbewerking volledig uitgevoerd is</w:t>
                </w:r>
              </w:p>
              <w:p w:rsidRPr="00FB6418" w:rsidR="0034340B" w:rsidP="002E3920" w:rsidRDefault="00C45753" w14:paraId="0FFD58A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Plaats de zaaginrichting opnieuw in de ruststand.</w:t>
                </w:r>
              </w:p>
              <w:p w:rsidRPr="00F30D79" w:rsidR="00A419B0" w:rsidP="004D1D55" w:rsidRDefault="00C45753" w14:paraId="35B6CF6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aangepaste </w:t>
                </w:r>
                <w:r w:rsidR="004D3BC5">
                  <w:rPr>
                    <w:rFonts w:asciiTheme="minorHAnsi" w:hAnsiTheme="minorHAnsi"/>
                    <w:sz w:val="20"/>
                  </w:rPr>
                  <w:t>kleminrichting indien nodig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4099787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7A9F88E2" wp14:textId="77777777">
            <w:trPr>
              <w:trHeight w:val="521"/>
            </w:trPr>
            <w:tc>
              <w:tcPr>
                <w:tcW w:w="1843" w:type="dxa"/>
                <w:vAlign w:val="center"/>
              </w:tcPr>
              <w:p w:rsidRPr="00FB6418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</w:tcPr>
              <w:p w:rsidRPr="000A0311" w:rsidR="007B53AB" w:rsidP="003B47FA" w:rsidRDefault="007E35EC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0A0311" w:rsidR="00C45753" w:rsidP="003B47FA" w:rsidRDefault="007E35EC" w14:paraId="24A4FA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Verwijder a</w:t>
                </w:r>
                <w:r w:rsidRPr="000A0311" w:rsidR="00C45753">
                  <w:rPr>
                    <w:rFonts w:asciiTheme="minorHAnsi" w:hAnsiTheme="minorHAnsi"/>
                    <w:sz w:val="20"/>
                  </w:rPr>
                  <w:t xml:space="preserve">fval en stof </w:t>
                </w:r>
                <w:r w:rsidRPr="000A0311">
                  <w:rPr>
                    <w:rFonts w:asciiTheme="minorHAnsi" w:hAnsiTheme="minorHAnsi"/>
                    <w:sz w:val="20"/>
                  </w:rPr>
                  <w:t>als de machine niet draait</w:t>
                </w:r>
                <w:r w:rsidRPr="000A0311" w:rsidR="007157CE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D3BC5" w:rsidR="007B53AB" w:rsidP="004D3BC5" w:rsidRDefault="007E35EC" w14:paraId="7FF617C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30D79">
                  <w:rPr>
                    <w:rFonts w:asciiTheme="minorHAnsi" w:hAnsiTheme="minorHAnsi"/>
                    <w:sz w:val="20"/>
                  </w:rPr>
                  <w:t>Reinig de w</w:t>
                </w:r>
                <w:r w:rsidRPr="00F30D79" w:rsidR="00CE2340">
                  <w:rPr>
                    <w:rFonts w:asciiTheme="minorHAnsi" w:hAnsiTheme="minorHAnsi"/>
                    <w:sz w:val="20"/>
                  </w:rPr>
                  <w:t>erkpost</w:t>
                </w:r>
                <w:r w:rsidRPr="00F30D79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 xml:space="preserve">met </w:t>
                </w:r>
                <w:r w:rsidRPr="00F30D79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F30D79" w:rsidR="007157CE">
                  <w:rPr>
                    <w:rFonts w:asciiTheme="minorHAnsi" w:hAnsiTheme="minorHAnsi"/>
                    <w:sz w:val="20"/>
                  </w:rPr>
                  <w:t>geschikt arbeidsmiddel</w:t>
                </w:r>
                <w:r w:rsidRPr="00F30D79" w:rsidR="00A419B0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250178" w:rsidR="007B53AB" w:rsidP="0034340B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559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429898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1C4D6E" w:rsidR="007B53AB" w:rsidTr="004D3BC5" w14:paraId="4298EBF1" wp14:textId="77777777">
            <w:trPr>
              <w:trHeight w:val="644"/>
            </w:trPr>
            <w:tc>
              <w:tcPr>
                <w:tcW w:w="1843" w:type="dxa"/>
                <w:vAlign w:val="center"/>
              </w:tcPr>
              <w:p w:rsidRPr="001C4D6E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Cs w:val="22"/>
                  </w:rPr>
                </w:pPr>
                <w:r w:rsidRPr="00FB6418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</w:tcPr>
              <w:p w:rsidRPr="00FB6418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FB6418" w:rsidR="007B53AB" w:rsidP="003B47FA" w:rsidRDefault="007B53AB" w14:paraId="58F7E4A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FB6418" w:rsidR="00BB3BB4">
                  <w:rPr>
                    <w:rFonts w:asciiTheme="minorHAnsi" w:hAnsiTheme="minorHAnsi"/>
                    <w:sz w:val="20"/>
                  </w:rPr>
                  <w:t>s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FB6418">
                  <w:rPr>
                    <w:rFonts w:asciiTheme="minorHAnsi" w:hAnsiTheme="minorHAnsi"/>
                    <w:sz w:val="20"/>
                  </w:rPr>
                  <w:t>machine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FB6418" w:rsidR="007157CE">
                  <w:rPr>
                    <w:rFonts w:asciiTheme="minorHAnsi" w:hAnsiTheme="minorHAnsi"/>
                    <w:sz w:val="20"/>
                  </w:rPr>
                  <w:t>stekker uit stopcontact of wer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kschakelaar op 0 en vergrendeld</w:t>
                </w:r>
                <w:r w:rsidRPr="00FB6418" w:rsidR="00241B68">
                  <w:rPr>
                    <w:rFonts w:asciiTheme="minorHAnsi" w:hAnsiTheme="minorHAnsi"/>
                    <w:sz w:val="20"/>
                  </w:rPr>
                  <w:t>)</w:t>
                </w:r>
                <w:r w:rsidRPr="00FB6418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B6418" w:rsidR="007B53AB" w:rsidP="003B47FA" w:rsidRDefault="00D237B6" w14:paraId="73918D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FB6418" w:rsidR="006236F9">
                  <w:rPr>
                    <w:rFonts w:asciiTheme="minorHAnsi" w:hAnsiTheme="minorHAnsi"/>
                    <w:sz w:val="20"/>
                  </w:rPr>
                  <w:t>ond</w:t>
                </w:r>
                <w:bookmarkStart w:name="_GoBack" w:id="0"/>
                <w:bookmarkEnd w:id="0"/>
                <w:r w:rsidRPr="00FB6418" w:rsidR="006236F9">
                  <w:rPr>
                    <w:rFonts w:asciiTheme="minorHAnsi" w:hAnsiTheme="minorHAnsi"/>
                    <w:sz w:val="20"/>
                  </w:rPr>
                  <w:t xml:space="preserve">erdelen 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die door de fabrikant zijn voorgeschreven.</w:t>
                </w:r>
              </w:p>
              <w:p w:rsidRPr="00FB6418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/</w:t>
                </w:r>
                <w:r w:rsidRPr="00FB6418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B6418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4D3BC5" w:rsidR="006B2177" w:rsidP="004D3BC5" w:rsidRDefault="009D52DC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A0311">
                  <w:rPr>
                    <w:rFonts w:asciiTheme="minorHAnsi" w:hAnsiTheme="minorHAnsi"/>
                    <w:sz w:val="20"/>
                  </w:rPr>
                  <w:t>Houd een r</w:t>
                </w:r>
                <w:r w:rsidRPr="000A0311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6B217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250178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1C4D6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1790804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B6418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1C4D6E" w:rsidR="007B53AB" w:rsidTr="0082671E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814464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34CE0A41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49688139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B6418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4D3BC5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7233972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B6418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4C0580" w:rsidP="00677F90" w:rsidRDefault="004C0580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B6418" w:rsidR="004C0580" w:rsidP="00677F90" w:rsidRDefault="004C0580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1C4D6E" w:rsidR="007B53AB" w:rsidTr="0082671E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01472376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66271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590006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B6418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B6418">
                  <w:rPr>
                    <w:rFonts w:asciiTheme="minorHAnsi" w:hAnsiTheme="minorHAnsi"/>
                    <w:sz w:val="20"/>
                  </w:rPr>
                  <w:t>Naam</w:t>
                </w:r>
                <w:r w:rsidRPr="00FB6418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B6418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FB6418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C4D6E" w:rsidR="007B53AB" w:rsidP="0034340B" w:rsidRDefault="007B53AB" w14:paraId="52E56223" wp14:textId="77777777">
      <w:pPr>
        <w:rPr>
          <w:rFonts w:asciiTheme="minorHAnsi" w:hAnsiTheme="minorHAnsi"/>
          <w:szCs w:val="22"/>
        </w:rPr>
      </w:pPr>
    </w:p>
    <w:sectPr w:rsidRPr="001C4D6E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c8bbaff5415b4b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22B04" w:rsidP="00F21695" w:rsidRDefault="00122B04" w14:paraId="07547A01" wp14:textId="77777777">
      <w:r>
        <w:separator/>
      </w:r>
    </w:p>
  </w:endnote>
  <w:endnote w:type="continuationSeparator" w:id="0">
    <w:p xmlns:wp14="http://schemas.microsoft.com/office/word/2010/wordml" w:rsidR="00122B04" w:rsidP="00F21695" w:rsidRDefault="00122B04" w14:paraId="5043CB0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405C2B" w:rsidRDefault="00405C2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D3BC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D3BC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4D3BC5" w:rsidRDefault="004D3BC5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405C2B" w:rsidRDefault="00405C2B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22B04" w:rsidP="00F21695" w:rsidRDefault="00122B04" w14:paraId="6537F28F" wp14:textId="77777777">
      <w:r>
        <w:separator/>
      </w:r>
    </w:p>
  </w:footnote>
  <w:footnote w:type="continuationSeparator" w:id="0">
    <w:p xmlns:wp14="http://schemas.microsoft.com/office/word/2010/wordml" w:rsidR="00122B04" w:rsidP="00F21695" w:rsidRDefault="00122B04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94586A2" w:rsidTr="594586A2" w14:paraId="05706B8F">
      <w:trPr>
        <w:trHeight w:val="300"/>
      </w:trPr>
      <w:tc>
        <w:tcPr>
          <w:tcW w:w="3400" w:type="dxa"/>
          <w:tcMar/>
        </w:tcPr>
        <w:p w:rsidR="594586A2" w:rsidP="594586A2" w:rsidRDefault="594586A2" w14:paraId="729E4AF4" w14:textId="0BD936F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94586A2" w:rsidP="594586A2" w:rsidRDefault="594586A2" w14:paraId="10CDDE87" w14:textId="117F93B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94586A2" w:rsidP="594586A2" w:rsidRDefault="594586A2" w14:paraId="6D4EF7BB" w14:textId="5A06FF2D">
          <w:pPr>
            <w:pStyle w:val="Koptekst"/>
            <w:bidi w:val="0"/>
            <w:ind w:right="-115"/>
            <w:jc w:val="right"/>
          </w:pPr>
        </w:p>
      </w:tc>
    </w:tr>
  </w:tbl>
  <w:p w:rsidR="594586A2" w:rsidP="594586A2" w:rsidRDefault="594586A2" w14:paraId="4D95060C" w14:textId="444DF93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3937"/>
    <w:rsid w:val="00071E42"/>
    <w:rsid w:val="000861E8"/>
    <w:rsid w:val="000874C0"/>
    <w:rsid w:val="00090239"/>
    <w:rsid w:val="00094066"/>
    <w:rsid w:val="0009456E"/>
    <w:rsid w:val="00097772"/>
    <w:rsid w:val="000A0311"/>
    <w:rsid w:val="000B37CF"/>
    <w:rsid w:val="000B483B"/>
    <w:rsid w:val="000B570B"/>
    <w:rsid w:val="000C0A5C"/>
    <w:rsid w:val="000C24AD"/>
    <w:rsid w:val="000D01FB"/>
    <w:rsid w:val="000D397C"/>
    <w:rsid w:val="000D6380"/>
    <w:rsid w:val="000E14CE"/>
    <w:rsid w:val="000F7099"/>
    <w:rsid w:val="001218F5"/>
    <w:rsid w:val="00122B04"/>
    <w:rsid w:val="00125498"/>
    <w:rsid w:val="00150C47"/>
    <w:rsid w:val="00162936"/>
    <w:rsid w:val="00186A83"/>
    <w:rsid w:val="001920AB"/>
    <w:rsid w:val="001936D5"/>
    <w:rsid w:val="001A6049"/>
    <w:rsid w:val="001A6AE1"/>
    <w:rsid w:val="001C4D6E"/>
    <w:rsid w:val="001F221A"/>
    <w:rsid w:val="0021354B"/>
    <w:rsid w:val="002344C6"/>
    <w:rsid w:val="0023545B"/>
    <w:rsid w:val="00236FED"/>
    <w:rsid w:val="00241B68"/>
    <w:rsid w:val="00250178"/>
    <w:rsid w:val="002541D5"/>
    <w:rsid w:val="0025521C"/>
    <w:rsid w:val="00271564"/>
    <w:rsid w:val="002750BD"/>
    <w:rsid w:val="00293CD1"/>
    <w:rsid w:val="002B3857"/>
    <w:rsid w:val="002C4FB0"/>
    <w:rsid w:val="002D58F6"/>
    <w:rsid w:val="002E29C0"/>
    <w:rsid w:val="002E3920"/>
    <w:rsid w:val="00300A43"/>
    <w:rsid w:val="00306DBF"/>
    <w:rsid w:val="003125C6"/>
    <w:rsid w:val="003155A6"/>
    <w:rsid w:val="00315C66"/>
    <w:rsid w:val="00343096"/>
    <w:rsid w:val="0034340B"/>
    <w:rsid w:val="00352BD3"/>
    <w:rsid w:val="0037681E"/>
    <w:rsid w:val="00376FE0"/>
    <w:rsid w:val="00387359"/>
    <w:rsid w:val="0039176D"/>
    <w:rsid w:val="003B0E2B"/>
    <w:rsid w:val="003B47FA"/>
    <w:rsid w:val="003C1142"/>
    <w:rsid w:val="003D4CE7"/>
    <w:rsid w:val="003E2AED"/>
    <w:rsid w:val="003E31B5"/>
    <w:rsid w:val="00405C2B"/>
    <w:rsid w:val="0041544A"/>
    <w:rsid w:val="00445204"/>
    <w:rsid w:val="00466D94"/>
    <w:rsid w:val="004939D3"/>
    <w:rsid w:val="00496884"/>
    <w:rsid w:val="004A4E3C"/>
    <w:rsid w:val="004C0580"/>
    <w:rsid w:val="004C2B30"/>
    <w:rsid w:val="004C6651"/>
    <w:rsid w:val="004D1D55"/>
    <w:rsid w:val="004D320D"/>
    <w:rsid w:val="004D3BC5"/>
    <w:rsid w:val="004D51F8"/>
    <w:rsid w:val="004D55AD"/>
    <w:rsid w:val="005246C9"/>
    <w:rsid w:val="00526CE4"/>
    <w:rsid w:val="005545E7"/>
    <w:rsid w:val="00563ECC"/>
    <w:rsid w:val="00564C79"/>
    <w:rsid w:val="0056566F"/>
    <w:rsid w:val="00565861"/>
    <w:rsid w:val="0057046C"/>
    <w:rsid w:val="005711E4"/>
    <w:rsid w:val="00575FD0"/>
    <w:rsid w:val="005A7BB0"/>
    <w:rsid w:val="005C0F11"/>
    <w:rsid w:val="005C40CF"/>
    <w:rsid w:val="005F03E5"/>
    <w:rsid w:val="00603503"/>
    <w:rsid w:val="00606B92"/>
    <w:rsid w:val="006236F9"/>
    <w:rsid w:val="0062776E"/>
    <w:rsid w:val="00635118"/>
    <w:rsid w:val="00635771"/>
    <w:rsid w:val="00635BCF"/>
    <w:rsid w:val="00641112"/>
    <w:rsid w:val="00676193"/>
    <w:rsid w:val="00677F90"/>
    <w:rsid w:val="006809EC"/>
    <w:rsid w:val="00694DD0"/>
    <w:rsid w:val="00697907"/>
    <w:rsid w:val="006B2177"/>
    <w:rsid w:val="006B7CFC"/>
    <w:rsid w:val="006C160D"/>
    <w:rsid w:val="006C4987"/>
    <w:rsid w:val="006D2548"/>
    <w:rsid w:val="006E1E0C"/>
    <w:rsid w:val="007157CE"/>
    <w:rsid w:val="007245D4"/>
    <w:rsid w:val="00731663"/>
    <w:rsid w:val="007461B3"/>
    <w:rsid w:val="007550E9"/>
    <w:rsid w:val="00761535"/>
    <w:rsid w:val="007763BA"/>
    <w:rsid w:val="00791332"/>
    <w:rsid w:val="00793FC6"/>
    <w:rsid w:val="007B0339"/>
    <w:rsid w:val="007B53AB"/>
    <w:rsid w:val="007C4847"/>
    <w:rsid w:val="007D257C"/>
    <w:rsid w:val="007D4B33"/>
    <w:rsid w:val="007E35EC"/>
    <w:rsid w:val="007E6ADD"/>
    <w:rsid w:val="0080010F"/>
    <w:rsid w:val="00806917"/>
    <w:rsid w:val="00814AF4"/>
    <w:rsid w:val="00817BB5"/>
    <w:rsid w:val="00821A61"/>
    <w:rsid w:val="00822A9C"/>
    <w:rsid w:val="0082635C"/>
    <w:rsid w:val="0082671E"/>
    <w:rsid w:val="00836A31"/>
    <w:rsid w:val="00853DFB"/>
    <w:rsid w:val="008734BA"/>
    <w:rsid w:val="008B02E2"/>
    <w:rsid w:val="008B123B"/>
    <w:rsid w:val="008B5FE1"/>
    <w:rsid w:val="008E7DA7"/>
    <w:rsid w:val="008F1DCD"/>
    <w:rsid w:val="00914A29"/>
    <w:rsid w:val="00920868"/>
    <w:rsid w:val="00966E8E"/>
    <w:rsid w:val="009700F1"/>
    <w:rsid w:val="00977B20"/>
    <w:rsid w:val="00980DA7"/>
    <w:rsid w:val="00985DED"/>
    <w:rsid w:val="009A20B9"/>
    <w:rsid w:val="009B2F16"/>
    <w:rsid w:val="009B3510"/>
    <w:rsid w:val="009C0D1F"/>
    <w:rsid w:val="009C3BD3"/>
    <w:rsid w:val="009C667E"/>
    <w:rsid w:val="009D52DC"/>
    <w:rsid w:val="009F313C"/>
    <w:rsid w:val="00A04C3D"/>
    <w:rsid w:val="00A245AF"/>
    <w:rsid w:val="00A25F2E"/>
    <w:rsid w:val="00A419B0"/>
    <w:rsid w:val="00A42586"/>
    <w:rsid w:val="00A54F80"/>
    <w:rsid w:val="00A612BD"/>
    <w:rsid w:val="00A6656A"/>
    <w:rsid w:val="00A93D09"/>
    <w:rsid w:val="00AC2593"/>
    <w:rsid w:val="00AD6626"/>
    <w:rsid w:val="00AE3467"/>
    <w:rsid w:val="00AF01D3"/>
    <w:rsid w:val="00B00F6F"/>
    <w:rsid w:val="00B12BDC"/>
    <w:rsid w:val="00B3017E"/>
    <w:rsid w:val="00B54444"/>
    <w:rsid w:val="00B740B4"/>
    <w:rsid w:val="00B90B69"/>
    <w:rsid w:val="00BB1E30"/>
    <w:rsid w:val="00BB3BB4"/>
    <w:rsid w:val="00BC6CB1"/>
    <w:rsid w:val="00BD6DB9"/>
    <w:rsid w:val="00BF24FC"/>
    <w:rsid w:val="00BF5C63"/>
    <w:rsid w:val="00C10100"/>
    <w:rsid w:val="00C211A9"/>
    <w:rsid w:val="00C23204"/>
    <w:rsid w:val="00C24B8E"/>
    <w:rsid w:val="00C45753"/>
    <w:rsid w:val="00C46DB6"/>
    <w:rsid w:val="00C66F55"/>
    <w:rsid w:val="00C8666A"/>
    <w:rsid w:val="00C87BC1"/>
    <w:rsid w:val="00CA0EB0"/>
    <w:rsid w:val="00CD0FB0"/>
    <w:rsid w:val="00CD1F2C"/>
    <w:rsid w:val="00CE2340"/>
    <w:rsid w:val="00CE392D"/>
    <w:rsid w:val="00D0223E"/>
    <w:rsid w:val="00D20485"/>
    <w:rsid w:val="00D237B6"/>
    <w:rsid w:val="00D26B1F"/>
    <w:rsid w:val="00D340B7"/>
    <w:rsid w:val="00D37D47"/>
    <w:rsid w:val="00D57747"/>
    <w:rsid w:val="00D615CB"/>
    <w:rsid w:val="00D63C50"/>
    <w:rsid w:val="00D6750D"/>
    <w:rsid w:val="00D739D3"/>
    <w:rsid w:val="00D754AD"/>
    <w:rsid w:val="00D92046"/>
    <w:rsid w:val="00DA7C25"/>
    <w:rsid w:val="00DC0FAC"/>
    <w:rsid w:val="00DD3840"/>
    <w:rsid w:val="00DE16E0"/>
    <w:rsid w:val="00E0391E"/>
    <w:rsid w:val="00E04014"/>
    <w:rsid w:val="00E219F9"/>
    <w:rsid w:val="00E256B7"/>
    <w:rsid w:val="00E36F14"/>
    <w:rsid w:val="00E5208C"/>
    <w:rsid w:val="00E72A8E"/>
    <w:rsid w:val="00EA35A7"/>
    <w:rsid w:val="00EB5EA7"/>
    <w:rsid w:val="00ED295A"/>
    <w:rsid w:val="00EE4707"/>
    <w:rsid w:val="00F07CD9"/>
    <w:rsid w:val="00F1130F"/>
    <w:rsid w:val="00F21695"/>
    <w:rsid w:val="00F227BD"/>
    <w:rsid w:val="00F24CAA"/>
    <w:rsid w:val="00F30D79"/>
    <w:rsid w:val="00F4363E"/>
    <w:rsid w:val="00F45630"/>
    <w:rsid w:val="00F52F38"/>
    <w:rsid w:val="00F54E23"/>
    <w:rsid w:val="00F64295"/>
    <w:rsid w:val="00F86B1F"/>
    <w:rsid w:val="00F97732"/>
    <w:rsid w:val="00FA1E57"/>
    <w:rsid w:val="00FA48C5"/>
    <w:rsid w:val="00FB6418"/>
    <w:rsid w:val="00FC1F19"/>
    <w:rsid w:val="59458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CE57DB"/>
  <w15:docId w15:val="{C0212E3E-06A6-4103-B9B3-E78BC945A7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405C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c8bbaff5415b4b92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5AA5E1-24B0-4BBA-9733-43BE62187B72}"/>
      </w:docPartPr>
      <w:docPartBody>
        <w:p xmlns:wp14="http://schemas.microsoft.com/office/word/2010/wordml" w:rsidR="000D6380" w:rsidRDefault="000D6380" w14:paraId="06820EF5" wp14:textId="77777777">
          <w:r w:rsidRPr="00B70CC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80"/>
    <w:rsid w:val="000D262B"/>
    <w:rsid w:val="000D6380"/>
    <w:rsid w:val="00447239"/>
    <w:rsid w:val="00485EA7"/>
    <w:rsid w:val="00546B3C"/>
    <w:rsid w:val="007B45F0"/>
    <w:rsid w:val="00B30F68"/>
    <w:rsid w:val="00BB7946"/>
    <w:rsid w:val="00C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D638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https://gemeenschapsonderwijs.sharepoint.com/sites/prodoc/_layouts/15/DocIdRedir.aspx?ID=GOPRO-1830562155-17264</Url>
      <Description>GOPRO-1830562155-17264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B7E677-1413-405D-BD0A-1D31A100CE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0551DD-2763-4AFE-87AF-9B9C018C7113}"/>
</file>

<file path=customXml/itemProps3.xml><?xml version="1.0" encoding="utf-8"?>
<ds:datastoreItem xmlns:ds="http://schemas.openxmlformats.org/officeDocument/2006/customXml" ds:itemID="{FA4193E1-F5F6-4DA9-ADA1-EF64E36410FB}"/>
</file>

<file path=customXml/itemProps4.xml><?xml version="1.0" encoding="utf-8"?>
<ds:datastoreItem xmlns:ds="http://schemas.openxmlformats.org/officeDocument/2006/customXml" ds:itemID="{9E00C76D-FC07-46AA-9B75-4DEFC8FBCA0A}"/>
</file>

<file path=customXml/itemProps5.xml><?xml version="1.0" encoding="utf-8"?>
<ds:datastoreItem xmlns:ds="http://schemas.openxmlformats.org/officeDocument/2006/customXml" ds:itemID="{328C2218-D333-4D8E-B136-040F48C73E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Afkortzaag - hout - statief</dc:title>
  <dc:creator>Luc</dc:creator>
  <cp:lastModifiedBy>bart Devos</cp:lastModifiedBy>
  <cp:revision>8</cp:revision>
  <cp:lastPrinted>2014-05-13T12:58:00Z</cp:lastPrinted>
  <dcterms:created xsi:type="dcterms:W3CDTF">2016-11-17T12:28:00Z</dcterms:created>
  <dcterms:modified xsi:type="dcterms:W3CDTF">2023-11-20T10:05:52Z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55289f29-50e1-4489-a103-61ed737b1ab2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