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onderwerp" w:displacedByCustomXml="next"/>
    <w:bookmarkStart w:id="1" w:name="_Hlk125982716" w:displacedByCustomXml="next"/>
    <w:sdt>
      <w:sdtPr>
        <w:rPr>
          <w:color w:val="C3004A" w:themeColor="text2"/>
          <w:sz w:val="48"/>
          <w:szCs w:val="48"/>
          <w:lang w:val="nl-BE"/>
        </w:rPr>
        <w:id w:val="22332725"/>
        <w:placeholder>
          <w:docPart w:val="967EBF70F04545369B352E5001452661"/>
        </w:placeholder>
      </w:sdtPr>
      <w:sdtEndPr>
        <w:rPr>
          <w:color w:val="C3004A" w:themeColor="accent4"/>
        </w:rPr>
      </w:sdtEndPr>
      <w:sdtContent>
        <w:p w14:paraId="2216F7B3" w14:textId="1821D0A1" w:rsidR="00246EBE" w:rsidRDefault="00246EBE" w:rsidP="00246EBE">
          <w:pPr>
            <w:pStyle w:val="Geenafstand"/>
            <w:spacing w:line="520" w:lineRule="exact"/>
            <w:rPr>
              <w:color w:val="C3004A" w:themeColor="text2"/>
              <w:sz w:val="48"/>
              <w:szCs w:val="48"/>
              <w:lang w:val="nl-BE"/>
            </w:rPr>
          </w:pPr>
          <w:r w:rsidRPr="0022304C">
            <w:rPr>
              <w:b/>
              <w:bCs/>
              <w:color w:val="C3004A" w:themeColor="text2"/>
              <w:sz w:val="44"/>
              <w:szCs w:val="44"/>
              <w:lang w:val="nl-BE"/>
            </w:rPr>
            <w:t>Deontologische code personeel</w:t>
          </w:r>
          <w:r w:rsidR="003F053B">
            <w:rPr>
              <w:b/>
              <w:bCs/>
              <w:color w:val="C3004A" w:themeColor="text2"/>
              <w:sz w:val="44"/>
              <w:szCs w:val="44"/>
              <w:lang w:val="nl-BE"/>
            </w:rPr>
            <w:t>slid</w:t>
          </w:r>
          <w:r w:rsidRPr="0022304C">
            <w:rPr>
              <w:b/>
              <w:bCs/>
              <w:color w:val="C3004A" w:themeColor="text2"/>
              <w:sz w:val="44"/>
              <w:szCs w:val="44"/>
              <w:lang w:val="nl-BE"/>
            </w:rPr>
            <w:t xml:space="preserve"> onderwijsinternaat</w:t>
          </w:r>
        </w:p>
      </w:sdtContent>
    </w:sdt>
    <w:bookmarkEnd w:id="0" w:displacedByCustomXml="prev"/>
    <w:p w14:paraId="02211662" w14:textId="77777777" w:rsidR="00246EBE" w:rsidRPr="00087C77" w:rsidRDefault="00246EBE" w:rsidP="001F1DAA"/>
    <w:p w14:paraId="43227977" w14:textId="3320825E" w:rsidR="00246EBE" w:rsidRPr="006D37EC" w:rsidRDefault="00246EBE" w:rsidP="00246EBE">
      <w:pPr>
        <w:spacing w:line="240" w:lineRule="auto"/>
      </w:pPr>
      <w:r>
        <w:rPr>
          <w:sz w:val="24"/>
          <w:szCs w:val="24"/>
        </w:rPr>
        <w:t xml:space="preserve">De deontologische code omschrijft de waarden en basisprincipes die gelden bij de begeleiding en de verzorging van kinderen en jongeren binnen </w:t>
      </w:r>
      <w:r w:rsidR="006D37EC">
        <w:rPr>
          <w:sz w:val="24"/>
          <w:szCs w:val="24"/>
        </w:rPr>
        <w:t>het onderwijsinternaat</w:t>
      </w:r>
      <w:r>
        <w:rPr>
          <w:sz w:val="24"/>
          <w:szCs w:val="24"/>
        </w:rPr>
        <w:t xml:space="preserve"> </w:t>
      </w:r>
    </w:p>
    <w:p w14:paraId="1C9AB5C1" w14:textId="3847E4C9" w:rsidR="00246EBE" w:rsidRDefault="00246EBE" w:rsidP="00246EBE">
      <w:pPr>
        <w:spacing w:line="240" w:lineRule="auto"/>
        <w:rPr>
          <w:sz w:val="24"/>
          <w:szCs w:val="24"/>
        </w:rPr>
      </w:pPr>
      <w:r>
        <w:rPr>
          <w:sz w:val="24"/>
          <w:szCs w:val="24"/>
        </w:rPr>
        <w:t xml:space="preserve">Met </w:t>
      </w:r>
      <w:r w:rsidR="006D37EC">
        <w:rPr>
          <w:sz w:val="24"/>
          <w:szCs w:val="24"/>
        </w:rPr>
        <w:t>personeel</w:t>
      </w:r>
      <w:r w:rsidR="003F053B">
        <w:rPr>
          <w:sz w:val="24"/>
          <w:szCs w:val="24"/>
        </w:rPr>
        <w:t>slid</w:t>
      </w:r>
      <w:r w:rsidR="006D37EC">
        <w:rPr>
          <w:sz w:val="24"/>
          <w:szCs w:val="24"/>
        </w:rPr>
        <w:t xml:space="preserve"> van het onderwijsinternaat (</w:t>
      </w:r>
      <w:r>
        <w:rPr>
          <w:sz w:val="24"/>
          <w:szCs w:val="24"/>
        </w:rPr>
        <w:t>hij) wordt bedoeld</w:t>
      </w:r>
      <w:r w:rsidR="00087C77">
        <w:rPr>
          <w:sz w:val="24"/>
          <w:szCs w:val="24"/>
        </w:rPr>
        <w:t xml:space="preserve">: </w:t>
      </w:r>
      <w:r>
        <w:rPr>
          <w:sz w:val="24"/>
          <w:szCs w:val="24"/>
        </w:rPr>
        <w:t xml:space="preserve">alle personeelsleden (m/v)die deel uitmaken van het </w:t>
      </w:r>
      <w:proofErr w:type="spellStart"/>
      <w:r>
        <w:rPr>
          <w:sz w:val="24"/>
          <w:szCs w:val="24"/>
        </w:rPr>
        <w:t>internaatsteam</w:t>
      </w:r>
      <w:proofErr w:type="spellEnd"/>
      <w:r>
        <w:rPr>
          <w:sz w:val="24"/>
          <w:szCs w:val="24"/>
        </w:rPr>
        <w:t xml:space="preserve"> en die participeren in de opvoeding van de internen (</w:t>
      </w:r>
      <w:r w:rsidR="00796974">
        <w:rPr>
          <w:sz w:val="24"/>
          <w:szCs w:val="24"/>
        </w:rPr>
        <w:t>directeur</w:t>
      </w:r>
      <w:r>
        <w:rPr>
          <w:sz w:val="24"/>
          <w:szCs w:val="24"/>
        </w:rPr>
        <w:t xml:space="preserve">, </w:t>
      </w:r>
      <w:proofErr w:type="spellStart"/>
      <w:r w:rsidR="00796974">
        <w:rPr>
          <w:sz w:val="24"/>
          <w:szCs w:val="24"/>
        </w:rPr>
        <w:t>internaatsmedewerker</w:t>
      </w:r>
      <w:proofErr w:type="spellEnd"/>
      <w:r>
        <w:rPr>
          <w:sz w:val="24"/>
          <w:szCs w:val="24"/>
        </w:rPr>
        <w:t>, …)</w:t>
      </w:r>
      <w:r w:rsidR="00796974">
        <w:rPr>
          <w:sz w:val="24"/>
          <w:szCs w:val="24"/>
        </w:rPr>
        <w:t>.</w:t>
      </w:r>
    </w:p>
    <w:p w14:paraId="763B79B0" w14:textId="77777777" w:rsidR="00246EBE" w:rsidRDefault="00246EBE" w:rsidP="00246EBE">
      <w:pPr>
        <w:spacing w:line="240" w:lineRule="auto"/>
        <w:rPr>
          <w:sz w:val="24"/>
          <w:szCs w:val="24"/>
        </w:rPr>
      </w:pPr>
      <w:r>
        <w:rPr>
          <w:sz w:val="24"/>
          <w:szCs w:val="24"/>
        </w:rPr>
        <w:t xml:space="preserve">De code is gebaseerd op een praktijk waarbij rekening wordt gehouden met de internationale aanbevelingen en de van kracht zijnde wetten en reglementen zoals bijv. het Internationaal Verdrag Inzake de Rechten van het Kind. </w:t>
      </w:r>
    </w:p>
    <w:p w14:paraId="62B84734" w14:textId="05D91347" w:rsidR="00246EBE" w:rsidRDefault="00246EBE" w:rsidP="00246EBE">
      <w:pPr>
        <w:spacing w:line="240" w:lineRule="auto"/>
        <w:rPr>
          <w:sz w:val="24"/>
          <w:szCs w:val="24"/>
        </w:rPr>
      </w:pPr>
      <w:r>
        <w:rPr>
          <w:sz w:val="24"/>
          <w:szCs w:val="24"/>
        </w:rPr>
        <w:t>De visie en de waarden van het GO! zijn er als leidend principe in verwerkt.</w:t>
      </w:r>
    </w:p>
    <w:p w14:paraId="52906FE1" w14:textId="740DD1F7" w:rsidR="00246EBE" w:rsidRDefault="00246EBE" w:rsidP="00246EBE">
      <w:pPr>
        <w:spacing w:line="240" w:lineRule="auto"/>
        <w:rPr>
          <w:sz w:val="24"/>
          <w:szCs w:val="24"/>
        </w:rPr>
      </w:pPr>
      <w:r>
        <w:rPr>
          <w:sz w:val="24"/>
          <w:szCs w:val="24"/>
        </w:rPr>
        <w:t xml:space="preserve">Op basis van dit document willen de </w:t>
      </w:r>
      <w:r w:rsidR="00796974">
        <w:rPr>
          <w:sz w:val="24"/>
          <w:szCs w:val="24"/>
        </w:rPr>
        <w:t xml:space="preserve">personeelsleden van het onderwijsinternaat </w:t>
      </w:r>
      <w:r>
        <w:rPr>
          <w:sz w:val="24"/>
          <w:szCs w:val="24"/>
        </w:rPr>
        <w:t xml:space="preserve">alle kinderen, die hen zijn toevertrouwd, een kwaliteitsvolle zorg bieden. Het is een ethisch kader waarbinnen de relatie </w:t>
      </w:r>
      <w:r w:rsidR="00796974">
        <w:rPr>
          <w:sz w:val="24"/>
          <w:szCs w:val="24"/>
        </w:rPr>
        <w:t>personeelslid</w:t>
      </w:r>
      <w:r>
        <w:rPr>
          <w:sz w:val="24"/>
          <w:szCs w:val="24"/>
        </w:rPr>
        <w:t xml:space="preserve">/intern in de dagelijkse werk- en leefsituatie gestalte krijgt. </w:t>
      </w:r>
    </w:p>
    <w:p w14:paraId="0A20EA5A" w14:textId="7B52489A" w:rsidR="00246EBE" w:rsidRDefault="00246EBE" w:rsidP="00246EBE">
      <w:pPr>
        <w:spacing w:line="240" w:lineRule="auto"/>
        <w:rPr>
          <w:sz w:val="24"/>
          <w:szCs w:val="24"/>
        </w:rPr>
      </w:pPr>
      <w:r>
        <w:rPr>
          <w:sz w:val="24"/>
          <w:szCs w:val="24"/>
        </w:rPr>
        <w:t xml:space="preserve">De deontologische code vormt de basis van andere werkinstrumenten voor de </w:t>
      </w:r>
      <w:r w:rsidR="0034659D">
        <w:rPr>
          <w:sz w:val="24"/>
          <w:szCs w:val="24"/>
        </w:rPr>
        <w:t>personeelsleden</w:t>
      </w:r>
      <w:r>
        <w:rPr>
          <w:sz w:val="24"/>
          <w:szCs w:val="24"/>
        </w:rPr>
        <w:t xml:space="preserve">; het reglement </w:t>
      </w:r>
      <w:r w:rsidR="0034659D">
        <w:rPr>
          <w:sz w:val="24"/>
          <w:szCs w:val="24"/>
        </w:rPr>
        <w:t>onderwijsinternaat</w:t>
      </w:r>
      <w:r>
        <w:rPr>
          <w:sz w:val="24"/>
          <w:szCs w:val="24"/>
        </w:rPr>
        <w:t xml:space="preserve">, </w:t>
      </w:r>
      <w:r w:rsidR="0034659D">
        <w:rPr>
          <w:sz w:val="24"/>
          <w:szCs w:val="24"/>
        </w:rPr>
        <w:t xml:space="preserve">de </w:t>
      </w:r>
      <w:r>
        <w:rPr>
          <w:sz w:val="24"/>
          <w:szCs w:val="24"/>
        </w:rPr>
        <w:t xml:space="preserve">functieomschrijving, </w:t>
      </w:r>
      <w:r w:rsidR="0034659D">
        <w:rPr>
          <w:sz w:val="24"/>
          <w:szCs w:val="24"/>
        </w:rPr>
        <w:t xml:space="preserve">het </w:t>
      </w:r>
      <w:proofErr w:type="spellStart"/>
      <w:r w:rsidR="0034659D">
        <w:rPr>
          <w:sz w:val="24"/>
          <w:szCs w:val="24"/>
        </w:rPr>
        <w:t>internaatsontwikkelingsplan</w:t>
      </w:r>
      <w:proofErr w:type="spellEnd"/>
      <w:r>
        <w:rPr>
          <w:sz w:val="24"/>
          <w:szCs w:val="24"/>
        </w:rPr>
        <w:t xml:space="preserve">, procedures en afspraken. </w:t>
      </w:r>
    </w:p>
    <w:p w14:paraId="2BCB297B" w14:textId="77777777" w:rsidR="00246EBE" w:rsidRDefault="00246EBE" w:rsidP="00246EBE">
      <w:pPr>
        <w:spacing w:line="240" w:lineRule="auto"/>
        <w:rPr>
          <w:sz w:val="24"/>
          <w:szCs w:val="24"/>
        </w:rPr>
      </w:pPr>
    </w:p>
    <w:p w14:paraId="2C0322A9" w14:textId="77777777" w:rsidR="00246EBE" w:rsidRDefault="00246EBE" w:rsidP="00246EBE">
      <w:pPr>
        <w:pStyle w:val="Kop1"/>
        <w:numPr>
          <w:ilvl w:val="0"/>
          <w:numId w:val="10"/>
        </w:numPr>
        <w:ind w:left="567" w:hanging="567"/>
        <w:rPr>
          <w:rFonts w:ascii="Calibri" w:hAnsi="Calibri"/>
          <w:lang w:eastAsia="en-US"/>
        </w:rPr>
      </w:pPr>
      <w:r>
        <w:t>Algemene bepalingen</w:t>
      </w:r>
    </w:p>
    <w:p w14:paraId="0F55721B" w14:textId="775057C4" w:rsidR="00246EBE" w:rsidRDefault="00246EBE" w:rsidP="00246EBE">
      <w:pPr>
        <w:spacing w:line="240" w:lineRule="auto"/>
        <w:rPr>
          <w:b/>
          <w:sz w:val="24"/>
          <w:szCs w:val="24"/>
        </w:rPr>
      </w:pPr>
      <w:r>
        <w:rPr>
          <w:b/>
          <w:sz w:val="24"/>
          <w:szCs w:val="24"/>
        </w:rPr>
        <w:t xml:space="preserve">Art.1 </w:t>
      </w:r>
      <w:r>
        <w:rPr>
          <w:sz w:val="24"/>
          <w:szCs w:val="24"/>
        </w:rPr>
        <w:t xml:space="preserve">– </w:t>
      </w:r>
      <w:r w:rsidR="0034659D">
        <w:rPr>
          <w:sz w:val="24"/>
          <w:szCs w:val="24"/>
        </w:rPr>
        <w:t xml:space="preserve">Het onderwijsinternaat </w:t>
      </w:r>
      <w:r>
        <w:rPr>
          <w:sz w:val="24"/>
          <w:szCs w:val="24"/>
        </w:rPr>
        <w:t>komt tegemoet aan de</w:t>
      </w:r>
      <w:r>
        <w:rPr>
          <w:b/>
          <w:sz w:val="24"/>
          <w:szCs w:val="24"/>
        </w:rPr>
        <w:t xml:space="preserve"> </w:t>
      </w:r>
      <w:r>
        <w:rPr>
          <w:sz w:val="24"/>
          <w:szCs w:val="24"/>
        </w:rPr>
        <w:t>maatschappelijke vraag naar een verblijf van kinderen op</w:t>
      </w:r>
      <w:r w:rsidR="0034659D">
        <w:rPr>
          <w:sz w:val="24"/>
          <w:szCs w:val="24"/>
        </w:rPr>
        <w:t xml:space="preserve"> onderwijs</w:t>
      </w:r>
      <w:r>
        <w:rPr>
          <w:sz w:val="24"/>
          <w:szCs w:val="24"/>
        </w:rPr>
        <w:t xml:space="preserve">internaat. </w:t>
      </w:r>
      <w:r w:rsidR="0034659D">
        <w:rPr>
          <w:sz w:val="24"/>
          <w:szCs w:val="24"/>
        </w:rPr>
        <w:t>Het internaat</w:t>
      </w:r>
      <w:r>
        <w:rPr>
          <w:sz w:val="24"/>
          <w:szCs w:val="24"/>
        </w:rPr>
        <w:t xml:space="preserve"> biedt pedagogische begeleiding en studiebegeleiding aan  de intern.</w:t>
      </w:r>
      <w:r>
        <w:rPr>
          <w:color w:val="1F497D"/>
          <w:sz w:val="24"/>
          <w:szCs w:val="24"/>
        </w:rPr>
        <w:t xml:space="preserve"> </w:t>
      </w:r>
      <w:r w:rsidR="0034659D">
        <w:rPr>
          <w:sz w:val="24"/>
          <w:szCs w:val="24"/>
        </w:rPr>
        <w:t>De personeelsleden van het internaat hebben</w:t>
      </w:r>
      <w:r>
        <w:rPr>
          <w:sz w:val="24"/>
          <w:szCs w:val="24"/>
        </w:rPr>
        <w:t xml:space="preserve"> een voorbeeldfunctie en </w:t>
      </w:r>
      <w:r w:rsidR="0034659D">
        <w:rPr>
          <w:sz w:val="24"/>
          <w:szCs w:val="24"/>
        </w:rPr>
        <w:t>zijn</w:t>
      </w:r>
      <w:r>
        <w:rPr>
          <w:sz w:val="24"/>
          <w:szCs w:val="24"/>
        </w:rPr>
        <w:t xml:space="preserve"> zich bij elke handeling bewust van de opdracht en van de meerwaarde die </w:t>
      </w:r>
      <w:r w:rsidR="0034659D">
        <w:rPr>
          <w:sz w:val="24"/>
          <w:szCs w:val="24"/>
        </w:rPr>
        <w:t>hun</w:t>
      </w:r>
      <w:r>
        <w:rPr>
          <w:sz w:val="24"/>
          <w:szCs w:val="24"/>
        </w:rPr>
        <w:t xml:space="preserve"> handelen heeft voor de groei en de totale ontplooiing van de internen.</w:t>
      </w:r>
      <w:r>
        <w:rPr>
          <w:b/>
          <w:sz w:val="24"/>
          <w:szCs w:val="24"/>
        </w:rPr>
        <w:t xml:space="preserve"> </w:t>
      </w:r>
      <w:r>
        <w:rPr>
          <w:sz w:val="24"/>
          <w:szCs w:val="24"/>
        </w:rPr>
        <w:t xml:space="preserve">Bij de uitoefening van </w:t>
      </w:r>
      <w:r w:rsidR="003F053B">
        <w:rPr>
          <w:sz w:val="24"/>
          <w:szCs w:val="24"/>
        </w:rPr>
        <w:t>hun</w:t>
      </w:r>
      <w:r>
        <w:rPr>
          <w:sz w:val="24"/>
          <w:szCs w:val="24"/>
        </w:rPr>
        <w:t xml:space="preserve"> beroep </w:t>
      </w:r>
      <w:r w:rsidR="003F053B">
        <w:rPr>
          <w:sz w:val="24"/>
          <w:szCs w:val="24"/>
        </w:rPr>
        <w:t>nemen de personeelsleden</w:t>
      </w:r>
      <w:r>
        <w:rPr>
          <w:sz w:val="24"/>
          <w:szCs w:val="24"/>
        </w:rPr>
        <w:t xml:space="preserve"> een respectvolle houding aan, die bijdraagt tot de waardigheid van het beroep.</w:t>
      </w:r>
    </w:p>
    <w:p w14:paraId="5C073EF0" w14:textId="77777777" w:rsidR="00246EBE" w:rsidRDefault="00246EBE" w:rsidP="00246EBE">
      <w:pPr>
        <w:spacing w:line="240" w:lineRule="auto"/>
        <w:rPr>
          <w:b/>
          <w:sz w:val="24"/>
          <w:szCs w:val="24"/>
        </w:rPr>
      </w:pPr>
      <w:r>
        <w:rPr>
          <w:b/>
          <w:sz w:val="24"/>
          <w:szCs w:val="24"/>
        </w:rPr>
        <w:t>Art. 2</w:t>
      </w:r>
      <w:r>
        <w:rPr>
          <w:sz w:val="24"/>
          <w:szCs w:val="24"/>
        </w:rPr>
        <w:t>- Alle internen hebben recht op professionele zorg, aangepast aan de noden van het individuele kind, rekening houdend met de van kracht zijnde wetgeving en met respect voor de eigenheid van het kind. Opvoeden is een proces van lange adem en vraagt continue zorgverlening en begeleiding.</w:t>
      </w:r>
    </w:p>
    <w:p w14:paraId="1D0661D2" w14:textId="40F85C96" w:rsidR="00246EBE" w:rsidRDefault="00246EBE" w:rsidP="00246EBE">
      <w:pPr>
        <w:spacing w:line="240" w:lineRule="auto"/>
        <w:rPr>
          <w:sz w:val="24"/>
          <w:szCs w:val="24"/>
        </w:rPr>
      </w:pPr>
      <w:r w:rsidRPr="39CE0DD9">
        <w:rPr>
          <w:b/>
          <w:bCs/>
          <w:sz w:val="24"/>
          <w:szCs w:val="24"/>
        </w:rPr>
        <w:t>Art. 3</w:t>
      </w:r>
      <w:r w:rsidRPr="39CE0DD9">
        <w:rPr>
          <w:sz w:val="24"/>
          <w:szCs w:val="24"/>
        </w:rPr>
        <w:t xml:space="preserve">- </w:t>
      </w:r>
      <w:r w:rsidR="003F053B" w:rsidRPr="39CE0DD9">
        <w:rPr>
          <w:sz w:val="24"/>
          <w:szCs w:val="24"/>
        </w:rPr>
        <w:t>Het personeelslid</w:t>
      </w:r>
      <w:r w:rsidRPr="39CE0DD9">
        <w:rPr>
          <w:sz w:val="24"/>
          <w:szCs w:val="24"/>
        </w:rPr>
        <w:t xml:space="preserve"> handelt enkel in functie van zijn eigen bekwaamheden. Als de hulpvraag van de intern de deskundigheid van </w:t>
      </w:r>
      <w:r w:rsidR="003F053B" w:rsidRPr="39CE0DD9">
        <w:rPr>
          <w:sz w:val="24"/>
          <w:szCs w:val="24"/>
        </w:rPr>
        <w:t>het personeelslid</w:t>
      </w:r>
      <w:r w:rsidRPr="39CE0DD9">
        <w:rPr>
          <w:sz w:val="24"/>
          <w:szCs w:val="24"/>
        </w:rPr>
        <w:t xml:space="preserve"> overstijgt, heeft hij de plicht de handeling te weigeren en dit te melden en te motiveren aan de verantwoordelijke. Bij acute problemen ontloopt </w:t>
      </w:r>
      <w:r w:rsidR="003F053B" w:rsidRPr="39CE0DD9">
        <w:rPr>
          <w:sz w:val="24"/>
          <w:szCs w:val="24"/>
        </w:rPr>
        <w:t>het personeelslid</w:t>
      </w:r>
      <w:r w:rsidRPr="39CE0DD9">
        <w:rPr>
          <w:sz w:val="24"/>
          <w:szCs w:val="24"/>
        </w:rPr>
        <w:t xml:space="preserve"> zijn verantwoordelijkheid niet.</w:t>
      </w:r>
    </w:p>
    <w:p w14:paraId="18E36698" w14:textId="1D77F7D4" w:rsidR="00246EBE" w:rsidRDefault="00246EBE" w:rsidP="00246EBE">
      <w:pPr>
        <w:spacing w:line="240" w:lineRule="auto"/>
        <w:rPr>
          <w:sz w:val="24"/>
          <w:szCs w:val="24"/>
        </w:rPr>
      </w:pPr>
      <w:r>
        <w:rPr>
          <w:b/>
          <w:sz w:val="24"/>
          <w:szCs w:val="24"/>
        </w:rPr>
        <w:t>Art. 4</w:t>
      </w:r>
      <w:r>
        <w:rPr>
          <w:sz w:val="24"/>
          <w:szCs w:val="24"/>
        </w:rPr>
        <w:t xml:space="preserve">- </w:t>
      </w:r>
      <w:r w:rsidR="003F053B">
        <w:rPr>
          <w:sz w:val="24"/>
          <w:szCs w:val="24"/>
        </w:rPr>
        <w:t>Het personeelslid</w:t>
      </w:r>
      <w:r>
        <w:rPr>
          <w:sz w:val="24"/>
          <w:szCs w:val="24"/>
        </w:rPr>
        <w:t xml:space="preserve"> draagt zorg voor zichzelf om aan de doelstellingen van het beroep te kunnen voldoen. Hij investeert in zijn professionele loopbaan en denkt</w:t>
      </w:r>
      <w:r>
        <w:rPr>
          <w:color w:val="FF0000"/>
          <w:sz w:val="24"/>
          <w:szCs w:val="24"/>
        </w:rPr>
        <w:t xml:space="preserve"> </w:t>
      </w:r>
      <w:r>
        <w:rPr>
          <w:sz w:val="24"/>
          <w:szCs w:val="24"/>
        </w:rPr>
        <w:t>constructief mee  om de werkomstandigheden te optimaliseren en zijn eigen werkprocessen bij te sturen.</w:t>
      </w:r>
    </w:p>
    <w:p w14:paraId="44FC83EF" w14:textId="2D2DF7B1" w:rsidR="00246EBE" w:rsidRPr="003E5AB6" w:rsidRDefault="00246EBE" w:rsidP="00246EBE">
      <w:pPr>
        <w:pStyle w:val="Kop1"/>
        <w:numPr>
          <w:ilvl w:val="0"/>
          <w:numId w:val="10"/>
        </w:numPr>
        <w:ind w:left="567" w:hanging="567"/>
      </w:pPr>
      <w:r w:rsidRPr="003E5AB6">
        <w:lastRenderedPageBreak/>
        <w:t xml:space="preserve">De relaties van </w:t>
      </w:r>
      <w:r w:rsidR="003F053B">
        <w:t xml:space="preserve">het personeelslid van het onderwijsinternaat </w:t>
      </w:r>
      <w:r w:rsidRPr="003E5AB6">
        <w:t>met de intern en diens familie</w:t>
      </w:r>
    </w:p>
    <w:p w14:paraId="265E518D" w14:textId="46852438" w:rsidR="00246EBE" w:rsidRDefault="00246EBE" w:rsidP="00246EBE">
      <w:pPr>
        <w:spacing w:line="240" w:lineRule="auto"/>
        <w:rPr>
          <w:sz w:val="24"/>
          <w:szCs w:val="24"/>
        </w:rPr>
      </w:pPr>
      <w:r>
        <w:rPr>
          <w:b/>
          <w:sz w:val="24"/>
          <w:szCs w:val="24"/>
        </w:rPr>
        <w:t xml:space="preserve">Art. 5- </w:t>
      </w:r>
      <w:r w:rsidR="003F053B">
        <w:rPr>
          <w:sz w:val="24"/>
          <w:szCs w:val="24"/>
        </w:rPr>
        <w:t>Het personeelslid</w:t>
      </w:r>
      <w:r>
        <w:rPr>
          <w:sz w:val="24"/>
          <w:szCs w:val="24"/>
        </w:rPr>
        <w:t xml:space="preserve"> beoogt een strikt </w:t>
      </w:r>
      <w:r w:rsidRPr="003F053B">
        <w:rPr>
          <w:sz w:val="24"/>
          <w:szCs w:val="24"/>
        </w:rPr>
        <w:t>professionele relatie en communicatie met het kind en zijn gezin</w:t>
      </w:r>
      <w:r w:rsidR="003F053B" w:rsidRPr="003F053B">
        <w:rPr>
          <w:sz w:val="24"/>
          <w:szCs w:val="24"/>
        </w:rPr>
        <w:t>.</w:t>
      </w:r>
      <w:r>
        <w:rPr>
          <w:sz w:val="24"/>
          <w:szCs w:val="24"/>
        </w:rPr>
        <w:t xml:space="preserve"> </w:t>
      </w:r>
    </w:p>
    <w:p w14:paraId="0B6B4D04" w14:textId="687BAC4D" w:rsidR="00246EBE" w:rsidRDefault="00246EBE" w:rsidP="00246EBE">
      <w:pPr>
        <w:spacing w:line="240" w:lineRule="auto"/>
        <w:rPr>
          <w:sz w:val="24"/>
          <w:szCs w:val="24"/>
        </w:rPr>
      </w:pPr>
      <w:r>
        <w:rPr>
          <w:b/>
          <w:sz w:val="24"/>
          <w:szCs w:val="24"/>
        </w:rPr>
        <w:t xml:space="preserve">Art. 6- </w:t>
      </w:r>
      <w:r w:rsidR="003F053B">
        <w:rPr>
          <w:sz w:val="24"/>
          <w:szCs w:val="24"/>
        </w:rPr>
        <w:t xml:space="preserve">Het personeelslid </w:t>
      </w:r>
      <w:r>
        <w:rPr>
          <w:sz w:val="24"/>
          <w:szCs w:val="24"/>
        </w:rPr>
        <w:t xml:space="preserve">handelt overeenkomstig het Internationaal Verdrag Inzake de Rechten van het Kind. Hij is gebonden door het ambtsgeheim en de bepalingen inzake de Wet op de privacy. </w:t>
      </w:r>
    </w:p>
    <w:p w14:paraId="2E764E2C" w14:textId="7932D130" w:rsidR="00246EBE" w:rsidRDefault="00246EBE" w:rsidP="00246EBE">
      <w:pPr>
        <w:spacing w:line="240" w:lineRule="auto"/>
        <w:rPr>
          <w:sz w:val="24"/>
          <w:szCs w:val="24"/>
        </w:rPr>
      </w:pPr>
      <w:r>
        <w:rPr>
          <w:b/>
          <w:sz w:val="24"/>
          <w:szCs w:val="24"/>
        </w:rPr>
        <w:t>Art. 7</w:t>
      </w:r>
      <w:r>
        <w:rPr>
          <w:sz w:val="24"/>
          <w:szCs w:val="24"/>
        </w:rPr>
        <w:t>- Hij</w:t>
      </w:r>
      <w:r>
        <w:rPr>
          <w:color w:val="FF0000"/>
          <w:sz w:val="24"/>
          <w:szCs w:val="24"/>
        </w:rPr>
        <w:t xml:space="preserve"> </w:t>
      </w:r>
      <w:r>
        <w:rPr>
          <w:sz w:val="24"/>
          <w:szCs w:val="24"/>
        </w:rPr>
        <w:t xml:space="preserve">respecteert de waarden, gewoonten, gebruiken en overtuigingen van het individuele kind, voor zoverre deze niet in strijd </w:t>
      </w:r>
      <w:r w:rsidRPr="00C076D8">
        <w:rPr>
          <w:sz w:val="24"/>
          <w:szCs w:val="24"/>
        </w:rPr>
        <w:t xml:space="preserve">zijn met </w:t>
      </w:r>
      <w:r w:rsidR="00C076D8" w:rsidRPr="00C076D8">
        <w:rPr>
          <w:sz w:val="24"/>
          <w:szCs w:val="24"/>
        </w:rPr>
        <w:t xml:space="preserve">de </w:t>
      </w:r>
      <w:proofErr w:type="spellStart"/>
      <w:r w:rsidR="00C076D8" w:rsidRPr="00C076D8">
        <w:rPr>
          <w:sz w:val="24"/>
          <w:szCs w:val="24"/>
        </w:rPr>
        <w:t>internaatswerking</w:t>
      </w:r>
      <w:proofErr w:type="spellEnd"/>
      <w:r w:rsidRPr="00C076D8">
        <w:rPr>
          <w:sz w:val="24"/>
          <w:szCs w:val="24"/>
        </w:rPr>
        <w:t>.</w:t>
      </w:r>
    </w:p>
    <w:p w14:paraId="0BA1BEE9" w14:textId="01361DB4" w:rsidR="00246EBE" w:rsidRDefault="00246EBE" w:rsidP="00246EBE">
      <w:pPr>
        <w:spacing w:line="240" w:lineRule="auto"/>
        <w:rPr>
          <w:sz w:val="24"/>
          <w:szCs w:val="24"/>
        </w:rPr>
      </w:pPr>
      <w:r>
        <w:rPr>
          <w:b/>
          <w:sz w:val="24"/>
          <w:szCs w:val="24"/>
        </w:rPr>
        <w:t>Art. 8</w:t>
      </w:r>
      <w:r>
        <w:rPr>
          <w:sz w:val="24"/>
          <w:szCs w:val="24"/>
        </w:rPr>
        <w:t xml:space="preserve">- </w:t>
      </w:r>
      <w:r w:rsidR="003F053B">
        <w:rPr>
          <w:sz w:val="24"/>
          <w:szCs w:val="24"/>
        </w:rPr>
        <w:t xml:space="preserve">Het personeelslid </w:t>
      </w:r>
      <w:r>
        <w:rPr>
          <w:sz w:val="24"/>
          <w:szCs w:val="24"/>
        </w:rPr>
        <w:t xml:space="preserve">biedt elke intern optimale kansen, zonder onderscheid van leeftijd, ras, geslacht, geloofsovertuiging, cultuur, nationaliteit en politieke opvatting. </w:t>
      </w:r>
    </w:p>
    <w:p w14:paraId="5725AAB6" w14:textId="7BB7CB1E" w:rsidR="00246EBE" w:rsidRDefault="00246EBE" w:rsidP="00246EBE">
      <w:pPr>
        <w:spacing w:line="240" w:lineRule="auto"/>
        <w:rPr>
          <w:sz w:val="24"/>
          <w:szCs w:val="24"/>
        </w:rPr>
      </w:pPr>
      <w:r>
        <w:rPr>
          <w:b/>
          <w:sz w:val="24"/>
          <w:szCs w:val="24"/>
        </w:rPr>
        <w:t>Art.9</w:t>
      </w:r>
      <w:r>
        <w:rPr>
          <w:sz w:val="24"/>
          <w:szCs w:val="24"/>
        </w:rPr>
        <w:t xml:space="preserve">- </w:t>
      </w:r>
      <w:r w:rsidR="003F053B">
        <w:rPr>
          <w:sz w:val="24"/>
          <w:szCs w:val="24"/>
        </w:rPr>
        <w:t xml:space="preserve">Het personeelslid </w:t>
      </w:r>
      <w:r>
        <w:rPr>
          <w:sz w:val="24"/>
          <w:szCs w:val="24"/>
        </w:rPr>
        <w:t xml:space="preserve">is er zich van bewust dat de intern inspraak heeft en beseft dat bepaalde vormen van hulpverlening niet kunnen worden opgedrongen. </w:t>
      </w:r>
    </w:p>
    <w:p w14:paraId="5B12FF8D" w14:textId="3ED3176E" w:rsidR="00246EBE" w:rsidRDefault="00246EBE" w:rsidP="00246EBE">
      <w:pPr>
        <w:spacing w:line="240" w:lineRule="auto"/>
        <w:rPr>
          <w:sz w:val="24"/>
          <w:szCs w:val="24"/>
        </w:rPr>
      </w:pPr>
      <w:r>
        <w:rPr>
          <w:b/>
          <w:sz w:val="24"/>
          <w:szCs w:val="24"/>
        </w:rPr>
        <w:t>Art. 10</w:t>
      </w:r>
      <w:r>
        <w:rPr>
          <w:sz w:val="24"/>
          <w:szCs w:val="24"/>
        </w:rPr>
        <w:t>-</w:t>
      </w:r>
      <w:r>
        <w:rPr>
          <w:b/>
          <w:sz w:val="24"/>
          <w:szCs w:val="24"/>
        </w:rPr>
        <w:t xml:space="preserve"> </w:t>
      </w:r>
      <w:r w:rsidR="003F053B">
        <w:rPr>
          <w:sz w:val="24"/>
          <w:szCs w:val="24"/>
        </w:rPr>
        <w:t xml:space="preserve">Het personeelslid </w:t>
      </w:r>
      <w:r>
        <w:rPr>
          <w:sz w:val="24"/>
          <w:szCs w:val="24"/>
        </w:rPr>
        <w:t>mag geen financiële of materiële voordelen halen uit zijn opdracht ten aanzien van de intern.</w:t>
      </w:r>
    </w:p>
    <w:p w14:paraId="02E2B299" w14:textId="393B96CF" w:rsidR="00246EBE" w:rsidRDefault="00246EBE" w:rsidP="00246EBE">
      <w:pPr>
        <w:spacing w:line="240" w:lineRule="auto"/>
        <w:rPr>
          <w:sz w:val="24"/>
          <w:szCs w:val="24"/>
        </w:rPr>
      </w:pPr>
      <w:r>
        <w:rPr>
          <w:b/>
          <w:sz w:val="24"/>
          <w:szCs w:val="24"/>
        </w:rPr>
        <w:t>Art. 11</w:t>
      </w:r>
      <w:r>
        <w:rPr>
          <w:sz w:val="24"/>
          <w:szCs w:val="24"/>
        </w:rPr>
        <w:t xml:space="preserve">- </w:t>
      </w:r>
      <w:r w:rsidR="003F053B">
        <w:rPr>
          <w:sz w:val="24"/>
          <w:szCs w:val="24"/>
        </w:rPr>
        <w:t xml:space="preserve">Het personeelslid </w:t>
      </w:r>
      <w:r>
        <w:rPr>
          <w:sz w:val="24"/>
          <w:szCs w:val="24"/>
        </w:rPr>
        <w:t>gaat zorgvuldig om met informatie over de interne en zijn gezin en hanteert deze info voor zover deze relevant binnen de begeleiding en na dat de betrokken pers(o)on(en) op de hoogte werden gebracht.</w:t>
      </w:r>
    </w:p>
    <w:p w14:paraId="4DEA3A0C" w14:textId="1DA4E211" w:rsidR="00246EBE" w:rsidRDefault="00246EBE" w:rsidP="00246EBE">
      <w:pPr>
        <w:spacing w:line="240" w:lineRule="auto"/>
        <w:rPr>
          <w:sz w:val="24"/>
          <w:szCs w:val="24"/>
        </w:rPr>
      </w:pPr>
      <w:r>
        <w:rPr>
          <w:b/>
          <w:sz w:val="24"/>
          <w:szCs w:val="24"/>
        </w:rPr>
        <w:t>Art.12</w:t>
      </w:r>
      <w:r>
        <w:rPr>
          <w:sz w:val="24"/>
          <w:szCs w:val="24"/>
        </w:rPr>
        <w:t xml:space="preserve">- De omgang met internen gaat samen met een zekere mate van vertrouwelijkheid en intimiteit. </w:t>
      </w:r>
      <w:r w:rsidR="003F053B">
        <w:rPr>
          <w:sz w:val="24"/>
          <w:szCs w:val="24"/>
        </w:rPr>
        <w:t xml:space="preserve">Het personeelslid </w:t>
      </w:r>
      <w:r>
        <w:rPr>
          <w:sz w:val="24"/>
          <w:szCs w:val="24"/>
        </w:rPr>
        <w:t xml:space="preserve">handelt daarbij niet vanuit een ik -gerichte houding waarbij hij ingaat op de eigen gevoelens maar handelt altijd in het belang van het kind. Hij bewaakt hierbij het evenwicht tussen afstandelijkheid en betrokkenheid. </w:t>
      </w:r>
    </w:p>
    <w:p w14:paraId="2DC1CD7B" w14:textId="30422F92" w:rsidR="00246EBE" w:rsidRDefault="00246EBE" w:rsidP="00246EBE">
      <w:pPr>
        <w:spacing w:line="240" w:lineRule="auto"/>
        <w:rPr>
          <w:sz w:val="24"/>
          <w:szCs w:val="24"/>
        </w:rPr>
      </w:pPr>
      <w:r>
        <w:rPr>
          <w:b/>
          <w:sz w:val="24"/>
          <w:szCs w:val="24"/>
        </w:rPr>
        <w:t>Art. 13</w:t>
      </w:r>
      <w:r>
        <w:rPr>
          <w:sz w:val="24"/>
          <w:szCs w:val="24"/>
        </w:rPr>
        <w:t xml:space="preserve">- Het vrijwaren van de veiligheid van de intern zelf ,van de andere internen, van </w:t>
      </w:r>
      <w:r w:rsidR="003F053B">
        <w:rPr>
          <w:sz w:val="24"/>
          <w:szCs w:val="24"/>
        </w:rPr>
        <w:t xml:space="preserve">het personeelslid </w:t>
      </w:r>
      <w:r>
        <w:rPr>
          <w:sz w:val="24"/>
          <w:szCs w:val="24"/>
        </w:rPr>
        <w:t xml:space="preserve">zelf of zijn collega is de enige aanleiding om fysiek in te grijpen. </w:t>
      </w:r>
      <w:r w:rsidR="00381E09">
        <w:rPr>
          <w:sz w:val="24"/>
          <w:szCs w:val="24"/>
        </w:rPr>
        <w:t xml:space="preserve">Het personeelslid </w:t>
      </w:r>
      <w:r>
        <w:rPr>
          <w:sz w:val="24"/>
          <w:szCs w:val="24"/>
        </w:rPr>
        <w:t xml:space="preserve">beperkt op een beheerste manier deze vorm van verweer tot het strikt noodzakelijke. Hij maakt een schriftelijke neerslag  van de feiten. </w:t>
      </w:r>
    </w:p>
    <w:p w14:paraId="7EF4C078" w14:textId="6244783E" w:rsidR="00246EBE" w:rsidRDefault="00246EBE" w:rsidP="00246EBE">
      <w:pPr>
        <w:spacing w:line="240" w:lineRule="auto"/>
        <w:rPr>
          <w:sz w:val="24"/>
          <w:szCs w:val="24"/>
        </w:rPr>
      </w:pPr>
      <w:r>
        <w:rPr>
          <w:b/>
          <w:sz w:val="24"/>
          <w:szCs w:val="24"/>
        </w:rPr>
        <w:t>Art.14</w:t>
      </w:r>
      <w:r>
        <w:rPr>
          <w:sz w:val="24"/>
          <w:szCs w:val="24"/>
        </w:rPr>
        <w:t xml:space="preserve">- </w:t>
      </w:r>
      <w:r w:rsidR="003F053B">
        <w:rPr>
          <w:sz w:val="24"/>
          <w:szCs w:val="24"/>
        </w:rPr>
        <w:t xml:space="preserve">Het personeelslid </w:t>
      </w:r>
      <w:r>
        <w:rPr>
          <w:sz w:val="24"/>
          <w:szCs w:val="24"/>
        </w:rPr>
        <w:t xml:space="preserve">waakt erover dat  het remediëren pedagogisch onderbouwd is.  </w:t>
      </w:r>
    </w:p>
    <w:p w14:paraId="0E88C52A" w14:textId="4A503850" w:rsidR="00246EBE" w:rsidRDefault="00246EBE" w:rsidP="00246EBE">
      <w:pPr>
        <w:spacing w:line="240" w:lineRule="auto"/>
        <w:rPr>
          <w:sz w:val="24"/>
          <w:szCs w:val="24"/>
        </w:rPr>
      </w:pPr>
      <w:r>
        <w:rPr>
          <w:b/>
          <w:sz w:val="24"/>
          <w:szCs w:val="24"/>
        </w:rPr>
        <w:t>Art.15</w:t>
      </w:r>
      <w:r>
        <w:rPr>
          <w:sz w:val="24"/>
          <w:szCs w:val="24"/>
        </w:rPr>
        <w:t xml:space="preserve">-Het persoonlijk contact tussen </w:t>
      </w:r>
      <w:r w:rsidR="003F053B">
        <w:rPr>
          <w:sz w:val="24"/>
          <w:szCs w:val="24"/>
        </w:rPr>
        <w:t xml:space="preserve">Het personeelslid </w:t>
      </w:r>
      <w:r>
        <w:rPr>
          <w:sz w:val="24"/>
          <w:szCs w:val="24"/>
        </w:rPr>
        <w:t xml:space="preserve">en internen via de hedendaagse sociale media en netwerken moet met de nodige reserve en omzichtigheid benaderd worden, volgens de afspraken gemaakt binnen </w:t>
      </w:r>
      <w:r w:rsidR="003F053B">
        <w:rPr>
          <w:sz w:val="24"/>
          <w:szCs w:val="24"/>
        </w:rPr>
        <w:t>het onderwijsinternaat</w:t>
      </w:r>
      <w:r>
        <w:rPr>
          <w:sz w:val="24"/>
          <w:szCs w:val="24"/>
        </w:rPr>
        <w:t>.</w:t>
      </w:r>
    </w:p>
    <w:p w14:paraId="3000A29E" w14:textId="18AE9B69" w:rsidR="00246EBE" w:rsidRPr="003E5AB6" w:rsidRDefault="00246EBE" w:rsidP="00246EBE">
      <w:pPr>
        <w:pStyle w:val="Kop1"/>
        <w:numPr>
          <w:ilvl w:val="0"/>
          <w:numId w:val="10"/>
        </w:numPr>
        <w:ind w:left="567" w:hanging="567"/>
      </w:pPr>
      <w:r>
        <w:rPr>
          <w:sz w:val="28"/>
          <w:szCs w:val="28"/>
          <w:u w:val="single"/>
        </w:rPr>
        <w:br w:type="page"/>
      </w:r>
      <w:r w:rsidRPr="003E5AB6">
        <w:lastRenderedPageBreak/>
        <w:t xml:space="preserve">De relaties van </w:t>
      </w:r>
      <w:r w:rsidR="003F053B">
        <w:t xml:space="preserve">het personeelslid van het onderwijsinternaat </w:t>
      </w:r>
      <w:r w:rsidRPr="003E5AB6">
        <w:t>met zijn collega’s</w:t>
      </w:r>
    </w:p>
    <w:p w14:paraId="236B5061" w14:textId="6F1E084A" w:rsidR="00246EBE" w:rsidRDefault="00246EBE" w:rsidP="00246EBE">
      <w:pPr>
        <w:spacing w:line="240" w:lineRule="auto"/>
        <w:rPr>
          <w:sz w:val="24"/>
          <w:szCs w:val="24"/>
        </w:rPr>
      </w:pPr>
      <w:r>
        <w:rPr>
          <w:b/>
          <w:sz w:val="24"/>
          <w:szCs w:val="24"/>
        </w:rPr>
        <w:t xml:space="preserve">Art. 16- </w:t>
      </w:r>
      <w:r>
        <w:rPr>
          <w:sz w:val="24"/>
          <w:szCs w:val="24"/>
        </w:rPr>
        <w:t xml:space="preserve">Expertise uitwisseling is een kerntaak van </w:t>
      </w:r>
      <w:r w:rsidR="003F053B" w:rsidRPr="003F053B">
        <w:rPr>
          <w:sz w:val="24"/>
          <w:szCs w:val="24"/>
        </w:rPr>
        <w:t>het personeelslid van het onderwijsinternaat</w:t>
      </w:r>
      <w:r>
        <w:rPr>
          <w:sz w:val="24"/>
          <w:szCs w:val="24"/>
        </w:rPr>
        <w:t xml:space="preserve">. Hij deelt zijn professionele bekwaamheden en ervaring met zijn collega’s. </w:t>
      </w:r>
    </w:p>
    <w:p w14:paraId="66F76FEE" w14:textId="61B0B933" w:rsidR="00246EBE" w:rsidRDefault="00246EBE" w:rsidP="00246EBE">
      <w:pPr>
        <w:spacing w:line="240" w:lineRule="auto"/>
        <w:rPr>
          <w:b/>
          <w:sz w:val="24"/>
          <w:szCs w:val="24"/>
        </w:rPr>
      </w:pPr>
      <w:r>
        <w:rPr>
          <w:b/>
          <w:sz w:val="24"/>
          <w:szCs w:val="24"/>
        </w:rPr>
        <w:t>Art. 17-</w:t>
      </w:r>
      <w:r w:rsidR="003F053B" w:rsidRPr="003F053B">
        <w:rPr>
          <w:sz w:val="24"/>
          <w:szCs w:val="24"/>
        </w:rPr>
        <w:t xml:space="preserve"> </w:t>
      </w:r>
      <w:r w:rsidR="003F053B">
        <w:rPr>
          <w:sz w:val="24"/>
          <w:szCs w:val="24"/>
        </w:rPr>
        <w:t>H</w:t>
      </w:r>
      <w:r w:rsidR="003F053B" w:rsidRPr="003F053B">
        <w:rPr>
          <w:sz w:val="24"/>
          <w:szCs w:val="24"/>
        </w:rPr>
        <w:t xml:space="preserve">et personeelslid </w:t>
      </w:r>
      <w:r>
        <w:rPr>
          <w:sz w:val="24"/>
          <w:szCs w:val="24"/>
        </w:rPr>
        <w:t>neemt zijn eigen verantwoordelijkheden op en schuift geen taken af op zijn collega’s.</w:t>
      </w:r>
    </w:p>
    <w:p w14:paraId="3D8DDD5F" w14:textId="39C7DCD2" w:rsidR="00246EBE" w:rsidRDefault="00246EBE" w:rsidP="00246EBE">
      <w:pPr>
        <w:spacing w:line="240" w:lineRule="auto"/>
        <w:rPr>
          <w:sz w:val="24"/>
          <w:szCs w:val="24"/>
        </w:rPr>
      </w:pPr>
      <w:r>
        <w:rPr>
          <w:b/>
          <w:sz w:val="24"/>
          <w:szCs w:val="24"/>
        </w:rPr>
        <w:t xml:space="preserve">Art. 18- </w:t>
      </w:r>
      <w:r w:rsidR="003F053B">
        <w:rPr>
          <w:sz w:val="24"/>
          <w:szCs w:val="24"/>
        </w:rPr>
        <w:t>H</w:t>
      </w:r>
      <w:r w:rsidR="003F053B" w:rsidRPr="003F053B">
        <w:rPr>
          <w:sz w:val="24"/>
          <w:szCs w:val="24"/>
        </w:rPr>
        <w:t xml:space="preserve">et personeelslid </w:t>
      </w:r>
      <w:r>
        <w:rPr>
          <w:sz w:val="24"/>
          <w:szCs w:val="24"/>
        </w:rPr>
        <w:t>stelt zich collegiaal op en vermijdt een geprivilegieerde relatie met een intern.</w:t>
      </w:r>
    </w:p>
    <w:p w14:paraId="5937B819" w14:textId="77777777" w:rsidR="003F053B" w:rsidRDefault="00246EBE" w:rsidP="00246EBE">
      <w:pPr>
        <w:spacing w:line="240" w:lineRule="auto"/>
        <w:rPr>
          <w:sz w:val="24"/>
          <w:szCs w:val="24"/>
        </w:rPr>
      </w:pPr>
      <w:r>
        <w:rPr>
          <w:b/>
          <w:sz w:val="24"/>
          <w:szCs w:val="24"/>
        </w:rPr>
        <w:t>Art. 19</w:t>
      </w:r>
      <w:r>
        <w:rPr>
          <w:sz w:val="24"/>
          <w:szCs w:val="24"/>
        </w:rPr>
        <w:t xml:space="preserve">- </w:t>
      </w:r>
      <w:r w:rsidR="003F053B">
        <w:rPr>
          <w:sz w:val="24"/>
          <w:szCs w:val="24"/>
        </w:rPr>
        <w:t>H</w:t>
      </w:r>
      <w:r w:rsidR="003F053B" w:rsidRPr="003F053B">
        <w:rPr>
          <w:sz w:val="24"/>
          <w:szCs w:val="24"/>
        </w:rPr>
        <w:t xml:space="preserve">et personeelslid </w:t>
      </w:r>
      <w:r>
        <w:rPr>
          <w:sz w:val="24"/>
          <w:szCs w:val="24"/>
        </w:rPr>
        <w:t>heeft aandacht voor de handelingen van de collega’s en indien hij vaststelt dat de handeling niet overeenstemt met de geldige afspraken, spreekt hij de collega hierover aan. Indien nodig meldt hij dit ook aan de verantwoordelijke. Het welzijn van het kind staat ook hier centraal.</w:t>
      </w:r>
    </w:p>
    <w:p w14:paraId="69E0F279" w14:textId="6C031184" w:rsidR="00246EBE" w:rsidRDefault="00246EBE" w:rsidP="00246EBE">
      <w:pPr>
        <w:spacing w:line="240" w:lineRule="auto"/>
        <w:rPr>
          <w:sz w:val="24"/>
          <w:szCs w:val="24"/>
        </w:rPr>
      </w:pPr>
      <w:r>
        <w:rPr>
          <w:b/>
          <w:sz w:val="24"/>
          <w:szCs w:val="24"/>
        </w:rPr>
        <w:t>Art. 20</w:t>
      </w:r>
      <w:r>
        <w:rPr>
          <w:sz w:val="24"/>
          <w:szCs w:val="24"/>
        </w:rPr>
        <w:t xml:space="preserve">- Bij de begeleiding van de stagiairs zorgt </w:t>
      </w:r>
      <w:r w:rsidR="003F053B">
        <w:rPr>
          <w:sz w:val="24"/>
          <w:szCs w:val="24"/>
        </w:rPr>
        <w:t>h</w:t>
      </w:r>
      <w:r w:rsidR="003F053B" w:rsidRPr="003F053B">
        <w:rPr>
          <w:sz w:val="24"/>
          <w:szCs w:val="24"/>
        </w:rPr>
        <w:t xml:space="preserve">et personeelslid </w:t>
      </w:r>
      <w:r>
        <w:rPr>
          <w:sz w:val="24"/>
          <w:szCs w:val="24"/>
        </w:rPr>
        <w:t>voor een gunstige</w:t>
      </w:r>
      <w:r>
        <w:rPr>
          <w:color w:val="FF0000"/>
          <w:sz w:val="24"/>
          <w:szCs w:val="24"/>
        </w:rPr>
        <w:t xml:space="preserve"> </w:t>
      </w:r>
      <w:r>
        <w:rPr>
          <w:sz w:val="24"/>
          <w:szCs w:val="24"/>
        </w:rPr>
        <w:t>leeromgeving.</w:t>
      </w:r>
      <w:r>
        <w:rPr>
          <w:color w:val="FF0000"/>
          <w:sz w:val="24"/>
          <w:szCs w:val="24"/>
        </w:rPr>
        <w:t xml:space="preserve"> </w:t>
      </w:r>
      <w:r>
        <w:rPr>
          <w:sz w:val="24"/>
          <w:szCs w:val="24"/>
        </w:rPr>
        <w:t xml:space="preserve">Wanneer hij taken delegeert, houdt hij rekening met het opleidingsniveau. Hij ondersteunt hen bij het ontwikkelen van hun beroepsvaardigheden en stimuleert autonoom handelen. </w:t>
      </w:r>
    </w:p>
    <w:p w14:paraId="75C2F886" w14:textId="77777777" w:rsidR="00246EBE" w:rsidRDefault="00246EBE" w:rsidP="00246EBE">
      <w:pPr>
        <w:spacing w:line="240" w:lineRule="auto"/>
        <w:rPr>
          <w:b/>
          <w:sz w:val="24"/>
          <w:szCs w:val="24"/>
        </w:rPr>
      </w:pPr>
    </w:p>
    <w:p w14:paraId="53C53473" w14:textId="77777777" w:rsidR="00246EBE" w:rsidRPr="003E5AB6" w:rsidRDefault="00246EBE" w:rsidP="00246EBE">
      <w:pPr>
        <w:pStyle w:val="Kop1"/>
        <w:numPr>
          <w:ilvl w:val="0"/>
          <w:numId w:val="10"/>
        </w:numPr>
        <w:ind w:left="567" w:hanging="567"/>
      </w:pPr>
      <w:r w:rsidRPr="003E5AB6">
        <w:t>De relaties met de externe zorgverleners</w:t>
      </w:r>
    </w:p>
    <w:p w14:paraId="4F79FEB6" w14:textId="1D05854C" w:rsidR="00246EBE" w:rsidRDefault="00246EBE" w:rsidP="00246EBE">
      <w:pPr>
        <w:spacing w:line="240" w:lineRule="auto"/>
        <w:rPr>
          <w:sz w:val="24"/>
          <w:szCs w:val="24"/>
        </w:rPr>
      </w:pPr>
      <w:r>
        <w:rPr>
          <w:b/>
          <w:sz w:val="24"/>
          <w:szCs w:val="24"/>
        </w:rPr>
        <w:t>Art. 21-</w:t>
      </w:r>
      <w:r>
        <w:rPr>
          <w:sz w:val="24"/>
          <w:szCs w:val="24"/>
          <w:u w:val="single"/>
        </w:rPr>
        <w:t xml:space="preserve"> </w:t>
      </w:r>
      <w:r w:rsidR="003F053B">
        <w:rPr>
          <w:sz w:val="24"/>
          <w:szCs w:val="24"/>
        </w:rPr>
        <w:t>H</w:t>
      </w:r>
      <w:r w:rsidR="003F053B" w:rsidRPr="003F053B">
        <w:rPr>
          <w:sz w:val="24"/>
          <w:szCs w:val="24"/>
        </w:rPr>
        <w:t xml:space="preserve">et personeelslid </w:t>
      </w:r>
      <w:r>
        <w:rPr>
          <w:sz w:val="24"/>
          <w:szCs w:val="24"/>
        </w:rPr>
        <w:t>werkt, in het belang van het kind constructief samen met de externe zorgverleners en draagt actief bij tot de interdisciplinaire samenwerking. Hij neemt zoveel mogelijk deel aan interdisciplinaire vergaderingen.</w:t>
      </w:r>
    </w:p>
    <w:p w14:paraId="162D6B47" w14:textId="4A6F3356" w:rsidR="00246EBE" w:rsidRDefault="00246EBE" w:rsidP="00246EBE">
      <w:pPr>
        <w:spacing w:line="240" w:lineRule="auto"/>
        <w:rPr>
          <w:sz w:val="24"/>
          <w:szCs w:val="24"/>
        </w:rPr>
      </w:pPr>
      <w:r>
        <w:rPr>
          <w:b/>
          <w:sz w:val="24"/>
          <w:szCs w:val="24"/>
        </w:rPr>
        <w:t>Art. 22</w:t>
      </w:r>
      <w:r>
        <w:rPr>
          <w:sz w:val="24"/>
          <w:szCs w:val="24"/>
        </w:rPr>
        <w:t xml:space="preserve">- Indien vastgesteld wordt dat de interne hulp nodig heeft van een externe zorgverlener, informeert hij de interne over de verschillende mogelijkheden. </w:t>
      </w:r>
    </w:p>
    <w:p w14:paraId="6779507E" w14:textId="77777777" w:rsidR="00246EBE" w:rsidRDefault="00246EBE" w:rsidP="00246EBE">
      <w:pPr>
        <w:spacing w:line="240" w:lineRule="auto"/>
        <w:rPr>
          <w:sz w:val="24"/>
          <w:szCs w:val="24"/>
        </w:rPr>
      </w:pPr>
    </w:p>
    <w:p w14:paraId="3411D97A" w14:textId="7E38CE1F" w:rsidR="00246EBE" w:rsidRPr="00087C77" w:rsidRDefault="00246EBE" w:rsidP="00246EBE">
      <w:pPr>
        <w:pStyle w:val="Kop1"/>
        <w:numPr>
          <w:ilvl w:val="0"/>
          <w:numId w:val="10"/>
        </w:numPr>
        <w:ind w:left="567" w:hanging="567"/>
      </w:pPr>
      <w:r w:rsidRPr="00087C77">
        <w:t xml:space="preserve">De rol van </w:t>
      </w:r>
      <w:r w:rsidR="00610907" w:rsidRPr="00087C77">
        <w:t>het personeelslid van het onderwijsinternaat i</w:t>
      </w:r>
      <w:r w:rsidRPr="00087C77">
        <w:t>n de samenleving</w:t>
      </w:r>
    </w:p>
    <w:p w14:paraId="2BD0DFC9" w14:textId="44E4B339" w:rsidR="00246EBE" w:rsidRDefault="00246EBE" w:rsidP="00246EBE">
      <w:pPr>
        <w:spacing w:line="240" w:lineRule="auto"/>
        <w:rPr>
          <w:b/>
          <w:sz w:val="24"/>
          <w:szCs w:val="24"/>
        </w:rPr>
      </w:pPr>
      <w:r>
        <w:rPr>
          <w:b/>
          <w:sz w:val="24"/>
          <w:szCs w:val="24"/>
        </w:rPr>
        <w:t xml:space="preserve">Art. 23- </w:t>
      </w:r>
      <w:r w:rsidR="00610907">
        <w:rPr>
          <w:sz w:val="24"/>
          <w:szCs w:val="24"/>
        </w:rPr>
        <w:t>H</w:t>
      </w:r>
      <w:r w:rsidR="00610907" w:rsidRPr="003F053B">
        <w:rPr>
          <w:sz w:val="24"/>
          <w:szCs w:val="24"/>
        </w:rPr>
        <w:t xml:space="preserve">et personeelslid </w:t>
      </w:r>
      <w:r>
        <w:rPr>
          <w:sz w:val="24"/>
          <w:szCs w:val="24"/>
        </w:rPr>
        <w:t>heeft een hoge mate van burgerschapszin; hij heeft respect voor mens en omgeving.</w:t>
      </w:r>
    </w:p>
    <w:p w14:paraId="0725D9EB" w14:textId="267CBE51" w:rsidR="00246EBE" w:rsidRDefault="00246EBE" w:rsidP="00246EBE">
      <w:pPr>
        <w:spacing w:line="240" w:lineRule="auto"/>
        <w:rPr>
          <w:b/>
          <w:sz w:val="24"/>
          <w:szCs w:val="24"/>
        </w:rPr>
      </w:pPr>
      <w:r>
        <w:rPr>
          <w:b/>
          <w:sz w:val="24"/>
          <w:szCs w:val="24"/>
        </w:rPr>
        <w:t xml:space="preserve">Art.24- </w:t>
      </w:r>
      <w:r>
        <w:rPr>
          <w:sz w:val="24"/>
          <w:szCs w:val="24"/>
        </w:rPr>
        <w:t xml:space="preserve">Bij de zorgverlening tracht </w:t>
      </w:r>
      <w:r w:rsidR="00610907">
        <w:rPr>
          <w:sz w:val="24"/>
          <w:szCs w:val="24"/>
        </w:rPr>
        <w:t>h</w:t>
      </w:r>
      <w:r w:rsidR="00610907" w:rsidRPr="003F053B">
        <w:rPr>
          <w:sz w:val="24"/>
          <w:szCs w:val="24"/>
        </w:rPr>
        <w:t>et personeelslid</w:t>
      </w:r>
      <w:r>
        <w:rPr>
          <w:sz w:val="24"/>
          <w:szCs w:val="24"/>
        </w:rPr>
        <w:t>, binnen de verschillende budgettaire en wettelijke beperkingen, de door de samenleving ter beschikking gestelde middelen zo optimaal en rationeel mogelijk aan te wenden.</w:t>
      </w:r>
      <w:r>
        <w:rPr>
          <w:b/>
          <w:sz w:val="24"/>
          <w:szCs w:val="24"/>
        </w:rPr>
        <w:t xml:space="preserve"> </w:t>
      </w:r>
      <w:bookmarkEnd w:id="1"/>
    </w:p>
    <w:sectPr w:rsidR="00246EBE" w:rsidSect="00246EBE">
      <w:headerReference w:type="default" r:id="rId12"/>
      <w:headerReference w:type="first" r:id="rId13"/>
      <w:footerReference w:type="first" r:id="rId14"/>
      <w:pgSz w:w="11906" w:h="16838" w:code="9"/>
      <w:pgMar w:top="567" w:right="1134"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8ADAA" w14:textId="77777777" w:rsidR="00246EBE" w:rsidRDefault="00246EBE" w:rsidP="000A569B">
      <w:r>
        <w:separator/>
      </w:r>
    </w:p>
  </w:endnote>
  <w:endnote w:type="continuationSeparator" w:id="0">
    <w:p w14:paraId="1CB5C8C3" w14:textId="77777777" w:rsidR="00246EBE" w:rsidRDefault="00246EBE" w:rsidP="000A569B">
      <w:r>
        <w:continuationSeparator/>
      </w:r>
    </w:p>
  </w:endnote>
  <w:endnote w:type="continuationNotice" w:id="1">
    <w:p w14:paraId="2D586F96" w14:textId="77777777" w:rsidR="00B71DB5" w:rsidRDefault="00B71D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inanummer"/>
        <w:color w:val="C60451"/>
      </w:rPr>
      <w:id w:val="666834314"/>
      <w:docPartObj>
        <w:docPartGallery w:val="Page Numbers (Bottom of Page)"/>
        <w:docPartUnique/>
      </w:docPartObj>
    </w:sdtPr>
    <w:sdtEndPr>
      <w:rPr>
        <w:rStyle w:val="Paginanummer"/>
      </w:rPr>
    </w:sdtEndPr>
    <w:sdtContent>
      <w:p w14:paraId="5FA3EA37" w14:textId="77777777" w:rsidR="007577CE" w:rsidRPr="007577CE" w:rsidRDefault="007577CE" w:rsidP="00517543">
        <w:pPr>
          <w:pStyle w:val="Voettekst"/>
          <w:framePr w:w="397" w:wrap="none" w:vAnchor="page" w:hAnchor="page" w:x="10207" w:y="16070"/>
          <w:jc w:val="right"/>
          <w:rPr>
            <w:rStyle w:val="Paginanummer"/>
            <w:color w:val="C60451"/>
          </w:rPr>
        </w:pPr>
        <w:r w:rsidRPr="007577CE">
          <w:rPr>
            <w:rStyle w:val="Paginanummer"/>
            <w:color w:val="C60451"/>
          </w:rPr>
          <w:fldChar w:fldCharType="begin"/>
        </w:r>
        <w:r w:rsidRPr="007577CE">
          <w:rPr>
            <w:rStyle w:val="Paginanummer"/>
            <w:color w:val="C60451"/>
          </w:rPr>
          <w:instrText xml:space="preserve"> PAGE </w:instrText>
        </w:r>
        <w:r w:rsidRPr="007577CE">
          <w:rPr>
            <w:rStyle w:val="Paginanummer"/>
            <w:color w:val="C60451"/>
          </w:rPr>
          <w:fldChar w:fldCharType="separate"/>
        </w:r>
        <w:r w:rsidRPr="007577CE">
          <w:rPr>
            <w:rStyle w:val="Paginanummer"/>
            <w:noProof/>
            <w:color w:val="C60451"/>
          </w:rPr>
          <w:t>1</w:t>
        </w:r>
        <w:r w:rsidRPr="007577CE">
          <w:rPr>
            <w:rStyle w:val="Paginanummer"/>
            <w:color w:val="C60451"/>
          </w:rPr>
          <w:fldChar w:fldCharType="end"/>
        </w:r>
      </w:p>
    </w:sdtContent>
  </w:sdt>
  <w:p w14:paraId="2E5D3ACA" w14:textId="77777777" w:rsidR="00D826BD" w:rsidRDefault="00D826BD" w:rsidP="00DB3DCD">
    <w:pPr>
      <w:tabs>
        <w:tab w:val="right" w:pos="9639"/>
      </w:tabs>
      <w:autoSpaceDE w:val="0"/>
      <w:autoSpaceDN w:val="0"/>
      <w:adjustRightInd w:val="0"/>
      <w:spacing w:after="0" w:line="240" w:lineRule="auto"/>
      <w:rPr>
        <w:sz w:val="18"/>
        <w:szCs w:val="18"/>
      </w:rPr>
    </w:pPr>
    <w:r>
      <w:rPr>
        <w:sz w:val="18"/>
        <w:szCs w:val="18"/>
      </w:rPr>
      <w:t>Afdeling/entiteit</w:t>
    </w:r>
  </w:p>
  <w:p w14:paraId="49A5260F" w14:textId="3D2BC2E3" w:rsidR="007658FB" w:rsidRPr="00DB3DCD" w:rsidRDefault="001D71D7" w:rsidP="00DB3DCD">
    <w:pPr>
      <w:tabs>
        <w:tab w:val="right" w:pos="9639"/>
      </w:tabs>
      <w:autoSpaceDE w:val="0"/>
      <w:autoSpaceDN w:val="0"/>
      <w:adjustRightInd w:val="0"/>
      <w:spacing w:after="0" w:line="240" w:lineRule="auto"/>
      <w:rPr>
        <w:rFonts w:ascii="MS Shell Dlg" w:hAnsi="MS Shell Dlg" w:cs="MS Shell Dlg"/>
        <w:sz w:val="17"/>
        <w:szCs w:val="17"/>
        <w:lang w:eastAsia="nl-BE"/>
      </w:rPr>
    </w:pPr>
    <w:r>
      <w:rPr>
        <w:noProof/>
        <w:sz w:val="18"/>
        <w:szCs w:val="18"/>
      </w:rPr>
      <mc:AlternateContent>
        <mc:Choice Requires="wpg">
          <w:drawing>
            <wp:anchor distT="0" distB="0" distL="114300" distR="114300" simplePos="0" relativeHeight="251658241" behindDoc="0" locked="0" layoutInCell="1" allowOverlap="1" wp14:anchorId="46A9160A" wp14:editId="5FBF5333">
              <wp:simplePos x="0" y="0"/>
              <wp:positionH relativeFrom="page">
                <wp:posOffset>6624955</wp:posOffset>
              </wp:positionH>
              <wp:positionV relativeFrom="page">
                <wp:posOffset>10117455</wp:posOffset>
              </wp:positionV>
              <wp:extent cx="806400" cy="450000"/>
              <wp:effectExtent l="19050" t="0" r="13335" b="7620"/>
              <wp:wrapNone/>
              <wp:docPr id="10" name="Group 10"/>
              <wp:cNvGraphicFramePr/>
              <a:graphic xmlns:a="http://schemas.openxmlformats.org/drawingml/2006/main">
                <a:graphicData uri="http://schemas.microsoft.com/office/word/2010/wordprocessingGroup">
                  <wpg:wgp>
                    <wpg:cNvGrpSpPr/>
                    <wpg:grpSpPr>
                      <a:xfrm>
                        <a:off x="0" y="0"/>
                        <a:ext cx="806400" cy="450000"/>
                        <a:chOff x="0" y="0"/>
                        <a:chExt cx="804774" cy="449255"/>
                      </a:xfrm>
                    </wpg:grpSpPr>
                    <wps:wsp>
                      <wps:cNvPr id="46" name="Rounded Rectangle 5"/>
                      <wps:cNvSpPr/>
                      <wps:spPr>
                        <a:xfrm rot="19195503">
                          <a:off x="459214" y="0"/>
                          <a:ext cx="203835" cy="12382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9FEFCAD"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3" name="Group 3"/>
                      <wpg:cNvGrpSpPr/>
                      <wpg:grpSpPr>
                        <a:xfrm>
                          <a:off x="0" y="77151"/>
                          <a:ext cx="804774" cy="372104"/>
                          <a:chOff x="0" y="0"/>
                          <a:chExt cx="804774" cy="372104"/>
                        </a:xfrm>
                      </wpg:grpSpPr>
                      <wpg:grpSp>
                        <wpg:cNvPr id="9" name="Group 9"/>
                        <wpg:cNvGrpSpPr/>
                        <wpg:grpSpPr>
                          <a:xfrm>
                            <a:off x="390119" y="0"/>
                            <a:ext cx="414655" cy="357505"/>
                            <a:chOff x="0" y="0"/>
                            <a:chExt cx="414743" cy="357559"/>
                          </a:xfrm>
                        </wpg:grpSpPr>
                        <wps:wsp>
                          <wps:cNvPr id="22" name="Oval 22"/>
                          <wps:cNvSpPr/>
                          <wps:spPr>
                            <a:xfrm>
                              <a:off x="0" y="247749"/>
                              <a:ext cx="108554" cy="10981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Rounded Rectangle 5"/>
                          <wps:cNvSpPr/>
                          <wps:spPr>
                            <a:xfrm rot="11503906">
                              <a:off x="200998" y="199544"/>
                              <a:ext cx="205681" cy="137738"/>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0BBD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2EA6043"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0" name="Rounded Rectangle 5"/>
                          <wps:cNvSpPr/>
                          <wps:spPr>
                            <a:xfrm rot="10596188" flipV="1">
                              <a:off x="186843" y="0"/>
                              <a:ext cx="227900" cy="13964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EFEBDE5"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3" name="Oval 63"/>
                          <wps:cNvSpPr/>
                          <wps:spPr>
                            <a:xfrm>
                              <a:off x="64466" y="123744"/>
                              <a:ext cx="92550" cy="92539"/>
                            </a:xfrm>
                            <a:prstGeom prst="ellipse">
                              <a:avLst/>
                            </a:pr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Rounded Rectangle 68"/>
                          <wps:cNvSpPr/>
                          <wps:spPr>
                            <a:xfrm rot="2281630">
                              <a:off x="171233" y="273149"/>
                              <a:ext cx="85066" cy="79977"/>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3" name="Rounded Rectangle 5"/>
                        <wps:cNvSpPr/>
                        <wps:spPr>
                          <a:xfrm rot="10465837" flipV="1">
                            <a:off x="164540" y="44310"/>
                            <a:ext cx="254000" cy="15430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702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651C63F"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Rounded Rectangle 4"/>
                        <wps:cNvSpPr/>
                        <wps:spPr>
                          <a:xfrm rot="4556299">
                            <a:off x="249748" y="253776"/>
                            <a:ext cx="77470" cy="72390"/>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Rounded Rectangle 5"/>
                        <wps:cNvSpPr/>
                        <wps:spPr>
                          <a:xfrm rot="21210046" flipH="1" flipV="1">
                            <a:off x="0" y="257804"/>
                            <a:ext cx="195580" cy="11430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B0437B"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6A9160A" id="Group 10" o:spid="_x0000_s1052" style="position:absolute;margin-left:521.65pt;margin-top:796.65pt;width:63.5pt;height:35.45pt;z-index:251658241;mso-position-horizontal-relative:page;mso-position-vertical-relative:page;mso-width-relative:margin;mso-height-relative:margin" coordsize="8047,44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">
              <v:shape id="Rounded Rectangle 5" o:spid="_x0000_s1053" style="position:absolute;left:4592;width:2038;height:1238;rotation:-2626352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1,10540;18556,3629;193712,106161;189620,123383;25461,123820;43,105981;41,10540" o:connectangles="0,0,0,0,0,0,0" textboxrect="0,0,565177,589314"/>
                <v:textbox>
                  <w:txbxContent>
                    <w:p w14:paraId="19FEFCAD" w14:textId="77777777" w:rsidR="006442D5" w:rsidRPr="00EF4842" w:rsidRDefault="006442D5" w:rsidP="006442D5">
                      <w:pPr>
                        <w:jc w:val="center"/>
                        <w:rPr>
                          <w:color w:val="FFFFFF" w:themeColor="background1"/>
                          <w:lang w:val="nl-NL"/>
                          <w14:textFill>
                            <w14:noFill/>
                          </w14:textFill>
                        </w:rPr>
                      </w:pPr>
                    </w:p>
                  </w:txbxContent>
                </v:textbox>
              </v:shape>
              <v:group id="Group 3" o:spid="_x0000_s1054" style="position:absolute;top:771;width:8047;height:3721" coordsize="8047,37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group id="Group 9" o:spid="_x0000_s1055" style="position:absolute;left:3901;width:4146;height:3575" coordsize="414743,3575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oval id="Oval 22" o:spid="_x0000_s1056" style="position:absolute;top:247749;width:108554;height:109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" fillcolor="#eeebde" stroked="f" strokeweight="2pt"/>
                  <v:shape id="Rounded Rectangle 5" o:spid="_x0000_s1057" style="position:absolute;left:200998;top:199544;width:205681;height:137738;rotation:-11027627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" adj="-11796480,,5400" path="m115,50163c-1382,12906,17857,-21986,51450,17271l537110,505248v40879,37169,37111,80666,-11347,81961l70595,589289c16486,589837,-896,582289,120,504391,1136,426493,-417,240438,115,50163xe" fillcolor="#00bbdb" stroked="f" strokeweight="2pt">
                    <v:stroke joinstyle="miter"/>
                    <v:formulas/>
                    <v:path arrowok="t" o:connecttype="custom" o:connectlocs="42,11724;18724,4037;195467,118090;191337,137246;25691,137732;44,117889;42,11724" o:connectangles="0,0,0,0,0,0,0" textboxrect="0,0,565177,589314"/>
                    <v:textbox>
                      <w:txbxContent>
                        <w:p w14:paraId="62EA6043" w14:textId="77777777" w:rsidR="006442D5" w:rsidRPr="00257EA9" w:rsidRDefault="006442D5" w:rsidP="006442D5">
                          <w:pPr>
                            <w:jc w:val="center"/>
                            <w:rPr>
                              <w:lang w:val="nl-NL"/>
                            </w:rPr>
                          </w:pPr>
                        </w:p>
                      </w:txbxContent>
                    </v:textbox>
                  </v:shape>
                  <v:shape id="Rounded Rectangle 5" o:spid="_x0000_s1058" style="position:absolute;left:186843;width:227900;height:139643;rotation:-11573863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46,11887;20747,4093;216582,119723;212007,139144;28466,139637;48,119520;46,11887" o:connectangles="0,0,0,0,0,0,0" textboxrect="0,0,565177,589314"/>
                    <v:textbox>
                      <w:txbxContent>
                        <w:p w14:paraId="2EFEBDE5" w14:textId="77777777" w:rsidR="006442D5" w:rsidRPr="00EF4842" w:rsidRDefault="006442D5" w:rsidP="006442D5">
                          <w:pPr>
                            <w:jc w:val="center"/>
                            <w:rPr>
                              <w:color w:val="FFFFFF" w:themeColor="background1"/>
                              <w:lang w:val="nl-NL"/>
                              <w14:textFill>
                                <w14:noFill/>
                              </w14:textFill>
                            </w:rPr>
                          </w:pPr>
                        </w:p>
                      </w:txbxContent>
                    </v:textbox>
                  </v:shape>
                  <v:oval id="Oval 63" o:spid="_x0000_s1059" style="position:absolute;left:64466;top:123744;width:92550;height:925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" fillcolor="#c70251" stroked="f" strokeweight="2pt"/>
                  <v:roundrect id="Rounded Rectangle 68" o:spid="_x0000_s1060" style="position:absolute;left:171233;top:273149;width:85066;height:79977;rotation:2492148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" fillcolor="#9fbc3b" stroked="f" strokeweight="2pt"/>
                </v:group>
                <v:shape id="Rounded Rectangle 5" o:spid="_x0000_s1061" style="position:absolute;left:1645;top:443;width:2540;height:1543;rotation:-11431485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" adj="-11796480,,5400" path="m115,50163c-1382,12906,17857,-21986,51450,17271l537110,505248v40879,37169,37111,80666,-11347,81961l70595,589289c16486,589837,-896,582289,120,504391,1136,426493,-417,240438,115,50163xe" fillcolor="#c70251" stroked="f" strokeweight="2pt">
                  <v:stroke joinstyle="miter"/>
                  <v:formulas/>
                  <v:path arrowok="t" o:connecttype="custom" o:connectlocs="52,13135;23122,4522;241386,132293;236287,153754;31727,154298;54,132069;52,13135" o:connectangles="0,0,0,0,0,0,0" textboxrect="0,0,565177,589314"/>
                  <v:textbox>
                    <w:txbxContent>
                      <w:p w14:paraId="7651C63F" w14:textId="77777777" w:rsidR="006442D5" w:rsidRPr="00EF4842" w:rsidRDefault="006442D5" w:rsidP="006442D5">
                        <w:pPr>
                          <w:jc w:val="center"/>
                          <w:rPr>
                            <w:color w:val="FFFFFF" w:themeColor="background1"/>
                            <w:lang w:val="nl-NL"/>
                            <w14:textFill>
                              <w14:noFill/>
                            </w14:textFill>
                          </w:rPr>
                        </w:pPr>
                      </w:p>
                    </w:txbxContent>
                  </v:textbox>
                </v:shape>
                <v:roundrect id="Rounded Rectangle 4" o:spid="_x0000_s1062" style="position:absolute;left:2496;top:2538;width:775;height:724;rotation:49766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" fillcolor="#9fbc3b" stroked="f" strokeweight="2pt"/>
                <v:shape id="Rounded Rectangle 5" o:spid="_x0000_s1063" style="position:absolute;top:2578;width:1955;height:1143;rotation:-425934fd;flip:x 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40,9729;17804,3350;185867,97995;181941,113892;24429,114295;42,97829;40,9729" o:connectangles="0,0,0,0,0,0,0" textboxrect="0,0,565177,589314"/>
                  <v:textbox>
                    <w:txbxContent>
                      <w:p w14:paraId="46B0437B" w14:textId="77777777" w:rsidR="006442D5" w:rsidRPr="00EF4842" w:rsidRDefault="006442D5" w:rsidP="006442D5">
                        <w:pPr>
                          <w:jc w:val="center"/>
                          <w:rPr>
                            <w:color w:val="FFFFFF" w:themeColor="background1"/>
                            <w:lang w:val="nl-NL"/>
                            <w14:textFill>
                              <w14:noFill/>
                            </w14:textFill>
                          </w:rPr>
                        </w:pPr>
                      </w:p>
                    </w:txbxContent>
                  </v:textbox>
                </v:shape>
              </v:group>
              <w10:wrap anchorx="page" anchory="page"/>
            </v:group>
          </w:pict>
        </mc:Fallback>
      </mc:AlternateContent>
    </w:r>
    <w:r w:rsidR="006A7BC0">
      <w:rPr>
        <w:sz w:val="18"/>
        <w:szCs w:val="18"/>
      </w:rPr>
      <w:t>B</w:t>
    </w:r>
    <w:r w:rsidR="007658FB">
      <w:rPr>
        <w:sz w:val="18"/>
        <w:szCs w:val="18"/>
      </w:rPr>
      <w:t xml:space="preserve">ewaard op </w:t>
    </w:r>
    <w:r w:rsidR="0047113C">
      <w:rPr>
        <w:sz w:val="18"/>
        <w:szCs w:val="18"/>
      </w:rPr>
      <w:fldChar w:fldCharType="begin"/>
    </w:r>
    <w:r w:rsidR="007658FB">
      <w:rPr>
        <w:sz w:val="18"/>
        <w:szCs w:val="18"/>
      </w:rPr>
      <w:instrText xml:space="preserve"> SAVEDATE  \@ "dd-MM-yyyy"  \* MERGEFORMAT </w:instrText>
    </w:r>
    <w:r w:rsidR="00381E09">
      <w:rPr>
        <w:sz w:val="18"/>
        <w:szCs w:val="18"/>
      </w:rPr>
      <w:fldChar w:fldCharType="separate"/>
    </w:r>
    <w:r w:rsidR="00381E09">
      <w:rPr>
        <w:noProof/>
        <w:sz w:val="18"/>
        <w:szCs w:val="18"/>
      </w:rPr>
      <w:t>25-03-2024</w:t>
    </w:r>
    <w:r w:rsidR="0047113C">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3F17C8" w14:textId="77777777" w:rsidR="00246EBE" w:rsidRDefault="00246EBE" w:rsidP="000A569B">
      <w:r>
        <w:separator/>
      </w:r>
    </w:p>
  </w:footnote>
  <w:footnote w:type="continuationSeparator" w:id="0">
    <w:p w14:paraId="5CCD744A" w14:textId="77777777" w:rsidR="00246EBE" w:rsidRDefault="00246EBE" w:rsidP="000A569B">
      <w:r>
        <w:continuationSeparator/>
      </w:r>
    </w:p>
  </w:footnote>
  <w:footnote w:type="continuationNotice" w:id="1">
    <w:p w14:paraId="1974631D" w14:textId="77777777" w:rsidR="00B71DB5" w:rsidRDefault="00B71D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25CF73" w14:textId="77777777" w:rsidR="007658FB" w:rsidRDefault="00ED32DC" w:rsidP="00EF67D5">
    <w:pPr>
      <w:pStyle w:val="Koptekst"/>
      <w:tabs>
        <w:tab w:val="clear" w:pos="4513"/>
        <w:tab w:val="clear" w:pos="9026"/>
        <w:tab w:val="right" w:pos="9072"/>
      </w:tabs>
    </w:pPr>
    <w:r>
      <w:rPr>
        <w:noProof/>
      </w:rPr>
      <mc:AlternateContent>
        <mc:Choice Requires="wpg">
          <w:drawing>
            <wp:anchor distT="0" distB="0" distL="114300" distR="114300" simplePos="0" relativeHeight="251658244" behindDoc="0" locked="0" layoutInCell="1" allowOverlap="1" wp14:anchorId="276C0B81" wp14:editId="77021340">
              <wp:simplePos x="0" y="0"/>
              <wp:positionH relativeFrom="column">
                <wp:posOffset>4499610</wp:posOffset>
              </wp:positionH>
              <wp:positionV relativeFrom="paragraph">
                <wp:posOffset>-255270</wp:posOffset>
              </wp:positionV>
              <wp:extent cx="2214754" cy="411741"/>
              <wp:effectExtent l="0" t="0" r="14605" b="7620"/>
              <wp:wrapNone/>
              <wp:docPr id="126" name="Group 126"/>
              <wp:cNvGraphicFramePr/>
              <a:graphic xmlns:a="http://schemas.openxmlformats.org/drawingml/2006/main">
                <a:graphicData uri="http://schemas.microsoft.com/office/word/2010/wordprocessingGroup">
                  <wpg:wgp>
                    <wpg:cNvGrpSpPr/>
                    <wpg:grpSpPr>
                      <a:xfrm>
                        <a:off x="0" y="0"/>
                        <a:ext cx="2214754" cy="411741"/>
                        <a:chOff x="0" y="0"/>
                        <a:chExt cx="2214245" cy="411777"/>
                      </a:xfrm>
                    </wpg:grpSpPr>
                    <wps:wsp>
                      <wps:cNvPr id="127" name="Oval 127"/>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8"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9E7B600"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9" name="Oval 129"/>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0"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9FD9D68"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1" name="Oval 131"/>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32" name="Group 132"/>
                      <wpg:cNvGrpSpPr/>
                      <wpg:grpSpPr>
                        <a:xfrm>
                          <a:off x="0" y="0"/>
                          <a:ext cx="2214245" cy="396240"/>
                          <a:chOff x="-398791" y="0"/>
                          <a:chExt cx="2214369" cy="397287"/>
                        </a:xfrm>
                      </wpg:grpSpPr>
                      <wps:wsp>
                        <wps:cNvPr id="133" name="Rounded Rectangle 133"/>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4"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435E65C"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5"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136" name="Rounded Rectangle 136"/>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7"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7A330B7"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38" name="Rounded Rectangle 138"/>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76C0B81" id="Group 126" o:spid="_x0000_s1026" style="position:absolute;margin-left:354.3pt;margin-top:-20.1pt;width:174.4pt;height:32.4pt;z-index:251658244" coordsize="22142,41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">
              <v:oval id="Oval 127" o:spid="_x0000_s1027"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" fillcolor="#eeebde" stroked="f" strokeweight="2pt"/>
              <v:shape id="Rounded Rectangle 5" o:spid="_x0000_s1028"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49E7B600" w14:textId="77777777" w:rsidR="006442D5" w:rsidRPr="00257EA9" w:rsidRDefault="006442D5" w:rsidP="006442D5">
                      <w:pPr>
                        <w:jc w:val="center"/>
                        <w:rPr>
                          <w:lang w:val="nl-NL"/>
                        </w:rPr>
                      </w:pPr>
                    </w:p>
                  </w:txbxContent>
                </v:textbox>
              </v:shape>
              <v:oval id="Oval 129" o:spid="_x0000_s1029"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" fillcolor="#eeebde" stroked="f" strokeweight="2pt"/>
              <v:shape id="Rounded Rectangle 5" o:spid="_x0000_s1030"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39FD9D68" w14:textId="77777777" w:rsidR="006442D5" w:rsidRPr="00EF4842" w:rsidRDefault="006442D5" w:rsidP="006442D5">
                      <w:pPr>
                        <w:jc w:val="center"/>
                        <w:rPr>
                          <w:color w:val="FFFFFF" w:themeColor="background1"/>
                          <w:lang w:val="nl-NL"/>
                          <w14:textFill>
                            <w14:noFill/>
                          </w14:textFill>
                        </w:rPr>
                      </w:pPr>
                    </w:p>
                  </w:txbxContent>
                </v:textbox>
              </v:shape>
              <v:oval id="Oval 131" o:spid="_x0000_s1031"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" fillcolor="#02bada" stroked="f" strokeweight="2pt"/>
              <v:group id="Group 132" o:spid="_x0000_s1032"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">
                <v:roundrect id="Rounded Rectangle 133" o:spid="_x0000_s1033"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" fillcolor="#c60451" stroked="f" strokeweight="2pt"/>
                <v:shape id="Rounded Rectangle 5" o:spid="_x0000_s1034"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1435E65C"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35"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">
                  <v:imagedata r:id="rId2" o:title="Logo&#10;&#10;Description automatically generated"/>
                </v:shape>
                <v:roundrect id="Rounded Rectangle 136" o:spid="_x0000_s1036"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" fillcolor="#9fbc3b" stroked="f" strokeweight="2pt"/>
                <v:shape id="Rounded Rectangle 5" o:spid="_x0000_s1037"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27A330B7"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138" o:spid="_x0000_s1038"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" fillcolor="#c60451" stroked="f" strokeweight="2pt"/>
            </v:group>
          </w:pict>
        </mc:Fallback>
      </mc:AlternateContent>
    </w:r>
  </w:p>
  <w:p w14:paraId="41942BFE" w14:textId="77777777" w:rsidR="0012290E" w:rsidRDefault="0012290E" w:rsidP="00EF67D5">
    <w:pPr>
      <w:pStyle w:val="Koptekst"/>
      <w:tabs>
        <w:tab w:val="clear" w:pos="4513"/>
        <w:tab w:val="clear" w:pos="902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471BEE" w14:textId="77777777" w:rsidR="007658FB" w:rsidRPr="00F10DD5" w:rsidRDefault="001D71D7" w:rsidP="004F7C8D">
    <w:pPr>
      <w:pStyle w:val="Koptekst"/>
      <w:tabs>
        <w:tab w:val="clear" w:pos="4513"/>
        <w:tab w:val="clear" w:pos="9026"/>
        <w:tab w:val="right" w:pos="9072"/>
      </w:tabs>
    </w:pPr>
    <w:r>
      <w:rPr>
        <w:noProof/>
      </w:rPr>
      <mc:AlternateContent>
        <mc:Choice Requires="wpg">
          <w:drawing>
            <wp:anchor distT="0" distB="0" distL="114300" distR="114300" simplePos="0" relativeHeight="251658240" behindDoc="0" locked="0" layoutInCell="1" allowOverlap="1" wp14:anchorId="6C110868" wp14:editId="647C7B49">
              <wp:simplePos x="0" y="0"/>
              <wp:positionH relativeFrom="column">
                <wp:posOffset>4464685</wp:posOffset>
              </wp:positionH>
              <wp:positionV relativeFrom="page">
                <wp:posOffset>144145</wp:posOffset>
              </wp:positionV>
              <wp:extent cx="2214000" cy="410400"/>
              <wp:effectExtent l="0" t="0" r="15240" b="8890"/>
              <wp:wrapNone/>
              <wp:docPr id="5" name="Group 5"/>
              <wp:cNvGraphicFramePr/>
              <a:graphic xmlns:a="http://schemas.openxmlformats.org/drawingml/2006/main">
                <a:graphicData uri="http://schemas.microsoft.com/office/word/2010/wordprocessingGroup">
                  <wpg:wgp>
                    <wpg:cNvGrpSpPr/>
                    <wpg:grpSpPr>
                      <a:xfrm>
                        <a:off x="0" y="0"/>
                        <a:ext cx="2214000" cy="410400"/>
                        <a:chOff x="0" y="0"/>
                        <a:chExt cx="2214245" cy="411777"/>
                      </a:xfrm>
                    </wpg:grpSpPr>
                    <wps:wsp>
                      <wps:cNvPr id="40" name="Oval 40"/>
                      <wps:cNvSpPr/>
                      <wps:spPr>
                        <a:xfrm>
                          <a:off x="1615306" y="4028"/>
                          <a:ext cx="100965" cy="100965"/>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Rounded Rectangle 5"/>
                      <wps:cNvSpPr/>
                      <wps:spPr>
                        <a:xfrm rot="8001321">
                          <a:off x="1703570" y="112790"/>
                          <a:ext cx="205740" cy="2711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6C7CE48" w14:textId="77777777" w:rsidR="006442D5" w:rsidRPr="00257EA9" w:rsidRDefault="006442D5" w:rsidP="006442D5">
                            <w:pPr>
                              <w:jc w:val="center"/>
                              <w:rPr>
                                <w:lang w:val="nl-N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8" name="Oval 48"/>
                      <wps:cNvSpPr/>
                      <wps:spPr>
                        <a:xfrm>
                          <a:off x="1538770" y="229607"/>
                          <a:ext cx="72390" cy="72390"/>
                        </a:xfrm>
                        <a:prstGeom prst="ellipse">
                          <a:avLst/>
                        </a:prstGeom>
                        <a:solidFill>
                          <a:srgbClr val="EEEBDE"/>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9" name="Rounded Rectangle 5"/>
                      <wps:cNvSpPr/>
                      <wps:spPr>
                        <a:xfrm rot="10580741">
                          <a:off x="1764965" y="314814"/>
                          <a:ext cx="168910" cy="96963"/>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BB5CB89"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 name="Oval 64"/>
                      <wps:cNvSpPr/>
                      <wps:spPr>
                        <a:xfrm>
                          <a:off x="1663644" y="294058"/>
                          <a:ext cx="64135" cy="64135"/>
                        </a:xfrm>
                        <a:prstGeom prst="ellipse">
                          <a:avLst/>
                        </a:pr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6" name="Group 6"/>
                      <wpg:cNvGrpSpPr/>
                      <wpg:grpSpPr>
                        <a:xfrm>
                          <a:off x="0" y="0"/>
                          <a:ext cx="2214245" cy="396240"/>
                          <a:chOff x="-398791" y="0"/>
                          <a:chExt cx="2214369" cy="397287"/>
                        </a:xfrm>
                      </wpg:grpSpPr>
                      <wps:wsp>
                        <wps:cNvPr id="74" name="Rounded Rectangle 74"/>
                        <wps:cNvSpPr/>
                        <wps:spPr>
                          <a:xfrm rot="5077509">
                            <a:off x="1585040" y="321087"/>
                            <a:ext cx="74930" cy="7747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9" name="Rounded Rectangle 5"/>
                        <wps:cNvSpPr/>
                        <wps:spPr>
                          <a:xfrm rot="10304508">
                            <a:off x="1429124" y="35112"/>
                            <a:ext cx="168275" cy="131445"/>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02BADA"/>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7265F46"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82" name="Afbeelding 10" descr="Logo&#10;&#10;Description automatically generated"/>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398791" y="0"/>
                            <a:ext cx="1415415" cy="347980"/>
                          </a:xfrm>
                          <a:prstGeom prst="rect">
                            <a:avLst/>
                          </a:prstGeom>
                        </pic:spPr>
                      </pic:pic>
                      <wps:wsp>
                        <wps:cNvPr id="83" name="Rounded Rectangle 83"/>
                        <wps:cNvSpPr/>
                        <wps:spPr>
                          <a:xfrm rot="5077509">
                            <a:off x="1652925" y="16865"/>
                            <a:ext cx="138430" cy="142875"/>
                          </a:xfrm>
                          <a:prstGeom prst="roundRect">
                            <a:avLst>
                              <a:gd name="adj" fmla="val 10060"/>
                            </a:avLst>
                          </a:prstGeom>
                          <a:solidFill>
                            <a:srgbClr val="9FBC3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4" name="Rounded Rectangle 5"/>
                        <wps:cNvSpPr/>
                        <wps:spPr>
                          <a:xfrm rot="5002335" flipV="1">
                            <a:off x="1617458" y="187437"/>
                            <a:ext cx="182880" cy="213360"/>
                          </a:xfrm>
                          <a:custGeom>
                            <a:avLst/>
                            <a:gdLst>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0 h 621030"/>
                              <a:gd name="connsiteX4" fmla="*/ 621030 w 621030"/>
                              <a:gd name="connsiteY4" fmla="*/ 621030 h 621030"/>
                              <a:gd name="connsiteX5" fmla="*/ 621030 w 621030"/>
                              <a:gd name="connsiteY5" fmla="*/ 621030 h 621030"/>
                              <a:gd name="connsiteX6" fmla="*/ 0 w 621030"/>
                              <a:gd name="connsiteY6" fmla="*/ 621030 h 621030"/>
                              <a:gd name="connsiteX7" fmla="*/ 0 w 621030"/>
                              <a:gd name="connsiteY7" fmla="*/ 621030 h 621030"/>
                              <a:gd name="connsiteX8" fmla="*/ 0 w 621030"/>
                              <a:gd name="connsiteY8" fmla="*/ 0 h 621030"/>
                              <a:gd name="connsiteX0" fmla="*/ 0 w 621030"/>
                              <a:gd name="connsiteY0" fmla="*/ 0 h 621030"/>
                              <a:gd name="connsiteX1" fmla="*/ 0 w 621030"/>
                              <a:gd name="connsiteY1" fmla="*/ 0 h 621030"/>
                              <a:gd name="connsiteX2" fmla="*/ 621030 w 621030"/>
                              <a:gd name="connsiteY2" fmla="*/ 0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761398"/>
                              <a:gd name="connsiteY0" fmla="*/ 0 h 621030"/>
                              <a:gd name="connsiteX1" fmla="*/ 0 w 761398"/>
                              <a:gd name="connsiteY1" fmla="*/ 0 h 621030"/>
                              <a:gd name="connsiteX2" fmla="*/ 761398 w 761398"/>
                              <a:gd name="connsiteY2" fmla="*/ 386561 h 621030"/>
                              <a:gd name="connsiteX3" fmla="*/ 621030 w 761398"/>
                              <a:gd name="connsiteY3" fmla="*/ 621030 h 621030"/>
                              <a:gd name="connsiteX4" fmla="*/ 621030 w 761398"/>
                              <a:gd name="connsiteY4" fmla="*/ 621030 h 621030"/>
                              <a:gd name="connsiteX5" fmla="*/ 0 w 761398"/>
                              <a:gd name="connsiteY5" fmla="*/ 621030 h 621030"/>
                              <a:gd name="connsiteX6" fmla="*/ 0 w 761398"/>
                              <a:gd name="connsiteY6" fmla="*/ 621030 h 621030"/>
                              <a:gd name="connsiteX7" fmla="*/ 0 w 761398"/>
                              <a:gd name="connsiteY7" fmla="*/ 0 h 621030"/>
                              <a:gd name="connsiteX0" fmla="*/ 0 w 731839"/>
                              <a:gd name="connsiteY0" fmla="*/ 0 h 621030"/>
                              <a:gd name="connsiteX1" fmla="*/ 0 w 731839"/>
                              <a:gd name="connsiteY1" fmla="*/ 0 h 621030"/>
                              <a:gd name="connsiteX2" fmla="*/ 731839 w 731839"/>
                              <a:gd name="connsiteY2" fmla="*/ 182198 h 621030"/>
                              <a:gd name="connsiteX3" fmla="*/ 621030 w 731839"/>
                              <a:gd name="connsiteY3" fmla="*/ 621030 h 621030"/>
                              <a:gd name="connsiteX4" fmla="*/ 621030 w 731839"/>
                              <a:gd name="connsiteY4" fmla="*/ 621030 h 621030"/>
                              <a:gd name="connsiteX5" fmla="*/ 0 w 731839"/>
                              <a:gd name="connsiteY5" fmla="*/ 621030 h 621030"/>
                              <a:gd name="connsiteX6" fmla="*/ 0 w 731839"/>
                              <a:gd name="connsiteY6" fmla="*/ 621030 h 621030"/>
                              <a:gd name="connsiteX7" fmla="*/ 0 w 731839"/>
                              <a:gd name="connsiteY7" fmla="*/ 0 h 621030"/>
                              <a:gd name="connsiteX0" fmla="*/ 0 w 621030"/>
                              <a:gd name="connsiteY0" fmla="*/ 0 h 621030"/>
                              <a:gd name="connsiteX1" fmla="*/ 0 w 621030"/>
                              <a:gd name="connsiteY1" fmla="*/ 0 h 621030"/>
                              <a:gd name="connsiteX2" fmla="*/ 621030 w 621030"/>
                              <a:gd name="connsiteY2" fmla="*/ 621030 h 621030"/>
                              <a:gd name="connsiteX3" fmla="*/ 621030 w 621030"/>
                              <a:gd name="connsiteY3" fmla="*/ 621030 h 621030"/>
                              <a:gd name="connsiteX4" fmla="*/ 0 w 621030"/>
                              <a:gd name="connsiteY4" fmla="*/ 621030 h 621030"/>
                              <a:gd name="connsiteX5" fmla="*/ 0 w 621030"/>
                              <a:gd name="connsiteY5" fmla="*/ 621030 h 621030"/>
                              <a:gd name="connsiteX6" fmla="*/ 0 w 621030"/>
                              <a:gd name="connsiteY6" fmla="*/ 0 h 621030"/>
                              <a:gd name="connsiteX0" fmla="*/ 0 w 621030"/>
                              <a:gd name="connsiteY0" fmla="*/ 0 h 621030"/>
                              <a:gd name="connsiteX1" fmla="*/ 0 w 621030"/>
                              <a:gd name="connsiteY1" fmla="*/ 0 h 621030"/>
                              <a:gd name="connsiteX2" fmla="*/ 578180 w 621030"/>
                              <a:gd name="connsiteY2" fmla="*/ 581282 h 621030"/>
                              <a:gd name="connsiteX3" fmla="*/ 621030 w 621030"/>
                              <a:gd name="connsiteY3" fmla="*/ 621030 h 621030"/>
                              <a:gd name="connsiteX4" fmla="*/ 621030 w 621030"/>
                              <a:gd name="connsiteY4" fmla="*/ 621030 h 621030"/>
                              <a:gd name="connsiteX5" fmla="*/ 0 w 621030"/>
                              <a:gd name="connsiteY5" fmla="*/ 621030 h 621030"/>
                              <a:gd name="connsiteX6" fmla="*/ 0 w 621030"/>
                              <a:gd name="connsiteY6" fmla="*/ 621030 h 621030"/>
                              <a:gd name="connsiteX7" fmla="*/ 0 w 621030"/>
                              <a:gd name="connsiteY7" fmla="*/ 0 h 621030"/>
                              <a:gd name="connsiteX0" fmla="*/ 0 w 621030"/>
                              <a:gd name="connsiteY0" fmla="*/ 0 h 621032"/>
                              <a:gd name="connsiteX1" fmla="*/ 0 w 621030"/>
                              <a:gd name="connsiteY1" fmla="*/ 0 h 621032"/>
                              <a:gd name="connsiteX2" fmla="*/ 578180 w 621030"/>
                              <a:gd name="connsiteY2" fmla="*/ 581282 h 621032"/>
                              <a:gd name="connsiteX3" fmla="*/ 621030 w 621030"/>
                              <a:gd name="connsiteY3" fmla="*/ 621030 h 621032"/>
                              <a:gd name="connsiteX4" fmla="*/ 542903 w 621030"/>
                              <a:gd name="connsiteY4" fmla="*/ 621032 h 621032"/>
                              <a:gd name="connsiteX5" fmla="*/ 0 w 621030"/>
                              <a:gd name="connsiteY5" fmla="*/ 621030 h 621032"/>
                              <a:gd name="connsiteX6" fmla="*/ 0 w 621030"/>
                              <a:gd name="connsiteY6" fmla="*/ 621030 h 621032"/>
                              <a:gd name="connsiteX7" fmla="*/ 0 w 621030"/>
                              <a:gd name="connsiteY7" fmla="*/ 0 h 621032"/>
                              <a:gd name="connsiteX0" fmla="*/ 0 w 578180"/>
                              <a:gd name="connsiteY0" fmla="*/ 0 h 621032"/>
                              <a:gd name="connsiteX1" fmla="*/ 0 w 578180"/>
                              <a:gd name="connsiteY1" fmla="*/ 0 h 621032"/>
                              <a:gd name="connsiteX2" fmla="*/ 578180 w 578180"/>
                              <a:gd name="connsiteY2" fmla="*/ 581282 h 621032"/>
                              <a:gd name="connsiteX3" fmla="*/ 542903 w 578180"/>
                              <a:gd name="connsiteY3" fmla="*/ 621032 h 621032"/>
                              <a:gd name="connsiteX4" fmla="*/ 0 w 578180"/>
                              <a:gd name="connsiteY4" fmla="*/ 621030 h 621032"/>
                              <a:gd name="connsiteX5" fmla="*/ 0 w 578180"/>
                              <a:gd name="connsiteY5" fmla="*/ 621030 h 621032"/>
                              <a:gd name="connsiteX6" fmla="*/ 0 w 578180"/>
                              <a:gd name="connsiteY6" fmla="*/ 0 h 621032"/>
                              <a:gd name="connsiteX0" fmla="*/ 0 w 596277"/>
                              <a:gd name="connsiteY0" fmla="*/ 0 h 621032"/>
                              <a:gd name="connsiteX1" fmla="*/ 0 w 596277"/>
                              <a:gd name="connsiteY1" fmla="*/ 0 h 621032"/>
                              <a:gd name="connsiteX2" fmla="*/ 578180 w 596277"/>
                              <a:gd name="connsiteY2" fmla="*/ 581282 h 621032"/>
                              <a:gd name="connsiteX3" fmla="*/ 542903 w 596277"/>
                              <a:gd name="connsiteY3" fmla="*/ 621032 h 621032"/>
                              <a:gd name="connsiteX4" fmla="*/ 0 w 596277"/>
                              <a:gd name="connsiteY4" fmla="*/ 621030 h 621032"/>
                              <a:gd name="connsiteX5" fmla="*/ 0 w 596277"/>
                              <a:gd name="connsiteY5" fmla="*/ 621030 h 621032"/>
                              <a:gd name="connsiteX6" fmla="*/ 0 w 596277"/>
                              <a:gd name="connsiteY6" fmla="*/ 0 h 621032"/>
                              <a:gd name="connsiteX0" fmla="*/ 0 w 608634"/>
                              <a:gd name="connsiteY0" fmla="*/ 0 h 622132"/>
                              <a:gd name="connsiteX1" fmla="*/ 0 w 608634"/>
                              <a:gd name="connsiteY1" fmla="*/ 0 h 622132"/>
                              <a:gd name="connsiteX2" fmla="*/ 578180 w 608634"/>
                              <a:gd name="connsiteY2" fmla="*/ 581282 h 622132"/>
                              <a:gd name="connsiteX3" fmla="*/ 542903 w 608634"/>
                              <a:gd name="connsiteY3" fmla="*/ 621032 h 622132"/>
                              <a:gd name="connsiteX4" fmla="*/ 0 w 608634"/>
                              <a:gd name="connsiteY4" fmla="*/ 621030 h 622132"/>
                              <a:gd name="connsiteX5" fmla="*/ 0 w 608634"/>
                              <a:gd name="connsiteY5" fmla="*/ 621030 h 622132"/>
                              <a:gd name="connsiteX6" fmla="*/ 0 w 608634"/>
                              <a:gd name="connsiteY6" fmla="*/ 0 h 622132"/>
                              <a:gd name="connsiteX0" fmla="*/ 0 w 594649"/>
                              <a:gd name="connsiteY0" fmla="*/ 0 h 621032"/>
                              <a:gd name="connsiteX1" fmla="*/ 0 w 594649"/>
                              <a:gd name="connsiteY1" fmla="*/ 0 h 621032"/>
                              <a:gd name="connsiteX2" fmla="*/ 554249 w 594649"/>
                              <a:gd name="connsiteY2" fmla="*/ 557354 h 621032"/>
                              <a:gd name="connsiteX3" fmla="*/ 542903 w 594649"/>
                              <a:gd name="connsiteY3" fmla="*/ 621032 h 621032"/>
                              <a:gd name="connsiteX4" fmla="*/ 0 w 594649"/>
                              <a:gd name="connsiteY4" fmla="*/ 621030 h 621032"/>
                              <a:gd name="connsiteX5" fmla="*/ 0 w 594649"/>
                              <a:gd name="connsiteY5" fmla="*/ 621030 h 621032"/>
                              <a:gd name="connsiteX6" fmla="*/ 0 w 594649"/>
                              <a:gd name="connsiteY6" fmla="*/ 0 h 621032"/>
                              <a:gd name="connsiteX0" fmla="*/ 0 w 583935"/>
                              <a:gd name="connsiteY0" fmla="*/ 0 h 621032"/>
                              <a:gd name="connsiteX1" fmla="*/ 0 w 583935"/>
                              <a:gd name="connsiteY1" fmla="*/ 0 h 621032"/>
                              <a:gd name="connsiteX2" fmla="*/ 554249 w 583935"/>
                              <a:gd name="connsiteY2" fmla="*/ 557354 h 621032"/>
                              <a:gd name="connsiteX3" fmla="*/ 542903 w 583935"/>
                              <a:gd name="connsiteY3" fmla="*/ 621032 h 621032"/>
                              <a:gd name="connsiteX4" fmla="*/ 0 w 583935"/>
                              <a:gd name="connsiteY4" fmla="*/ 621030 h 621032"/>
                              <a:gd name="connsiteX5" fmla="*/ 0 w 583935"/>
                              <a:gd name="connsiteY5" fmla="*/ 621030 h 621032"/>
                              <a:gd name="connsiteX6" fmla="*/ 0 w 583935"/>
                              <a:gd name="connsiteY6" fmla="*/ 0 h 621032"/>
                              <a:gd name="connsiteX0" fmla="*/ 0 w 580988"/>
                              <a:gd name="connsiteY0" fmla="*/ 0 h 621032"/>
                              <a:gd name="connsiteX1" fmla="*/ 0 w 580988"/>
                              <a:gd name="connsiteY1" fmla="*/ 0 h 621032"/>
                              <a:gd name="connsiteX2" fmla="*/ 554249 w 580988"/>
                              <a:gd name="connsiteY2" fmla="*/ 557354 h 621032"/>
                              <a:gd name="connsiteX3" fmla="*/ 542903 w 580988"/>
                              <a:gd name="connsiteY3" fmla="*/ 621032 h 621032"/>
                              <a:gd name="connsiteX4" fmla="*/ 0 w 580988"/>
                              <a:gd name="connsiteY4" fmla="*/ 621030 h 621032"/>
                              <a:gd name="connsiteX5" fmla="*/ 0 w 580988"/>
                              <a:gd name="connsiteY5" fmla="*/ 621030 h 621032"/>
                              <a:gd name="connsiteX6" fmla="*/ 0 w 580988"/>
                              <a:gd name="connsiteY6" fmla="*/ 0 h 621032"/>
                              <a:gd name="connsiteX0" fmla="*/ 0 w 571580"/>
                              <a:gd name="connsiteY0" fmla="*/ 0 h 621032"/>
                              <a:gd name="connsiteX1" fmla="*/ 0 w 571580"/>
                              <a:gd name="connsiteY1" fmla="*/ 0 h 621032"/>
                              <a:gd name="connsiteX2" fmla="*/ 554249 w 571580"/>
                              <a:gd name="connsiteY2" fmla="*/ 557354 h 621032"/>
                              <a:gd name="connsiteX3" fmla="*/ 542903 w 571580"/>
                              <a:gd name="connsiteY3" fmla="*/ 621032 h 621032"/>
                              <a:gd name="connsiteX4" fmla="*/ 0 w 571580"/>
                              <a:gd name="connsiteY4" fmla="*/ 621030 h 621032"/>
                              <a:gd name="connsiteX5" fmla="*/ 0 w 571580"/>
                              <a:gd name="connsiteY5" fmla="*/ 621030 h 621032"/>
                              <a:gd name="connsiteX6" fmla="*/ 0 w 571580"/>
                              <a:gd name="connsiteY6" fmla="*/ 0 h 621032"/>
                              <a:gd name="connsiteX0" fmla="*/ 0 w 576693"/>
                              <a:gd name="connsiteY0" fmla="*/ 0 h 621032"/>
                              <a:gd name="connsiteX1" fmla="*/ 0 w 576693"/>
                              <a:gd name="connsiteY1" fmla="*/ 0 h 621032"/>
                              <a:gd name="connsiteX2" fmla="*/ 554249 w 576693"/>
                              <a:gd name="connsiteY2" fmla="*/ 557354 h 621032"/>
                              <a:gd name="connsiteX3" fmla="*/ 542903 w 576693"/>
                              <a:gd name="connsiteY3" fmla="*/ 621032 h 621032"/>
                              <a:gd name="connsiteX4" fmla="*/ 0 w 576693"/>
                              <a:gd name="connsiteY4" fmla="*/ 621030 h 621032"/>
                              <a:gd name="connsiteX5" fmla="*/ 0 w 576693"/>
                              <a:gd name="connsiteY5" fmla="*/ 621030 h 621032"/>
                              <a:gd name="connsiteX6" fmla="*/ 0 w 576693"/>
                              <a:gd name="connsiteY6" fmla="*/ 0 h 621032"/>
                              <a:gd name="connsiteX0" fmla="*/ 1596 w 578289"/>
                              <a:gd name="connsiteY0" fmla="*/ 0 h 621032"/>
                              <a:gd name="connsiteX1" fmla="*/ 1596 w 578289"/>
                              <a:gd name="connsiteY1" fmla="*/ 0 h 621032"/>
                              <a:gd name="connsiteX2" fmla="*/ 555845 w 578289"/>
                              <a:gd name="connsiteY2" fmla="*/ 557354 h 621032"/>
                              <a:gd name="connsiteX3" fmla="*/ 544499 w 578289"/>
                              <a:gd name="connsiteY3" fmla="*/ 621032 h 621032"/>
                              <a:gd name="connsiteX4" fmla="*/ 1596 w 578289"/>
                              <a:gd name="connsiteY4" fmla="*/ 621030 h 621032"/>
                              <a:gd name="connsiteX5" fmla="*/ 0 w 578289"/>
                              <a:gd name="connsiteY5" fmla="*/ 570824 h 621032"/>
                              <a:gd name="connsiteX6" fmla="*/ 1596 w 578289"/>
                              <a:gd name="connsiteY6" fmla="*/ 0 h 621032"/>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596 w 578289"/>
                              <a:gd name="connsiteY0" fmla="*/ 0 h 621034"/>
                              <a:gd name="connsiteX1" fmla="*/ 1596 w 578289"/>
                              <a:gd name="connsiteY1" fmla="*/ 0 h 621034"/>
                              <a:gd name="connsiteX2" fmla="*/ 555845 w 578289"/>
                              <a:gd name="connsiteY2" fmla="*/ 557354 h 621034"/>
                              <a:gd name="connsiteX3" fmla="*/ 544499 w 578289"/>
                              <a:gd name="connsiteY3" fmla="*/ 621032 h 621034"/>
                              <a:gd name="connsiteX4" fmla="*/ 41478 w 578289"/>
                              <a:gd name="connsiteY4" fmla="*/ 621034 h 621034"/>
                              <a:gd name="connsiteX5" fmla="*/ 0 w 578289"/>
                              <a:gd name="connsiteY5" fmla="*/ 570824 h 621034"/>
                              <a:gd name="connsiteX6" fmla="*/ 1596 w 578289"/>
                              <a:gd name="connsiteY6" fmla="*/ 0 h 621034"/>
                              <a:gd name="connsiteX0" fmla="*/ 1885 w 578578"/>
                              <a:gd name="connsiteY0" fmla="*/ 0 h 621034"/>
                              <a:gd name="connsiteX1" fmla="*/ 1885 w 578578"/>
                              <a:gd name="connsiteY1" fmla="*/ 0 h 621034"/>
                              <a:gd name="connsiteX2" fmla="*/ 556134 w 578578"/>
                              <a:gd name="connsiteY2" fmla="*/ 557354 h 621034"/>
                              <a:gd name="connsiteX3" fmla="*/ 544788 w 578578"/>
                              <a:gd name="connsiteY3" fmla="*/ 621032 h 621034"/>
                              <a:gd name="connsiteX4" fmla="*/ 41767 w 578578"/>
                              <a:gd name="connsiteY4" fmla="*/ 621034 h 621034"/>
                              <a:gd name="connsiteX5" fmla="*/ 289 w 578578"/>
                              <a:gd name="connsiteY5" fmla="*/ 570824 h 621034"/>
                              <a:gd name="connsiteX6" fmla="*/ 1885 w 578578"/>
                              <a:gd name="connsiteY6" fmla="*/ 0 h 621034"/>
                              <a:gd name="connsiteX0" fmla="*/ 15294 w 591987"/>
                              <a:gd name="connsiteY0" fmla="*/ 0 h 627232"/>
                              <a:gd name="connsiteX1" fmla="*/ 15294 w 591987"/>
                              <a:gd name="connsiteY1" fmla="*/ 0 h 627232"/>
                              <a:gd name="connsiteX2" fmla="*/ 569543 w 591987"/>
                              <a:gd name="connsiteY2" fmla="*/ 557354 h 627232"/>
                              <a:gd name="connsiteX3" fmla="*/ 558197 w 591987"/>
                              <a:gd name="connsiteY3" fmla="*/ 621032 h 627232"/>
                              <a:gd name="connsiteX4" fmla="*/ 55176 w 591987"/>
                              <a:gd name="connsiteY4" fmla="*/ 621034 h 627232"/>
                              <a:gd name="connsiteX5" fmla="*/ 13409 w 591987"/>
                              <a:gd name="connsiteY5" fmla="*/ 537352 h 627232"/>
                              <a:gd name="connsiteX6" fmla="*/ 15294 w 591987"/>
                              <a:gd name="connsiteY6" fmla="*/ 0 h 627232"/>
                              <a:gd name="connsiteX0" fmla="*/ 4858 w 581551"/>
                              <a:gd name="connsiteY0" fmla="*/ 0 h 621037"/>
                              <a:gd name="connsiteX1" fmla="*/ 4858 w 581551"/>
                              <a:gd name="connsiteY1" fmla="*/ 0 h 621037"/>
                              <a:gd name="connsiteX2" fmla="*/ 559107 w 581551"/>
                              <a:gd name="connsiteY2" fmla="*/ 557354 h 621037"/>
                              <a:gd name="connsiteX3" fmla="*/ 547761 w 581551"/>
                              <a:gd name="connsiteY3" fmla="*/ 621032 h 621037"/>
                              <a:gd name="connsiteX4" fmla="*/ 44740 w 581551"/>
                              <a:gd name="connsiteY4" fmla="*/ 621034 h 621037"/>
                              <a:gd name="connsiteX5" fmla="*/ 2973 w 581551"/>
                              <a:gd name="connsiteY5" fmla="*/ 537352 h 621037"/>
                              <a:gd name="connsiteX6" fmla="*/ 4858 w 581551"/>
                              <a:gd name="connsiteY6" fmla="*/ 0 h 621037"/>
                              <a:gd name="connsiteX0" fmla="*/ 2331 w 579024"/>
                              <a:gd name="connsiteY0" fmla="*/ 0 h 621037"/>
                              <a:gd name="connsiteX1" fmla="*/ 2331 w 579024"/>
                              <a:gd name="connsiteY1" fmla="*/ 0 h 621037"/>
                              <a:gd name="connsiteX2" fmla="*/ 556580 w 579024"/>
                              <a:gd name="connsiteY2" fmla="*/ 557354 h 621037"/>
                              <a:gd name="connsiteX3" fmla="*/ 545234 w 579024"/>
                              <a:gd name="connsiteY3" fmla="*/ 621032 h 621037"/>
                              <a:gd name="connsiteX4" fmla="*/ 42213 w 579024"/>
                              <a:gd name="connsiteY4" fmla="*/ 621034 h 621037"/>
                              <a:gd name="connsiteX5" fmla="*/ 446 w 579024"/>
                              <a:gd name="connsiteY5" fmla="*/ 537352 h 621037"/>
                              <a:gd name="connsiteX6" fmla="*/ 2331 w 579024"/>
                              <a:gd name="connsiteY6" fmla="*/ 0 h 621037"/>
                              <a:gd name="connsiteX0" fmla="*/ 5682 w 582375"/>
                              <a:gd name="connsiteY0" fmla="*/ 0 h 622735"/>
                              <a:gd name="connsiteX1" fmla="*/ 5682 w 582375"/>
                              <a:gd name="connsiteY1" fmla="*/ 0 h 622735"/>
                              <a:gd name="connsiteX2" fmla="*/ 559931 w 582375"/>
                              <a:gd name="connsiteY2" fmla="*/ 557354 h 622735"/>
                              <a:gd name="connsiteX3" fmla="*/ 548585 w 582375"/>
                              <a:gd name="connsiteY3" fmla="*/ 621032 h 622735"/>
                              <a:gd name="connsiteX4" fmla="*/ 61515 w 582375"/>
                              <a:gd name="connsiteY4" fmla="*/ 621039 h 622735"/>
                              <a:gd name="connsiteX5" fmla="*/ 3797 w 582375"/>
                              <a:gd name="connsiteY5" fmla="*/ 537352 h 622735"/>
                              <a:gd name="connsiteX6" fmla="*/ 5682 w 582375"/>
                              <a:gd name="connsiteY6" fmla="*/ 0 h 622735"/>
                              <a:gd name="connsiteX0" fmla="*/ 2253 w 578946"/>
                              <a:gd name="connsiteY0" fmla="*/ 0 h 622735"/>
                              <a:gd name="connsiteX1" fmla="*/ 2253 w 578946"/>
                              <a:gd name="connsiteY1" fmla="*/ 0 h 622735"/>
                              <a:gd name="connsiteX2" fmla="*/ 556502 w 578946"/>
                              <a:gd name="connsiteY2" fmla="*/ 557354 h 622735"/>
                              <a:gd name="connsiteX3" fmla="*/ 545156 w 578946"/>
                              <a:gd name="connsiteY3" fmla="*/ 621032 h 622735"/>
                              <a:gd name="connsiteX4" fmla="*/ 58086 w 578946"/>
                              <a:gd name="connsiteY4" fmla="*/ 621039 h 622735"/>
                              <a:gd name="connsiteX5" fmla="*/ 368 w 578946"/>
                              <a:gd name="connsiteY5" fmla="*/ 537352 h 622735"/>
                              <a:gd name="connsiteX6" fmla="*/ 2253 w 578946"/>
                              <a:gd name="connsiteY6" fmla="*/ 0 h 622735"/>
                              <a:gd name="connsiteX0" fmla="*/ 1890 w 578583"/>
                              <a:gd name="connsiteY0" fmla="*/ 0 h 621060"/>
                              <a:gd name="connsiteX1" fmla="*/ 1890 w 578583"/>
                              <a:gd name="connsiteY1" fmla="*/ 0 h 621060"/>
                              <a:gd name="connsiteX2" fmla="*/ 556139 w 578583"/>
                              <a:gd name="connsiteY2" fmla="*/ 557354 h 621060"/>
                              <a:gd name="connsiteX3" fmla="*/ 544793 w 578583"/>
                              <a:gd name="connsiteY3" fmla="*/ 621032 h 621060"/>
                              <a:gd name="connsiteX4" fmla="*/ 57723 w 578583"/>
                              <a:gd name="connsiteY4" fmla="*/ 621039 h 621060"/>
                              <a:gd name="connsiteX5" fmla="*/ 5 w 578583"/>
                              <a:gd name="connsiteY5" fmla="*/ 537352 h 621060"/>
                              <a:gd name="connsiteX6" fmla="*/ 1890 w 578583"/>
                              <a:gd name="connsiteY6" fmla="*/ 0 h 621060"/>
                              <a:gd name="connsiteX0" fmla="*/ 1890 w 578583"/>
                              <a:gd name="connsiteY0" fmla="*/ 0 h 621340"/>
                              <a:gd name="connsiteX1" fmla="*/ 1890 w 578583"/>
                              <a:gd name="connsiteY1" fmla="*/ 0 h 621340"/>
                              <a:gd name="connsiteX2" fmla="*/ 556139 w 578583"/>
                              <a:gd name="connsiteY2" fmla="*/ 557354 h 621340"/>
                              <a:gd name="connsiteX3" fmla="*/ 544793 w 578583"/>
                              <a:gd name="connsiteY3" fmla="*/ 621032 h 621340"/>
                              <a:gd name="connsiteX4" fmla="*/ 57723 w 578583"/>
                              <a:gd name="connsiteY4" fmla="*/ 621039 h 621340"/>
                              <a:gd name="connsiteX5" fmla="*/ 5 w 578583"/>
                              <a:gd name="connsiteY5" fmla="*/ 537352 h 621340"/>
                              <a:gd name="connsiteX6" fmla="*/ 1890 w 578583"/>
                              <a:gd name="connsiteY6" fmla="*/ 0 h 621340"/>
                              <a:gd name="connsiteX0" fmla="*/ 4392 w 582975"/>
                              <a:gd name="connsiteY0" fmla="*/ 83124 h 621238"/>
                              <a:gd name="connsiteX1" fmla="*/ 6282 w 582975"/>
                              <a:gd name="connsiteY1" fmla="*/ 0 h 621238"/>
                              <a:gd name="connsiteX2" fmla="*/ 560531 w 582975"/>
                              <a:gd name="connsiteY2" fmla="*/ 557354 h 621238"/>
                              <a:gd name="connsiteX3" fmla="*/ 549185 w 582975"/>
                              <a:gd name="connsiteY3" fmla="*/ 621032 h 621238"/>
                              <a:gd name="connsiteX4" fmla="*/ 62115 w 582975"/>
                              <a:gd name="connsiteY4" fmla="*/ 621039 h 621238"/>
                              <a:gd name="connsiteX5" fmla="*/ 4397 w 582975"/>
                              <a:gd name="connsiteY5" fmla="*/ 537352 h 621238"/>
                              <a:gd name="connsiteX6" fmla="*/ 4392 w 582975"/>
                              <a:gd name="connsiteY6" fmla="*/ 83124 h 621238"/>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47246 h 585360"/>
                              <a:gd name="connsiteX1" fmla="*/ 42967 w 582975"/>
                              <a:gd name="connsiteY1" fmla="*/ 0 h 585360"/>
                              <a:gd name="connsiteX2" fmla="*/ 560531 w 582975"/>
                              <a:gd name="connsiteY2" fmla="*/ 521476 h 585360"/>
                              <a:gd name="connsiteX3" fmla="*/ 549185 w 582975"/>
                              <a:gd name="connsiteY3" fmla="*/ 585154 h 585360"/>
                              <a:gd name="connsiteX4" fmla="*/ 62115 w 582975"/>
                              <a:gd name="connsiteY4" fmla="*/ 585161 h 585360"/>
                              <a:gd name="connsiteX5" fmla="*/ 4397 w 582975"/>
                              <a:gd name="connsiteY5" fmla="*/ 501474 h 585360"/>
                              <a:gd name="connsiteX6" fmla="*/ 4392 w 582975"/>
                              <a:gd name="connsiteY6" fmla="*/ 47246 h 585360"/>
                              <a:gd name="connsiteX0" fmla="*/ 4392 w 582975"/>
                              <a:gd name="connsiteY0" fmla="*/ 65537 h 603651"/>
                              <a:gd name="connsiteX1" fmla="*/ 42967 w 582975"/>
                              <a:gd name="connsiteY1" fmla="*/ 18291 h 603651"/>
                              <a:gd name="connsiteX2" fmla="*/ 560531 w 582975"/>
                              <a:gd name="connsiteY2" fmla="*/ 539767 h 603651"/>
                              <a:gd name="connsiteX3" fmla="*/ 549185 w 582975"/>
                              <a:gd name="connsiteY3" fmla="*/ 603445 h 603651"/>
                              <a:gd name="connsiteX4" fmla="*/ 62115 w 582975"/>
                              <a:gd name="connsiteY4" fmla="*/ 603452 h 603651"/>
                              <a:gd name="connsiteX5" fmla="*/ 4397 w 582975"/>
                              <a:gd name="connsiteY5" fmla="*/ 519765 h 603651"/>
                              <a:gd name="connsiteX6" fmla="*/ 4392 w 582975"/>
                              <a:gd name="connsiteY6" fmla="*/ 65537 h 603651"/>
                              <a:gd name="connsiteX0" fmla="*/ 4392 w 582975"/>
                              <a:gd name="connsiteY0" fmla="*/ 61685 h 599799"/>
                              <a:gd name="connsiteX1" fmla="*/ 42967 w 582975"/>
                              <a:gd name="connsiteY1" fmla="*/ 14439 h 599799"/>
                              <a:gd name="connsiteX2" fmla="*/ 560531 w 582975"/>
                              <a:gd name="connsiteY2" fmla="*/ 535915 h 599799"/>
                              <a:gd name="connsiteX3" fmla="*/ 549185 w 582975"/>
                              <a:gd name="connsiteY3" fmla="*/ 599593 h 599799"/>
                              <a:gd name="connsiteX4" fmla="*/ 62115 w 582975"/>
                              <a:gd name="connsiteY4" fmla="*/ 599600 h 599799"/>
                              <a:gd name="connsiteX5" fmla="*/ 4397 w 582975"/>
                              <a:gd name="connsiteY5" fmla="*/ 515913 h 599799"/>
                              <a:gd name="connsiteX6" fmla="*/ 4392 w 582975"/>
                              <a:gd name="connsiteY6" fmla="*/ 61685 h 599799"/>
                              <a:gd name="connsiteX0" fmla="*/ 4392 w 582975"/>
                              <a:gd name="connsiteY0" fmla="*/ 50163 h 588277"/>
                              <a:gd name="connsiteX1" fmla="*/ 55727 w 582975"/>
                              <a:gd name="connsiteY1" fmla="*/ 17271 h 588277"/>
                              <a:gd name="connsiteX2" fmla="*/ 560531 w 582975"/>
                              <a:gd name="connsiteY2" fmla="*/ 524393 h 588277"/>
                              <a:gd name="connsiteX3" fmla="*/ 549185 w 582975"/>
                              <a:gd name="connsiteY3" fmla="*/ 588071 h 588277"/>
                              <a:gd name="connsiteX4" fmla="*/ 62115 w 582975"/>
                              <a:gd name="connsiteY4" fmla="*/ 588078 h 588277"/>
                              <a:gd name="connsiteX5" fmla="*/ 4397 w 582975"/>
                              <a:gd name="connsiteY5" fmla="*/ 504391 h 588277"/>
                              <a:gd name="connsiteX6" fmla="*/ 4392 w 582975"/>
                              <a:gd name="connsiteY6" fmla="*/ 50163 h 588277"/>
                              <a:gd name="connsiteX0" fmla="*/ 247 w 578830"/>
                              <a:gd name="connsiteY0" fmla="*/ 50163 h 588277"/>
                              <a:gd name="connsiteX1" fmla="*/ 51582 w 578830"/>
                              <a:gd name="connsiteY1" fmla="*/ 17271 h 588277"/>
                              <a:gd name="connsiteX2" fmla="*/ 556386 w 578830"/>
                              <a:gd name="connsiteY2" fmla="*/ 524393 h 588277"/>
                              <a:gd name="connsiteX3" fmla="*/ 545040 w 578830"/>
                              <a:gd name="connsiteY3" fmla="*/ 588071 h 588277"/>
                              <a:gd name="connsiteX4" fmla="*/ 57970 w 578830"/>
                              <a:gd name="connsiteY4" fmla="*/ 588078 h 588277"/>
                              <a:gd name="connsiteX5" fmla="*/ 252 w 578830"/>
                              <a:gd name="connsiteY5" fmla="*/ 504391 h 588277"/>
                              <a:gd name="connsiteX6" fmla="*/ 247 w 578830"/>
                              <a:gd name="connsiteY6" fmla="*/ 50163 h 588277"/>
                              <a:gd name="connsiteX0" fmla="*/ 247 w 578830"/>
                              <a:gd name="connsiteY0" fmla="*/ 50163 h 588090"/>
                              <a:gd name="connsiteX1" fmla="*/ 51582 w 578830"/>
                              <a:gd name="connsiteY1" fmla="*/ 17271 h 588090"/>
                              <a:gd name="connsiteX2" fmla="*/ 556386 w 578830"/>
                              <a:gd name="connsiteY2" fmla="*/ 524393 h 588090"/>
                              <a:gd name="connsiteX3" fmla="*/ 545040 w 578830"/>
                              <a:gd name="connsiteY3" fmla="*/ 588071 h 588090"/>
                              <a:gd name="connsiteX4" fmla="*/ 57970 w 578830"/>
                              <a:gd name="connsiteY4" fmla="*/ 588078 h 588090"/>
                              <a:gd name="connsiteX5" fmla="*/ 252 w 578830"/>
                              <a:gd name="connsiteY5" fmla="*/ 504391 h 588090"/>
                              <a:gd name="connsiteX6" fmla="*/ 247 w 578830"/>
                              <a:gd name="connsiteY6" fmla="*/ 50163 h 588090"/>
                              <a:gd name="connsiteX0" fmla="*/ 5337 w 583920"/>
                              <a:gd name="connsiteY0" fmla="*/ 50163 h 589443"/>
                              <a:gd name="connsiteX1" fmla="*/ 56672 w 583920"/>
                              <a:gd name="connsiteY1" fmla="*/ 17271 h 589443"/>
                              <a:gd name="connsiteX2" fmla="*/ 561476 w 583920"/>
                              <a:gd name="connsiteY2" fmla="*/ 524393 h 589443"/>
                              <a:gd name="connsiteX3" fmla="*/ 550130 w 583920"/>
                              <a:gd name="connsiteY3" fmla="*/ 588071 h 589443"/>
                              <a:gd name="connsiteX4" fmla="*/ 75817 w 583920"/>
                              <a:gd name="connsiteY4" fmla="*/ 589289 h 589443"/>
                              <a:gd name="connsiteX5" fmla="*/ 5342 w 583920"/>
                              <a:gd name="connsiteY5" fmla="*/ 504391 h 589443"/>
                              <a:gd name="connsiteX6" fmla="*/ 5337 w 583920"/>
                              <a:gd name="connsiteY6" fmla="*/ 50163 h 589443"/>
                              <a:gd name="connsiteX0" fmla="*/ 415 w 578998"/>
                              <a:gd name="connsiteY0" fmla="*/ 50163 h 589443"/>
                              <a:gd name="connsiteX1" fmla="*/ 51750 w 578998"/>
                              <a:gd name="connsiteY1" fmla="*/ 17271 h 589443"/>
                              <a:gd name="connsiteX2" fmla="*/ 556554 w 578998"/>
                              <a:gd name="connsiteY2" fmla="*/ 524393 h 589443"/>
                              <a:gd name="connsiteX3" fmla="*/ 545208 w 578998"/>
                              <a:gd name="connsiteY3" fmla="*/ 588071 h 589443"/>
                              <a:gd name="connsiteX4" fmla="*/ 70895 w 578998"/>
                              <a:gd name="connsiteY4" fmla="*/ 589289 h 589443"/>
                              <a:gd name="connsiteX5" fmla="*/ 420 w 578998"/>
                              <a:gd name="connsiteY5" fmla="*/ 504391 h 589443"/>
                              <a:gd name="connsiteX6" fmla="*/ 415 w 578998"/>
                              <a:gd name="connsiteY6" fmla="*/ 50163 h 589443"/>
                              <a:gd name="connsiteX0" fmla="*/ 115 w 578698"/>
                              <a:gd name="connsiteY0" fmla="*/ 50163 h 589303"/>
                              <a:gd name="connsiteX1" fmla="*/ 51450 w 578698"/>
                              <a:gd name="connsiteY1" fmla="*/ 17271 h 589303"/>
                              <a:gd name="connsiteX2" fmla="*/ 556254 w 578698"/>
                              <a:gd name="connsiteY2" fmla="*/ 524393 h 589303"/>
                              <a:gd name="connsiteX3" fmla="*/ 544908 w 578698"/>
                              <a:gd name="connsiteY3" fmla="*/ 588071 h 589303"/>
                              <a:gd name="connsiteX4" fmla="*/ 70595 w 578698"/>
                              <a:gd name="connsiteY4" fmla="*/ 589289 h 589303"/>
                              <a:gd name="connsiteX5" fmla="*/ 120 w 578698"/>
                              <a:gd name="connsiteY5" fmla="*/ 504391 h 589303"/>
                              <a:gd name="connsiteX6" fmla="*/ 115 w 578698"/>
                              <a:gd name="connsiteY6" fmla="*/ 50163 h 589303"/>
                              <a:gd name="connsiteX0" fmla="*/ 115 w 570753"/>
                              <a:gd name="connsiteY0" fmla="*/ 50163 h 589303"/>
                              <a:gd name="connsiteX1" fmla="*/ 51450 w 570753"/>
                              <a:gd name="connsiteY1" fmla="*/ 17271 h 589303"/>
                              <a:gd name="connsiteX2" fmla="*/ 537110 w 570753"/>
                              <a:gd name="connsiteY2" fmla="*/ 505248 h 589303"/>
                              <a:gd name="connsiteX3" fmla="*/ 544908 w 570753"/>
                              <a:gd name="connsiteY3" fmla="*/ 588071 h 589303"/>
                              <a:gd name="connsiteX4" fmla="*/ 70595 w 570753"/>
                              <a:gd name="connsiteY4" fmla="*/ 589289 h 589303"/>
                              <a:gd name="connsiteX5" fmla="*/ 120 w 570753"/>
                              <a:gd name="connsiteY5" fmla="*/ 504391 h 589303"/>
                              <a:gd name="connsiteX6" fmla="*/ 115 w 570753"/>
                              <a:gd name="connsiteY6" fmla="*/ 50163 h 589303"/>
                              <a:gd name="connsiteX0" fmla="*/ 1792 w 561230"/>
                              <a:gd name="connsiteY0" fmla="*/ 50163 h 595062"/>
                              <a:gd name="connsiteX1" fmla="*/ 53127 w 561230"/>
                              <a:gd name="connsiteY1" fmla="*/ 17271 h 595062"/>
                              <a:gd name="connsiteX2" fmla="*/ 538787 w 561230"/>
                              <a:gd name="connsiteY2" fmla="*/ 505248 h 595062"/>
                              <a:gd name="connsiteX3" fmla="*/ 527440 w 561230"/>
                              <a:gd name="connsiteY3" fmla="*/ 587209 h 595062"/>
                              <a:gd name="connsiteX4" fmla="*/ 72272 w 561230"/>
                              <a:gd name="connsiteY4" fmla="*/ 589289 h 595062"/>
                              <a:gd name="connsiteX5" fmla="*/ 1797 w 561230"/>
                              <a:gd name="connsiteY5" fmla="*/ 504391 h 595062"/>
                              <a:gd name="connsiteX6" fmla="*/ 1792 w 561230"/>
                              <a:gd name="connsiteY6" fmla="*/ 50163 h 595062"/>
                              <a:gd name="connsiteX0" fmla="*/ 1792 w 566854"/>
                              <a:gd name="connsiteY0" fmla="*/ 50163 h 595062"/>
                              <a:gd name="connsiteX1" fmla="*/ 53127 w 566854"/>
                              <a:gd name="connsiteY1" fmla="*/ 17271 h 595062"/>
                              <a:gd name="connsiteX2" fmla="*/ 538787 w 566854"/>
                              <a:gd name="connsiteY2" fmla="*/ 505248 h 595062"/>
                              <a:gd name="connsiteX3" fmla="*/ 527440 w 566854"/>
                              <a:gd name="connsiteY3" fmla="*/ 587209 h 595062"/>
                              <a:gd name="connsiteX4" fmla="*/ 72272 w 566854"/>
                              <a:gd name="connsiteY4" fmla="*/ 589289 h 595062"/>
                              <a:gd name="connsiteX5" fmla="*/ 1797 w 566854"/>
                              <a:gd name="connsiteY5" fmla="*/ 504391 h 595062"/>
                              <a:gd name="connsiteX6" fmla="*/ 1792 w 566854"/>
                              <a:gd name="connsiteY6" fmla="*/ 50163 h 595062"/>
                              <a:gd name="connsiteX0" fmla="*/ 2387 w 567449"/>
                              <a:gd name="connsiteY0" fmla="*/ 50163 h 589314"/>
                              <a:gd name="connsiteX1" fmla="*/ 53722 w 567449"/>
                              <a:gd name="connsiteY1" fmla="*/ 17271 h 589314"/>
                              <a:gd name="connsiteX2" fmla="*/ 539382 w 567449"/>
                              <a:gd name="connsiteY2" fmla="*/ 505248 h 589314"/>
                              <a:gd name="connsiteX3" fmla="*/ 528035 w 567449"/>
                              <a:gd name="connsiteY3" fmla="*/ 587209 h 589314"/>
                              <a:gd name="connsiteX4" fmla="*/ 72867 w 567449"/>
                              <a:gd name="connsiteY4" fmla="*/ 589289 h 589314"/>
                              <a:gd name="connsiteX5" fmla="*/ 2392 w 567449"/>
                              <a:gd name="connsiteY5" fmla="*/ 504391 h 589314"/>
                              <a:gd name="connsiteX6" fmla="*/ 2387 w 567449"/>
                              <a:gd name="connsiteY6" fmla="*/ 50163 h 589314"/>
                              <a:gd name="connsiteX0" fmla="*/ 115 w 565177"/>
                              <a:gd name="connsiteY0" fmla="*/ 50163 h 589314"/>
                              <a:gd name="connsiteX1" fmla="*/ 51450 w 565177"/>
                              <a:gd name="connsiteY1" fmla="*/ 17271 h 589314"/>
                              <a:gd name="connsiteX2" fmla="*/ 537110 w 565177"/>
                              <a:gd name="connsiteY2" fmla="*/ 505248 h 589314"/>
                              <a:gd name="connsiteX3" fmla="*/ 525763 w 565177"/>
                              <a:gd name="connsiteY3" fmla="*/ 587209 h 589314"/>
                              <a:gd name="connsiteX4" fmla="*/ 70595 w 565177"/>
                              <a:gd name="connsiteY4" fmla="*/ 589289 h 589314"/>
                              <a:gd name="connsiteX5" fmla="*/ 120 w 565177"/>
                              <a:gd name="connsiteY5" fmla="*/ 504391 h 589314"/>
                              <a:gd name="connsiteX6" fmla="*/ 115 w 565177"/>
                              <a:gd name="connsiteY6" fmla="*/ 50163 h 58931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Lst>
                            <a:rect l="l" t="t" r="r" b="b"/>
                            <a:pathLst>
                              <a:path w="565177" h="589314">
                                <a:moveTo>
                                  <a:pt x="115" y="50163"/>
                                </a:moveTo>
                                <a:cubicBezTo>
                                  <a:pt x="-1382" y="12906"/>
                                  <a:pt x="17857" y="-21986"/>
                                  <a:pt x="51450" y="17271"/>
                                </a:cubicBezTo>
                                <a:lnTo>
                                  <a:pt x="537110" y="505248"/>
                                </a:lnTo>
                                <a:cubicBezTo>
                                  <a:pt x="577989" y="542417"/>
                                  <a:pt x="574221" y="585914"/>
                                  <a:pt x="525763" y="587209"/>
                                </a:cubicBezTo>
                                <a:lnTo>
                                  <a:pt x="70595" y="589289"/>
                                </a:lnTo>
                                <a:cubicBezTo>
                                  <a:pt x="16486" y="589837"/>
                                  <a:pt x="-896" y="582289"/>
                                  <a:pt x="120" y="504391"/>
                                </a:cubicBezTo>
                                <a:cubicBezTo>
                                  <a:pt x="1136" y="426493"/>
                                  <a:pt x="-417" y="240438"/>
                                  <a:pt x="115" y="50163"/>
                                </a:cubicBezTo>
                                <a:close/>
                              </a:path>
                            </a:pathLst>
                          </a:custGeom>
                          <a:solidFill>
                            <a:srgbClr val="F6891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FF26A72" w14:textId="77777777" w:rsidR="006442D5" w:rsidRPr="00EF4842" w:rsidRDefault="006442D5" w:rsidP="006442D5">
                              <w:pPr>
                                <w:jc w:val="center"/>
                                <w:rPr>
                                  <w:color w:val="FFFFFF" w:themeColor="background1"/>
                                  <w:lang w:val="nl-NL"/>
                                  <w14:textFill>
                                    <w14:noFill/>
                                  </w14:textFill>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 name="Rounded Rectangle 2"/>
                      <wps:cNvSpPr/>
                      <wps:spPr>
                        <a:xfrm rot="5077509">
                          <a:off x="1579350" y="133229"/>
                          <a:ext cx="51435" cy="53340"/>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110868" id="Group 5" o:spid="_x0000_s1039" style="position:absolute;margin-left:351.55pt;margin-top:11.35pt;width:174.35pt;height:32.3pt;z-index:251658240;mso-position-vertical-relative:page;mso-width-relative:margin;mso-height-relative:margin" coordsize="22142,411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">
              <v:oval id="Oval 40" o:spid="_x0000_s1040" style="position:absolute;left:16153;top:40;width:1009;height:100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" fillcolor="#eeebde" stroked="f" strokeweight="2pt"/>
              <v:shape id="Rounded Rectangle 5" o:spid="_x0000_s1041" style="position:absolute;left:17035;top:1127;width:2058;height:2712;rotation:8739576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" adj="-11796480,,5400" path="m115,50163c-1382,12906,17857,-21986,51450,17271l537110,505248v40879,37169,37111,80666,-11347,81961l70595,589289c16486,589837,-896,582289,120,504391,1136,426493,-417,240438,115,50163xe" fillcolor="#c60451" stroked="f" strokeweight="2pt">
                <v:stroke joinstyle="miter"/>
                <v:formulas/>
                <v:path arrowok="t" o:connecttype="custom" o:connectlocs="42,23080;18729,7946;195523,232466;191392,270176;25699,271133;44,232072;42,23080" o:connectangles="0,0,0,0,0,0,0" textboxrect="0,0,565177,589314"/>
                <v:textbox>
                  <w:txbxContent>
                    <w:p w14:paraId="46C7CE48" w14:textId="77777777" w:rsidR="006442D5" w:rsidRPr="00257EA9" w:rsidRDefault="006442D5" w:rsidP="006442D5">
                      <w:pPr>
                        <w:jc w:val="center"/>
                        <w:rPr>
                          <w:lang w:val="nl-NL"/>
                        </w:rPr>
                      </w:pPr>
                    </w:p>
                  </w:txbxContent>
                </v:textbox>
              </v:shape>
              <v:oval id="Oval 48" o:spid="_x0000_s1042" style="position:absolute;left:15387;top:2296;width:724;height:7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" fillcolor="#eeebde" stroked="f" strokeweight="2pt"/>
              <v:shape id="Rounded Rectangle 5" o:spid="_x0000_s1043" style="position:absolute;left:17649;top:3148;width:1689;height:969;rotation:1155699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" adj="-11796480,,5400" path="m115,50163c-1382,12906,17857,-21986,51450,17271l537110,505248v40879,37169,37111,80666,-11347,81961l70595,589289c16486,589837,-896,582289,120,504391,1136,426493,-417,240438,115,50163xe" fillcolor="#9fbc3b" stroked="f" strokeweight="2pt">
                <v:stroke joinstyle="miter"/>
                <v:formulas/>
                <v:path arrowok="t" o:connecttype="custom" o:connectlocs="34,8254;15376,2842;160522,83131;157131,96617;21098,96959;36,82990;34,8254" o:connectangles="0,0,0,0,0,0,0" textboxrect="0,0,565177,589314"/>
                <v:textbox>
                  <w:txbxContent>
                    <w:p w14:paraId="3BB5CB89" w14:textId="77777777" w:rsidR="006442D5" w:rsidRPr="00EF4842" w:rsidRDefault="006442D5" w:rsidP="006442D5">
                      <w:pPr>
                        <w:jc w:val="center"/>
                        <w:rPr>
                          <w:color w:val="FFFFFF" w:themeColor="background1"/>
                          <w:lang w:val="nl-NL"/>
                          <w14:textFill>
                            <w14:noFill/>
                          </w14:textFill>
                        </w:rPr>
                      </w:pPr>
                    </w:p>
                  </w:txbxContent>
                </v:textbox>
              </v:shape>
              <v:oval id="Oval 64" o:spid="_x0000_s1044" style="position:absolute;left:16636;top:2940;width:641;height:6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" fillcolor="#02bada" stroked="f" strokeweight="2pt"/>
              <v:group id="Group 6" o:spid="_x0000_s1045" style="position:absolute;width:22142;height:3962" coordorigin="-3987" coordsize="22143,3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v:roundrect id="Rounded Rectangle 74" o:spid="_x0000_s1046" style="position:absolute;left:15850;top:3210;width:749;height:775;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" fillcolor="#c60451" stroked="f" strokeweight="2pt"/>
                <v:shape id="Rounded Rectangle 5" o:spid="_x0000_s1047" style="position:absolute;left:14291;top:351;width:1682;height:1314;rotation:11255271fd;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" adj="-11796480,,5400" path="m115,50163c-1382,12906,17857,-21986,51450,17271l537110,505248v40879,37169,37111,80666,-11347,81961l70595,589289c16486,589837,-896,582289,120,504391,1136,426493,-417,240438,115,50163xe" fillcolor="#02bada" stroked="f" strokeweight="2pt">
                  <v:stroke joinstyle="miter"/>
                  <v:formulas/>
                  <v:path arrowok="t" o:connecttype="custom" o:connectlocs="34,11189;15319,3852;159918,112694;156540,130975;21019,131439;36,112503;34,11189" o:connectangles="0,0,0,0,0,0,0" textboxrect="0,0,565177,589314"/>
                  <v:textbox>
                    <w:txbxContent>
                      <w:p w14:paraId="77265F46" w14:textId="77777777" w:rsidR="006442D5" w:rsidRPr="00EF4842" w:rsidRDefault="006442D5" w:rsidP="006442D5">
                        <w:pPr>
                          <w:jc w:val="center"/>
                          <w:rPr>
                            <w:color w:val="FFFFFF" w:themeColor="background1"/>
                            <w:lang w:val="nl-NL"/>
                            <w14:textFill>
                              <w14:noFill/>
                            </w14:textFill>
                          </w:rPr>
                        </w:pPr>
                        <w:r>
                          <w:rPr>
                            <w:color w:val="FFFFFF" w:themeColor="background1"/>
                            <w:lang w:val="nl-NL"/>
                            <w14:textFill>
                              <w14:noFill/>
                            </w14:textFill>
                          </w:rPr>
                          <w:t>v</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Afbeelding 10" o:spid="_x0000_s1048" type="#_x0000_t75" alt="Logo&#10;&#10;Description automatically generated" style="position:absolute;left:-3987;width:14153;height:34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">
                  <v:imagedata r:id="rId2" o:title="Logo&#10;&#10;Description automatically generated"/>
                </v:shape>
                <v:roundrect id="Rounded Rectangle 83" o:spid="_x0000_s1049" style="position:absolute;left:16528;top:169;width:1385;height:1428;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" fillcolor="#9fbc3b" stroked="f" strokeweight="2pt"/>
                <v:shape id="Rounded Rectangle 5" o:spid="_x0000_s1050" style="position:absolute;left:16174;top:1874;width:1829;height:2133;rotation:-5463884fd;flip:y;visibility:visible;mso-wrap-style:square;v-text-anchor:middle" coordsize="565177,58931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" adj="-11796480,,5400" path="m115,50163c-1382,12906,17857,-21986,51450,17271l537110,505248v40879,37169,37111,80666,-11347,81961l70595,589289c16486,589837,-896,582289,120,504391,1136,426493,-417,240438,115,50163xe" fillcolor="#f6891f" stroked="f" strokeweight="2pt">
                  <v:stroke joinstyle="miter"/>
                  <v:formulas/>
                  <v:path arrowok="t" o:connecttype="custom" o:connectlocs="37,18161;16648,6253;173798,182924;170126,212598;22843,213351;39,182614;37,18161" o:connectangles="0,0,0,0,0,0,0" textboxrect="0,0,565177,589314"/>
                  <v:textbox>
                    <w:txbxContent>
                      <w:p w14:paraId="2FF26A72" w14:textId="77777777" w:rsidR="006442D5" w:rsidRPr="00EF4842" w:rsidRDefault="006442D5" w:rsidP="006442D5">
                        <w:pPr>
                          <w:jc w:val="center"/>
                          <w:rPr>
                            <w:color w:val="FFFFFF" w:themeColor="background1"/>
                            <w:lang w:val="nl-NL"/>
                            <w14:textFill>
                              <w14:noFill/>
                            </w14:textFill>
                          </w:rPr>
                        </w:pPr>
                      </w:p>
                    </w:txbxContent>
                  </v:textbox>
                </v:shape>
              </v:group>
              <v:roundrect id="Rounded Rectangle 2" o:spid="_x0000_s1051" style="position:absolute;left:15792;top:1332;width:515;height:534;rotation:5545994fd;visibility:visible;mso-wrap-style:square;v-text-anchor:middle" arcsize="659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" fillcolor="#c60451" stroked="f" strokeweight="2pt"/>
              <w10:wrap anchory="page"/>
            </v:group>
          </w:pict>
        </mc:Fallback>
      </mc:AlternateContent>
    </w:r>
    <w:r w:rsidR="007577CE">
      <w:rPr>
        <w:noProof/>
      </w:rPr>
      <mc:AlternateContent>
        <mc:Choice Requires="wps">
          <w:drawing>
            <wp:anchor distT="0" distB="0" distL="114300" distR="114300" simplePos="0" relativeHeight="251658243" behindDoc="0" locked="0" layoutInCell="1" allowOverlap="1" wp14:anchorId="169282F4" wp14:editId="0DB67F8B">
              <wp:simplePos x="0" y="0"/>
              <wp:positionH relativeFrom="column">
                <wp:posOffset>6873461</wp:posOffset>
              </wp:positionH>
              <wp:positionV relativeFrom="paragraph">
                <wp:posOffset>463591</wp:posOffset>
              </wp:positionV>
              <wp:extent cx="74941" cy="78064"/>
              <wp:effectExtent l="11430" t="13970" r="12700" b="12700"/>
              <wp:wrapNone/>
              <wp:docPr id="52" name="Rounded Rectangle 52"/>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oundrect id="Rounded Rectangle 52" style="position:absolute;margin-left:541.2pt;margin-top:36.5pt;width:5.9pt;height:6.15pt;rotation:5545994fd;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60451" stroked="f" strokeweight="2pt" arcsize="6593f" w14:anchorId="0267CE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"/>
          </w:pict>
        </mc:Fallback>
      </mc:AlternateContent>
    </w:r>
    <w:r w:rsidR="007577CE">
      <w:rPr>
        <w:noProof/>
      </w:rPr>
      <mc:AlternateContent>
        <mc:Choice Requires="wps">
          <w:drawing>
            <wp:anchor distT="0" distB="0" distL="114300" distR="114300" simplePos="0" relativeHeight="251658242" behindDoc="0" locked="0" layoutInCell="1" allowOverlap="1" wp14:anchorId="2D47B41D" wp14:editId="32D5945A">
              <wp:simplePos x="0" y="0"/>
              <wp:positionH relativeFrom="column">
                <wp:posOffset>6873461</wp:posOffset>
              </wp:positionH>
              <wp:positionV relativeFrom="paragraph">
                <wp:posOffset>199338</wp:posOffset>
              </wp:positionV>
              <wp:extent cx="74941" cy="78064"/>
              <wp:effectExtent l="11430" t="13970" r="12700" b="12700"/>
              <wp:wrapNone/>
              <wp:docPr id="51" name="Rounded Rectangle 51"/>
              <wp:cNvGraphicFramePr/>
              <a:graphic xmlns:a="http://schemas.openxmlformats.org/drawingml/2006/main">
                <a:graphicData uri="http://schemas.microsoft.com/office/word/2010/wordprocessingShape">
                  <wps:wsp>
                    <wps:cNvSpPr/>
                    <wps:spPr>
                      <a:xfrm rot="5077509">
                        <a:off x="0" y="0"/>
                        <a:ext cx="74941" cy="78064"/>
                      </a:xfrm>
                      <a:prstGeom prst="roundRect">
                        <a:avLst>
                          <a:gd name="adj" fmla="val 10060"/>
                        </a:avLst>
                      </a:prstGeom>
                      <a:solidFill>
                        <a:srgbClr val="C6045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w:pict>
            <v:roundrect id="Rounded Rectangle 51" style="position:absolute;margin-left:541.2pt;margin-top:15.7pt;width:5.9pt;height:6.15pt;rotation:5545994fd;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c60451" stroked="f" strokeweight="2pt" arcsize="6593f" w14:anchorId="15D5DF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"/>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C423D"/>
    <w:multiLevelType w:val="multilevel"/>
    <w:tmpl w:val="71DC8490"/>
    <w:lvl w:ilvl="0">
      <w:start w:val="1"/>
      <w:numFmt w:val="decimal"/>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1C434F2"/>
    <w:multiLevelType w:val="multilevel"/>
    <w:tmpl w:val="E8D6D73E"/>
    <w:styleLink w:val="Genummerdelijst"/>
    <w:lvl w:ilvl="0">
      <w:start w:val="1"/>
      <w:numFmt w:val="decimal"/>
      <w:pStyle w:val="Num1"/>
      <w:lvlText w:val="%1."/>
      <w:lvlJc w:val="left"/>
      <w:pPr>
        <w:ind w:left="284" w:hanging="284"/>
      </w:pPr>
      <w:rPr>
        <w:rFonts w:hint="default"/>
      </w:rPr>
    </w:lvl>
    <w:lvl w:ilvl="1">
      <w:start w:val="1"/>
      <w:numFmt w:val="lowerLetter"/>
      <w:pStyle w:val="Num2"/>
      <w:lvlText w:val="%2."/>
      <w:lvlJc w:val="left"/>
      <w:pPr>
        <w:ind w:left="567" w:hanging="283"/>
      </w:pPr>
      <w:rPr>
        <w:rFonts w:hint="default"/>
      </w:rPr>
    </w:lvl>
    <w:lvl w:ilvl="2">
      <w:start w:val="1"/>
      <w:numFmt w:val="lowerRoman"/>
      <w:pStyle w:val="Num3"/>
      <w:lvlText w:val="%3."/>
      <w:lvlJc w:val="left"/>
      <w:pPr>
        <w:ind w:left="851" w:hanging="284"/>
      </w:pPr>
      <w:rPr>
        <w:rFonts w:hint="default"/>
      </w:rPr>
    </w:lvl>
    <w:lvl w:ilvl="3">
      <w:start w:val="1"/>
      <w:numFmt w:val="decimal"/>
      <w:pStyle w:val="Num4"/>
      <w:lvlText w:val="%4."/>
      <w:lvlJc w:val="left"/>
      <w:pPr>
        <w:ind w:left="1134" w:hanging="283"/>
      </w:pPr>
      <w:rPr>
        <w:rFonts w:hint="default"/>
      </w:rPr>
    </w:lvl>
    <w:lvl w:ilvl="4">
      <w:start w:val="1"/>
      <w:numFmt w:val="lowerLetter"/>
      <w:lvlText w:val="%5."/>
      <w:lvlJc w:val="left"/>
      <w:pPr>
        <w:ind w:left="1418" w:hanging="284"/>
      </w:pPr>
      <w:rPr>
        <w:rFonts w:hint="default"/>
      </w:rPr>
    </w:lvl>
    <w:lvl w:ilvl="5">
      <w:start w:val="1"/>
      <w:numFmt w:val="lowerRoman"/>
      <w:lvlText w:val="%6."/>
      <w:lvlJc w:val="left"/>
      <w:pPr>
        <w:ind w:left="1701" w:hanging="283"/>
      </w:pPr>
      <w:rPr>
        <w:rFonts w:hint="default"/>
      </w:rPr>
    </w:lvl>
    <w:lvl w:ilvl="6">
      <w:start w:val="1"/>
      <w:numFmt w:val="decimal"/>
      <w:lvlText w:val="%7."/>
      <w:lvlJc w:val="left"/>
      <w:pPr>
        <w:ind w:left="1985" w:hanging="284"/>
      </w:pPr>
      <w:rPr>
        <w:rFonts w:hint="default"/>
      </w:rPr>
    </w:lvl>
    <w:lvl w:ilvl="7">
      <w:start w:val="1"/>
      <w:numFmt w:val="lowerLetter"/>
      <w:lvlText w:val="%8."/>
      <w:lvlJc w:val="left"/>
      <w:pPr>
        <w:ind w:left="2268" w:hanging="283"/>
      </w:pPr>
      <w:rPr>
        <w:rFonts w:hint="default"/>
      </w:rPr>
    </w:lvl>
    <w:lvl w:ilvl="8">
      <w:start w:val="1"/>
      <w:numFmt w:val="lowerRoman"/>
      <w:lvlText w:val="%9."/>
      <w:lvlJc w:val="left"/>
      <w:pPr>
        <w:ind w:left="2835" w:hanging="283"/>
      </w:pPr>
      <w:rPr>
        <w:rFonts w:hint="default"/>
      </w:rPr>
    </w:lvl>
  </w:abstractNum>
  <w:abstractNum w:abstractNumId="2" w15:restartNumberingAfterBreak="0">
    <w:nsid w:val="168B1260"/>
    <w:multiLevelType w:val="multilevel"/>
    <w:tmpl w:val="330CE340"/>
    <w:numStyleLink w:val="Opsomminglijst"/>
  </w:abstractNum>
  <w:abstractNum w:abstractNumId="3" w15:restartNumberingAfterBreak="0">
    <w:nsid w:val="24A918C9"/>
    <w:multiLevelType w:val="multilevel"/>
    <w:tmpl w:val="330CE340"/>
    <w:numStyleLink w:val="Opsomminglijst"/>
  </w:abstractNum>
  <w:abstractNum w:abstractNumId="4" w15:restartNumberingAfterBreak="0">
    <w:nsid w:val="377E1346"/>
    <w:multiLevelType w:val="hybridMultilevel"/>
    <w:tmpl w:val="EDEC3DEA"/>
    <w:lvl w:ilvl="0" w:tplc="D010AA98">
      <w:start w:val="1"/>
      <w:numFmt w:val="decimal"/>
      <w:lvlText w:val="%1."/>
      <w:lvlJc w:val="left"/>
      <w:pPr>
        <w:ind w:left="360" w:hanging="360"/>
      </w:pPr>
      <w:rPr>
        <w:rFonts w:hint="default"/>
      </w:rPr>
    </w:lvl>
    <w:lvl w:ilvl="1" w:tplc="08130019">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5" w15:restartNumberingAfterBreak="0">
    <w:nsid w:val="431A1159"/>
    <w:multiLevelType w:val="multilevel"/>
    <w:tmpl w:val="330CE340"/>
    <w:styleLink w:val="Opsomminglijst"/>
    <w:lvl w:ilvl="0">
      <w:start w:val="1"/>
      <w:numFmt w:val="bullet"/>
      <w:lvlText w:val="•"/>
      <w:lvlJc w:val="left"/>
      <w:pPr>
        <w:ind w:left="284" w:hanging="284"/>
      </w:pPr>
      <w:rPr>
        <w:rFonts w:ascii="Calibri" w:hAnsi="Calibri" w:hint="default"/>
      </w:rPr>
    </w:lvl>
    <w:lvl w:ilvl="1">
      <w:start w:val="1"/>
      <w:numFmt w:val="bullet"/>
      <w:lvlText w:val="o"/>
      <w:lvlJc w:val="left"/>
      <w:pPr>
        <w:ind w:left="567" w:hanging="283"/>
      </w:pPr>
      <w:rPr>
        <w:rFonts w:ascii="Courier New" w:hAnsi="Courier New" w:hint="default"/>
      </w:rPr>
    </w:lvl>
    <w:lvl w:ilvl="2">
      <w:start w:val="1"/>
      <w:numFmt w:val="bullet"/>
      <w:lvlText w:val="▪"/>
      <w:lvlJc w:val="left"/>
      <w:pPr>
        <w:ind w:left="851" w:hanging="284"/>
      </w:pPr>
      <w:rPr>
        <w:rFonts w:ascii="Courier New" w:hAnsi="Courier New" w:hint="default"/>
      </w:rPr>
    </w:lvl>
    <w:lvl w:ilvl="3">
      <w:start w:val="1"/>
      <w:numFmt w:val="bullet"/>
      <w:lvlText w:val="•"/>
      <w:lvlJc w:val="left"/>
      <w:pPr>
        <w:ind w:left="1134" w:hanging="283"/>
      </w:pPr>
      <w:rPr>
        <w:rFonts w:ascii="Calibri" w:hAnsi="Calibri" w:hint="default"/>
        <w:color w:val="auto"/>
      </w:rPr>
    </w:lvl>
    <w:lvl w:ilvl="4">
      <w:start w:val="1"/>
      <w:numFmt w:val="bullet"/>
      <w:lvlText w:val="•"/>
      <w:lvlJc w:val="left"/>
      <w:pPr>
        <w:ind w:left="1418" w:hanging="284"/>
      </w:pPr>
      <w:rPr>
        <w:rFonts w:ascii="Calibri" w:hAnsi="Calibri" w:hint="default"/>
      </w:rPr>
    </w:lvl>
    <w:lvl w:ilvl="5">
      <w:start w:val="1"/>
      <w:numFmt w:val="bullet"/>
      <w:lvlText w:val="•"/>
      <w:lvlJc w:val="left"/>
      <w:pPr>
        <w:ind w:left="1701" w:hanging="283"/>
      </w:pPr>
      <w:rPr>
        <w:rFonts w:ascii="Calibri" w:hAnsi="Calibri" w:hint="default"/>
      </w:rPr>
    </w:lvl>
    <w:lvl w:ilvl="6">
      <w:start w:val="1"/>
      <w:numFmt w:val="bullet"/>
      <w:lvlText w:val="•"/>
      <w:lvlJc w:val="left"/>
      <w:pPr>
        <w:ind w:left="1985" w:hanging="284"/>
      </w:pPr>
      <w:rPr>
        <w:rFonts w:ascii="Calibri" w:hAnsi="Calibri" w:hint="default"/>
      </w:rPr>
    </w:lvl>
    <w:lvl w:ilvl="7">
      <w:start w:val="1"/>
      <w:numFmt w:val="lowerLetter"/>
      <w:lvlText w:val="%8."/>
      <w:lvlJc w:val="left"/>
      <w:pPr>
        <w:ind w:left="2268" w:hanging="283"/>
      </w:pPr>
      <w:rPr>
        <w:rFonts w:hint="default"/>
      </w:rPr>
    </w:lvl>
    <w:lvl w:ilvl="8">
      <w:start w:val="1"/>
      <w:numFmt w:val="lowerRoman"/>
      <w:lvlText w:val="%9."/>
      <w:lvlJc w:val="left"/>
      <w:pPr>
        <w:ind w:left="2552" w:hanging="284"/>
      </w:pPr>
      <w:rPr>
        <w:rFonts w:hint="default"/>
      </w:rPr>
    </w:lvl>
  </w:abstractNum>
  <w:abstractNum w:abstractNumId="6" w15:restartNumberingAfterBreak="0">
    <w:nsid w:val="5F020EFE"/>
    <w:multiLevelType w:val="singleLevel"/>
    <w:tmpl w:val="4DDEA4BE"/>
    <w:lvl w:ilvl="0">
      <w:start w:val="1"/>
      <w:numFmt w:val="bullet"/>
      <w:lvlText w:val=""/>
      <w:lvlJc w:val="left"/>
      <w:pPr>
        <w:tabs>
          <w:tab w:val="num" w:pos="0"/>
        </w:tabs>
        <w:ind w:left="1417" w:hanging="283"/>
      </w:pPr>
      <w:rPr>
        <w:rFonts w:ascii="Symbol" w:hAnsi="Symbol" w:hint="default"/>
      </w:rPr>
    </w:lvl>
  </w:abstractNum>
  <w:abstractNum w:abstractNumId="7" w15:restartNumberingAfterBreak="0">
    <w:nsid w:val="5F477A13"/>
    <w:multiLevelType w:val="multilevel"/>
    <w:tmpl w:val="330CE340"/>
    <w:numStyleLink w:val="Opsomminglijst"/>
  </w:abstractNum>
  <w:abstractNum w:abstractNumId="8" w15:restartNumberingAfterBreak="0">
    <w:nsid w:val="676D7DBE"/>
    <w:multiLevelType w:val="multilevel"/>
    <w:tmpl w:val="A37C5C6A"/>
    <w:lvl w:ilvl="0">
      <w:start w:val="1"/>
      <w:numFmt w:val="decimal"/>
      <w:lvlText w:val="%1."/>
      <w:lvlJc w:val="left"/>
      <w:pPr>
        <w:ind w:left="360" w:hanging="360"/>
      </w:pPr>
    </w:lvl>
    <w:lvl w:ilvl="1">
      <w:start w:val="1"/>
      <w:numFmt w:val="decimal"/>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AFE6670"/>
    <w:multiLevelType w:val="hybridMultilevel"/>
    <w:tmpl w:val="3BF2029E"/>
    <w:lvl w:ilvl="0" w:tplc="A2924E26">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716B7442"/>
    <w:multiLevelType w:val="hybridMultilevel"/>
    <w:tmpl w:val="BE52F526"/>
    <w:lvl w:ilvl="0" w:tplc="E188D6F0">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789407E0"/>
    <w:multiLevelType w:val="singleLevel"/>
    <w:tmpl w:val="4046497A"/>
    <w:lvl w:ilvl="0">
      <w:start w:val="1"/>
      <w:numFmt w:val="bullet"/>
      <w:lvlText w:val=""/>
      <w:lvlJc w:val="left"/>
      <w:pPr>
        <w:tabs>
          <w:tab w:val="num" w:pos="1419"/>
        </w:tabs>
        <w:ind w:left="2552" w:hanging="283"/>
      </w:pPr>
      <w:rPr>
        <w:rFonts w:ascii="Symbol" w:hAnsi="Symbol" w:hint="default"/>
      </w:rPr>
    </w:lvl>
  </w:abstractNum>
  <w:abstractNum w:abstractNumId="12" w15:restartNumberingAfterBreak="0">
    <w:nsid w:val="7C77322C"/>
    <w:multiLevelType w:val="multilevel"/>
    <w:tmpl w:val="E714AF96"/>
    <w:styleLink w:val="Stijl1"/>
    <w:lvl w:ilvl="0">
      <w:start w:val="1"/>
      <w:numFmt w:val="decimal"/>
      <w:pStyle w:val="Kop1"/>
      <w:lvlText w:val="%1."/>
      <w:lvlJc w:val="left"/>
      <w:pPr>
        <w:ind w:left="567" w:hanging="567"/>
      </w:pPr>
      <w:rPr>
        <w:rFonts w:hint="default"/>
      </w:rPr>
    </w:lvl>
    <w:lvl w:ilvl="1">
      <w:start w:val="1"/>
      <w:numFmt w:val="decimal"/>
      <w:pStyle w:val="Kop2"/>
      <w:lvlText w:val="%1.%2."/>
      <w:lvlJc w:val="left"/>
      <w:pPr>
        <w:ind w:left="567" w:hanging="567"/>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Kop3"/>
      <w:lvlText w:val="%1.%2.%3."/>
      <w:lvlJc w:val="left"/>
      <w:pPr>
        <w:ind w:left="851" w:hanging="851"/>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Kop4"/>
      <w:lvlText w:val="%1.%2.%3.%4."/>
      <w:lvlJc w:val="left"/>
      <w:pPr>
        <w:ind w:left="851" w:hanging="851"/>
      </w:pPr>
      <w:rPr>
        <w:rFonts w:cs="Times New Roman"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18358455">
    <w:abstractNumId w:val="11"/>
  </w:num>
  <w:num w:numId="2" w16cid:durableId="1460801738">
    <w:abstractNumId w:val="6"/>
  </w:num>
  <w:num w:numId="3" w16cid:durableId="1848598859">
    <w:abstractNumId w:val="4"/>
  </w:num>
  <w:num w:numId="4" w16cid:durableId="1633173117">
    <w:abstractNumId w:val="11"/>
  </w:num>
  <w:num w:numId="5" w16cid:durableId="1794716118">
    <w:abstractNumId w:val="6"/>
  </w:num>
  <w:num w:numId="6" w16cid:durableId="727608896">
    <w:abstractNumId w:val="4"/>
  </w:num>
  <w:num w:numId="7" w16cid:durableId="1967655654">
    <w:abstractNumId w:val="11"/>
  </w:num>
  <w:num w:numId="8" w16cid:durableId="1449200968">
    <w:abstractNumId w:val="6"/>
  </w:num>
  <w:num w:numId="9" w16cid:durableId="938831231">
    <w:abstractNumId w:val="4"/>
  </w:num>
  <w:num w:numId="10" w16cid:durableId="507595406">
    <w:abstractNumId w:val="0"/>
  </w:num>
  <w:num w:numId="11" w16cid:durableId="1987197443">
    <w:abstractNumId w:val="0"/>
  </w:num>
  <w:num w:numId="12" w16cid:durableId="975187010">
    <w:abstractNumId w:val="5"/>
  </w:num>
  <w:num w:numId="13" w16cid:durableId="1207452096">
    <w:abstractNumId w:val="2"/>
  </w:num>
  <w:num w:numId="14" w16cid:durableId="1223634148">
    <w:abstractNumId w:val="9"/>
  </w:num>
  <w:num w:numId="15" w16cid:durableId="643042261">
    <w:abstractNumId w:val="3"/>
  </w:num>
  <w:num w:numId="16" w16cid:durableId="1721906004">
    <w:abstractNumId w:val="7"/>
  </w:num>
  <w:num w:numId="17" w16cid:durableId="623461246">
    <w:abstractNumId w:val="10"/>
  </w:num>
  <w:num w:numId="18" w16cid:durableId="792288013">
    <w:abstractNumId w:val="1"/>
  </w:num>
  <w:num w:numId="19" w16cid:durableId="49959255">
    <w:abstractNumId w:val="0"/>
  </w:num>
  <w:num w:numId="20" w16cid:durableId="1135223852">
    <w:abstractNumId w:val="0"/>
  </w:num>
  <w:num w:numId="21" w16cid:durableId="1899510415">
    <w:abstractNumId w:val="0"/>
  </w:num>
  <w:num w:numId="22" w16cid:durableId="782766809">
    <w:abstractNumId w:val="0"/>
  </w:num>
  <w:num w:numId="23" w16cid:durableId="947156703">
    <w:abstractNumId w:val="8"/>
  </w:num>
  <w:num w:numId="24" w16cid:durableId="2125613034">
    <w:abstractNumId w:val="12"/>
  </w:num>
  <w:num w:numId="25" w16cid:durableId="22977545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78051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EBE"/>
    <w:rsid w:val="00031F22"/>
    <w:rsid w:val="000501B3"/>
    <w:rsid w:val="00064178"/>
    <w:rsid w:val="00071996"/>
    <w:rsid w:val="000724B5"/>
    <w:rsid w:val="00087C77"/>
    <w:rsid w:val="000925C5"/>
    <w:rsid w:val="00095855"/>
    <w:rsid w:val="00096E70"/>
    <w:rsid w:val="000A3E95"/>
    <w:rsid w:val="000A569B"/>
    <w:rsid w:val="000A5C34"/>
    <w:rsid w:val="000B467F"/>
    <w:rsid w:val="000B58AE"/>
    <w:rsid w:val="000B7CC2"/>
    <w:rsid w:val="000E7060"/>
    <w:rsid w:val="000F69C3"/>
    <w:rsid w:val="001168F8"/>
    <w:rsid w:val="0012290E"/>
    <w:rsid w:val="0014180A"/>
    <w:rsid w:val="001527C6"/>
    <w:rsid w:val="00161472"/>
    <w:rsid w:val="0016675E"/>
    <w:rsid w:val="00174E35"/>
    <w:rsid w:val="00176422"/>
    <w:rsid w:val="001A628F"/>
    <w:rsid w:val="001A6C6E"/>
    <w:rsid w:val="001B2E99"/>
    <w:rsid w:val="001C22B2"/>
    <w:rsid w:val="001D08DA"/>
    <w:rsid w:val="001D48D2"/>
    <w:rsid w:val="001D71D7"/>
    <w:rsid w:val="001F1DAA"/>
    <w:rsid w:val="001F360C"/>
    <w:rsid w:val="001F6E94"/>
    <w:rsid w:val="00212CF4"/>
    <w:rsid w:val="00246EBE"/>
    <w:rsid w:val="002774E2"/>
    <w:rsid w:val="00285E72"/>
    <w:rsid w:val="00291D46"/>
    <w:rsid w:val="002A6D7C"/>
    <w:rsid w:val="002B7871"/>
    <w:rsid w:val="002C3697"/>
    <w:rsid w:val="002D2CCA"/>
    <w:rsid w:val="002D34AE"/>
    <w:rsid w:val="002D3557"/>
    <w:rsid w:val="002D44A2"/>
    <w:rsid w:val="002E7ED0"/>
    <w:rsid w:val="00302BBD"/>
    <w:rsid w:val="00305FD5"/>
    <w:rsid w:val="00317096"/>
    <w:rsid w:val="003220A9"/>
    <w:rsid w:val="00330621"/>
    <w:rsid w:val="003311A5"/>
    <w:rsid w:val="00335E7A"/>
    <w:rsid w:val="00343B75"/>
    <w:rsid w:val="0034659D"/>
    <w:rsid w:val="00351AB1"/>
    <w:rsid w:val="00364EBA"/>
    <w:rsid w:val="00370F3D"/>
    <w:rsid w:val="00381E09"/>
    <w:rsid w:val="00386A81"/>
    <w:rsid w:val="003906AD"/>
    <w:rsid w:val="00397064"/>
    <w:rsid w:val="003A0A3C"/>
    <w:rsid w:val="003A5B26"/>
    <w:rsid w:val="003B1E85"/>
    <w:rsid w:val="003B2D8C"/>
    <w:rsid w:val="003B38D5"/>
    <w:rsid w:val="003B63C7"/>
    <w:rsid w:val="003E67F4"/>
    <w:rsid w:val="003F01B7"/>
    <w:rsid w:val="003F053B"/>
    <w:rsid w:val="00403254"/>
    <w:rsid w:val="00406631"/>
    <w:rsid w:val="0042009C"/>
    <w:rsid w:val="00424DE9"/>
    <w:rsid w:val="0042618D"/>
    <w:rsid w:val="00430419"/>
    <w:rsid w:val="004410B6"/>
    <w:rsid w:val="0045229E"/>
    <w:rsid w:val="00456523"/>
    <w:rsid w:val="00460326"/>
    <w:rsid w:val="00467011"/>
    <w:rsid w:val="0047113C"/>
    <w:rsid w:val="0048080F"/>
    <w:rsid w:val="004A3084"/>
    <w:rsid w:val="004B3091"/>
    <w:rsid w:val="004C65A4"/>
    <w:rsid w:val="004E568B"/>
    <w:rsid w:val="004E68C6"/>
    <w:rsid w:val="004E7365"/>
    <w:rsid w:val="004F7C8D"/>
    <w:rsid w:val="00505052"/>
    <w:rsid w:val="00510FC4"/>
    <w:rsid w:val="00512E58"/>
    <w:rsid w:val="00517543"/>
    <w:rsid w:val="00532CA3"/>
    <w:rsid w:val="00534758"/>
    <w:rsid w:val="00560D69"/>
    <w:rsid w:val="00561D64"/>
    <w:rsid w:val="00575E70"/>
    <w:rsid w:val="00585F43"/>
    <w:rsid w:val="00591429"/>
    <w:rsid w:val="00592E80"/>
    <w:rsid w:val="00593647"/>
    <w:rsid w:val="0059491C"/>
    <w:rsid w:val="005A3A4B"/>
    <w:rsid w:val="005A50F6"/>
    <w:rsid w:val="005A5341"/>
    <w:rsid w:val="005A7057"/>
    <w:rsid w:val="005B0813"/>
    <w:rsid w:val="005B3146"/>
    <w:rsid w:val="005B6CD2"/>
    <w:rsid w:val="005C1344"/>
    <w:rsid w:val="005D2EEC"/>
    <w:rsid w:val="005D5772"/>
    <w:rsid w:val="005E7539"/>
    <w:rsid w:val="00610907"/>
    <w:rsid w:val="00616038"/>
    <w:rsid w:val="0062107F"/>
    <w:rsid w:val="00621DAB"/>
    <w:rsid w:val="00640CD8"/>
    <w:rsid w:val="006431F0"/>
    <w:rsid w:val="006442D5"/>
    <w:rsid w:val="00652408"/>
    <w:rsid w:val="006606CB"/>
    <w:rsid w:val="006608F5"/>
    <w:rsid w:val="00670AD3"/>
    <w:rsid w:val="00681532"/>
    <w:rsid w:val="0068475B"/>
    <w:rsid w:val="006A7BC0"/>
    <w:rsid w:val="006B1906"/>
    <w:rsid w:val="006D1706"/>
    <w:rsid w:val="006D37EC"/>
    <w:rsid w:val="006D5D2A"/>
    <w:rsid w:val="006E3895"/>
    <w:rsid w:val="006F7158"/>
    <w:rsid w:val="0070585B"/>
    <w:rsid w:val="00712034"/>
    <w:rsid w:val="00717CCE"/>
    <w:rsid w:val="00722982"/>
    <w:rsid w:val="007446CD"/>
    <w:rsid w:val="00750FD5"/>
    <w:rsid w:val="00753E7A"/>
    <w:rsid w:val="00757437"/>
    <w:rsid w:val="007577CE"/>
    <w:rsid w:val="007658FB"/>
    <w:rsid w:val="00766FC4"/>
    <w:rsid w:val="00771ADE"/>
    <w:rsid w:val="0077446E"/>
    <w:rsid w:val="00777F40"/>
    <w:rsid w:val="00780B37"/>
    <w:rsid w:val="00781056"/>
    <w:rsid w:val="007844FD"/>
    <w:rsid w:val="0079026B"/>
    <w:rsid w:val="007964E4"/>
    <w:rsid w:val="00796974"/>
    <w:rsid w:val="007A02E1"/>
    <w:rsid w:val="007A2A09"/>
    <w:rsid w:val="007A3A7B"/>
    <w:rsid w:val="007A51F3"/>
    <w:rsid w:val="007C284F"/>
    <w:rsid w:val="007C2FFE"/>
    <w:rsid w:val="007D2679"/>
    <w:rsid w:val="007F3902"/>
    <w:rsid w:val="007F7282"/>
    <w:rsid w:val="0082033F"/>
    <w:rsid w:val="00853D38"/>
    <w:rsid w:val="008615A6"/>
    <w:rsid w:val="00863BD5"/>
    <w:rsid w:val="00885F59"/>
    <w:rsid w:val="00891605"/>
    <w:rsid w:val="008B5B17"/>
    <w:rsid w:val="008C1D2E"/>
    <w:rsid w:val="008C2301"/>
    <w:rsid w:val="0091168A"/>
    <w:rsid w:val="009172AC"/>
    <w:rsid w:val="00921B1B"/>
    <w:rsid w:val="00941C4A"/>
    <w:rsid w:val="00945488"/>
    <w:rsid w:val="009638F0"/>
    <w:rsid w:val="00967020"/>
    <w:rsid w:val="00975FB1"/>
    <w:rsid w:val="00990A64"/>
    <w:rsid w:val="009962A8"/>
    <w:rsid w:val="009C0D9D"/>
    <w:rsid w:val="009C10CA"/>
    <w:rsid w:val="009C5895"/>
    <w:rsid w:val="009D2896"/>
    <w:rsid w:val="009D3019"/>
    <w:rsid w:val="009E2C5D"/>
    <w:rsid w:val="00A004DF"/>
    <w:rsid w:val="00A13529"/>
    <w:rsid w:val="00A1403B"/>
    <w:rsid w:val="00A23683"/>
    <w:rsid w:val="00A256C7"/>
    <w:rsid w:val="00A25E4C"/>
    <w:rsid w:val="00A41E6F"/>
    <w:rsid w:val="00A43CDE"/>
    <w:rsid w:val="00A70AE9"/>
    <w:rsid w:val="00A91AA0"/>
    <w:rsid w:val="00AA24B3"/>
    <w:rsid w:val="00AA48BE"/>
    <w:rsid w:val="00AC2045"/>
    <w:rsid w:val="00AD0127"/>
    <w:rsid w:val="00AD035F"/>
    <w:rsid w:val="00AD23CC"/>
    <w:rsid w:val="00AE0942"/>
    <w:rsid w:val="00AE1C55"/>
    <w:rsid w:val="00AE4067"/>
    <w:rsid w:val="00AF7214"/>
    <w:rsid w:val="00B07E31"/>
    <w:rsid w:val="00B13FDF"/>
    <w:rsid w:val="00B170EA"/>
    <w:rsid w:val="00B22352"/>
    <w:rsid w:val="00B326BD"/>
    <w:rsid w:val="00B36063"/>
    <w:rsid w:val="00B360F0"/>
    <w:rsid w:val="00B3652D"/>
    <w:rsid w:val="00B429DF"/>
    <w:rsid w:val="00B4445A"/>
    <w:rsid w:val="00B45B3F"/>
    <w:rsid w:val="00B574B0"/>
    <w:rsid w:val="00B646DA"/>
    <w:rsid w:val="00B71DB5"/>
    <w:rsid w:val="00B80662"/>
    <w:rsid w:val="00B86BC2"/>
    <w:rsid w:val="00B93FCF"/>
    <w:rsid w:val="00B945E9"/>
    <w:rsid w:val="00BA2E3E"/>
    <w:rsid w:val="00BB06F0"/>
    <w:rsid w:val="00BF0737"/>
    <w:rsid w:val="00BF0D3F"/>
    <w:rsid w:val="00C076D8"/>
    <w:rsid w:val="00C44DD4"/>
    <w:rsid w:val="00C457AF"/>
    <w:rsid w:val="00C561D1"/>
    <w:rsid w:val="00C67397"/>
    <w:rsid w:val="00C721F1"/>
    <w:rsid w:val="00C730BE"/>
    <w:rsid w:val="00C83234"/>
    <w:rsid w:val="00C84D5A"/>
    <w:rsid w:val="00C8686C"/>
    <w:rsid w:val="00CC0B06"/>
    <w:rsid w:val="00CC55E2"/>
    <w:rsid w:val="00CF7525"/>
    <w:rsid w:val="00D0387C"/>
    <w:rsid w:val="00D07600"/>
    <w:rsid w:val="00D15483"/>
    <w:rsid w:val="00D43B60"/>
    <w:rsid w:val="00D557F2"/>
    <w:rsid w:val="00D564A6"/>
    <w:rsid w:val="00D71C52"/>
    <w:rsid w:val="00D826BD"/>
    <w:rsid w:val="00D86DA0"/>
    <w:rsid w:val="00DB3DCD"/>
    <w:rsid w:val="00DC67B5"/>
    <w:rsid w:val="00DD2FAF"/>
    <w:rsid w:val="00DD744F"/>
    <w:rsid w:val="00DE133D"/>
    <w:rsid w:val="00DE4F2D"/>
    <w:rsid w:val="00DF383C"/>
    <w:rsid w:val="00DF4F35"/>
    <w:rsid w:val="00DF7151"/>
    <w:rsid w:val="00E1650D"/>
    <w:rsid w:val="00E21022"/>
    <w:rsid w:val="00E229C4"/>
    <w:rsid w:val="00E25150"/>
    <w:rsid w:val="00E276AC"/>
    <w:rsid w:val="00E32CF4"/>
    <w:rsid w:val="00E541D1"/>
    <w:rsid w:val="00E55D0E"/>
    <w:rsid w:val="00E632F1"/>
    <w:rsid w:val="00E66AC0"/>
    <w:rsid w:val="00E81D28"/>
    <w:rsid w:val="00E90F48"/>
    <w:rsid w:val="00E91D8C"/>
    <w:rsid w:val="00EA3812"/>
    <w:rsid w:val="00EB08F5"/>
    <w:rsid w:val="00EB7632"/>
    <w:rsid w:val="00EC2A6D"/>
    <w:rsid w:val="00EC335E"/>
    <w:rsid w:val="00ED07C8"/>
    <w:rsid w:val="00ED32DC"/>
    <w:rsid w:val="00EE64DD"/>
    <w:rsid w:val="00EF67D5"/>
    <w:rsid w:val="00F03197"/>
    <w:rsid w:val="00F045B4"/>
    <w:rsid w:val="00F10DD5"/>
    <w:rsid w:val="00F17286"/>
    <w:rsid w:val="00F30E59"/>
    <w:rsid w:val="00F92F4A"/>
    <w:rsid w:val="00F93B1E"/>
    <w:rsid w:val="00FA6028"/>
    <w:rsid w:val="00FD3D36"/>
    <w:rsid w:val="00FE37B8"/>
    <w:rsid w:val="00FE421A"/>
    <w:rsid w:val="39CE0DD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80CBCC"/>
  <w15:docId w15:val="{866BBA75-3FCF-42B2-B907-3C6CE3E92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B22352"/>
    <w:pPr>
      <w:spacing w:after="240" w:line="240" w:lineRule="atLeast"/>
    </w:pPr>
    <w:rPr>
      <w:rFonts w:asciiTheme="minorHAnsi" w:hAnsiTheme="minorHAnsi"/>
      <w:sz w:val="22"/>
      <w:lang w:eastAsia="nl-NL"/>
    </w:rPr>
  </w:style>
  <w:style w:type="paragraph" w:styleId="Kop1">
    <w:name w:val="heading 1"/>
    <w:basedOn w:val="Standaard"/>
    <w:next w:val="Standaard"/>
    <w:link w:val="Kop1Char"/>
    <w:qFormat/>
    <w:rsid w:val="001F1DAA"/>
    <w:pPr>
      <w:keepNext/>
      <w:numPr>
        <w:numId w:val="24"/>
      </w:numPr>
      <w:spacing w:before="240" w:line="320" w:lineRule="atLeast"/>
      <w:contextualSpacing/>
      <w:outlineLvl w:val="0"/>
    </w:pPr>
    <w:rPr>
      <w:rFonts w:eastAsiaTheme="majorEastAsia" w:cstheme="majorBidi"/>
      <w:b/>
      <w:color w:val="C3004A" w:themeColor="text2"/>
      <w:kern w:val="28"/>
      <w:sz w:val="32"/>
    </w:rPr>
  </w:style>
  <w:style w:type="paragraph" w:styleId="Kop2">
    <w:name w:val="heading 2"/>
    <w:basedOn w:val="Kop1"/>
    <w:next w:val="Standaard"/>
    <w:link w:val="Kop2Char"/>
    <w:qFormat/>
    <w:rsid w:val="001F1DAA"/>
    <w:pPr>
      <w:numPr>
        <w:ilvl w:val="1"/>
      </w:numPr>
      <w:spacing w:after="60"/>
      <w:outlineLvl w:val="1"/>
    </w:pPr>
    <w:rPr>
      <w:rFonts w:eastAsia="Times New Roman" w:cs="Times New Roman"/>
      <w:color w:val="auto"/>
      <w:sz w:val="28"/>
    </w:rPr>
  </w:style>
  <w:style w:type="paragraph" w:styleId="Kop3">
    <w:name w:val="heading 3"/>
    <w:basedOn w:val="Kop2"/>
    <w:next w:val="Standaard"/>
    <w:link w:val="Kop3Char"/>
    <w:qFormat/>
    <w:rsid w:val="001F1DAA"/>
    <w:pPr>
      <w:numPr>
        <w:ilvl w:val="2"/>
      </w:numPr>
      <w:spacing w:before="180" w:after="0"/>
      <w:outlineLvl w:val="2"/>
    </w:pPr>
    <w:rPr>
      <w:sz w:val="24"/>
    </w:rPr>
  </w:style>
  <w:style w:type="paragraph" w:styleId="Kop4">
    <w:name w:val="heading 4"/>
    <w:basedOn w:val="Kop3"/>
    <w:next w:val="Standaard"/>
    <w:link w:val="Kop4Char"/>
    <w:qFormat/>
    <w:rsid w:val="001F1DAA"/>
    <w:pPr>
      <w:numPr>
        <w:ilvl w:val="3"/>
      </w:numPr>
      <w:spacing w:before="140"/>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1F1DAA"/>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B22352"/>
    <w:pPr>
      <w:spacing w:after="0"/>
    </w:pPr>
    <w:rPr>
      <w:color w:val="000000" w:themeColor="text1"/>
      <w:sz w:val="18"/>
    </w:rPr>
  </w:style>
  <w:style w:type="character" w:customStyle="1" w:styleId="VoettekstChar">
    <w:name w:val="Voettekst Char"/>
    <w:basedOn w:val="Standaardalinea-lettertype"/>
    <w:link w:val="Voettekst"/>
    <w:uiPriority w:val="99"/>
    <w:rsid w:val="00B22352"/>
    <w:rPr>
      <w:rFonts w:asciiTheme="minorHAnsi" w:hAnsiTheme="minorHAnsi"/>
      <w:color w:val="000000" w:themeColor="text1"/>
      <w:sz w:val="18"/>
      <w:lang w:eastAsia="nl-NL"/>
    </w:rPr>
  </w:style>
  <w:style w:type="character" w:customStyle="1" w:styleId="Kop2Char">
    <w:name w:val="Kop 2 Char"/>
    <w:basedOn w:val="Standaardalinea-lettertype"/>
    <w:link w:val="Kop2"/>
    <w:rsid w:val="001F1DAA"/>
    <w:rPr>
      <w:rFonts w:asciiTheme="minorHAnsi" w:hAnsiTheme="minorHAnsi"/>
      <w:b/>
      <w:kern w:val="28"/>
      <w:sz w:val="28"/>
      <w:lang w:eastAsia="nl-NL"/>
    </w:rPr>
  </w:style>
  <w:style w:type="character" w:customStyle="1" w:styleId="Kop3Char">
    <w:name w:val="Kop 3 Char"/>
    <w:basedOn w:val="Standaardalinea-lettertype"/>
    <w:link w:val="Kop3"/>
    <w:rsid w:val="001F1DAA"/>
    <w:rPr>
      <w:rFonts w:asciiTheme="minorHAnsi" w:hAnsiTheme="minorHAnsi"/>
      <w:b/>
      <w:kern w:val="28"/>
      <w:sz w:val="24"/>
      <w:lang w:eastAsia="nl-NL"/>
    </w:rPr>
  </w:style>
  <w:style w:type="character" w:customStyle="1" w:styleId="Kop4Char">
    <w:name w:val="Kop 4 Char"/>
    <w:basedOn w:val="Standaardalinea-lettertype"/>
    <w:link w:val="Kop4"/>
    <w:rsid w:val="001F1DAA"/>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1">
    <w:name w:val="Opsom 1"/>
    <w:basedOn w:val="Standaard"/>
    <w:qFormat/>
    <w:rsid w:val="007446CD"/>
    <w:pPr>
      <w:tabs>
        <w:tab w:val="left" w:pos="1134"/>
      </w:tabs>
      <w:spacing w:after="0"/>
      <w:ind w:left="284" w:hanging="284"/>
      <w:contextualSpacing/>
    </w:pPr>
    <w:rPr>
      <w:snapToGrid w:val="0"/>
      <w:color w:val="000000"/>
    </w:rPr>
  </w:style>
  <w:style w:type="paragraph" w:customStyle="1" w:styleId="Opsom2">
    <w:name w:val="Opsom 2"/>
    <w:basedOn w:val="Opsom1"/>
    <w:qFormat/>
    <w:rsid w:val="007446CD"/>
    <w:pPr>
      <w:tabs>
        <w:tab w:val="clear" w:pos="1134"/>
        <w:tab w:val="left" w:pos="1418"/>
      </w:tabs>
      <w:ind w:left="567" w:hanging="283"/>
    </w:pPr>
  </w:style>
  <w:style w:type="paragraph" w:customStyle="1" w:styleId="Num1">
    <w:name w:val="Num 1"/>
    <w:basedOn w:val="Standaard"/>
    <w:qFormat/>
    <w:rsid w:val="005B6CD2"/>
    <w:pPr>
      <w:numPr>
        <w:numId w:val="18"/>
      </w:numPr>
      <w:spacing w:after="0"/>
    </w:pPr>
    <w:rPr>
      <w:snapToGrid w:val="0"/>
      <w:color w:val="000000"/>
    </w:rPr>
  </w:style>
  <w:style w:type="paragraph" w:customStyle="1" w:styleId="HoofdstukTitel">
    <w:name w:val="HoofdstukTitel"/>
    <w:basedOn w:val="Kop1"/>
    <w:next w:val="Ondertitel"/>
    <w:rsid w:val="001F1DAA"/>
    <w:pPr>
      <w:pageBreakBefore/>
      <w:numPr>
        <w:numId w:val="0"/>
      </w:numPr>
      <w:spacing w:before="0" w:after="0" w:line="240" w:lineRule="auto"/>
    </w:pPr>
    <w:rPr>
      <w:caps/>
      <w:sz w:val="80"/>
      <w:szCs w:val="80"/>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Standaard"/>
    <w:next w:val="Standaard"/>
    <w:uiPriority w:val="39"/>
    <w:unhideWhenUsed/>
    <w:qFormat/>
    <w:rsid w:val="001F1DAA"/>
    <w:rPr>
      <w:rFonts w:asciiTheme="majorHAnsi" w:hAnsiTheme="majorHAnsi" w:cstheme="majorHAnsi"/>
      <w:b/>
      <w:bCs/>
      <w:color w:val="C3004A" w:themeColor="text2"/>
      <w:sz w:val="32"/>
      <w:szCs w:val="28"/>
      <w:lang w:val="nl-NL"/>
    </w:rPr>
  </w:style>
  <w:style w:type="paragraph" w:styleId="Inhopg1">
    <w:name w:val="toc 1"/>
    <w:basedOn w:val="Standaard"/>
    <w:next w:val="Standaard"/>
    <w:autoRedefine/>
    <w:uiPriority w:val="39"/>
    <w:unhideWhenUsed/>
    <w:rsid w:val="001F1DAA"/>
    <w:pPr>
      <w:pBdr>
        <w:bottom w:val="single" w:sz="8" w:space="1" w:color="D17600" w:themeColor="accent2"/>
      </w:pBdr>
      <w:shd w:val="clear" w:color="auto" w:fill="FFE4C2" w:themeFill="accent2" w:themeFillTint="33"/>
      <w:tabs>
        <w:tab w:val="right" w:pos="9638"/>
      </w:tabs>
      <w:spacing w:before="60" w:after="0"/>
      <w:contextualSpacing/>
    </w:pPr>
    <w:rPr>
      <w:b/>
      <w:noProof/>
      <w:lang w:val="nl-NL"/>
    </w:rPr>
  </w:style>
  <w:style w:type="paragraph" w:styleId="Inhopg2">
    <w:name w:val="toc 2"/>
    <w:basedOn w:val="Standaard"/>
    <w:next w:val="Standaard"/>
    <w:autoRedefine/>
    <w:uiPriority w:val="39"/>
    <w:unhideWhenUsed/>
    <w:rsid w:val="00460326"/>
    <w:pPr>
      <w:pBdr>
        <w:bottom w:val="single" w:sz="8" w:space="1" w:color="D17600" w:themeColor="accent2"/>
      </w:pBdr>
      <w:spacing w:before="60" w:after="0"/>
      <w:ind w:left="221"/>
      <w:contextualSpacing/>
    </w:pPr>
    <w:rPr>
      <w:lang w:val="nl-NL"/>
    </w:rPr>
  </w:style>
  <w:style w:type="paragraph" w:styleId="Inhopg3">
    <w:name w:val="toc 3"/>
    <w:basedOn w:val="Standaard"/>
    <w:next w:val="Standaard"/>
    <w:autoRedefine/>
    <w:uiPriority w:val="39"/>
    <w:unhideWhenUsed/>
    <w:rsid w:val="001F1DAA"/>
    <w:pPr>
      <w:tabs>
        <w:tab w:val="left" w:pos="1100"/>
        <w:tab w:val="right" w:pos="9638"/>
      </w:tabs>
      <w:spacing w:before="60" w:after="0"/>
      <w:ind w:left="442"/>
      <w:contextualSpacing/>
    </w:pPr>
    <w:rPr>
      <w:noProof/>
      <w:lang w:val="nl-NL"/>
    </w:r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712034"/>
    <w:pPr>
      <w:pBdr>
        <w:bottom w:val="single" w:sz="8" w:space="1" w:color="D17600" w:themeColor="accent2"/>
      </w:pBdr>
      <w:tabs>
        <w:tab w:val="left" w:pos="3793"/>
      </w:tabs>
      <w:spacing w:before="240" w:line="360" w:lineRule="atLeast"/>
      <w:contextualSpacing/>
    </w:pPr>
    <w:rPr>
      <w:rFonts w:asciiTheme="majorHAnsi" w:eastAsiaTheme="majorEastAsia" w:hAnsiTheme="majorHAnsi" w:cstheme="majorBidi"/>
      <w:b/>
      <w:caps/>
      <w:color w:val="C3004A" w:themeColor="text2"/>
      <w:spacing w:val="5"/>
      <w:kern w:val="28"/>
      <w:sz w:val="32"/>
      <w:szCs w:val="52"/>
    </w:rPr>
  </w:style>
  <w:style w:type="character" w:customStyle="1" w:styleId="TitelChar">
    <w:name w:val="Titel Char"/>
    <w:basedOn w:val="Standaardalinea-lettertype"/>
    <w:link w:val="Titel"/>
    <w:rsid w:val="00712034"/>
    <w:rPr>
      <w:rFonts w:asciiTheme="majorHAnsi" w:eastAsiaTheme="majorEastAsia" w:hAnsiTheme="majorHAnsi" w:cstheme="majorBidi"/>
      <w:b/>
      <w:caps/>
      <w:color w:val="C3004A" w:themeColor="text2"/>
      <w:spacing w:val="5"/>
      <w:kern w:val="28"/>
      <w:sz w:val="32"/>
      <w:szCs w:val="52"/>
      <w:lang w:eastAsia="nl-NL"/>
    </w:rPr>
  </w:style>
  <w:style w:type="paragraph" w:styleId="Ondertitel">
    <w:name w:val="Subtitle"/>
    <w:basedOn w:val="Standaard"/>
    <w:next w:val="Standaard"/>
    <w:link w:val="OndertitelChar"/>
    <w:qFormat/>
    <w:rsid w:val="00712034"/>
    <w:pPr>
      <w:numPr>
        <w:ilvl w:val="1"/>
      </w:numPr>
      <w:spacing w:line="320" w:lineRule="atLeast"/>
    </w:pPr>
    <w:rPr>
      <w:rFonts w:asciiTheme="majorHAnsi" w:eastAsiaTheme="majorEastAsia" w:hAnsiTheme="majorHAnsi" w:cstheme="majorBidi"/>
      <w:iCs/>
      <w:color w:val="C3004A" w:themeColor="text2"/>
      <w:spacing w:val="15"/>
      <w:sz w:val="32"/>
      <w:szCs w:val="28"/>
    </w:rPr>
  </w:style>
  <w:style w:type="character" w:customStyle="1" w:styleId="OndertitelChar">
    <w:name w:val="Ondertitel Char"/>
    <w:basedOn w:val="Standaardalinea-lettertype"/>
    <w:link w:val="Ondertitel"/>
    <w:rsid w:val="00712034"/>
    <w:rPr>
      <w:rFonts w:asciiTheme="majorHAnsi" w:eastAsiaTheme="majorEastAsia" w:hAnsiTheme="majorHAnsi" w:cstheme="majorBidi"/>
      <w:iCs/>
      <w:color w:val="C3004A" w:themeColor="text2"/>
      <w:spacing w:val="15"/>
      <w:sz w:val="32"/>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7F3902"/>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4" w:space="0" w:color="F4DEDE"/>
        <w:left w:val="single" w:sz="4" w:space="0" w:color="F4DEDE"/>
        <w:bottom w:val="single" w:sz="4" w:space="0" w:color="F4DEDE"/>
        <w:right w:val="single" w:sz="4" w:space="0" w:color="F4DEDE"/>
        <w:insideH w:val="single" w:sz="4" w:space="0" w:color="F4DEDE"/>
        <w:insideV w:val="single" w:sz="4" w:space="0" w:color="F4DEDE"/>
      </w:tblBorders>
      <w:tblCellMar>
        <w:top w:w="0" w:type="dxa"/>
        <w:left w:w="0" w:type="dxa"/>
        <w:bottom w:w="0" w:type="dxa"/>
        <w:right w:w="0" w:type="dxa"/>
      </w:tblCellMar>
    </w:tblPr>
    <w:tblStylePr w:type="firstRow">
      <w:rPr>
        <w:b/>
        <w:color w:val="C3004A" w:themeColor="text2"/>
      </w:rPr>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shd w:val="clear" w:color="auto" w:fill="EECECD"/>
      </w:tcPr>
    </w:tblStylePr>
    <w:tblStylePr w:type="lastRow">
      <w:rPr>
        <w:b/>
      </w:rPr>
      <w:tblPr/>
      <w:tcPr>
        <w:shd w:val="clear" w:color="auto" w:fill="EECECD"/>
      </w:tcPr>
    </w:tblStylePr>
    <w:tblStylePr w:type="firstCol">
      <w:rPr>
        <w:b/>
      </w:rPr>
      <w:tblPr/>
      <w:tcPr>
        <w:shd w:val="clear" w:color="auto" w:fill="EECECD"/>
      </w:tcPr>
    </w:tblStylePr>
    <w:tblStylePr w:type="lastCol">
      <w:rPr>
        <w:b/>
      </w:rPr>
      <w:tblPr/>
      <w:tcPr>
        <w:shd w:val="clear" w:color="auto" w:fill="EECECD"/>
      </w:tcPr>
    </w:tblStylePr>
    <w:tblStylePr w:type="band1Vert">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tcPr>
    </w:tblStylePr>
    <w:tblStylePr w:type="band2Vert">
      <w:tblPr/>
      <w:tcPr>
        <w:shd w:val="clear" w:color="auto" w:fill="FCF6F6"/>
      </w:tcPr>
    </w:tblStylePr>
    <w:tblStylePr w:type="band1Horz">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tcPr>
    </w:tblStylePr>
    <w:tblStylePr w:type="band2Horz">
      <w:tblPr/>
      <w:tcPr>
        <w:shd w:val="clear" w:color="auto" w:fill="FCF6F6"/>
      </w:tcPr>
    </w:tblStylePr>
  </w:style>
  <w:style w:type="table" w:customStyle="1" w:styleId="GOgroenetabel">
    <w:name w:val="GO! groene tabel"/>
    <w:basedOn w:val="GOmagentatabel"/>
    <w:uiPriority w:val="99"/>
    <w:qFormat/>
    <w:rsid w:val="007F3902"/>
    <w:tblPr>
      <w:tblBorders>
        <w:top w:val="single" w:sz="4" w:space="0" w:color="F2FAC8"/>
        <w:left w:val="single" w:sz="4" w:space="0" w:color="F2FAC8"/>
        <w:bottom w:val="single" w:sz="4" w:space="0" w:color="F2FAC8"/>
        <w:right w:val="single" w:sz="4" w:space="0" w:color="F2FAC8"/>
        <w:insideH w:val="single" w:sz="4" w:space="0" w:color="F2FAC8"/>
        <w:insideV w:val="single" w:sz="4" w:space="0" w:color="F2FAC8"/>
      </w:tblBorders>
    </w:tblPr>
    <w:tblStylePr w:type="firstRow">
      <w:rPr>
        <w:b/>
        <w:color w:val="697303" w:themeColor="accent3" w:themeShade="BF"/>
      </w:rPr>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shd w:val="clear" w:color="auto" w:fill="E6F0A0"/>
      </w:tcPr>
    </w:tblStylePr>
    <w:tblStylePr w:type="lastRow">
      <w:rPr>
        <w:b/>
      </w:rPr>
      <w:tblPr/>
      <w:tcPr>
        <w:shd w:val="clear" w:color="auto" w:fill="E6F0A0"/>
      </w:tcPr>
    </w:tblStylePr>
    <w:tblStylePr w:type="firstCol">
      <w:rPr>
        <w:b/>
      </w:rPr>
      <w:tblPr/>
      <w:tcPr>
        <w:shd w:val="clear" w:color="auto" w:fill="E6F0A0"/>
      </w:tcPr>
    </w:tblStylePr>
    <w:tblStylePr w:type="lastCol">
      <w:rPr>
        <w:b/>
      </w:rPr>
      <w:tblPr/>
      <w:tcPr>
        <w:shd w:val="clear" w:color="auto" w:fill="E6F0A0"/>
      </w:tcPr>
    </w:tblStylePr>
    <w:tblStylePr w:type="band1Vert">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tcPr>
    </w:tblStylePr>
    <w:tblStylePr w:type="band2Vert">
      <w:tblPr/>
      <w:tcPr>
        <w:shd w:val="clear" w:color="auto" w:fill="FAFFE6"/>
      </w:tcPr>
    </w:tblStylePr>
    <w:tblStylePr w:type="band1Horz">
      <w:tblPr/>
      <w:tcPr>
        <w:tcBorders>
          <w:top w:val="single" w:sz="4" w:space="0" w:color="F2FAC8"/>
          <w:left w:val="single" w:sz="4" w:space="0" w:color="F2FAC8"/>
          <w:bottom w:val="single" w:sz="4" w:space="0" w:color="F2FAC8"/>
          <w:right w:val="single" w:sz="4" w:space="0" w:color="F2FAC8"/>
          <w:insideH w:val="single" w:sz="4" w:space="0" w:color="F2FAC8"/>
          <w:insideV w:val="single" w:sz="4" w:space="0" w:color="F2FAC8"/>
        </w:tcBorders>
      </w:tcPr>
    </w:tblStylePr>
    <w:tblStylePr w:type="band2Horz">
      <w:tblPr/>
      <w:tcPr>
        <w:shd w:val="clear" w:color="auto" w:fill="FAFFE6"/>
      </w:tcPr>
    </w:tblStylePr>
  </w:style>
  <w:style w:type="table" w:customStyle="1" w:styleId="GOblauwetabel">
    <w:name w:val="GO! blauwe tabel"/>
    <w:basedOn w:val="GOmagentatabel"/>
    <w:uiPriority w:val="99"/>
    <w:qFormat/>
    <w:rsid w:val="007F3902"/>
    <w:tblPr>
      <w:tblBorders>
        <w:top w:val="single" w:sz="4" w:space="0" w:color="B4F0FF"/>
        <w:left w:val="single" w:sz="4" w:space="0" w:color="B4F0FF"/>
        <w:bottom w:val="single" w:sz="4" w:space="0" w:color="B4F0FF"/>
        <w:right w:val="single" w:sz="4" w:space="0" w:color="B4F0FF"/>
        <w:insideH w:val="single" w:sz="4" w:space="0" w:color="B4F0FF"/>
        <w:insideV w:val="single" w:sz="4" w:space="0" w:color="B4F0FF"/>
      </w:tblBorders>
    </w:tblPr>
    <w:tblStylePr w:type="firstRow">
      <w:rPr>
        <w:b/>
        <w:color w:val="277784" w:themeColor="accent1" w:themeShade="BF"/>
      </w:rPr>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shd w:val="clear" w:color="auto" w:fill="96E6F5"/>
      </w:tcPr>
    </w:tblStylePr>
    <w:tblStylePr w:type="lastRow">
      <w:rPr>
        <w:b/>
      </w:rPr>
      <w:tblPr/>
      <w:tcPr>
        <w:shd w:val="clear" w:color="auto" w:fill="96E6F5"/>
      </w:tcPr>
    </w:tblStylePr>
    <w:tblStylePr w:type="firstCol">
      <w:rPr>
        <w:b/>
      </w:rPr>
      <w:tblPr/>
      <w:tcPr>
        <w:shd w:val="clear" w:color="auto" w:fill="96E6F5"/>
      </w:tcPr>
    </w:tblStylePr>
    <w:tblStylePr w:type="lastCol">
      <w:rPr>
        <w:b/>
      </w:rPr>
      <w:tblPr/>
      <w:tcPr>
        <w:shd w:val="clear" w:color="auto" w:fill="96E6F5"/>
      </w:tcPr>
    </w:tblStylePr>
    <w:tblStylePr w:type="band1Vert">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tcPr>
    </w:tblStylePr>
    <w:tblStylePr w:type="band2Vert">
      <w:tblPr/>
      <w:tcPr>
        <w:shd w:val="clear" w:color="auto" w:fill="F0FCFF"/>
      </w:tcPr>
    </w:tblStylePr>
    <w:tblStylePr w:type="band1Horz">
      <w:tblPr/>
      <w:tcPr>
        <w:tcBorders>
          <w:top w:val="single" w:sz="4" w:space="0" w:color="B4F0FF"/>
          <w:left w:val="single" w:sz="4" w:space="0" w:color="B4F0FF"/>
          <w:bottom w:val="single" w:sz="4" w:space="0" w:color="B4F0FF"/>
          <w:right w:val="single" w:sz="4" w:space="0" w:color="B4F0FF"/>
          <w:insideH w:val="single" w:sz="4" w:space="0" w:color="B4F0FF"/>
          <w:insideV w:val="single" w:sz="4" w:space="0" w:color="B4F0FF"/>
        </w:tcBorders>
      </w:tcPr>
    </w:tblStylePr>
    <w:tblStylePr w:type="band2Horz">
      <w:tblPr/>
      <w:tcPr>
        <w:shd w:val="clear" w:color="auto" w:fill="F0FCFF"/>
      </w:tcPr>
    </w:tblStylePr>
  </w:style>
  <w:style w:type="table" w:customStyle="1" w:styleId="GOoranjetabel">
    <w:name w:val="GO! oranje tabel"/>
    <w:basedOn w:val="GOmagentatabel"/>
    <w:uiPriority w:val="99"/>
    <w:qFormat/>
    <w:rsid w:val="007F3902"/>
    <w:tblPr>
      <w:tblBorders>
        <w:top w:val="single" w:sz="4" w:space="0" w:color="FFE1A5"/>
        <w:left w:val="single" w:sz="4" w:space="0" w:color="FFE1A5"/>
        <w:bottom w:val="single" w:sz="4" w:space="0" w:color="FFE1A5"/>
        <w:right w:val="single" w:sz="4" w:space="0" w:color="FFE1A5"/>
        <w:insideH w:val="single" w:sz="4" w:space="0" w:color="FFE1A5"/>
        <w:insideV w:val="single" w:sz="4" w:space="0" w:color="FFE1A5"/>
      </w:tblBorders>
    </w:tblPr>
    <w:tblStylePr w:type="firstRow">
      <w:rPr>
        <w:b/>
        <w:color w:val="9C5700" w:themeColor="accent2" w:themeShade="BF"/>
      </w:rPr>
      <w:tblPr/>
      <w:tcPr>
        <w:tcBorders>
          <w:top w:val="single" w:sz="4" w:space="0" w:color="F4DEDE"/>
          <w:left w:val="single" w:sz="4" w:space="0" w:color="F4DEDE"/>
          <w:bottom w:val="single" w:sz="4" w:space="0" w:color="F4DEDE"/>
          <w:right w:val="single" w:sz="4" w:space="0" w:color="F4DEDE"/>
          <w:insideH w:val="single" w:sz="4" w:space="0" w:color="F4DEDE"/>
          <w:insideV w:val="single" w:sz="4" w:space="0" w:color="F4DEDE"/>
        </w:tcBorders>
        <w:shd w:val="clear" w:color="auto" w:fill="FFD298"/>
      </w:tcPr>
    </w:tblStylePr>
    <w:tblStylePr w:type="lastRow">
      <w:rPr>
        <w:b/>
      </w:rPr>
      <w:tblPr/>
      <w:tcPr>
        <w:shd w:val="clear" w:color="auto" w:fill="FFD298"/>
      </w:tcPr>
    </w:tblStylePr>
    <w:tblStylePr w:type="firstCol">
      <w:rPr>
        <w:b/>
      </w:rPr>
      <w:tblPr/>
      <w:tcPr>
        <w:shd w:val="clear" w:color="auto" w:fill="FFD298"/>
      </w:tcPr>
    </w:tblStylePr>
    <w:tblStylePr w:type="lastCol">
      <w:rPr>
        <w:b/>
      </w:rPr>
      <w:tblPr/>
      <w:tcPr>
        <w:shd w:val="clear" w:color="auto" w:fill="FFD298"/>
      </w:tcPr>
    </w:tblStylePr>
    <w:tblStylePr w:type="band1Vert">
      <w:tblPr/>
      <w:tcPr>
        <w:tcBorders>
          <w:top w:val="single" w:sz="4" w:space="0" w:color="FFE1A5"/>
          <w:left w:val="single" w:sz="4" w:space="0" w:color="FFE1A5"/>
          <w:bottom w:val="single" w:sz="4" w:space="0" w:color="FFE1A5"/>
          <w:right w:val="single" w:sz="4" w:space="0" w:color="FFE1A5"/>
          <w:insideH w:val="single" w:sz="4" w:space="0" w:color="FFE1A5"/>
          <w:insideV w:val="single" w:sz="4" w:space="0" w:color="FFE1A5"/>
        </w:tcBorders>
      </w:tcPr>
    </w:tblStylePr>
    <w:tblStylePr w:type="band2Vert">
      <w:tblPr/>
      <w:tcPr>
        <w:shd w:val="clear" w:color="auto" w:fill="FFF5DC"/>
      </w:tcPr>
    </w:tblStylePr>
    <w:tblStylePr w:type="band1Horz">
      <w:tblPr/>
      <w:tcPr>
        <w:tcBorders>
          <w:top w:val="single" w:sz="4" w:space="0" w:color="FFE1A5"/>
          <w:left w:val="single" w:sz="4" w:space="0" w:color="FFE1A5"/>
          <w:bottom w:val="single" w:sz="4" w:space="0" w:color="FFE1A5"/>
          <w:right w:val="single" w:sz="4" w:space="0" w:color="FFE1A5"/>
          <w:insideH w:val="single" w:sz="4" w:space="0" w:color="FFE1A5"/>
          <w:insideV w:val="single" w:sz="4" w:space="0" w:color="FFE1A5"/>
        </w:tcBorders>
      </w:tcPr>
    </w:tblStylePr>
    <w:tblStylePr w:type="band2Horz">
      <w:tblPr/>
      <w:tcPr>
        <w:shd w:val="clear" w:color="auto" w:fill="FFF5DC"/>
      </w:tcPr>
    </w:tblStylePr>
  </w:style>
  <w:style w:type="character" w:styleId="Zwaar">
    <w:name w:val="Strong"/>
    <w:basedOn w:val="Standaardalinea-lettertype"/>
    <w:uiPriority w:val="22"/>
    <w:qFormat/>
    <w:rsid w:val="003B38D5"/>
    <w:rPr>
      <w:rFonts w:cs="Times New Roman"/>
      <w:b/>
      <w:bCs/>
    </w:rPr>
  </w:style>
  <w:style w:type="character" w:styleId="Paginanummer">
    <w:name w:val="page number"/>
    <w:basedOn w:val="Standaardalinea-lettertype"/>
    <w:uiPriority w:val="99"/>
    <w:semiHidden/>
    <w:unhideWhenUsed/>
    <w:rsid w:val="007577CE"/>
  </w:style>
  <w:style w:type="paragraph" w:customStyle="1" w:styleId="Documenttitel">
    <w:name w:val="Documenttitel"/>
    <w:basedOn w:val="Standaard"/>
    <w:next w:val="Standaard"/>
    <w:rsid w:val="003E67F4"/>
    <w:pPr>
      <w:spacing w:after="720" w:line="480" w:lineRule="atLeast"/>
    </w:pPr>
    <w:rPr>
      <w:b/>
      <w:color w:val="C3004A" w:themeColor="text2"/>
      <w:sz w:val="48"/>
    </w:rPr>
  </w:style>
  <w:style w:type="paragraph" w:customStyle="1" w:styleId="Documentondertitel">
    <w:name w:val="Document ondertitel"/>
    <w:basedOn w:val="Standaard"/>
    <w:rsid w:val="00AA24B3"/>
    <w:rPr>
      <w:rFonts w:cstheme="minorHAnsi"/>
      <w:color w:val="C3004A" w:themeColor="text2"/>
      <w:sz w:val="44"/>
      <w:szCs w:val="44"/>
      <w:lang w:val="en-GB"/>
    </w:rPr>
  </w:style>
  <w:style w:type="paragraph" w:customStyle="1" w:styleId="Documentuitleg">
    <w:name w:val="Documentuitleg"/>
    <w:basedOn w:val="Geenafstand"/>
    <w:next w:val="Standaard"/>
    <w:rsid w:val="009C0D9D"/>
    <w:pPr>
      <w:pBdr>
        <w:top w:val="single" w:sz="4" w:space="6" w:color="6E6E6E" w:themeColor="accent6"/>
        <w:left w:val="single" w:sz="4" w:space="12" w:color="6E6E6E" w:themeColor="accent6"/>
        <w:bottom w:val="single" w:sz="4" w:space="6" w:color="6E6E6E" w:themeColor="accent6"/>
        <w:right w:val="single" w:sz="4" w:space="12" w:color="6E6E6E" w:themeColor="accent6"/>
      </w:pBdr>
      <w:shd w:val="clear" w:color="auto" w:fill="F4F4F4" w:themeFill="background2" w:themeFillTint="33"/>
      <w:spacing w:line="200" w:lineRule="atLeast"/>
      <w:ind w:left="284" w:right="284"/>
    </w:pPr>
    <w:rPr>
      <w:vanish/>
      <w:sz w:val="18"/>
      <w:szCs w:val="18"/>
    </w:rPr>
  </w:style>
  <w:style w:type="numbering" w:customStyle="1" w:styleId="Opsomminglijst">
    <w:name w:val="Opsomming (lijst)"/>
    <w:basedOn w:val="Geenlijst"/>
    <w:uiPriority w:val="99"/>
    <w:rsid w:val="007446CD"/>
    <w:pPr>
      <w:numPr>
        <w:numId w:val="12"/>
      </w:numPr>
    </w:pPr>
  </w:style>
  <w:style w:type="paragraph" w:styleId="Lijstalinea">
    <w:name w:val="List Paragraph"/>
    <w:basedOn w:val="Standaard"/>
    <w:uiPriority w:val="34"/>
    <w:rsid w:val="006606CB"/>
    <w:pPr>
      <w:ind w:left="720"/>
      <w:contextualSpacing/>
    </w:pPr>
  </w:style>
  <w:style w:type="paragraph" w:customStyle="1" w:styleId="Opsom3">
    <w:name w:val="Opsom 3"/>
    <w:basedOn w:val="Opsom2"/>
    <w:qFormat/>
    <w:rsid w:val="007446CD"/>
    <w:pPr>
      <w:ind w:left="851" w:hanging="284"/>
    </w:pPr>
    <w:rPr>
      <w:lang w:val="en-GB"/>
    </w:rPr>
  </w:style>
  <w:style w:type="paragraph" w:customStyle="1" w:styleId="Opsom4">
    <w:name w:val="Opsom 4"/>
    <w:basedOn w:val="Opsom1"/>
    <w:qFormat/>
    <w:rsid w:val="007446CD"/>
    <w:pPr>
      <w:ind w:left="1134" w:hanging="283"/>
    </w:pPr>
  </w:style>
  <w:style w:type="paragraph" w:customStyle="1" w:styleId="Num2">
    <w:name w:val="Num 2"/>
    <w:basedOn w:val="Num1"/>
    <w:qFormat/>
    <w:rsid w:val="00031F22"/>
    <w:pPr>
      <w:numPr>
        <w:ilvl w:val="1"/>
      </w:numPr>
    </w:pPr>
    <w:rPr>
      <w:lang w:val="en-GB"/>
    </w:rPr>
  </w:style>
  <w:style w:type="paragraph" w:customStyle="1" w:styleId="Num3">
    <w:name w:val="Num 3"/>
    <w:basedOn w:val="Num1"/>
    <w:qFormat/>
    <w:rsid w:val="00BB06F0"/>
    <w:pPr>
      <w:numPr>
        <w:ilvl w:val="2"/>
      </w:numPr>
    </w:pPr>
    <w:rPr>
      <w:lang w:val="en-GB"/>
    </w:rPr>
  </w:style>
  <w:style w:type="paragraph" w:customStyle="1" w:styleId="Num4">
    <w:name w:val="Num 4"/>
    <w:basedOn w:val="Num1"/>
    <w:qFormat/>
    <w:rsid w:val="00BB06F0"/>
    <w:pPr>
      <w:numPr>
        <w:ilvl w:val="3"/>
      </w:numPr>
    </w:pPr>
    <w:rPr>
      <w:lang w:val="en-GB"/>
    </w:rPr>
  </w:style>
  <w:style w:type="numbering" w:customStyle="1" w:styleId="Genummerdelijst">
    <w:name w:val="Genummerde lijst"/>
    <w:uiPriority w:val="99"/>
    <w:rsid w:val="00BB06F0"/>
    <w:pPr>
      <w:numPr>
        <w:numId w:val="18"/>
      </w:numPr>
    </w:pPr>
  </w:style>
  <w:style w:type="paragraph" w:styleId="Inhopg4">
    <w:name w:val="toc 4"/>
    <w:basedOn w:val="Standaard"/>
    <w:next w:val="Standaard"/>
    <w:autoRedefine/>
    <w:uiPriority w:val="39"/>
    <w:unhideWhenUsed/>
    <w:rsid w:val="001F1DAA"/>
    <w:pPr>
      <w:spacing w:after="100"/>
      <w:ind w:left="660"/>
    </w:pPr>
    <w:rPr>
      <w:lang w:val="nl-NL"/>
    </w:rPr>
  </w:style>
  <w:style w:type="numbering" w:customStyle="1" w:styleId="Stijl1">
    <w:name w:val="Stijl1"/>
    <w:uiPriority w:val="99"/>
    <w:rsid w:val="0059491C"/>
    <w:pPr>
      <w:numPr>
        <w:numId w:val="24"/>
      </w:numPr>
    </w:pPr>
  </w:style>
  <w:style w:type="character" w:styleId="Verwijzingopmerking">
    <w:name w:val="annotation reference"/>
    <w:basedOn w:val="Standaardalinea-lettertype"/>
    <w:uiPriority w:val="99"/>
    <w:semiHidden/>
    <w:unhideWhenUsed/>
    <w:rsid w:val="00246EBE"/>
    <w:rPr>
      <w:sz w:val="16"/>
      <w:szCs w:val="16"/>
    </w:rPr>
  </w:style>
  <w:style w:type="paragraph" w:styleId="Tekstopmerking">
    <w:name w:val="annotation text"/>
    <w:basedOn w:val="Standaard"/>
    <w:link w:val="TekstopmerkingChar"/>
    <w:uiPriority w:val="99"/>
    <w:unhideWhenUsed/>
    <w:rsid w:val="00246EBE"/>
    <w:pPr>
      <w:spacing w:line="240" w:lineRule="auto"/>
    </w:pPr>
    <w:rPr>
      <w:sz w:val="20"/>
    </w:rPr>
  </w:style>
  <w:style w:type="character" w:customStyle="1" w:styleId="TekstopmerkingChar">
    <w:name w:val="Tekst opmerking Char"/>
    <w:basedOn w:val="Standaardalinea-lettertype"/>
    <w:link w:val="Tekstopmerking"/>
    <w:uiPriority w:val="99"/>
    <w:rsid w:val="00246EBE"/>
    <w:rPr>
      <w:rFonts w:asciiTheme="minorHAnsi" w:hAnsiTheme="minorHAnsi"/>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customXml" Target="../customXml/item6.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https://gemeenschapsonderwijs.sharepoint.com/sites/go-beeldbank/Sjablonen/GO!-Basis%20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7EBF70F04545369B352E5001452661"/>
        <w:category>
          <w:name w:val="Algemeen"/>
          <w:gallery w:val="placeholder"/>
        </w:category>
        <w:types>
          <w:type w:val="bbPlcHdr"/>
        </w:types>
        <w:behaviors>
          <w:behavior w:val="content"/>
        </w:behaviors>
        <w:guid w:val="{50F49BF3-DBE2-43B6-B6C0-DB724B9D6825}"/>
      </w:docPartPr>
      <w:docPartBody>
        <w:p w:rsidR="00593647" w:rsidRDefault="00593647" w:rsidP="00593647">
          <w:pPr>
            <w:pStyle w:val="967EBF70F04545369B352E500145266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Shell Dlg">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647"/>
    <w:rsid w:val="00593647"/>
    <w:rsid w:val="00931AC6"/>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nl-BE" w:eastAsia="nl-B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593647"/>
    <w:rPr>
      <w:color w:val="808080"/>
    </w:rPr>
  </w:style>
  <w:style w:type="paragraph" w:customStyle="1" w:styleId="967EBF70F04545369B352E5001452661">
    <w:name w:val="967EBF70F04545369B352E5001452661"/>
    <w:rsid w:val="0059364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thema">
  <a:themeElements>
    <a:clrScheme name="GO! Word">
      <a:dk1>
        <a:sysClr val="windowText" lastClr="000000"/>
      </a:dk1>
      <a:lt1>
        <a:sysClr val="window" lastClr="FFFFFF"/>
      </a:lt1>
      <a:dk2>
        <a:srgbClr val="C3004A"/>
      </a:dk2>
      <a:lt2>
        <a:srgbClr val="C8C8C8"/>
      </a:lt2>
      <a:accent1>
        <a:srgbClr val="35A0B1"/>
      </a:accent1>
      <a:accent2>
        <a:srgbClr val="D17600"/>
      </a:accent2>
      <a:accent3>
        <a:srgbClr val="8E9A04"/>
      </a:accent3>
      <a:accent4>
        <a:srgbClr val="C3004A"/>
      </a:accent4>
      <a:accent5>
        <a:srgbClr val="C8C8C8"/>
      </a:accent5>
      <a:accent6>
        <a:srgbClr val="6E6E6E"/>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2012-06-26T00:00:00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de1e3eb6a8ca4da4a2e4a4e7f9dbdb0f xmlns="cfc230b1-6dd3-467a-8fcc-dfa9df38b740">
      <Terms xmlns="http://schemas.microsoft.com/office/infopath/2007/PartnerControls">
        <TermInfo xmlns="http://schemas.microsoft.com/office/infopath/2007/PartnerControls">
          <TermName xmlns="http://schemas.microsoft.com/office/infopath/2007/PartnerControls">2024</TermName>
          <TermId xmlns="http://schemas.microsoft.com/office/infopath/2007/PartnerControls">945b7bbd-c54e-4860-995d-064a129b977d</TermId>
        </TermInfo>
      </Term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s>
    </o172414bd89a43df866647d10211954f>
    <TaxCatchAll xmlns="cfc230b1-6dd3-467a-8fcc-dfa9df38b740">
      <Value>8</Value>
      <Value>12</Value>
      <Value>13</Value>
      <Value>1</Value>
      <Value>89</Value>
    </TaxCatchAll>
    <_dlc_DocId xmlns="cfc230b1-6dd3-467a-8fcc-dfa9df38b740">GOPRO-1830562155-17261</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TermInfo xmlns="http://schemas.microsoft.com/office/infopath/2007/PartnerControls">
          <TermName xmlns="http://schemas.microsoft.com/office/infopath/2007/PartnerControls">2024-2025</TermName>
          <TermId xmlns="http://schemas.microsoft.com/office/infopath/2007/PartnerControls">18df869e-b5d4-4bd4-82b2-da5e5d780f85</TermId>
        </TermInfo>
      </Term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https://gemeenschapsonderwijs.sharepoint.com/sites/prodoc/_layouts/15/DocIdRedir.aspx?ID=GOPRO-1830562155-17261</Url>
      <Description>GOPRO-1830562155-17261</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Organisatie en regelgeving</TermName>
          <TermId xmlns="http://schemas.microsoft.com/office/infopath/2007/PartnerControls">5fbbe23b-2c8c-41dc-a7c6-a3ad781c6d9c</TermId>
        </TermInfo>
      </Terms>
    </fef4875bd7d04335af313950a580cd9d>
  </documentManagement>
</p:properti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625A56C-2A98-4ADE-823F-19FBF0A86F94}">
  <ds:schemaRefs>
    <ds:schemaRef ds:uri="http://schemas.microsoft.com/office/2006/metadata/properties"/>
    <ds:schemaRef ds:uri="http://schemas.microsoft.com/office/infopath/2007/PartnerControls"/>
    <ds:schemaRef ds:uri="4bd54989-f8f1-42bf-a15b-bae632bc2e0f"/>
  </ds:schemaRefs>
</ds:datastoreItem>
</file>

<file path=customXml/itemProps3.xml><?xml version="1.0" encoding="utf-8"?>
<ds:datastoreItem xmlns:ds="http://schemas.openxmlformats.org/officeDocument/2006/customXml" ds:itemID="{B84234B6-E72C-4591-BAFF-0F5B7561D0A9}">
  <ds:schemaRefs>
    <ds:schemaRef ds:uri="http://schemas.openxmlformats.org/officeDocument/2006/bibliography"/>
  </ds:schemaRefs>
</ds:datastoreItem>
</file>

<file path=customXml/itemProps4.xml><?xml version="1.0" encoding="utf-8"?>
<ds:datastoreItem xmlns:ds="http://schemas.openxmlformats.org/officeDocument/2006/customXml" ds:itemID="{8A2B724A-AF07-402C-A6B3-16CFD9BAEFAA}">
  <ds:schemaRefs>
    <ds:schemaRef ds:uri="http://schemas.microsoft.com/sharepoint/v3/contenttype/forms"/>
  </ds:schemaRefs>
</ds:datastoreItem>
</file>

<file path=customXml/itemProps5.xml><?xml version="1.0" encoding="utf-8"?>
<ds:datastoreItem xmlns:ds="http://schemas.openxmlformats.org/officeDocument/2006/customXml" ds:itemID="{4BCEF545-9C6A-49C3-ABD4-84C3D9095161}"/>
</file>

<file path=customXml/itemProps6.xml><?xml version="1.0" encoding="utf-8"?>
<ds:datastoreItem xmlns:ds="http://schemas.openxmlformats.org/officeDocument/2006/customXml" ds:itemID="{AB4815FF-4CC2-4EEC-8DB2-E27678614121}"/>
</file>

<file path=docProps/app.xml><?xml version="1.0" encoding="utf-8"?>
<Properties xmlns="http://schemas.openxmlformats.org/officeDocument/2006/extended-properties" xmlns:vt="http://schemas.openxmlformats.org/officeDocument/2006/docPropsVTypes">
  <Template>GO!-Basis%20A4</Template>
  <TotalTime>0</TotalTime>
  <Pages>3</Pages>
  <Words>1057</Words>
  <Characters>5815</Characters>
  <Application>Microsoft Office Word</Application>
  <DocSecurity>0</DocSecurity>
  <Lines>48</Lines>
  <Paragraphs>13</Paragraphs>
  <ScaleCrop>false</ScaleCrop>
  <Company>Gramma</Company>
  <LinksUpToDate>false</LinksUpToDate>
  <CharactersWithSpaces>6859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deontologische code personeel onderwijsinternaat</dc:title>
  <dc:subject/>
  <dc:creator>Liesbeth Hendrix</dc:creator>
  <cp:keywords/>
  <cp:lastModifiedBy>Liesbeth Hendrix</cp:lastModifiedBy>
  <cp:revision>14</cp:revision>
  <cp:lastPrinted>2020-10-27T11:05:00Z</cp:lastPrinted>
  <dcterms:created xsi:type="dcterms:W3CDTF">2024-03-25T13:14:00Z</dcterms:created>
  <dcterms:modified xsi:type="dcterms:W3CDTF">2024-03-25T14:21:00Z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15200</vt:r8>
  </property>
  <property fmtid="{D5CDD505-2E9C-101B-9397-08002B2CF9AE}" pid="3" name="i2ccc245a7ea4a3fab84e555e0d8ea1a">
    <vt:lpwstr>Wordsjablonen|035d6640-6d77-47ba-8bc3-72dc34b45b8c</vt:lpwstr>
  </property>
  <property fmtid="{D5CDD505-2E9C-101B-9397-08002B2CF9AE}" pid="4" name="ContentTypeId">
    <vt:lpwstr>0x01010082340F32E81AE74AA8D837674071337F003BB9480EDAB6514EB2D4DC1FE9EAD30C</vt:lpwstr>
  </property>
  <property fmtid="{D5CDD505-2E9C-101B-9397-08002B2CF9AE}" pid="5" name="Tonen op">
    <vt:lpwstr>332;#Wordsjablonen|035d6640-6d77-47ba-8bc3-72dc34b45b8c</vt:lpwstr>
  </property>
  <property fmtid="{D5CDD505-2E9C-101B-9397-08002B2CF9AE}" pid="6" name="GO_TonenOp">
    <vt:lpwstr>2280;#Wordsjablonen|98d1e354-39e2-4372-b8cb-bcafc746e9a7</vt:lpwstr>
  </property>
  <property fmtid="{D5CDD505-2E9C-101B-9397-08002B2CF9AE}" pid="7" name="GO_Thema2">
    <vt:lpwstr/>
  </property>
  <property fmtid="{D5CDD505-2E9C-101B-9397-08002B2CF9AE}" pid="8" name="GO_Onderwijsniveau2">
    <vt:lpwstr/>
  </property>
  <property fmtid="{D5CDD505-2E9C-101B-9397-08002B2CF9AE}" pid="9" name="GOProPublicatiestatus">
    <vt:lpwstr>1;#Online|5d773375-47c0-4896-afa8-6eac5ed3e165</vt:lpwstr>
  </property>
  <property fmtid="{D5CDD505-2E9C-101B-9397-08002B2CF9AE}" pid="10" name="_dlc_DocIdItemGuid">
    <vt:lpwstr>84cbb379-5e2b-4f9d-82cb-4d62c43c175a</vt:lpwstr>
  </property>
  <property fmtid="{D5CDD505-2E9C-101B-9397-08002B2CF9AE}" pid="11" name="GOProOnderwijsniveaus">
    <vt:lpwstr>12;#Internaten|bda482bb-bc86-43b1-ae73-137494e35eab</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13;#Organisatie en regelgeving|5fbbe23b-2c8c-41dc-a7c6-a3ad781c6d9c</vt:lpwstr>
  </property>
  <property fmtid="{D5CDD505-2E9C-101B-9397-08002B2CF9AE}" pid="15" name="GOProSchooljaar">
    <vt:lpwstr>8;#2024-2025|18df869e-b5d4-4bd4-82b2-da5e5d780f85</vt:lpwstr>
  </property>
  <property fmtid="{D5CDD505-2E9C-101B-9397-08002B2CF9AE}" pid="16" name="GOProJaar">
    <vt:lpwstr>89;#2024|945b7bbd-c54e-4860-995d-064a129b977d</vt:lpwstr>
  </property>
</Properties>
</file>