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2F124" w14:textId="4E9D3C89" w:rsidR="00AF40B5" w:rsidRPr="00DE5A5F" w:rsidRDefault="00AF40B5" w:rsidP="005B0D76">
      <w:pPr>
        <w:pStyle w:val="Kop1"/>
        <w:numPr>
          <w:ilvl w:val="0"/>
          <w:numId w:val="0"/>
        </w:numPr>
        <w:pBdr>
          <w:bottom w:val="none" w:sz="0" w:space="0" w:color="auto"/>
        </w:pBdr>
        <w:ind w:left="360" w:hanging="360"/>
        <w:rPr>
          <w:rFonts w:asciiTheme="minorHAnsi" w:hAnsiTheme="minorHAnsi" w:cstheme="minorHAnsi"/>
          <w:sz w:val="36"/>
          <w:szCs w:val="36"/>
        </w:rPr>
      </w:pPr>
      <w:r w:rsidRPr="00DE5A5F">
        <w:rPr>
          <w:rFonts w:asciiTheme="minorHAnsi" w:hAnsiTheme="minorHAnsi" w:cstheme="minorHAnsi"/>
          <w:sz w:val="36"/>
          <w:szCs w:val="36"/>
        </w:rPr>
        <w:t>Deontologie van het personeelslid onderwijsinternaat</w:t>
      </w:r>
    </w:p>
    <w:p w14:paraId="7B81E153" w14:textId="77777777" w:rsidR="00AF40B5" w:rsidRPr="00DE5A5F" w:rsidRDefault="00AF40B5" w:rsidP="00AF40B5">
      <w:pPr>
        <w:rPr>
          <w:rFonts w:asciiTheme="minorHAnsi" w:hAnsiTheme="minorHAnsi" w:cstheme="minorHAnsi"/>
        </w:rPr>
      </w:pPr>
    </w:p>
    <w:p w14:paraId="7A2F2544" w14:textId="6B95C1A6" w:rsidR="00D479D4" w:rsidRPr="00DE5A5F" w:rsidRDefault="00D479D4" w:rsidP="00D479D4">
      <w:pPr>
        <w:pStyle w:val="Kop1"/>
        <w:rPr>
          <w:rFonts w:asciiTheme="minorHAnsi" w:hAnsiTheme="minorHAnsi" w:cstheme="minorHAnsi"/>
        </w:rPr>
      </w:pPr>
      <w:r w:rsidRPr="00DE5A5F">
        <w:rPr>
          <w:rFonts w:asciiTheme="minorHAnsi" w:hAnsiTheme="minorHAnsi" w:cstheme="minorHAnsi"/>
        </w:rPr>
        <w:t>Inleiding</w:t>
      </w:r>
    </w:p>
    <w:p w14:paraId="7DB58A00" w14:textId="77777777" w:rsidR="00D479D4" w:rsidRPr="00DE5A5F" w:rsidRDefault="00D479D4">
      <w:pPr>
        <w:rPr>
          <w:rFonts w:asciiTheme="minorHAnsi" w:hAnsiTheme="minorHAnsi" w:cstheme="minorHAnsi"/>
          <w:b/>
          <w:sz w:val="32"/>
          <w:szCs w:val="32"/>
        </w:rPr>
      </w:pPr>
    </w:p>
    <w:p w14:paraId="387C1C35" w14:textId="02FC7A61" w:rsidR="00D479D4" w:rsidRPr="00DE5A5F" w:rsidRDefault="00D479D4">
      <w:pPr>
        <w:rPr>
          <w:rFonts w:asciiTheme="minorHAnsi" w:hAnsiTheme="minorHAnsi" w:cstheme="minorHAnsi"/>
          <w:szCs w:val="22"/>
        </w:rPr>
      </w:pPr>
      <w:r w:rsidRPr="00DE5A5F">
        <w:rPr>
          <w:rFonts w:asciiTheme="minorHAnsi" w:hAnsiTheme="minorHAnsi" w:cstheme="minorHAnsi"/>
        </w:rPr>
        <w:t xml:space="preserve">Onze </w:t>
      </w:r>
      <w:r w:rsidR="005B0D76" w:rsidRPr="00DE5A5F">
        <w:rPr>
          <w:rFonts w:asciiTheme="minorHAnsi" w:hAnsiTheme="minorHAnsi" w:cstheme="minorHAnsi"/>
        </w:rPr>
        <w:t>onderwijsinternaten</w:t>
      </w:r>
      <w:r w:rsidRPr="00DE5A5F">
        <w:rPr>
          <w:rFonts w:asciiTheme="minorHAnsi" w:hAnsiTheme="minorHAnsi" w:cstheme="minorHAnsi"/>
        </w:rPr>
        <w:t xml:space="preserve"> hebben in de loop der jaren grondige wijzigingen ondergaan. De internenpopulatie van vandaag is nog nauwelijks te vergelijken met die van meer dan 10 jaar geleden. In één internaat verblijven zowel kleuters als 18-plussers, leerlingen met een beperking en leerlingen zonder beperkingen, leerlingen uit problematische opvoedingssituaties die al dan niet gedwongen opgenomen zijn, …</w:t>
      </w:r>
    </w:p>
    <w:p w14:paraId="67599451" w14:textId="77777777" w:rsidR="00D479D4" w:rsidRPr="00DE5A5F" w:rsidRDefault="00D479D4">
      <w:pPr>
        <w:rPr>
          <w:rFonts w:asciiTheme="minorHAnsi" w:hAnsiTheme="minorHAnsi" w:cstheme="minorHAnsi"/>
        </w:rPr>
      </w:pPr>
      <w:r w:rsidRPr="00DE5A5F">
        <w:rPr>
          <w:rFonts w:asciiTheme="minorHAnsi" w:hAnsiTheme="minorHAnsi" w:cstheme="minorHAnsi"/>
        </w:rPr>
        <w:t>Waar zoveel verschillende mensen samenleven onder één dak is het nodig om afspraken te maken en een aantal gedragsregels vast te leggen.</w:t>
      </w:r>
    </w:p>
    <w:p w14:paraId="60F829D5" w14:textId="77777777" w:rsidR="00D479D4" w:rsidRPr="00DE5A5F" w:rsidRDefault="00D479D4">
      <w:pPr>
        <w:rPr>
          <w:rFonts w:asciiTheme="minorHAnsi" w:hAnsiTheme="minorHAnsi" w:cstheme="minorHAnsi"/>
        </w:rPr>
      </w:pPr>
    </w:p>
    <w:p w14:paraId="2B69BE00" w14:textId="2F879663" w:rsidR="00D479D4" w:rsidRPr="00DE5A5F" w:rsidRDefault="00D479D4">
      <w:pPr>
        <w:rPr>
          <w:rFonts w:asciiTheme="minorHAnsi" w:hAnsiTheme="minorHAnsi" w:cstheme="minorHAnsi"/>
        </w:rPr>
      </w:pPr>
      <w:r w:rsidRPr="00DE5A5F">
        <w:rPr>
          <w:rFonts w:asciiTheme="minorHAnsi" w:hAnsiTheme="minorHAnsi" w:cstheme="minorHAnsi"/>
        </w:rPr>
        <w:t xml:space="preserve">We willen nu inzetten op een raamwerk over de deontologie van </w:t>
      </w:r>
      <w:r w:rsidR="005B36C4" w:rsidRPr="00DE5A5F">
        <w:rPr>
          <w:rFonts w:asciiTheme="minorHAnsi" w:hAnsiTheme="minorHAnsi" w:cstheme="minorHAnsi"/>
        </w:rPr>
        <w:t>de personeelsleden van de onderwijsinternaten</w:t>
      </w:r>
      <w:r w:rsidRPr="00DE5A5F">
        <w:rPr>
          <w:rFonts w:asciiTheme="minorHAnsi" w:hAnsiTheme="minorHAnsi" w:cstheme="minorHAnsi"/>
        </w:rPr>
        <w:t>.</w:t>
      </w:r>
    </w:p>
    <w:p w14:paraId="12AAD5E0" w14:textId="1A28AD96" w:rsidR="00D479D4" w:rsidRPr="00DE5A5F" w:rsidRDefault="00D479D4">
      <w:pPr>
        <w:rPr>
          <w:rFonts w:asciiTheme="minorHAnsi" w:hAnsiTheme="minorHAnsi" w:cstheme="minorHAnsi"/>
        </w:rPr>
      </w:pPr>
      <w:r w:rsidRPr="00DE5A5F">
        <w:rPr>
          <w:rFonts w:asciiTheme="minorHAnsi" w:hAnsiTheme="minorHAnsi" w:cstheme="minorHAnsi"/>
        </w:rPr>
        <w:t xml:space="preserve">Het is de bedoeling om alle internaten een leidraad te bieden voor de concrete invulling van de deontologische code. De tekst is bedoeld voor </w:t>
      </w:r>
      <w:r w:rsidR="005B36C4" w:rsidRPr="00DE5A5F">
        <w:rPr>
          <w:rFonts w:asciiTheme="minorHAnsi" w:hAnsiTheme="minorHAnsi" w:cstheme="minorHAnsi"/>
        </w:rPr>
        <w:t>personeelsleden van het onderwijsinternaat</w:t>
      </w:r>
      <w:r w:rsidRPr="00DE5A5F">
        <w:rPr>
          <w:rFonts w:asciiTheme="minorHAnsi" w:hAnsiTheme="minorHAnsi" w:cstheme="minorHAnsi"/>
        </w:rPr>
        <w:t xml:space="preserve">: van </w:t>
      </w:r>
      <w:r w:rsidR="005B36C4" w:rsidRPr="00DE5A5F">
        <w:rPr>
          <w:rFonts w:asciiTheme="minorHAnsi" w:hAnsiTheme="minorHAnsi" w:cstheme="minorHAnsi"/>
        </w:rPr>
        <w:t>directeur</w:t>
      </w:r>
      <w:r w:rsidRPr="00DE5A5F">
        <w:rPr>
          <w:rFonts w:asciiTheme="minorHAnsi" w:hAnsiTheme="minorHAnsi" w:cstheme="minorHAnsi"/>
        </w:rPr>
        <w:t xml:space="preserve"> tot </w:t>
      </w:r>
      <w:proofErr w:type="spellStart"/>
      <w:r w:rsidR="005B36C4" w:rsidRPr="00DE5A5F">
        <w:rPr>
          <w:rFonts w:asciiTheme="minorHAnsi" w:hAnsiTheme="minorHAnsi" w:cstheme="minorHAnsi"/>
        </w:rPr>
        <w:t>internaatsmedewerker</w:t>
      </w:r>
      <w:proofErr w:type="spellEnd"/>
      <w:r w:rsidRPr="00DE5A5F">
        <w:rPr>
          <w:rFonts w:asciiTheme="minorHAnsi" w:hAnsiTheme="minorHAnsi" w:cstheme="minorHAnsi"/>
        </w:rPr>
        <w:t xml:space="preserve"> en alle personeelsleden die deel kunnen uitmaken van het </w:t>
      </w:r>
      <w:proofErr w:type="spellStart"/>
      <w:r w:rsidRPr="00DE5A5F">
        <w:rPr>
          <w:rFonts w:asciiTheme="minorHAnsi" w:hAnsiTheme="minorHAnsi" w:cstheme="minorHAnsi"/>
        </w:rPr>
        <w:t>internaatsteam</w:t>
      </w:r>
      <w:proofErr w:type="spellEnd"/>
      <w:r w:rsidRPr="00DE5A5F">
        <w:rPr>
          <w:rFonts w:asciiTheme="minorHAnsi" w:hAnsiTheme="minorHAnsi" w:cstheme="minorHAnsi"/>
        </w:rPr>
        <w:t>.</w:t>
      </w:r>
    </w:p>
    <w:p w14:paraId="3EDBBDFA" w14:textId="46A1117F" w:rsidR="00D479D4" w:rsidRPr="00DE5A5F" w:rsidRDefault="00D479D4">
      <w:pPr>
        <w:rPr>
          <w:rFonts w:asciiTheme="minorHAnsi" w:hAnsiTheme="minorHAnsi" w:cstheme="minorHAnsi"/>
        </w:rPr>
      </w:pPr>
      <w:r w:rsidRPr="00DE5A5F">
        <w:rPr>
          <w:rFonts w:asciiTheme="minorHAnsi" w:hAnsiTheme="minorHAnsi" w:cstheme="minorHAnsi"/>
        </w:rPr>
        <w:t xml:space="preserve">Alle </w:t>
      </w:r>
      <w:r w:rsidR="005B36C4" w:rsidRPr="00DE5A5F">
        <w:rPr>
          <w:rFonts w:asciiTheme="minorHAnsi" w:hAnsiTheme="minorHAnsi" w:cstheme="minorHAnsi"/>
        </w:rPr>
        <w:t>onderwijs</w:t>
      </w:r>
      <w:r w:rsidRPr="00DE5A5F">
        <w:rPr>
          <w:rFonts w:asciiTheme="minorHAnsi" w:hAnsiTheme="minorHAnsi" w:cstheme="minorHAnsi"/>
        </w:rPr>
        <w:t>internaten worden verzocht om de deontologische code die we op basis van dit raamwerk opstelden, te hanteren.</w:t>
      </w:r>
    </w:p>
    <w:p w14:paraId="0F14043A" w14:textId="1A9D1047" w:rsidR="00D479D4" w:rsidRPr="00DE5A5F" w:rsidRDefault="00D479D4">
      <w:pPr>
        <w:rPr>
          <w:rFonts w:asciiTheme="minorHAnsi" w:hAnsiTheme="minorHAnsi" w:cstheme="minorHAnsi"/>
        </w:rPr>
      </w:pPr>
      <w:r w:rsidRPr="00DE5A5F">
        <w:rPr>
          <w:rFonts w:asciiTheme="minorHAnsi" w:hAnsiTheme="minorHAnsi" w:cstheme="minorHAnsi"/>
        </w:rPr>
        <w:t xml:space="preserve">De concrete implementatie van de deontologische code gebeurt via o.a. de functiebeschrijving, de leefregels, het beleid rond relationele en seksuele vorming, het </w:t>
      </w:r>
      <w:proofErr w:type="spellStart"/>
      <w:r w:rsidR="005B36C4" w:rsidRPr="00DE5A5F">
        <w:rPr>
          <w:rFonts w:asciiTheme="minorHAnsi" w:hAnsiTheme="minorHAnsi" w:cstheme="minorHAnsi"/>
        </w:rPr>
        <w:t>internaatsontwikkelingsplan</w:t>
      </w:r>
      <w:proofErr w:type="spellEnd"/>
      <w:r w:rsidRPr="00DE5A5F">
        <w:rPr>
          <w:rFonts w:asciiTheme="minorHAnsi" w:hAnsiTheme="minorHAnsi" w:cstheme="minorHAnsi"/>
        </w:rPr>
        <w:t>, …</w:t>
      </w:r>
    </w:p>
    <w:p w14:paraId="0DF2E7D6" w14:textId="77777777" w:rsidR="00D479D4" w:rsidRPr="00DE5A5F" w:rsidRDefault="00D479D4">
      <w:pPr>
        <w:rPr>
          <w:rFonts w:asciiTheme="minorHAnsi" w:hAnsiTheme="minorHAnsi" w:cstheme="minorHAnsi"/>
        </w:rPr>
      </w:pPr>
      <w:r w:rsidRPr="00DE5A5F">
        <w:rPr>
          <w:rFonts w:asciiTheme="minorHAnsi" w:hAnsiTheme="minorHAnsi" w:cstheme="minorHAnsi"/>
        </w:rPr>
        <w:t>Het raamwerk kan dienstig zijn om al de genoemde instrumenten concreet mee vorm te geven.</w:t>
      </w:r>
    </w:p>
    <w:p w14:paraId="3AB4AA26" w14:textId="77777777" w:rsidR="00D479D4" w:rsidRPr="00DE5A5F" w:rsidRDefault="00D479D4">
      <w:pPr>
        <w:rPr>
          <w:rFonts w:asciiTheme="minorHAnsi" w:hAnsiTheme="minorHAnsi" w:cstheme="minorHAnsi"/>
        </w:rPr>
      </w:pPr>
    </w:p>
    <w:p w14:paraId="014CBFB4" w14:textId="7C227ACC" w:rsidR="00D479D4" w:rsidRPr="00DE5A5F" w:rsidRDefault="00CE4407">
      <w:pPr>
        <w:rPr>
          <w:rFonts w:asciiTheme="minorHAnsi" w:hAnsiTheme="minorHAnsi" w:cstheme="minorHAnsi"/>
        </w:rPr>
      </w:pPr>
      <w:r w:rsidRPr="00DE5A5F">
        <w:rPr>
          <w:rFonts w:asciiTheme="minorHAnsi" w:hAnsiTheme="minorHAnsi" w:cstheme="minorHAnsi"/>
        </w:rPr>
        <w:t>De directeur van het onderwijsinternaat</w:t>
      </w:r>
      <w:r w:rsidR="00D479D4" w:rsidRPr="00DE5A5F">
        <w:rPr>
          <w:rFonts w:asciiTheme="minorHAnsi" w:hAnsiTheme="minorHAnsi" w:cstheme="minorHAnsi"/>
        </w:rPr>
        <w:t xml:space="preserve"> staat in om het deontologisch handelen van zijn team te bewaken.</w:t>
      </w:r>
    </w:p>
    <w:p w14:paraId="62A5A3D8" w14:textId="77777777" w:rsidR="00CE4407" w:rsidRPr="00DE5A5F" w:rsidRDefault="00CE4407">
      <w:pPr>
        <w:rPr>
          <w:rFonts w:asciiTheme="minorHAnsi" w:hAnsiTheme="minorHAnsi" w:cstheme="minorHAnsi"/>
          <w:sz w:val="22"/>
          <w:szCs w:val="20"/>
        </w:rPr>
      </w:pPr>
    </w:p>
    <w:p w14:paraId="78630C44" w14:textId="77777777" w:rsidR="00D479D4" w:rsidRPr="00DE5A5F" w:rsidRDefault="00D479D4" w:rsidP="00D479D4">
      <w:pPr>
        <w:pStyle w:val="Kop1"/>
        <w:rPr>
          <w:rFonts w:asciiTheme="minorHAnsi" w:hAnsiTheme="minorHAnsi" w:cstheme="minorHAnsi"/>
        </w:rPr>
      </w:pPr>
      <w:r w:rsidRPr="00DE5A5F">
        <w:rPr>
          <w:rFonts w:asciiTheme="minorHAnsi" w:hAnsiTheme="minorHAnsi" w:cstheme="minorHAnsi"/>
        </w:rPr>
        <w:t>De doelstellingen</w:t>
      </w:r>
    </w:p>
    <w:p w14:paraId="0ADA8F88" w14:textId="77777777" w:rsidR="00D479D4" w:rsidRPr="00DE5A5F" w:rsidRDefault="00D479D4">
      <w:pPr>
        <w:widowControl w:val="0"/>
        <w:autoSpaceDE w:val="0"/>
        <w:autoSpaceDN w:val="0"/>
        <w:adjustRightInd w:val="0"/>
        <w:snapToGrid w:val="0"/>
        <w:rPr>
          <w:rFonts w:asciiTheme="minorHAnsi" w:hAnsiTheme="minorHAnsi" w:cstheme="minorHAnsi"/>
          <w:color w:val="000000"/>
          <w:szCs w:val="22"/>
        </w:rPr>
      </w:pPr>
    </w:p>
    <w:p w14:paraId="7DC118F6" w14:textId="5F14EEE3" w:rsidR="00D479D4" w:rsidRPr="00DE5A5F" w:rsidRDefault="00D479D4" w:rsidP="00D479D4">
      <w:pPr>
        <w:numPr>
          <w:ilvl w:val="0"/>
          <w:numId w:val="11"/>
        </w:numPr>
        <w:autoSpaceDE w:val="0"/>
        <w:autoSpaceDN w:val="0"/>
        <w:adjustRightInd w:val="0"/>
        <w:rPr>
          <w:rFonts w:asciiTheme="minorHAnsi" w:hAnsiTheme="minorHAnsi" w:cstheme="minorHAnsi"/>
          <w:color w:val="000000"/>
        </w:rPr>
      </w:pPr>
      <w:r w:rsidRPr="00DE5A5F">
        <w:rPr>
          <w:rFonts w:asciiTheme="minorHAnsi" w:hAnsiTheme="minorHAnsi" w:cstheme="minorHAnsi"/>
          <w:color w:val="000000"/>
        </w:rPr>
        <w:t xml:space="preserve">Het raamwerk ‘deontologie van </w:t>
      </w:r>
      <w:r w:rsidR="00CE4407" w:rsidRPr="00DE5A5F">
        <w:rPr>
          <w:rFonts w:asciiTheme="minorHAnsi" w:hAnsiTheme="minorHAnsi" w:cstheme="minorHAnsi"/>
          <w:color w:val="000000"/>
        </w:rPr>
        <w:t>het personeelslid van het onderwijsinternaat’</w:t>
      </w:r>
      <w:r w:rsidRPr="00DE5A5F">
        <w:rPr>
          <w:rFonts w:asciiTheme="minorHAnsi" w:hAnsiTheme="minorHAnsi" w:cstheme="minorHAnsi"/>
          <w:color w:val="000000"/>
        </w:rPr>
        <w:t xml:space="preserve"> wil een ethisch kader aanreiken waarbinnen de relatie </w:t>
      </w:r>
      <w:r w:rsidR="00CE4407" w:rsidRPr="00DE5A5F">
        <w:rPr>
          <w:rFonts w:asciiTheme="minorHAnsi" w:hAnsiTheme="minorHAnsi" w:cstheme="minorHAnsi"/>
          <w:color w:val="000000"/>
        </w:rPr>
        <w:t>personeelslid onderwijsinternaat</w:t>
      </w:r>
      <w:r w:rsidRPr="00DE5A5F">
        <w:rPr>
          <w:rFonts w:asciiTheme="minorHAnsi" w:hAnsiTheme="minorHAnsi" w:cstheme="minorHAnsi"/>
          <w:color w:val="000000"/>
        </w:rPr>
        <w:t xml:space="preserve">-intern in de dagelijkse werk- en leefsituatie gestalte krijgt. Het internaat is een plaats die door de aard van haar werking en activiteiten kan leiden tot situaties van (seksueel) grensoverschrijdend gedrag. </w:t>
      </w:r>
      <w:r w:rsidRPr="00DE5A5F">
        <w:rPr>
          <w:rFonts w:asciiTheme="minorHAnsi" w:hAnsiTheme="minorHAnsi" w:cstheme="minorHAnsi"/>
          <w:color w:val="000000"/>
        </w:rPr>
        <w:br/>
      </w:r>
      <w:r w:rsidR="00CE4407" w:rsidRPr="00DE5A5F">
        <w:rPr>
          <w:rFonts w:asciiTheme="minorHAnsi" w:hAnsiTheme="minorHAnsi" w:cstheme="minorHAnsi"/>
          <w:color w:val="000000"/>
        </w:rPr>
        <w:t xml:space="preserve">De personeelsleden van het onderwijsinternaat </w:t>
      </w:r>
      <w:r w:rsidRPr="00DE5A5F">
        <w:rPr>
          <w:rFonts w:asciiTheme="minorHAnsi" w:hAnsiTheme="minorHAnsi" w:cstheme="minorHAnsi"/>
          <w:color w:val="000000"/>
        </w:rPr>
        <w:t xml:space="preserve">en internen kunnen samen zijn in een context die dit gedrag mogelijk maakt: slaapkamers of –zalen, douches en andere ruimten. </w:t>
      </w:r>
      <w:r w:rsidRPr="00DE5A5F">
        <w:rPr>
          <w:rFonts w:asciiTheme="minorHAnsi" w:hAnsiTheme="minorHAnsi" w:cstheme="minorHAnsi"/>
          <w:color w:val="000000"/>
        </w:rPr>
        <w:br/>
        <w:t xml:space="preserve">Een </w:t>
      </w:r>
      <w:r w:rsidR="00CE4407" w:rsidRPr="00DE5A5F">
        <w:rPr>
          <w:rFonts w:asciiTheme="minorHAnsi" w:hAnsiTheme="minorHAnsi" w:cstheme="minorHAnsi"/>
          <w:color w:val="000000"/>
        </w:rPr>
        <w:t>personeelslid van het onderwijsinternaat</w:t>
      </w:r>
      <w:r w:rsidRPr="00DE5A5F">
        <w:rPr>
          <w:rFonts w:asciiTheme="minorHAnsi" w:hAnsiTheme="minorHAnsi" w:cstheme="minorHAnsi"/>
          <w:color w:val="000000"/>
        </w:rPr>
        <w:t xml:space="preserve"> kan vanuit zijn functie ook gevraagd worden om een intern te verzorgen of aandacht te hebben voor zijn of haar specifieke zorgvragen. De omgang met internen gaat samen met een zekere mate van  vertrouwelijkheid of intimiteit.</w:t>
      </w:r>
      <w:r w:rsidRPr="00DE5A5F">
        <w:rPr>
          <w:rFonts w:asciiTheme="minorHAnsi" w:hAnsiTheme="minorHAnsi" w:cstheme="minorHAnsi"/>
          <w:color w:val="000000"/>
        </w:rPr>
        <w:br/>
        <w:t>Op het internaat is een deontologie i.v.m. omgangsregels en (seksueel) grensoverschrijdend gedrag dan ook aangewezen.</w:t>
      </w:r>
      <w:r w:rsidRPr="00DE5A5F">
        <w:rPr>
          <w:rFonts w:asciiTheme="minorHAnsi" w:hAnsiTheme="minorHAnsi" w:cstheme="minorHAnsi"/>
          <w:color w:val="000000"/>
        </w:rPr>
        <w:br/>
        <w:t xml:space="preserve">Anderzijds biedt de deontologische code </w:t>
      </w:r>
      <w:r w:rsidR="00193C27" w:rsidRPr="00DE5A5F">
        <w:rPr>
          <w:rFonts w:asciiTheme="minorHAnsi" w:hAnsiTheme="minorHAnsi" w:cstheme="minorHAnsi"/>
          <w:color w:val="000000"/>
        </w:rPr>
        <w:t>het personeelslid van het onderwijsinternaat</w:t>
      </w:r>
      <w:r w:rsidRPr="00DE5A5F">
        <w:rPr>
          <w:rFonts w:asciiTheme="minorHAnsi" w:hAnsiTheme="minorHAnsi" w:cstheme="minorHAnsi"/>
          <w:color w:val="000000"/>
        </w:rPr>
        <w:t xml:space="preserve"> ook bescherming in het geval dat een moraliteitskwestie juridische gevolgen heeft.</w:t>
      </w:r>
    </w:p>
    <w:p w14:paraId="1789E68B" w14:textId="77777777" w:rsidR="00D479D4" w:rsidRPr="00DE5A5F" w:rsidRDefault="00D479D4" w:rsidP="00193C27">
      <w:pPr>
        <w:numPr>
          <w:ilvl w:val="0"/>
          <w:numId w:val="11"/>
        </w:numPr>
        <w:autoSpaceDE w:val="0"/>
        <w:autoSpaceDN w:val="0"/>
        <w:adjustRightInd w:val="0"/>
        <w:rPr>
          <w:rFonts w:asciiTheme="minorHAnsi" w:hAnsiTheme="minorHAnsi" w:cstheme="minorHAnsi"/>
          <w:color w:val="000000"/>
        </w:rPr>
      </w:pPr>
      <w:r w:rsidRPr="00DE5A5F">
        <w:rPr>
          <w:rFonts w:asciiTheme="minorHAnsi" w:hAnsiTheme="minorHAnsi" w:cstheme="minorHAnsi"/>
          <w:color w:val="000000"/>
        </w:rPr>
        <w:t xml:space="preserve">Deze tekst is gebaseerd op het Verdrag inzake de Rechten van het Kind en op de GO! missie van de internaten. </w:t>
      </w:r>
    </w:p>
    <w:p w14:paraId="205E2110" w14:textId="77777777" w:rsidR="00D479D4" w:rsidRPr="00DE5A5F" w:rsidRDefault="00D479D4" w:rsidP="00193C27">
      <w:pPr>
        <w:numPr>
          <w:ilvl w:val="0"/>
          <w:numId w:val="11"/>
        </w:numPr>
        <w:autoSpaceDE w:val="0"/>
        <w:autoSpaceDN w:val="0"/>
        <w:adjustRightInd w:val="0"/>
        <w:rPr>
          <w:rFonts w:asciiTheme="minorHAnsi" w:hAnsiTheme="minorHAnsi" w:cstheme="minorHAnsi"/>
          <w:color w:val="000000"/>
        </w:rPr>
      </w:pPr>
      <w:r w:rsidRPr="00DE5A5F">
        <w:rPr>
          <w:rFonts w:asciiTheme="minorHAnsi" w:hAnsiTheme="minorHAnsi" w:cstheme="minorHAnsi"/>
          <w:color w:val="000000"/>
        </w:rPr>
        <w:t>De tekst wil meer duidelijkheid bieden over wat er verstaan wordt onder ‘deontologisch handelen’, gebaseerd op de visie en waarden van het GO!</w:t>
      </w:r>
    </w:p>
    <w:p w14:paraId="56272FFD" w14:textId="2030C2E7" w:rsidR="00D479D4" w:rsidRPr="00DE5A5F" w:rsidRDefault="00D479D4" w:rsidP="00D479D4">
      <w:pPr>
        <w:widowControl w:val="0"/>
        <w:numPr>
          <w:ilvl w:val="0"/>
          <w:numId w:val="11"/>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Het is uitdrukkelijk de bedoeling dat dit een reflectietekst is die teams aanspoort om na te denken en te discussiëren over de opvoedkundige relatie tussen </w:t>
      </w:r>
      <w:r w:rsidR="00C655F7" w:rsidRPr="00DE5A5F">
        <w:rPr>
          <w:rFonts w:asciiTheme="minorHAnsi" w:hAnsiTheme="minorHAnsi" w:cstheme="minorHAnsi"/>
          <w:color w:val="000000"/>
        </w:rPr>
        <w:t>personeelsleden van het internaa</w:t>
      </w:r>
      <w:r w:rsidR="00E87B5C">
        <w:rPr>
          <w:rFonts w:asciiTheme="minorHAnsi" w:hAnsiTheme="minorHAnsi" w:cstheme="minorHAnsi"/>
          <w:color w:val="000000"/>
        </w:rPr>
        <w:t>t</w:t>
      </w:r>
      <w:r w:rsidRPr="00DE5A5F">
        <w:rPr>
          <w:rFonts w:asciiTheme="minorHAnsi" w:hAnsiTheme="minorHAnsi" w:cstheme="minorHAnsi"/>
          <w:color w:val="000000"/>
        </w:rPr>
        <w:t xml:space="preserve"> en internen . Het is onmogelijk om voor alle moreel moeilijke situaties kant-en-klare oplossingen aan te bieden. Wat de </w:t>
      </w:r>
      <w:r w:rsidRPr="00DE5A5F">
        <w:rPr>
          <w:rFonts w:asciiTheme="minorHAnsi" w:hAnsiTheme="minorHAnsi" w:cstheme="minorHAnsi"/>
          <w:color w:val="000000"/>
        </w:rPr>
        <w:lastRenderedPageBreak/>
        <w:t>“goede”</w:t>
      </w:r>
      <w:r w:rsidR="00C655F7" w:rsidRPr="00DE5A5F">
        <w:rPr>
          <w:rFonts w:asciiTheme="minorHAnsi" w:hAnsiTheme="minorHAnsi" w:cstheme="minorHAnsi"/>
          <w:color w:val="000000"/>
        </w:rPr>
        <w:t xml:space="preserve"> of </w:t>
      </w:r>
      <w:r w:rsidRPr="00DE5A5F">
        <w:rPr>
          <w:rFonts w:asciiTheme="minorHAnsi" w:hAnsiTheme="minorHAnsi" w:cstheme="minorHAnsi"/>
          <w:color w:val="000000"/>
        </w:rPr>
        <w:t>“rechtvaardige”</w:t>
      </w:r>
      <w:r w:rsidR="002E2A2B" w:rsidRPr="00DE5A5F">
        <w:rPr>
          <w:rFonts w:asciiTheme="minorHAnsi" w:hAnsiTheme="minorHAnsi" w:cstheme="minorHAnsi"/>
          <w:color w:val="000000"/>
        </w:rPr>
        <w:t xml:space="preserve"> </w:t>
      </w:r>
      <w:r w:rsidRPr="00DE5A5F">
        <w:rPr>
          <w:rFonts w:asciiTheme="minorHAnsi" w:hAnsiTheme="minorHAnsi" w:cstheme="minorHAnsi"/>
          <w:color w:val="000000"/>
        </w:rPr>
        <w:t>manier van handelen is in een specifieke context zal dikwijls aanleiding zijn tot discussie in het team. Dergelijke discussies zijn zinvol en noodzakelijk. De deontologische code biedt een kader om de discussie zinvol te voeren.</w:t>
      </w:r>
    </w:p>
    <w:p w14:paraId="3868DA32" w14:textId="77777777" w:rsidR="00D479D4" w:rsidRPr="00DE5A5F" w:rsidRDefault="00D479D4" w:rsidP="00D479D4">
      <w:pPr>
        <w:pStyle w:val="Lijstalinea"/>
        <w:widowControl w:val="0"/>
        <w:numPr>
          <w:ilvl w:val="0"/>
          <w:numId w:val="11"/>
        </w:numPr>
        <w:autoSpaceDE w:val="0"/>
        <w:autoSpaceDN w:val="0"/>
        <w:adjustRightInd w:val="0"/>
        <w:snapToGrid w:val="0"/>
        <w:spacing w:after="0" w:line="240" w:lineRule="auto"/>
        <w:rPr>
          <w:rFonts w:asciiTheme="minorHAnsi" w:hAnsiTheme="minorHAnsi" w:cstheme="minorHAnsi"/>
          <w:color w:val="000000"/>
        </w:rPr>
      </w:pPr>
      <w:r w:rsidRPr="00DE5A5F">
        <w:rPr>
          <w:rFonts w:asciiTheme="minorHAnsi" w:hAnsiTheme="minorHAnsi" w:cstheme="minorHAnsi"/>
          <w:color w:val="000000"/>
        </w:rPr>
        <w:t>Het is belangrijk dat het team op regelmatige basis de visietekst en de afspraken opnieuw ter sprake brengt.</w:t>
      </w:r>
    </w:p>
    <w:p w14:paraId="29878F79" w14:textId="240FD943" w:rsidR="00D479D4" w:rsidRPr="00DE5A5F" w:rsidRDefault="00D479D4" w:rsidP="00D479D4">
      <w:pPr>
        <w:pStyle w:val="Lijstalinea"/>
        <w:widowControl w:val="0"/>
        <w:numPr>
          <w:ilvl w:val="0"/>
          <w:numId w:val="11"/>
        </w:numPr>
        <w:autoSpaceDE w:val="0"/>
        <w:autoSpaceDN w:val="0"/>
        <w:adjustRightInd w:val="0"/>
        <w:snapToGrid w:val="0"/>
        <w:spacing w:after="0" w:line="240" w:lineRule="auto"/>
        <w:rPr>
          <w:rFonts w:asciiTheme="minorHAnsi" w:hAnsiTheme="minorHAnsi" w:cstheme="minorHAnsi"/>
          <w:color w:val="000000"/>
        </w:rPr>
      </w:pPr>
      <w:r w:rsidRPr="00DE5A5F">
        <w:rPr>
          <w:rFonts w:asciiTheme="minorHAnsi" w:hAnsiTheme="minorHAnsi" w:cstheme="minorHAnsi"/>
          <w:color w:val="000000"/>
        </w:rPr>
        <w:t xml:space="preserve">De tekst wil de betrokkenheid van de personeelsleden verhogen bij het deontologisch handelen in opvoedkundige situaties. </w:t>
      </w:r>
      <w:r w:rsidRPr="00DE5A5F">
        <w:rPr>
          <w:rFonts w:asciiTheme="minorHAnsi" w:hAnsiTheme="minorHAnsi" w:cstheme="minorHAnsi"/>
          <w:color w:val="000000"/>
        </w:rPr>
        <w:br/>
        <w:t xml:space="preserve">Deze tekst wil ook hulp bieden bij de aanpak van problemen op dit vlak . De visietekst maakt het mogelijk om de personeelsleden te wijzen op hun verantwoordelijkheid. De tekst kan het team een referentiekader geven om van gedachten te wisselen over concrete situaties en casussen. Het team maakt gemeenschappelijke afspraken over de omgang tussen </w:t>
      </w:r>
      <w:r w:rsidR="007E1664" w:rsidRPr="00DE5A5F">
        <w:rPr>
          <w:rFonts w:asciiTheme="minorHAnsi" w:hAnsiTheme="minorHAnsi" w:cstheme="minorHAnsi"/>
          <w:color w:val="000000"/>
        </w:rPr>
        <w:t>personeelsleden</w:t>
      </w:r>
      <w:r w:rsidRPr="00DE5A5F">
        <w:rPr>
          <w:rFonts w:asciiTheme="minorHAnsi" w:hAnsiTheme="minorHAnsi" w:cstheme="minorHAnsi"/>
          <w:color w:val="000000"/>
        </w:rPr>
        <w:t xml:space="preserve"> en internen in concrete casussen in het </w:t>
      </w:r>
      <w:r w:rsidR="007E1664" w:rsidRPr="00DE5A5F">
        <w:rPr>
          <w:rFonts w:asciiTheme="minorHAnsi" w:hAnsiTheme="minorHAnsi" w:cstheme="minorHAnsi"/>
          <w:color w:val="000000"/>
        </w:rPr>
        <w:t>onderwijs</w:t>
      </w:r>
      <w:r w:rsidRPr="00DE5A5F">
        <w:rPr>
          <w:rFonts w:asciiTheme="minorHAnsi" w:hAnsiTheme="minorHAnsi" w:cstheme="minorHAnsi"/>
          <w:color w:val="000000"/>
        </w:rPr>
        <w:t>internaat. De begeleidende vragen bij de visietekst kunnen als leidraad dienen.</w:t>
      </w:r>
    </w:p>
    <w:p w14:paraId="0521166C" w14:textId="1D395E44" w:rsidR="00B360F0" w:rsidRPr="00DE5A5F" w:rsidRDefault="00B360F0" w:rsidP="003B2D8C">
      <w:pPr>
        <w:pStyle w:val="Geenafstand"/>
        <w:rPr>
          <w:rFonts w:cstheme="minorHAnsi"/>
          <w:lang w:val="nl-BE"/>
        </w:rPr>
      </w:pPr>
    </w:p>
    <w:p w14:paraId="3CE2066F" w14:textId="461D9ED9" w:rsidR="00D479D4" w:rsidRPr="00DE5A5F" w:rsidRDefault="00D479D4" w:rsidP="003B2D8C">
      <w:pPr>
        <w:pStyle w:val="Geenafstand"/>
        <w:rPr>
          <w:rFonts w:cstheme="minorHAnsi"/>
          <w:lang w:val="nl-BE"/>
        </w:rPr>
      </w:pPr>
    </w:p>
    <w:p w14:paraId="57E4C833" w14:textId="5EE312DC" w:rsidR="00D479D4" w:rsidRPr="00DE5A5F" w:rsidRDefault="00D479D4" w:rsidP="00D479D4">
      <w:pPr>
        <w:pStyle w:val="Kop1"/>
        <w:ind w:left="567" w:hanging="567"/>
        <w:rPr>
          <w:rFonts w:asciiTheme="minorHAnsi" w:hAnsiTheme="minorHAnsi" w:cstheme="minorHAnsi"/>
        </w:rPr>
      </w:pPr>
      <w:r w:rsidRPr="00DE5A5F">
        <w:rPr>
          <w:rFonts w:asciiTheme="minorHAnsi" w:hAnsiTheme="minorHAnsi" w:cstheme="minorHAnsi"/>
        </w:rPr>
        <w:t>Visietekst ‘Deontol</w:t>
      </w:r>
      <w:r w:rsidR="007E1664" w:rsidRPr="00DE5A5F">
        <w:rPr>
          <w:rFonts w:asciiTheme="minorHAnsi" w:hAnsiTheme="minorHAnsi" w:cstheme="minorHAnsi"/>
        </w:rPr>
        <w:t>o</w:t>
      </w:r>
      <w:r w:rsidRPr="00DE5A5F">
        <w:rPr>
          <w:rFonts w:asciiTheme="minorHAnsi" w:hAnsiTheme="minorHAnsi" w:cstheme="minorHAnsi"/>
        </w:rPr>
        <w:t xml:space="preserve">gie van </w:t>
      </w:r>
      <w:r w:rsidR="00427F21" w:rsidRPr="00DE5A5F">
        <w:rPr>
          <w:rFonts w:asciiTheme="minorHAnsi" w:hAnsiTheme="minorHAnsi" w:cstheme="minorHAnsi"/>
        </w:rPr>
        <w:t>het</w:t>
      </w:r>
      <w:r w:rsidRPr="00DE5A5F">
        <w:rPr>
          <w:rFonts w:asciiTheme="minorHAnsi" w:hAnsiTheme="minorHAnsi" w:cstheme="minorHAnsi"/>
        </w:rPr>
        <w:t xml:space="preserve"> </w:t>
      </w:r>
      <w:r w:rsidR="007E1664" w:rsidRPr="00DE5A5F">
        <w:rPr>
          <w:rFonts w:asciiTheme="minorHAnsi" w:hAnsiTheme="minorHAnsi" w:cstheme="minorHAnsi"/>
        </w:rPr>
        <w:t>personeelslid onderwijsinternaat</w:t>
      </w:r>
      <w:r w:rsidR="00427F21" w:rsidRPr="00DE5A5F">
        <w:rPr>
          <w:rFonts w:asciiTheme="minorHAnsi" w:hAnsiTheme="minorHAnsi" w:cstheme="minorHAnsi"/>
        </w:rPr>
        <w:t>’</w:t>
      </w:r>
    </w:p>
    <w:p w14:paraId="3AD4290D" w14:textId="7837BD79" w:rsidR="00D479D4" w:rsidRPr="00DE5A5F" w:rsidRDefault="00D479D4" w:rsidP="00D479D4">
      <w:pPr>
        <w:rPr>
          <w:rFonts w:asciiTheme="minorHAnsi" w:hAnsiTheme="minorHAnsi" w:cstheme="minorHAnsi"/>
        </w:rPr>
      </w:pPr>
    </w:p>
    <w:p w14:paraId="71A7AC9D" w14:textId="4AAF952F" w:rsidR="00D479D4" w:rsidRPr="00DE5A5F" w:rsidRDefault="007E166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Het personeelslid van het onderwijsinternaat </w:t>
      </w:r>
      <w:r w:rsidR="00D479D4" w:rsidRPr="00DE5A5F">
        <w:rPr>
          <w:rFonts w:asciiTheme="minorHAnsi" w:hAnsiTheme="minorHAnsi" w:cstheme="minorHAnsi"/>
          <w:color w:val="000000"/>
        </w:rPr>
        <w:t xml:space="preserve"> heeft in de eerste plaats  een opvoedkundige rol; hij heeft een voorbeeldfunctie naar de internen toe. </w:t>
      </w:r>
      <w:r w:rsidR="00D479D4" w:rsidRPr="00DE5A5F">
        <w:rPr>
          <w:rFonts w:asciiTheme="minorHAnsi" w:hAnsiTheme="minorHAnsi" w:cstheme="minorHAnsi"/>
          <w:color w:val="000000"/>
        </w:rPr>
        <w:br/>
        <w:t xml:space="preserve">Zijn handelen dient dan ook pedagogisch verantwoord te zijn. </w:t>
      </w:r>
    </w:p>
    <w:p w14:paraId="4895FF6A"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3D74736E" w14:textId="06DCC625" w:rsidR="00D479D4" w:rsidRPr="00DE5A5F" w:rsidRDefault="00ED4906"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Het personeelslid </w:t>
      </w:r>
      <w:r w:rsidR="00244B26" w:rsidRPr="00DE5A5F">
        <w:rPr>
          <w:rFonts w:asciiTheme="minorHAnsi" w:hAnsiTheme="minorHAnsi" w:cstheme="minorHAnsi"/>
          <w:color w:val="000000"/>
        </w:rPr>
        <w:t xml:space="preserve">ben je </w:t>
      </w:r>
      <w:r w:rsidR="001157D9" w:rsidRPr="00DE5A5F">
        <w:rPr>
          <w:rFonts w:asciiTheme="minorHAnsi" w:hAnsiTheme="minorHAnsi" w:cstheme="minorHAnsi"/>
          <w:color w:val="000000"/>
        </w:rPr>
        <w:t>je</w:t>
      </w:r>
      <w:r w:rsidRPr="00DE5A5F">
        <w:rPr>
          <w:rFonts w:asciiTheme="minorHAnsi" w:hAnsiTheme="minorHAnsi" w:cstheme="minorHAnsi"/>
          <w:color w:val="000000"/>
        </w:rPr>
        <w:t xml:space="preserve"> bij</w:t>
      </w:r>
      <w:r w:rsidR="00D479D4" w:rsidRPr="00DE5A5F">
        <w:rPr>
          <w:rFonts w:asciiTheme="minorHAnsi" w:hAnsiTheme="minorHAnsi" w:cstheme="minorHAnsi"/>
          <w:color w:val="000000"/>
        </w:rPr>
        <w:t xml:space="preserve"> elke handeling bewust van </w:t>
      </w:r>
      <w:r w:rsidRPr="00DE5A5F">
        <w:rPr>
          <w:rFonts w:asciiTheme="minorHAnsi" w:hAnsiTheme="minorHAnsi" w:cstheme="minorHAnsi"/>
          <w:color w:val="000000"/>
        </w:rPr>
        <w:t>zijn</w:t>
      </w:r>
      <w:r w:rsidR="00D479D4" w:rsidRPr="00DE5A5F">
        <w:rPr>
          <w:rFonts w:asciiTheme="minorHAnsi" w:hAnsiTheme="minorHAnsi" w:cstheme="minorHAnsi"/>
          <w:color w:val="000000"/>
        </w:rPr>
        <w:t xml:space="preserve"> opdracht en van de meerwaarde die </w:t>
      </w:r>
      <w:r w:rsidRPr="00DE5A5F">
        <w:rPr>
          <w:rFonts w:asciiTheme="minorHAnsi" w:hAnsiTheme="minorHAnsi" w:cstheme="minorHAnsi"/>
          <w:color w:val="000000"/>
        </w:rPr>
        <w:t>zijn</w:t>
      </w:r>
      <w:r w:rsidR="00D479D4" w:rsidRPr="00DE5A5F">
        <w:rPr>
          <w:rFonts w:asciiTheme="minorHAnsi" w:hAnsiTheme="minorHAnsi" w:cstheme="minorHAnsi"/>
          <w:color w:val="000000"/>
        </w:rPr>
        <w:t xml:space="preserve"> handelen heeft voor de groei en de totale ontplooiing van de internen.</w:t>
      </w:r>
    </w:p>
    <w:p w14:paraId="377D0858"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52B5F973" w14:textId="5BC0705B" w:rsidR="00D479D4" w:rsidRPr="00DE5A5F" w:rsidRDefault="001157D9"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Als</w:t>
      </w:r>
      <w:r w:rsidR="00ED4906" w:rsidRPr="00DE5A5F">
        <w:rPr>
          <w:rFonts w:asciiTheme="minorHAnsi" w:hAnsiTheme="minorHAnsi" w:cstheme="minorHAnsi"/>
          <w:color w:val="000000"/>
        </w:rPr>
        <w:t xml:space="preserve"> personeelslid </w:t>
      </w:r>
      <w:r w:rsidRPr="00DE5A5F">
        <w:rPr>
          <w:rFonts w:asciiTheme="minorHAnsi" w:hAnsiTheme="minorHAnsi" w:cstheme="minorHAnsi"/>
          <w:color w:val="000000"/>
        </w:rPr>
        <w:t>heb je</w:t>
      </w:r>
      <w:r w:rsidR="00D479D4" w:rsidRPr="00DE5A5F">
        <w:rPr>
          <w:rFonts w:asciiTheme="minorHAnsi" w:hAnsiTheme="minorHAnsi" w:cstheme="minorHAnsi"/>
          <w:color w:val="000000"/>
        </w:rPr>
        <w:t xml:space="preserve"> een begeleidende opdracht: </w:t>
      </w:r>
      <w:r w:rsidRPr="00DE5A5F">
        <w:rPr>
          <w:rFonts w:asciiTheme="minorHAnsi" w:hAnsiTheme="minorHAnsi" w:cstheme="minorHAnsi"/>
          <w:color w:val="000000"/>
        </w:rPr>
        <w:t>je bent</w:t>
      </w:r>
      <w:r w:rsidR="00D479D4" w:rsidRPr="00DE5A5F">
        <w:rPr>
          <w:rFonts w:asciiTheme="minorHAnsi" w:hAnsiTheme="minorHAnsi" w:cstheme="minorHAnsi"/>
          <w:color w:val="000000"/>
        </w:rPr>
        <w:t xml:space="preserve"> aanwezig, </w:t>
      </w:r>
      <w:r w:rsidRPr="00DE5A5F">
        <w:rPr>
          <w:rFonts w:asciiTheme="minorHAnsi" w:hAnsiTheme="minorHAnsi" w:cstheme="minorHAnsi"/>
          <w:color w:val="000000"/>
        </w:rPr>
        <w:t>je kent</w:t>
      </w:r>
      <w:r w:rsidR="00D479D4" w:rsidRPr="00DE5A5F">
        <w:rPr>
          <w:rFonts w:asciiTheme="minorHAnsi" w:hAnsiTheme="minorHAnsi" w:cstheme="minorHAnsi"/>
          <w:color w:val="000000"/>
        </w:rPr>
        <w:t xml:space="preserve"> de internen, </w:t>
      </w:r>
      <w:r w:rsidRPr="00DE5A5F">
        <w:rPr>
          <w:rFonts w:asciiTheme="minorHAnsi" w:hAnsiTheme="minorHAnsi" w:cstheme="minorHAnsi"/>
          <w:color w:val="000000"/>
        </w:rPr>
        <w:t>je</w:t>
      </w:r>
      <w:r w:rsidR="00D479D4" w:rsidRPr="00DE5A5F">
        <w:rPr>
          <w:rFonts w:asciiTheme="minorHAnsi" w:hAnsiTheme="minorHAnsi" w:cstheme="minorHAnsi"/>
          <w:color w:val="000000"/>
        </w:rPr>
        <w:t xml:space="preserve"> luistert, </w:t>
      </w:r>
      <w:r w:rsidRPr="00DE5A5F">
        <w:rPr>
          <w:rFonts w:asciiTheme="minorHAnsi" w:hAnsiTheme="minorHAnsi" w:cstheme="minorHAnsi"/>
          <w:color w:val="000000"/>
        </w:rPr>
        <w:t>je</w:t>
      </w:r>
      <w:r w:rsidR="00D479D4" w:rsidRPr="00DE5A5F">
        <w:rPr>
          <w:rFonts w:asciiTheme="minorHAnsi" w:hAnsiTheme="minorHAnsi" w:cstheme="minorHAnsi"/>
          <w:color w:val="000000"/>
        </w:rPr>
        <w:t xml:space="preserve"> volgt op en </w:t>
      </w:r>
      <w:r w:rsidRPr="00DE5A5F">
        <w:rPr>
          <w:rFonts w:asciiTheme="minorHAnsi" w:hAnsiTheme="minorHAnsi" w:cstheme="minorHAnsi"/>
          <w:color w:val="000000"/>
        </w:rPr>
        <w:t>je</w:t>
      </w:r>
      <w:r w:rsidR="00ED4906" w:rsidRPr="00DE5A5F">
        <w:rPr>
          <w:rFonts w:asciiTheme="minorHAnsi" w:hAnsiTheme="minorHAnsi" w:cstheme="minorHAnsi"/>
          <w:color w:val="000000"/>
        </w:rPr>
        <w:t xml:space="preserve"> </w:t>
      </w:r>
      <w:r w:rsidR="00D479D4" w:rsidRPr="00DE5A5F">
        <w:rPr>
          <w:rFonts w:asciiTheme="minorHAnsi" w:hAnsiTheme="minorHAnsi" w:cstheme="minorHAnsi"/>
          <w:color w:val="000000"/>
        </w:rPr>
        <w:t xml:space="preserve">zorgt voor een goede studiesfeer. Actief luisteren is een belangrijke attitude voor </w:t>
      </w:r>
      <w:r w:rsidR="00ED4906" w:rsidRPr="00DE5A5F">
        <w:rPr>
          <w:rFonts w:asciiTheme="minorHAnsi" w:hAnsiTheme="minorHAnsi" w:cstheme="minorHAnsi"/>
          <w:color w:val="000000"/>
        </w:rPr>
        <w:t>het personeelslid</w:t>
      </w:r>
      <w:r w:rsidR="00D479D4" w:rsidRPr="00DE5A5F">
        <w:rPr>
          <w:rFonts w:asciiTheme="minorHAnsi" w:hAnsiTheme="minorHAnsi" w:cstheme="minorHAnsi"/>
          <w:color w:val="000000"/>
        </w:rPr>
        <w:t xml:space="preserve">. </w:t>
      </w:r>
      <w:r w:rsidRPr="00DE5A5F">
        <w:rPr>
          <w:rFonts w:asciiTheme="minorHAnsi" w:hAnsiTheme="minorHAnsi" w:cstheme="minorHAnsi"/>
          <w:color w:val="000000"/>
        </w:rPr>
        <w:t>Als personeelslid</w:t>
      </w:r>
      <w:r w:rsidR="00D479D4" w:rsidRPr="00DE5A5F">
        <w:rPr>
          <w:rFonts w:asciiTheme="minorHAnsi" w:hAnsiTheme="minorHAnsi" w:cstheme="minorHAnsi"/>
          <w:color w:val="000000"/>
        </w:rPr>
        <w:t xml:space="preserve"> ondersteun</w:t>
      </w:r>
      <w:r w:rsidRPr="00DE5A5F">
        <w:rPr>
          <w:rFonts w:asciiTheme="minorHAnsi" w:hAnsiTheme="minorHAnsi" w:cstheme="minorHAnsi"/>
          <w:color w:val="000000"/>
        </w:rPr>
        <w:t xml:space="preserve"> je</w:t>
      </w:r>
      <w:r w:rsidR="00D479D4" w:rsidRPr="00DE5A5F">
        <w:rPr>
          <w:rFonts w:asciiTheme="minorHAnsi" w:hAnsiTheme="minorHAnsi" w:cstheme="minorHAnsi"/>
          <w:color w:val="000000"/>
        </w:rPr>
        <w:t xml:space="preserve"> het leerproces van de individuele intern op studievlak, bij conflicten en </w:t>
      </w:r>
      <w:r w:rsidRPr="00DE5A5F">
        <w:rPr>
          <w:rFonts w:asciiTheme="minorHAnsi" w:hAnsiTheme="minorHAnsi" w:cstheme="minorHAnsi"/>
          <w:color w:val="000000"/>
        </w:rPr>
        <w:t>leer je</w:t>
      </w:r>
      <w:r w:rsidR="00D479D4" w:rsidRPr="00DE5A5F">
        <w:rPr>
          <w:rFonts w:asciiTheme="minorHAnsi" w:hAnsiTheme="minorHAnsi" w:cstheme="minorHAnsi"/>
          <w:color w:val="000000"/>
        </w:rPr>
        <w:t xml:space="preserve"> de intern waard(n)volle omgangsvormen en attitudes. </w:t>
      </w:r>
      <w:r w:rsidR="00D479D4" w:rsidRPr="00DE5A5F">
        <w:rPr>
          <w:rFonts w:asciiTheme="minorHAnsi" w:hAnsiTheme="minorHAnsi" w:cstheme="minorHAnsi"/>
          <w:color w:val="000000"/>
        </w:rPr>
        <w:br/>
      </w:r>
      <w:r w:rsidRPr="00DE5A5F">
        <w:rPr>
          <w:rFonts w:asciiTheme="minorHAnsi" w:hAnsiTheme="minorHAnsi" w:cstheme="minorHAnsi"/>
          <w:color w:val="000000"/>
        </w:rPr>
        <w:t>Als personeelslid heb je</w:t>
      </w:r>
      <w:r w:rsidR="00D479D4" w:rsidRPr="00DE5A5F">
        <w:rPr>
          <w:rFonts w:asciiTheme="minorHAnsi" w:hAnsiTheme="minorHAnsi" w:cstheme="minorHAnsi"/>
          <w:color w:val="000000"/>
        </w:rPr>
        <w:t xml:space="preserve"> voldoende aandacht voor kwetsbare internen, internen die problemen hebben en internen die om welke reden dan ook kansarm zijn. </w:t>
      </w:r>
      <w:r w:rsidR="00D479D4" w:rsidRPr="00DE5A5F">
        <w:rPr>
          <w:rFonts w:asciiTheme="minorHAnsi" w:hAnsiTheme="minorHAnsi" w:cstheme="minorHAnsi"/>
          <w:color w:val="000000"/>
        </w:rPr>
        <w:br/>
        <w:t>De internen worden gestimuleerd tot een gezonde en evenwichtige ontwikkeling van verstand en emotie, van lichaam en geest, elk volgens zijn leeftijd.</w:t>
      </w:r>
    </w:p>
    <w:p w14:paraId="2A2F96AE"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EB46C3F" w14:textId="68BFDC3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Vanuit </w:t>
      </w:r>
      <w:r w:rsidR="001157D9" w:rsidRPr="00DE5A5F">
        <w:rPr>
          <w:rFonts w:asciiTheme="minorHAnsi" w:hAnsiTheme="minorHAnsi" w:cstheme="minorHAnsi"/>
          <w:color w:val="000000"/>
        </w:rPr>
        <w:t>jouw</w:t>
      </w:r>
      <w:r w:rsidRPr="00DE5A5F">
        <w:rPr>
          <w:rFonts w:asciiTheme="minorHAnsi" w:hAnsiTheme="minorHAnsi" w:cstheme="minorHAnsi"/>
          <w:color w:val="000000"/>
        </w:rPr>
        <w:t xml:space="preserve"> professionaliteit </w:t>
      </w:r>
      <w:r w:rsidR="001157D9" w:rsidRPr="00DE5A5F">
        <w:rPr>
          <w:rFonts w:asciiTheme="minorHAnsi" w:hAnsiTheme="minorHAnsi" w:cstheme="minorHAnsi"/>
          <w:color w:val="000000"/>
        </w:rPr>
        <w:t>als</w:t>
      </w:r>
      <w:r w:rsidR="00ED4906" w:rsidRPr="00DE5A5F">
        <w:rPr>
          <w:rFonts w:asciiTheme="minorHAnsi" w:hAnsiTheme="minorHAnsi" w:cstheme="minorHAnsi"/>
          <w:color w:val="000000"/>
        </w:rPr>
        <w:t xml:space="preserve"> personeelslid</w:t>
      </w:r>
      <w:r w:rsidRPr="00DE5A5F">
        <w:rPr>
          <w:rFonts w:asciiTheme="minorHAnsi" w:hAnsiTheme="minorHAnsi" w:cstheme="minorHAnsi"/>
          <w:color w:val="000000"/>
        </w:rPr>
        <w:t xml:space="preserve"> </w:t>
      </w:r>
      <w:r w:rsidR="00554D62" w:rsidRPr="00DE5A5F">
        <w:rPr>
          <w:rFonts w:asciiTheme="minorHAnsi" w:hAnsiTheme="minorHAnsi" w:cstheme="minorHAnsi"/>
          <w:color w:val="000000"/>
        </w:rPr>
        <w:t xml:space="preserve">dien je </w:t>
      </w:r>
      <w:r w:rsidRPr="00DE5A5F">
        <w:rPr>
          <w:rFonts w:asciiTheme="minorHAnsi" w:hAnsiTheme="minorHAnsi" w:cstheme="minorHAnsi"/>
          <w:color w:val="000000"/>
        </w:rPr>
        <w:t xml:space="preserve">het evenwicht te behouden tussen afstand en nabijheid. Een afstandelijke relatie bevordert geen open, ontspannen sfeer op internaat. </w:t>
      </w:r>
      <w:r w:rsidRPr="00DE5A5F">
        <w:rPr>
          <w:rFonts w:asciiTheme="minorHAnsi" w:hAnsiTheme="minorHAnsi" w:cstheme="minorHAnsi"/>
          <w:color w:val="000000"/>
        </w:rPr>
        <w:br/>
        <w:t xml:space="preserve">Betrokkenheid uit zich onder de vorm van interesse in de leefwereld van de internen en betrokkenheid en aandacht voor wat hen bezighoudt. </w:t>
      </w:r>
      <w:r w:rsidRPr="00DE5A5F">
        <w:rPr>
          <w:rFonts w:asciiTheme="minorHAnsi" w:hAnsiTheme="minorHAnsi" w:cstheme="minorHAnsi"/>
          <w:color w:val="000000"/>
        </w:rPr>
        <w:br/>
        <w:t xml:space="preserve">Waardering en aanmoediging, een opbeurend woord of een eenvoudig gebaar is voor internen noodzakelijk en zorgt voor een warme, familiale sfeer die hen positief stimuleert. </w:t>
      </w:r>
    </w:p>
    <w:p w14:paraId="6AA9A153"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089ED17C" w14:textId="1E7EFA33" w:rsidR="00D479D4" w:rsidRPr="00DE5A5F" w:rsidRDefault="00554D62"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Jouw</w:t>
      </w:r>
      <w:r w:rsidR="00D479D4" w:rsidRPr="00DE5A5F">
        <w:rPr>
          <w:rFonts w:asciiTheme="minorHAnsi" w:hAnsiTheme="minorHAnsi" w:cstheme="minorHAnsi"/>
          <w:color w:val="000000"/>
        </w:rPr>
        <w:t xml:space="preserve"> benadering </w:t>
      </w:r>
      <w:r w:rsidRPr="00DE5A5F">
        <w:rPr>
          <w:rFonts w:asciiTheme="minorHAnsi" w:hAnsiTheme="minorHAnsi" w:cstheme="minorHAnsi"/>
          <w:color w:val="000000"/>
        </w:rPr>
        <w:t>als</w:t>
      </w:r>
      <w:r w:rsidR="00ED4906" w:rsidRPr="00DE5A5F">
        <w:rPr>
          <w:rFonts w:asciiTheme="minorHAnsi" w:hAnsiTheme="minorHAnsi" w:cstheme="minorHAnsi"/>
          <w:color w:val="000000"/>
        </w:rPr>
        <w:t xml:space="preserve"> personeelslid </w:t>
      </w:r>
      <w:r w:rsidR="00D479D4" w:rsidRPr="00DE5A5F">
        <w:rPr>
          <w:rFonts w:asciiTheme="minorHAnsi" w:hAnsiTheme="minorHAnsi" w:cstheme="minorHAnsi"/>
          <w:color w:val="000000"/>
        </w:rPr>
        <w:t xml:space="preserve">gaat altijd uit van </w:t>
      </w:r>
      <w:r w:rsidRPr="00DE5A5F">
        <w:rPr>
          <w:rFonts w:asciiTheme="minorHAnsi" w:hAnsiTheme="minorHAnsi" w:cstheme="minorHAnsi"/>
          <w:color w:val="000000"/>
        </w:rPr>
        <w:t>jouw</w:t>
      </w:r>
      <w:r w:rsidR="00D479D4" w:rsidRPr="00DE5A5F">
        <w:rPr>
          <w:rFonts w:asciiTheme="minorHAnsi" w:hAnsiTheme="minorHAnsi" w:cstheme="minorHAnsi"/>
          <w:color w:val="000000"/>
        </w:rPr>
        <w:t xml:space="preserve"> opvoedende rol en nooit vanuit een ik-gerichte houding waarbij </w:t>
      </w:r>
      <w:r w:rsidRPr="00DE5A5F">
        <w:rPr>
          <w:rFonts w:asciiTheme="minorHAnsi" w:hAnsiTheme="minorHAnsi" w:cstheme="minorHAnsi"/>
          <w:color w:val="000000"/>
        </w:rPr>
        <w:t>je</w:t>
      </w:r>
      <w:r w:rsidR="00D479D4" w:rsidRPr="00DE5A5F">
        <w:rPr>
          <w:rFonts w:asciiTheme="minorHAnsi" w:hAnsiTheme="minorHAnsi" w:cstheme="minorHAnsi"/>
          <w:color w:val="000000"/>
        </w:rPr>
        <w:t xml:space="preserve"> ernaar streeft de ‘vriend’ te zijn van internen of waarbij </w:t>
      </w:r>
      <w:r w:rsidRPr="00DE5A5F">
        <w:rPr>
          <w:rFonts w:asciiTheme="minorHAnsi" w:hAnsiTheme="minorHAnsi" w:cstheme="minorHAnsi"/>
          <w:color w:val="000000"/>
        </w:rPr>
        <w:t>je</w:t>
      </w:r>
      <w:r w:rsidR="00D479D4" w:rsidRPr="00DE5A5F">
        <w:rPr>
          <w:rFonts w:asciiTheme="minorHAnsi" w:hAnsiTheme="minorHAnsi" w:cstheme="minorHAnsi"/>
          <w:color w:val="000000"/>
        </w:rPr>
        <w:t xml:space="preserve"> ingaat op eigen gevoelens. Het is belangrijk het evenwicht te bewaken tussen afstandelijkheid en betrokkenheid.</w:t>
      </w:r>
    </w:p>
    <w:p w14:paraId="4FD73DD7"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0F6C3900" w14:textId="0F56F700"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Internen geven soms zelf hun grens aan op het gebied van afstand en nabijheid. </w:t>
      </w:r>
      <w:r w:rsidR="00244B26" w:rsidRPr="00DE5A5F">
        <w:rPr>
          <w:rFonts w:asciiTheme="minorHAnsi" w:hAnsiTheme="minorHAnsi" w:cstheme="minorHAnsi"/>
          <w:color w:val="000000"/>
        </w:rPr>
        <w:t>Het personeelslid heeft</w:t>
      </w:r>
      <w:r w:rsidRPr="00DE5A5F">
        <w:rPr>
          <w:rFonts w:asciiTheme="minorHAnsi" w:hAnsiTheme="minorHAnsi" w:cstheme="minorHAnsi"/>
          <w:color w:val="000000"/>
        </w:rPr>
        <w:t xml:space="preserve"> daarbij respect</w:t>
      </w:r>
      <w:r w:rsidRPr="00DE5A5F">
        <w:rPr>
          <w:rFonts w:asciiTheme="minorHAnsi" w:hAnsiTheme="minorHAnsi" w:cstheme="minorHAnsi"/>
          <w:i/>
          <w:color w:val="000000"/>
        </w:rPr>
        <w:t xml:space="preserve"> </w:t>
      </w:r>
      <w:r w:rsidRPr="00DE5A5F">
        <w:rPr>
          <w:rFonts w:asciiTheme="minorHAnsi" w:hAnsiTheme="minorHAnsi" w:cstheme="minorHAnsi"/>
          <w:color w:val="000000"/>
        </w:rPr>
        <w:t>voor de gevoeligheden van elke intern. Onder andere de hedendaagse sociale media en netwerken</w:t>
      </w:r>
      <w:r w:rsidR="00244B26" w:rsidRPr="00DE5A5F">
        <w:rPr>
          <w:rFonts w:asciiTheme="minorHAnsi" w:hAnsiTheme="minorHAnsi" w:cstheme="minorHAnsi"/>
          <w:color w:val="000000"/>
        </w:rPr>
        <w:t xml:space="preserve"> </w:t>
      </w:r>
      <w:r w:rsidRPr="00DE5A5F">
        <w:rPr>
          <w:rFonts w:asciiTheme="minorHAnsi" w:hAnsiTheme="minorHAnsi" w:cstheme="minorHAnsi"/>
          <w:color w:val="000000"/>
        </w:rPr>
        <w:t xml:space="preserve">bieden veel kansen tot ontmoeting en sociale contacten maar dragen ook het gevaar van misbruik in zich. </w:t>
      </w:r>
    </w:p>
    <w:p w14:paraId="45D36AF3" w14:textId="61DAB148"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lastRenderedPageBreak/>
        <w:t xml:space="preserve">Het persoonlijk contact tussen </w:t>
      </w:r>
      <w:r w:rsidR="00244B26" w:rsidRPr="00DE5A5F">
        <w:rPr>
          <w:rFonts w:asciiTheme="minorHAnsi" w:hAnsiTheme="minorHAnsi" w:cstheme="minorHAnsi"/>
          <w:color w:val="000000"/>
        </w:rPr>
        <w:t>personeelsleden</w:t>
      </w:r>
      <w:r w:rsidRPr="00DE5A5F">
        <w:rPr>
          <w:rFonts w:asciiTheme="minorHAnsi" w:hAnsiTheme="minorHAnsi" w:cstheme="minorHAnsi"/>
          <w:color w:val="000000"/>
        </w:rPr>
        <w:t xml:space="preserve"> en internen via deze media moet met de nodige professionaliteit, reserve en omzichtigheid benaderd worden. </w:t>
      </w:r>
    </w:p>
    <w:p w14:paraId="5ABABDB9"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490D4D0E" w14:textId="48DEA36F"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Als </w:t>
      </w:r>
      <w:r w:rsidR="00244B26" w:rsidRPr="00DE5A5F">
        <w:rPr>
          <w:rFonts w:asciiTheme="minorHAnsi" w:hAnsiTheme="minorHAnsi" w:cstheme="minorHAnsi"/>
          <w:color w:val="000000"/>
        </w:rPr>
        <w:t xml:space="preserve">personeelslid </w:t>
      </w:r>
      <w:r w:rsidRPr="00DE5A5F">
        <w:rPr>
          <w:rFonts w:asciiTheme="minorHAnsi" w:hAnsiTheme="minorHAnsi" w:cstheme="minorHAnsi"/>
          <w:color w:val="000000"/>
        </w:rPr>
        <w:t xml:space="preserve">ben je alert voor signalen van grensoverschrijdend gedrag door internen. Je hebt ook oog voor grensoverschrijdend gedrag tussen internen onderling en je brengt altijd de </w:t>
      </w:r>
      <w:r w:rsidR="00E87B5C">
        <w:rPr>
          <w:rFonts w:asciiTheme="minorHAnsi" w:hAnsiTheme="minorHAnsi" w:cstheme="minorHAnsi"/>
          <w:color w:val="000000"/>
        </w:rPr>
        <w:t>directeur</w:t>
      </w:r>
      <w:r w:rsidRPr="00DE5A5F">
        <w:rPr>
          <w:rFonts w:asciiTheme="minorHAnsi" w:hAnsiTheme="minorHAnsi" w:cstheme="minorHAnsi"/>
          <w:color w:val="000000"/>
        </w:rPr>
        <w:t xml:space="preserve"> op de hoogte bij het vaststellen van dit gedrag. Een gezond evenwicht tussen rede en emotie versterkt de weerbaarheid van de internen en helpt hen ook met andere situaties in hun leven om te gaan. Duidelijke, gemeenschappelijke afspraken met het team over concrete situaties zijn noodzakelijk en helpen je de visie gestalte te geven.</w:t>
      </w:r>
    </w:p>
    <w:p w14:paraId="1E51ECAD"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47F1737A" w14:textId="53D05BE7"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In de omgang tussen </w:t>
      </w:r>
      <w:r w:rsidR="00554D62" w:rsidRPr="00DE5A5F">
        <w:rPr>
          <w:rFonts w:asciiTheme="minorHAnsi" w:hAnsiTheme="minorHAnsi" w:cstheme="minorHAnsi"/>
          <w:color w:val="000000"/>
        </w:rPr>
        <w:t xml:space="preserve">personeelsleden </w:t>
      </w:r>
      <w:r w:rsidRPr="00DE5A5F">
        <w:rPr>
          <w:rFonts w:asciiTheme="minorHAnsi" w:hAnsiTheme="minorHAnsi" w:cstheme="minorHAnsi"/>
          <w:color w:val="000000"/>
        </w:rPr>
        <w:t xml:space="preserve">en internen stellen we ‘eerbied en respect’ centraal. Dit respect is wederzijds en uit zich in alle omgangsvormen: verbaal (door het aanmoedigen van respectvol taalgebruik), handelingen, samenwerken en samenleven. Je benadert een individuele intern steeds in het kader van je rol als opvoeder en je respecteert de intern in zijn eigenheid, zijn mogelijkheden en zijn kwetsbaarheid. </w:t>
      </w:r>
    </w:p>
    <w:p w14:paraId="14E7E5DE"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1F6A2142" w14:textId="485774A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Eerbied en respect uit zich ook door discreet om te gaan met persoonsgebonden gevoelige informatie. Het is noodzakelijk dat internen kunnen opgroeien in een veilige en stabiele omgeving die vrij is van grensoverschrijdend gedrag, agressie en geweld. Voor alle vormen van lichamelijk of psychisch geweld of (seksueel) misbruik gebaseerd op de machtsverhouding tussen </w:t>
      </w:r>
      <w:r w:rsidR="00554D62" w:rsidRPr="00DE5A5F">
        <w:rPr>
          <w:rFonts w:asciiTheme="minorHAnsi" w:hAnsiTheme="minorHAnsi" w:cstheme="minorHAnsi"/>
          <w:color w:val="000000"/>
        </w:rPr>
        <w:t>personee</w:t>
      </w:r>
      <w:r w:rsidR="00427F21" w:rsidRPr="00DE5A5F">
        <w:rPr>
          <w:rFonts w:asciiTheme="minorHAnsi" w:hAnsiTheme="minorHAnsi" w:cstheme="minorHAnsi"/>
          <w:color w:val="000000"/>
        </w:rPr>
        <w:t>l</w:t>
      </w:r>
      <w:r w:rsidR="00554D62" w:rsidRPr="00DE5A5F">
        <w:rPr>
          <w:rFonts w:asciiTheme="minorHAnsi" w:hAnsiTheme="minorHAnsi" w:cstheme="minorHAnsi"/>
          <w:color w:val="000000"/>
        </w:rPr>
        <w:t>sleden</w:t>
      </w:r>
      <w:r w:rsidRPr="00DE5A5F">
        <w:rPr>
          <w:rFonts w:asciiTheme="minorHAnsi" w:hAnsiTheme="minorHAnsi" w:cstheme="minorHAnsi"/>
          <w:color w:val="000000"/>
        </w:rPr>
        <w:t xml:space="preserve"> en internen geldt een nultolerantie. Als je inbreuken in deze gevallen vaststelt, heb je meldingsplicht aan de vertrouwenspersoon van het internaat (zie arbeidsreglement).</w:t>
      </w:r>
    </w:p>
    <w:p w14:paraId="458AAFE0"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48A087A" w14:textId="0F52BC6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Het </w:t>
      </w:r>
      <w:r w:rsidR="00554D62" w:rsidRPr="00DE5A5F">
        <w:rPr>
          <w:rFonts w:asciiTheme="minorHAnsi" w:hAnsiTheme="minorHAnsi" w:cstheme="minorHAnsi"/>
          <w:color w:val="000000"/>
        </w:rPr>
        <w:t>onderwijs</w:t>
      </w:r>
      <w:r w:rsidRPr="00DE5A5F">
        <w:rPr>
          <w:rFonts w:asciiTheme="minorHAnsi" w:hAnsiTheme="minorHAnsi" w:cstheme="minorHAnsi"/>
          <w:color w:val="000000"/>
        </w:rPr>
        <w:t xml:space="preserve">internaat heeft voornamelijk een groepsgerichte werking. In het internaat staat de leefgroep centraal en de verbondenheid tussen de internen wordt gestimuleerd door gemeenschappelijke afspraken, studiemomenten en ontspanningsactiviteiten. </w:t>
      </w:r>
    </w:p>
    <w:p w14:paraId="6E7423EF"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Samenleven binnen een leefgroep kan voor veel jongeren bepaalde problemen helpen ‘relativeren’ of in een bredere context plaatsen.</w:t>
      </w:r>
    </w:p>
    <w:p w14:paraId="78936C26" w14:textId="1614F80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Bij individuele bena</w:t>
      </w:r>
      <w:r w:rsidR="00554D62" w:rsidRPr="00DE5A5F">
        <w:rPr>
          <w:rFonts w:asciiTheme="minorHAnsi" w:hAnsiTheme="minorHAnsi" w:cstheme="minorHAnsi"/>
          <w:color w:val="000000"/>
        </w:rPr>
        <w:t>d</w:t>
      </w:r>
      <w:r w:rsidRPr="00DE5A5F">
        <w:rPr>
          <w:rFonts w:asciiTheme="minorHAnsi" w:hAnsiTheme="minorHAnsi" w:cstheme="minorHAnsi"/>
          <w:color w:val="000000"/>
        </w:rPr>
        <w:t xml:space="preserve">ering van een intern, mag </w:t>
      </w:r>
      <w:r w:rsidR="00554D62" w:rsidRPr="00DE5A5F">
        <w:rPr>
          <w:rFonts w:asciiTheme="minorHAnsi" w:hAnsiTheme="minorHAnsi" w:cstheme="minorHAnsi"/>
          <w:color w:val="000000"/>
        </w:rPr>
        <w:t>het personeelslid van het onderwijsinternaat</w:t>
      </w:r>
      <w:r w:rsidRPr="00DE5A5F">
        <w:rPr>
          <w:rFonts w:asciiTheme="minorHAnsi" w:hAnsiTheme="minorHAnsi" w:cstheme="minorHAnsi"/>
          <w:color w:val="000000"/>
        </w:rPr>
        <w:t xml:space="preserve"> de groep nooit uit het oog verliezen. </w:t>
      </w:r>
    </w:p>
    <w:p w14:paraId="4AA8F666" w14:textId="17E1BA6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Uiteraard sta je als </w:t>
      </w:r>
      <w:r w:rsidR="00554D62" w:rsidRPr="00DE5A5F">
        <w:rPr>
          <w:rFonts w:asciiTheme="minorHAnsi" w:hAnsiTheme="minorHAnsi" w:cstheme="minorHAnsi"/>
          <w:color w:val="000000"/>
        </w:rPr>
        <w:t>personeelslid</w:t>
      </w:r>
      <w:r w:rsidRPr="00DE5A5F">
        <w:rPr>
          <w:rFonts w:asciiTheme="minorHAnsi" w:hAnsiTheme="minorHAnsi" w:cstheme="minorHAnsi"/>
          <w:color w:val="000000"/>
        </w:rPr>
        <w:t xml:space="preserve"> open voor een gesprek in verband met de zorgvragen van de intern. Toch zijn er grenzen aan de individuele aandacht voor een intern. Bij problemen of zorgvragen die een professionele begeleiding of therapie nodig hebben, </w:t>
      </w:r>
      <w:r w:rsidR="00B015DE" w:rsidRPr="00DE5A5F">
        <w:rPr>
          <w:rFonts w:asciiTheme="minorHAnsi" w:hAnsiTheme="minorHAnsi" w:cstheme="minorHAnsi"/>
          <w:color w:val="000000"/>
        </w:rPr>
        <w:t>kan het internaat de hulp van externe partners inroepen of ernaar doorverwijzen.</w:t>
      </w:r>
    </w:p>
    <w:p w14:paraId="4F0185FD"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087E1A13" w14:textId="25E6DA36"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Verbondenheid betekent ook dat je een vertrouwenssfeer helpt creëren tussen de </w:t>
      </w:r>
      <w:r w:rsidR="00B015DE" w:rsidRPr="00DE5A5F">
        <w:rPr>
          <w:rFonts w:asciiTheme="minorHAnsi" w:hAnsiTheme="minorHAnsi" w:cstheme="minorHAnsi"/>
          <w:color w:val="000000"/>
        </w:rPr>
        <w:t>personeelsleden</w:t>
      </w:r>
      <w:r w:rsidRPr="00DE5A5F">
        <w:rPr>
          <w:rFonts w:asciiTheme="minorHAnsi" w:hAnsiTheme="minorHAnsi" w:cstheme="minorHAnsi"/>
          <w:color w:val="000000"/>
        </w:rPr>
        <w:t xml:space="preserve"> waardoor de omgang met internen op een open manier kan besproken worden.</w:t>
      </w:r>
    </w:p>
    <w:p w14:paraId="0D6CBE6D" w14:textId="0543E1C0" w:rsidR="00D479D4" w:rsidRPr="00DE5A5F" w:rsidRDefault="00D479D4" w:rsidP="00D479D4">
      <w:pPr>
        <w:rPr>
          <w:rFonts w:asciiTheme="minorHAnsi" w:hAnsiTheme="minorHAnsi" w:cstheme="minorHAnsi"/>
        </w:rPr>
      </w:pPr>
    </w:p>
    <w:p w14:paraId="5B8059F6" w14:textId="77777777" w:rsidR="00D479D4" w:rsidRPr="00DE5A5F" w:rsidRDefault="00D479D4" w:rsidP="00D479D4">
      <w:pPr>
        <w:pStyle w:val="Kop1"/>
        <w:ind w:left="567" w:hanging="567"/>
        <w:rPr>
          <w:rFonts w:asciiTheme="minorHAnsi" w:hAnsiTheme="minorHAnsi" w:cstheme="minorHAnsi"/>
        </w:rPr>
      </w:pPr>
      <w:r w:rsidRPr="00DE5A5F">
        <w:rPr>
          <w:rFonts w:asciiTheme="minorHAnsi" w:hAnsiTheme="minorHAnsi" w:cstheme="minorHAnsi"/>
        </w:rPr>
        <w:t>Missie internaten van het GO! onderwijs van de Vlaamse Gemeenschap</w:t>
      </w:r>
    </w:p>
    <w:p w14:paraId="78894324" w14:textId="77777777" w:rsidR="00D479D4" w:rsidRPr="00DE5A5F" w:rsidRDefault="00D479D4" w:rsidP="00D479D4">
      <w:pPr>
        <w:autoSpaceDE w:val="0"/>
        <w:autoSpaceDN w:val="0"/>
        <w:adjustRightInd w:val="0"/>
        <w:rPr>
          <w:rFonts w:asciiTheme="minorHAnsi" w:hAnsiTheme="minorHAnsi" w:cstheme="minorHAnsi"/>
        </w:rPr>
      </w:pPr>
    </w:p>
    <w:p w14:paraId="07494459" w14:textId="3710E5CF" w:rsidR="00D479D4" w:rsidRPr="00DE5A5F" w:rsidRDefault="00D479D4" w:rsidP="00D479D4">
      <w:pPr>
        <w:autoSpaceDE w:val="0"/>
        <w:autoSpaceDN w:val="0"/>
        <w:adjustRightInd w:val="0"/>
        <w:rPr>
          <w:rFonts w:asciiTheme="minorHAnsi" w:hAnsiTheme="minorHAnsi" w:cstheme="minorHAnsi"/>
        </w:rPr>
      </w:pPr>
      <w:r w:rsidRPr="00DE5A5F">
        <w:rPr>
          <w:rFonts w:asciiTheme="minorHAnsi" w:hAnsiTheme="minorHAnsi" w:cstheme="minorHAnsi"/>
        </w:rPr>
        <w:t xml:space="preserve">De GO! internaten van de Vlaamse Gemeenschap vervullen een </w:t>
      </w:r>
      <w:r w:rsidRPr="00E87B5C">
        <w:rPr>
          <w:rFonts w:asciiTheme="minorHAnsi" w:hAnsiTheme="minorHAnsi" w:cstheme="minorHAnsi"/>
          <w:b/>
          <w:bCs/>
        </w:rPr>
        <w:t>maatschappelijke rol</w:t>
      </w:r>
      <w:r w:rsidR="00E87B5C">
        <w:rPr>
          <w:rFonts w:asciiTheme="minorHAnsi" w:hAnsiTheme="minorHAnsi" w:cstheme="minorHAnsi"/>
        </w:rPr>
        <w:t>:</w:t>
      </w:r>
    </w:p>
    <w:p w14:paraId="20CFD20A" w14:textId="77777777" w:rsidR="00D479D4" w:rsidRPr="00DE5A5F" w:rsidRDefault="00D479D4" w:rsidP="00D479D4">
      <w:pPr>
        <w:autoSpaceDE w:val="0"/>
        <w:autoSpaceDN w:val="0"/>
        <w:adjustRightInd w:val="0"/>
        <w:rPr>
          <w:rFonts w:asciiTheme="minorHAnsi" w:hAnsiTheme="minorHAnsi" w:cstheme="minorHAnsi"/>
        </w:rPr>
      </w:pPr>
    </w:p>
    <w:p w14:paraId="7F188FFD" w14:textId="66528FC8" w:rsidR="00DE5A5F" w:rsidRPr="00E87B5C" w:rsidRDefault="00DE5A5F" w:rsidP="00DE5A5F">
      <w:pPr>
        <w:pStyle w:val="Lijstalinea"/>
        <w:numPr>
          <w:ilvl w:val="0"/>
          <w:numId w:val="23"/>
        </w:numPr>
        <w:autoSpaceDE w:val="0"/>
        <w:autoSpaceDN w:val="0"/>
        <w:adjustRightInd w:val="0"/>
        <w:rPr>
          <w:rFonts w:asciiTheme="minorHAnsi" w:hAnsiTheme="minorHAnsi" w:cstheme="minorHAnsi"/>
        </w:rPr>
      </w:pPr>
      <w:r w:rsidRPr="00E87B5C">
        <w:rPr>
          <w:rFonts w:asciiTheme="minorHAnsi" w:hAnsiTheme="minorHAnsi" w:cstheme="minorHAnsi"/>
        </w:rPr>
        <w:t xml:space="preserve">De pedagogische functie bestaat uit (studie)begeleiding, persoonlijkheidsvorming en zinvolle vrijetijdsbesteding, zodat de </w:t>
      </w:r>
      <w:r w:rsidRPr="00E87B5C">
        <w:rPr>
          <w:rFonts w:asciiTheme="minorHAnsi" w:hAnsiTheme="minorHAnsi" w:cstheme="minorHAnsi"/>
        </w:rPr>
        <w:t>onderwijs</w:t>
      </w:r>
      <w:r w:rsidRPr="00E87B5C">
        <w:rPr>
          <w:rFonts w:asciiTheme="minorHAnsi" w:hAnsiTheme="minorHAnsi" w:cstheme="minorHAnsi"/>
        </w:rPr>
        <w:t>internaten een verlengstuk vormen van de school</w:t>
      </w:r>
    </w:p>
    <w:p w14:paraId="6C58E594" w14:textId="27D5BA6F" w:rsidR="00DE5A5F" w:rsidRPr="00E87B5C" w:rsidRDefault="00DE5A5F" w:rsidP="00DE5A5F">
      <w:pPr>
        <w:pStyle w:val="Lijstalinea"/>
        <w:numPr>
          <w:ilvl w:val="0"/>
          <w:numId w:val="23"/>
        </w:numPr>
        <w:autoSpaceDE w:val="0"/>
        <w:autoSpaceDN w:val="0"/>
        <w:adjustRightInd w:val="0"/>
        <w:rPr>
          <w:rFonts w:asciiTheme="minorHAnsi" w:hAnsiTheme="minorHAnsi" w:cstheme="minorHAnsi"/>
        </w:rPr>
      </w:pPr>
      <w:r w:rsidRPr="00E87B5C">
        <w:rPr>
          <w:rFonts w:asciiTheme="minorHAnsi" w:hAnsiTheme="minorHAnsi" w:cstheme="minorHAnsi"/>
        </w:rPr>
        <w:t xml:space="preserve">De </w:t>
      </w:r>
      <w:proofErr w:type="spellStart"/>
      <w:r w:rsidRPr="00E87B5C">
        <w:rPr>
          <w:rFonts w:asciiTheme="minorHAnsi" w:hAnsiTheme="minorHAnsi" w:cstheme="minorHAnsi"/>
        </w:rPr>
        <w:t>thuisvervangende</w:t>
      </w:r>
      <w:proofErr w:type="spellEnd"/>
      <w:r w:rsidRPr="00E87B5C">
        <w:rPr>
          <w:rFonts w:asciiTheme="minorHAnsi" w:hAnsiTheme="minorHAnsi" w:cstheme="minorHAnsi"/>
        </w:rPr>
        <w:t xml:space="preserve"> functie maakt dat het internaat een "thuis" wordt.</w:t>
      </w:r>
    </w:p>
    <w:p w14:paraId="296C4498" w14:textId="0562875B" w:rsidR="00DE5A5F" w:rsidRPr="00E87B5C" w:rsidRDefault="00DE5A5F" w:rsidP="00DE5A5F">
      <w:pPr>
        <w:pStyle w:val="Lijstalinea"/>
        <w:numPr>
          <w:ilvl w:val="0"/>
          <w:numId w:val="23"/>
        </w:numPr>
        <w:autoSpaceDE w:val="0"/>
        <w:autoSpaceDN w:val="0"/>
        <w:adjustRightInd w:val="0"/>
        <w:rPr>
          <w:rFonts w:asciiTheme="minorHAnsi" w:hAnsiTheme="minorHAnsi" w:cstheme="minorHAnsi"/>
        </w:rPr>
      </w:pPr>
      <w:r w:rsidRPr="00E87B5C">
        <w:rPr>
          <w:rFonts w:asciiTheme="minorHAnsi" w:hAnsiTheme="minorHAnsi" w:cstheme="minorHAnsi"/>
        </w:rPr>
        <w:t>De democratiseringsfunctie zorgt ervoor dat kinderen en jongeren met minder kansen toch</w:t>
      </w:r>
      <w:r w:rsidRPr="00E87B5C">
        <w:rPr>
          <w:rFonts w:asciiTheme="minorHAnsi" w:hAnsiTheme="minorHAnsi" w:cstheme="minorHAnsi"/>
        </w:rPr>
        <w:t xml:space="preserve"> </w:t>
      </w:r>
      <w:r w:rsidRPr="00E87B5C">
        <w:rPr>
          <w:rFonts w:asciiTheme="minorHAnsi" w:hAnsiTheme="minorHAnsi" w:cstheme="minorHAnsi"/>
        </w:rPr>
        <w:t>een geschikte studierichting of studieniveau kunnen volgen in optimale pedagogische omstandigheden.</w:t>
      </w:r>
    </w:p>
    <w:p w14:paraId="041BD285" w14:textId="44E3F869" w:rsidR="00DE5A5F" w:rsidRPr="00E87B5C" w:rsidRDefault="00DE5A5F" w:rsidP="00DE5A5F">
      <w:pPr>
        <w:pStyle w:val="Lijstalinea"/>
        <w:numPr>
          <w:ilvl w:val="0"/>
          <w:numId w:val="23"/>
        </w:numPr>
        <w:autoSpaceDE w:val="0"/>
        <w:autoSpaceDN w:val="0"/>
        <w:adjustRightInd w:val="0"/>
        <w:rPr>
          <w:rFonts w:asciiTheme="minorHAnsi" w:hAnsiTheme="minorHAnsi" w:cstheme="minorHAnsi"/>
        </w:rPr>
      </w:pPr>
      <w:r w:rsidRPr="00E87B5C">
        <w:rPr>
          <w:rFonts w:asciiTheme="minorHAnsi" w:hAnsiTheme="minorHAnsi" w:cstheme="minorHAnsi"/>
        </w:rPr>
        <w:t>De sociaalpreventieve functie wordt vervuld door ook aandacht te hebben voor kinderen en jongeren met psychosociale en/of medische problemen.</w:t>
      </w:r>
    </w:p>
    <w:p w14:paraId="3AA5021F" w14:textId="77777777" w:rsidR="00D479D4" w:rsidRPr="00DE5A5F" w:rsidRDefault="00D479D4" w:rsidP="00D479D4">
      <w:pPr>
        <w:pStyle w:val="Lijstalinea"/>
        <w:autoSpaceDE w:val="0"/>
        <w:autoSpaceDN w:val="0"/>
        <w:adjustRightInd w:val="0"/>
        <w:spacing w:after="0" w:line="240" w:lineRule="auto"/>
        <w:rPr>
          <w:rFonts w:asciiTheme="minorHAnsi" w:hAnsiTheme="minorHAnsi" w:cstheme="minorHAnsi"/>
        </w:rPr>
      </w:pPr>
    </w:p>
    <w:p w14:paraId="174C8C77" w14:textId="5E618EBD" w:rsidR="001759CC" w:rsidRDefault="00D479D4" w:rsidP="00D479D4">
      <w:pPr>
        <w:autoSpaceDE w:val="0"/>
        <w:autoSpaceDN w:val="0"/>
        <w:adjustRightInd w:val="0"/>
        <w:rPr>
          <w:rFonts w:asciiTheme="minorHAnsi" w:hAnsiTheme="minorHAnsi" w:cstheme="minorHAnsi"/>
        </w:rPr>
      </w:pPr>
      <w:r w:rsidRPr="00DE5A5F">
        <w:rPr>
          <w:rFonts w:asciiTheme="minorHAnsi" w:hAnsiTheme="minorHAnsi" w:cstheme="minorHAnsi"/>
        </w:rPr>
        <w:t xml:space="preserve">De GO! internaten van de Vlaamse Gemeenschap staan voor deze </w:t>
      </w:r>
      <w:r w:rsidRPr="00DE5A5F">
        <w:rPr>
          <w:rFonts w:asciiTheme="minorHAnsi" w:hAnsiTheme="minorHAnsi" w:cstheme="minorHAnsi"/>
          <w:b/>
        </w:rPr>
        <w:t>waarden</w:t>
      </w:r>
      <w:r w:rsidRPr="00DE5A5F">
        <w:rPr>
          <w:rFonts w:asciiTheme="minorHAnsi" w:hAnsiTheme="minorHAnsi" w:cstheme="minorHAnsi"/>
        </w:rPr>
        <w:t>.</w:t>
      </w:r>
    </w:p>
    <w:p w14:paraId="32261194"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Kwaliteit: een zo hoog mogelijk welbevinden nastreven</w:t>
      </w:r>
    </w:p>
    <w:p w14:paraId="797D270A"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Innovatie en creativiteit: openstaan voor verbetering en vernieuwing</w:t>
      </w:r>
    </w:p>
    <w:p w14:paraId="514FA763"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Diversiteit respecteren: een rol vervullen in de multiculturele en pluriforme samenleving</w:t>
      </w:r>
    </w:p>
    <w:p w14:paraId="77D56B6F"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Betrokkenheid: iedereen die met de internaatwerking te maken heeft, participeert</w:t>
      </w:r>
    </w:p>
    <w:p w14:paraId="518785CC"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Openheid en verdraagzaamheid nastreven: op alle mogelijke terreinen zoals eigenheid, ras, morele, culturele, filosofische opvattingen</w:t>
      </w:r>
    </w:p>
    <w:p w14:paraId="5724C258"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Oog voor maatschappelijke werkelijkheid: internen voorbereiden op deelname aan de democratische samenleving</w:t>
      </w:r>
    </w:p>
    <w:p w14:paraId="38407EA3" w14:textId="77777777" w:rsidR="001759CC" w:rsidRPr="00DE5A5F" w:rsidRDefault="001759CC" w:rsidP="001759CC">
      <w:pPr>
        <w:numPr>
          <w:ilvl w:val="0"/>
          <w:numId w:val="22"/>
        </w:numPr>
        <w:spacing w:before="100" w:beforeAutospacing="1" w:after="100" w:afterAutospacing="1"/>
        <w:rPr>
          <w:rFonts w:ascii="Calibri" w:hAnsi="Calibri" w:cs="Calibri"/>
          <w:color w:val="303030"/>
        </w:rPr>
      </w:pPr>
      <w:r w:rsidRPr="00DE5A5F">
        <w:rPr>
          <w:rFonts w:ascii="Calibri" w:hAnsi="Calibri" w:cs="Calibri"/>
          <w:color w:val="303030"/>
        </w:rPr>
        <w:t>Totale persoon: persoonlijkheid en zelfstandigheid ontwikkelen.</w:t>
      </w:r>
    </w:p>
    <w:p w14:paraId="4091BDAB" w14:textId="77777777" w:rsidR="001759CC" w:rsidRPr="00DE5A5F" w:rsidRDefault="001759CC" w:rsidP="00D479D4">
      <w:pPr>
        <w:autoSpaceDE w:val="0"/>
        <w:autoSpaceDN w:val="0"/>
        <w:adjustRightInd w:val="0"/>
        <w:rPr>
          <w:rFonts w:asciiTheme="minorHAnsi" w:hAnsiTheme="minorHAnsi" w:cstheme="minorHAnsi"/>
        </w:rPr>
      </w:pPr>
    </w:p>
    <w:p w14:paraId="284AF374" w14:textId="78BD2E61" w:rsidR="00D479D4" w:rsidRPr="00DE5A5F" w:rsidRDefault="00D479D4" w:rsidP="00D479D4">
      <w:pPr>
        <w:rPr>
          <w:rFonts w:asciiTheme="minorHAnsi" w:hAnsiTheme="minorHAnsi" w:cstheme="minorHAnsi"/>
        </w:rPr>
      </w:pPr>
      <w:r w:rsidRPr="00DE5A5F">
        <w:rPr>
          <w:rFonts w:asciiTheme="minorHAnsi" w:hAnsiTheme="minorHAnsi" w:cstheme="minorHAnsi"/>
        </w:rPr>
        <w:t xml:space="preserve">De internaten van het GO! huldigen de volgende </w:t>
      </w:r>
      <w:r w:rsidRPr="00DE5A5F">
        <w:rPr>
          <w:rFonts w:asciiTheme="minorHAnsi" w:hAnsiTheme="minorHAnsi" w:cstheme="minorHAnsi"/>
          <w:b/>
        </w:rPr>
        <w:t>principes</w:t>
      </w:r>
      <w:r w:rsidRPr="00DE5A5F">
        <w:rPr>
          <w:rFonts w:asciiTheme="minorHAnsi" w:hAnsiTheme="minorHAnsi" w:cstheme="minorHAnsi"/>
        </w:rPr>
        <w:t>:</w:t>
      </w:r>
    </w:p>
    <w:p w14:paraId="5E6A82FA" w14:textId="77777777" w:rsidR="00D479D4" w:rsidRPr="00DE5A5F" w:rsidRDefault="00D479D4" w:rsidP="00D479D4">
      <w:pPr>
        <w:pStyle w:val="Lijstalinea"/>
        <w:numPr>
          <w:ilvl w:val="0"/>
          <w:numId w:val="14"/>
        </w:numPr>
        <w:spacing w:after="0" w:line="240" w:lineRule="auto"/>
        <w:rPr>
          <w:rFonts w:asciiTheme="minorHAnsi" w:hAnsiTheme="minorHAnsi" w:cstheme="minorHAnsi"/>
        </w:rPr>
      </w:pPr>
      <w:r w:rsidRPr="00DE5A5F">
        <w:rPr>
          <w:rFonts w:asciiTheme="minorHAnsi" w:hAnsiTheme="minorHAnsi" w:cstheme="minorHAnsi"/>
        </w:rPr>
        <w:t>Wederzijds vertrouwen vormt de basis voor een gezonde relatie tussen het internaat enerzijds en de jongeren en de ouders anderzijds.</w:t>
      </w:r>
    </w:p>
    <w:p w14:paraId="372FA8DB" w14:textId="77777777" w:rsidR="00D479D4" w:rsidRPr="00DE5A5F" w:rsidRDefault="00D479D4" w:rsidP="00D479D4">
      <w:pPr>
        <w:pStyle w:val="Lijstalinea"/>
        <w:numPr>
          <w:ilvl w:val="0"/>
          <w:numId w:val="14"/>
        </w:numPr>
        <w:spacing w:after="0" w:line="240" w:lineRule="auto"/>
        <w:rPr>
          <w:rFonts w:asciiTheme="minorHAnsi" w:hAnsiTheme="minorHAnsi" w:cstheme="minorHAnsi"/>
        </w:rPr>
      </w:pPr>
      <w:r w:rsidRPr="00DE5A5F">
        <w:rPr>
          <w:rFonts w:asciiTheme="minorHAnsi" w:hAnsiTheme="minorHAnsi" w:cstheme="minorHAnsi"/>
        </w:rPr>
        <w:t>Discreet omgaan met informatie vanuit een respect voor alle betrokkenen</w:t>
      </w:r>
    </w:p>
    <w:p w14:paraId="3A6DB2F3" w14:textId="77777777" w:rsidR="00D479D4" w:rsidRPr="00DE5A5F" w:rsidRDefault="00D479D4" w:rsidP="00D479D4">
      <w:pPr>
        <w:pStyle w:val="Lijstalinea"/>
        <w:numPr>
          <w:ilvl w:val="0"/>
          <w:numId w:val="14"/>
        </w:numPr>
        <w:spacing w:after="0" w:line="240" w:lineRule="auto"/>
        <w:rPr>
          <w:rFonts w:asciiTheme="minorHAnsi" w:hAnsiTheme="minorHAnsi" w:cstheme="minorHAnsi"/>
        </w:rPr>
      </w:pPr>
      <w:r w:rsidRPr="00DE5A5F">
        <w:rPr>
          <w:rFonts w:asciiTheme="minorHAnsi" w:hAnsiTheme="minorHAnsi" w:cstheme="minorHAnsi"/>
        </w:rPr>
        <w:t>Personeelsleden tonen respect voor de privacy in de uitoefening van hun opdracht</w:t>
      </w:r>
    </w:p>
    <w:p w14:paraId="1D76E281" w14:textId="60784885" w:rsidR="00D479D4" w:rsidRPr="00DE5A5F" w:rsidRDefault="00D479D4" w:rsidP="00D479D4">
      <w:pPr>
        <w:pStyle w:val="Lijstalinea"/>
        <w:numPr>
          <w:ilvl w:val="0"/>
          <w:numId w:val="14"/>
        </w:numPr>
        <w:spacing w:after="0" w:line="240" w:lineRule="auto"/>
        <w:rPr>
          <w:rFonts w:asciiTheme="minorHAnsi" w:hAnsiTheme="minorHAnsi" w:cstheme="minorHAnsi"/>
        </w:rPr>
      </w:pPr>
      <w:r w:rsidRPr="00DE5A5F">
        <w:rPr>
          <w:rFonts w:asciiTheme="minorHAnsi" w:hAnsiTheme="minorHAnsi" w:cstheme="minorHAnsi"/>
        </w:rPr>
        <w:t xml:space="preserve">Van alle </w:t>
      </w:r>
      <w:r w:rsidR="00427F21" w:rsidRPr="00DE5A5F">
        <w:rPr>
          <w:rFonts w:asciiTheme="minorHAnsi" w:hAnsiTheme="minorHAnsi" w:cstheme="minorHAnsi"/>
        </w:rPr>
        <w:t>personeelsleden</w:t>
      </w:r>
      <w:r w:rsidRPr="00DE5A5F">
        <w:rPr>
          <w:rFonts w:asciiTheme="minorHAnsi" w:hAnsiTheme="minorHAnsi" w:cstheme="minorHAnsi"/>
        </w:rPr>
        <w:t xml:space="preserve"> wordt deskundigheid en verdere professionalisering verwacht.</w:t>
      </w:r>
    </w:p>
    <w:p w14:paraId="18383AA6" w14:textId="6AE5EF70" w:rsidR="00D479D4" w:rsidRDefault="00D479D4" w:rsidP="00D479D4">
      <w:pPr>
        <w:rPr>
          <w:rFonts w:asciiTheme="minorHAnsi" w:hAnsiTheme="minorHAnsi" w:cstheme="minorHAnsi"/>
        </w:rPr>
      </w:pPr>
    </w:p>
    <w:p w14:paraId="7CACE123" w14:textId="77777777" w:rsidR="001759CC" w:rsidRDefault="001759CC" w:rsidP="00D479D4">
      <w:pPr>
        <w:rPr>
          <w:rFonts w:asciiTheme="minorHAnsi" w:hAnsiTheme="minorHAnsi" w:cstheme="minorHAnsi"/>
        </w:rPr>
      </w:pPr>
    </w:p>
    <w:p w14:paraId="0AD2B8A4" w14:textId="77777777" w:rsidR="001759CC" w:rsidRDefault="001759CC" w:rsidP="00D479D4">
      <w:pPr>
        <w:rPr>
          <w:rFonts w:asciiTheme="minorHAnsi" w:hAnsiTheme="minorHAnsi" w:cstheme="minorHAnsi"/>
        </w:rPr>
      </w:pPr>
    </w:p>
    <w:p w14:paraId="5720E845" w14:textId="77777777" w:rsidR="001759CC" w:rsidRDefault="001759CC" w:rsidP="00D479D4">
      <w:pPr>
        <w:rPr>
          <w:rFonts w:asciiTheme="minorHAnsi" w:hAnsiTheme="minorHAnsi" w:cstheme="minorHAnsi"/>
        </w:rPr>
      </w:pPr>
    </w:p>
    <w:p w14:paraId="0D112572" w14:textId="77777777" w:rsidR="00E87B5C" w:rsidRPr="00DE5A5F" w:rsidRDefault="00E87B5C" w:rsidP="00D479D4">
      <w:pPr>
        <w:rPr>
          <w:rFonts w:asciiTheme="minorHAnsi" w:hAnsiTheme="minorHAnsi" w:cstheme="minorHAnsi"/>
        </w:rPr>
      </w:pPr>
    </w:p>
    <w:p w14:paraId="1E72CE61" w14:textId="18F2AA7D" w:rsidR="00D479D4" w:rsidRPr="00DE5A5F" w:rsidRDefault="00D479D4" w:rsidP="00D479D4">
      <w:pPr>
        <w:pStyle w:val="Kop1"/>
        <w:ind w:left="567" w:hanging="567"/>
        <w:rPr>
          <w:rFonts w:asciiTheme="minorHAnsi" w:hAnsiTheme="minorHAnsi" w:cstheme="minorHAnsi"/>
        </w:rPr>
      </w:pPr>
      <w:r w:rsidRPr="00DE5A5F">
        <w:rPr>
          <w:rFonts w:asciiTheme="minorHAnsi" w:hAnsiTheme="minorHAnsi" w:cstheme="minorHAnsi"/>
        </w:rPr>
        <w:t xml:space="preserve">Leidraad bij het raamwerk ‘Deontologie van </w:t>
      </w:r>
      <w:r w:rsidR="00427F21" w:rsidRPr="00DE5A5F">
        <w:rPr>
          <w:rFonts w:asciiTheme="minorHAnsi" w:hAnsiTheme="minorHAnsi" w:cstheme="minorHAnsi"/>
        </w:rPr>
        <w:t>het personeelslid onderwijsinternaat’</w:t>
      </w:r>
    </w:p>
    <w:p w14:paraId="319C869E" w14:textId="77777777" w:rsidR="00D479D4" w:rsidRPr="00DE5A5F" w:rsidRDefault="00D479D4" w:rsidP="00D479D4">
      <w:pPr>
        <w:widowControl w:val="0"/>
        <w:autoSpaceDE w:val="0"/>
        <w:autoSpaceDN w:val="0"/>
        <w:adjustRightInd w:val="0"/>
        <w:snapToGrid w:val="0"/>
        <w:rPr>
          <w:rFonts w:asciiTheme="minorHAnsi" w:hAnsiTheme="minorHAnsi" w:cstheme="minorHAnsi"/>
          <w:b/>
          <w:color w:val="000000"/>
        </w:rPr>
      </w:pPr>
    </w:p>
    <w:p w14:paraId="14E8A27C" w14:textId="11F6A893"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b/>
          <w:color w:val="000000"/>
        </w:rPr>
        <w:t xml:space="preserve">Deze leidraad met vragen wil het </w:t>
      </w:r>
      <w:proofErr w:type="spellStart"/>
      <w:r w:rsidRPr="00DE5A5F">
        <w:rPr>
          <w:rFonts w:asciiTheme="minorHAnsi" w:hAnsiTheme="minorHAnsi" w:cstheme="minorHAnsi"/>
          <w:b/>
          <w:color w:val="000000"/>
        </w:rPr>
        <w:t>internaatsteam</w:t>
      </w:r>
      <w:proofErr w:type="spellEnd"/>
      <w:r w:rsidRPr="00DE5A5F">
        <w:rPr>
          <w:rFonts w:asciiTheme="minorHAnsi" w:hAnsiTheme="minorHAnsi" w:cstheme="minorHAnsi"/>
          <w:b/>
          <w:color w:val="000000"/>
        </w:rPr>
        <w:t xml:space="preserve"> ondersteunen om de visietekst toe te passen en er werkbare afspraken over te maken</w:t>
      </w:r>
      <w:r w:rsidRPr="00DE5A5F">
        <w:rPr>
          <w:rFonts w:asciiTheme="minorHAnsi" w:hAnsiTheme="minorHAnsi" w:cstheme="minorHAnsi"/>
          <w:color w:val="000000"/>
        </w:rPr>
        <w:t xml:space="preserve">. De afspraken worden best schriftelijk vastgelegd. De visietekst wordt op regelmatige tijdstippen opnieuw besproken in het team. Nieuwe </w:t>
      </w:r>
      <w:r w:rsidR="00427F21" w:rsidRPr="00DE5A5F">
        <w:rPr>
          <w:rFonts w:asciiTheme="minorHAnsi" w:hAnsiTheme="minorHAnsi" w:cstheme="minorHAnsi"/>
          <w:color w:val="000000"/>
        </w:rPr>
        <w:t>personeelsleden</w:t>
      </w:r>
      <w:r w:rsidRPr="00DE5A5F">
        <w:rPr>
          <w:rFonts w:asciiTheme="minorHAnsi" w:hAnsiTheme="minorHAnsi" w:cstheme="minorHAnsi"/>
          <w:color w:val="000000"/>
        </w:rPr>
        <w:t xml:space="preserve"> zijn op de hoogte van de visietekst en de afspraken.</w:t>
      </w:r>
    </w:p>
    <w:p w14:paraId="3BAE3089"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2488C82B" w14:textId="788600FB" w:rsidR="00D479D4" w:rsidRPr="00DE5A5F" w:rsidRDefault="00D479D4" w:rsidP="00D479D4">
      <w:pPr>
        <w:widowControl w:val="0"/>
        <w:numPr>
          <w:ilvl w:val="0"/>
          <w:numId w:val="18"/>
        </w:numPr>
        <w:autoSpaceDE w:val="0"/>
        <w:autoSpaceDN w:val="0"/>
        <w:adjustRightInd w:val="0"/>
        <w:snapToGrid w:val="0"/>
        <w:rPr>
          <w:rFonts w:asciiTheme="minorHAnsi" w:hAnsiTheme="minorHAnsi" w:cstheme="minorHAnsi"/>
          <w:b/>
          <w:color w:val="000000"/>
        </w:rPr>
      </w:pPr>
      <w:r w:rsidRPr="00DE5A5F">
        <w:rPr>
          <w:rFonts w:asciiTheme="minorHAnsi" w:hAnsiTheme="minorHAnsi" w:cstheme="minorHAnsi"/>
          <w:b/>
          <w:color w:val="000000"/>
        </w:rPr>
        <w:t xml:space="preserve">Elk handelen van </w:t>
      </w:r>
      <w:r w:rsidR="00427F21" w:rsidRPr="00DE5A5F">
        <w:rPr>
          <w:rFonts w:asciiTheme="minorHAnsi" w:hAnsiTheme="minorHAnsi" w:cstheme="minorHAnsi"/>
          <w:b/>
          <w:color w:val="000000"/>
        </w:rPr>
        <w:t>het personeelsl</w:t>
      </w:r>
      <w:r w:rsidR="00280502" w:rsidRPr="00DE5A5F">
        <w:rPr>
          <w:rFonts w:asciiTheme="minorHAnsi" w:hAnsiTheme="minorHAnsi" w:cstheme="minorHAnsi"/>
          <w:b/>
          <w:color w:val="000000"/>
        </w:rPr>
        <w:t xml:space="preserve">id van het onderwijsinternaat </w:t>
      </w:r>
      <w:r w:rsidRPr="00DE5A5F">
        <w:rPr>
          <w:rFonts w:asciiTheme="minorHAnsi" w:hAnsiTheme="minorHAnsi" w:cstheme="minorHAnsi"/>
          <w:b/>
          <w:color w:val="000000"/>
        </w:rPr>
        <w:t>is pedagogisch verantwoord</w:t>
      </w:r>
    </w:p>
    <w:p w14:paraId="2E73EFA4" w14:textId="00D088F1" w:rsidR="00D479D4" w:rsidRPr="00DE5A5F" w:rsidRDefault="00280502" w:rsidP="00D479D4">
      <w:pPr>
        <w:numPr>
          <w:ilvl w:val="0"/>
          <w:numId w:val="20"/>
        </w:numPr>
        <w:autoSpaceDE w:val="0"/>
        <w:autoSpaceDN w:val="0"/>
        <w:adjustRightInd w:val="0"/>
        <w:rPr>
          <w:rFonts w:asciiTheme="minorHAnsi" w:eastAsia="Calibri" w:hAnsiTheme="minorHAnsi" w:cstheme="minorHAnsi"/>
        </w:rPr>
      </w:pPr>
      <w:r w:rsidRPr="00DE5A5F">
        <w:rPr>
          <w:rFonts w:asciiTheme="minorHAnsi" w:eastAsia="Calibri" w:hAnsiTheme="minorHAnsi" w:cstheme="minorHAnsi"/>
        </w:rPr>
        <w:t>Het personeelslid</w:t>
      </w:r>
      <w:r w:rsidR="00D479D4" w:rsidRPr="00DE5A5F">
        <w:rPr>
          <w:rFonts w:asciiTheme="minorHAnsi" w:eastAsia="Calibri" w:hAnsiTheme="minorHAnsi" w:cstheme="minorHAnsi"/>
        </w:rPr>
        <w:t xml:space="preserve"> denkt na over de gevolgen van zijn eigen handelen en neemt hiervoor verantwoordelijkheid op. Hij is tijdens de werking verantwoordelijk voor de veiligheid van de kinderen en jongeren. </w:t>
      </w:r>
      <w:r w:rsidRPr="00DE5A5F">
        <w:rPr>
          <w:rFonts w:asciiTheme="minorHAnsi" w:eastAsia="Calibri" w:hAnsiTheme="minorHAnsi" w:cstheme="minorHAnsi"/>
        </w:rPr>
        <w:t>Het personeelslid</w:t>
      </w:r>
      <w:r w:rsidR="00D479D4" w:rsidRPr="00DE5A5F">
        <w:rPr>
          <w:rFonts w:asciiTheme="minorHAnsi" w:eastAsia="Calibri" w:hAnsiTheme="minorHAnsi" w:cstheme="minorHAnsi"/>
        </w:rPr>
        <w:t xml:space="preserve"> bewaakt zijn persoonlijke integriteit: hij maakt geen misbruik van zijn deskundigheid en/of positie. </w:t>
      </w:r>
    </w:p>
    <w:p w14:paraId="30BD2E23" w14:textId="77777777" w:rsidR="00D479D4" w:rsidRPr="00DE5A5F" w:rsidRDefault="00D479D4" w:rsidP="00D479D4">
      <w:pPr>
        <w:numPr>
          <w:ilvl w:val="0"/>
          <w:numId w:val="20"/>
        </w:numPr>
        <w:autoSpaceDE w:val="0"/>
        <w:autoSpaceDN w:val="0"/>
        <w:adjustRightInd w:val="0"/>
        <w:rPr>
          <w:rFonts w:asciiTheme="minorHAnsi" w:hAnsiTheme="minorHAnsi" w:cstheme="minorHAnsi"/>
          <w:color w:val="000000"/>
        </w:rPr>
      </w:pPr>
      <w:r w:rsidRPr="00DE5A5F">
        <w:rPr>
          <w:rFonts w:asciiTheme="minorHAnsi" w:hAnsiTheme="minorHAnsi" w:cstheme="minorHAnsi"/>
          <w:color w:val="000000"/>
        </w:rPr>
        <w:t>Hoe stimuleren we internen tot een gezonde, evenwichtige ontwikkeling van verstand en emotie, van lichaam en geest? Welke activiteiten kunnen we hier rond organiseren?</w:t>
      </w:r>
    </w:p>
    <w:p w14:paraId="649FBA19"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Hoe differentiëren we naar leeftijd, (culturele) achtergrond, specifieke zorgvragen in de </w:t>
      </w:r>
      <w:r w:rsidRPr="00DE5A5F">
        <w:rPr>
          <w:rFonts w:asciiTheme="minorHAnsi" w:hAnsiTheme="minorHAnsi" w:cstheme="minorHAnsi"/>
          <w:color w:val="000000"/>
        </w:rPr>
        <w:lastRenderedPageBreak/>
        <w:t>ontwikkeling van kinderen en jongeren?</w:t>
      </w:r>
      <w:r w:rsidRPr="00DE5A5F">
        <w:rPr>
          <w:rFonts w:asciiTheme="minorHAnsi" w:hAnsiTheme="minorHAnsi" w:cstheme="minorHAnsi"/>
          <w:color w:val="000000"/>
        </w:rPr>
        <w:br/>
      </w:r>
    </w:p>
    <w:p w14:paraId="5EB33290" w14:textId="13C962F5" w:rsidR="00D479D4" w:rsidRPr="00DE5A5F" w:rsidRDefault="00280502" w:rsidP="00D479D4">
      <w:pPr>
        <w:widowControl w:val="0"/>
        <w:numPr>
          <w:ilvl w:val="0"/>
          <w:numId w:val="18"/>
        </w:numPr>
        <w:autoSpaceDE w:val="0"/>
        <w:autoSpaceDN w:val="0"/>
        <w:adjustRightInd w:val="0"/>
        <w:snapToGrid w:val="0"/>
        <w:rPr>
          <w:rFonts w:asciiTheme="minorHAnsi" w:hAnsiTheme="minorHAnsi" w:cstheme="minorHAnsi"/>
          <w:b/>
          <w:color w:val="000000"/>
        </w:rPr>
      </w:pPr>
      <w:r w:rsidRPr="00DE5A5F">
        <w:rPr>
          <w:rFonts w:asciiTheme="minorHAnsi" w:hAnsiTheme="minorHAnsi" w:cstheme="minorHAnsi"/>
          <w:b/>
          <w:color w:val="000000"/>
        </w:rPr>
        <w:t>Het personeelslid van het onderwijsinternaat</w:t>
      </w:r>
      <w:r w:rsidR="00D479D4" w:rsidRPr="00DE5A5F">
        <w:rPr>
          <w:rFonts w:asciiTheme="minorHAnsi" w:hAnsiTheme="minorHAnsi" w:cstheme="minorHAnsi"/>
          <w:b/>
          <w:color w:val="000000"/>
        </w:rPr>
        <w:t xml:space="preserve"> heeft een opvoedende rol en begeleidende opdracht</w:t>
      </w:r>
    </w:p>
    <w:p w14:paraId="1BA7A438"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Bouwen we momenten in waarbij we actief luisteren naar internen?</w:t>
      </w:r>
    </w:p>
    <w:p w14:paraId="0953AD06"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gaan wij om met conflicten tussen internen?</w:t>
      </w:r>
      <w:r w:rsidRPr="00DE5A5F">
        <w:rPr>
          <w:rFonts w:asciiTheme="minorHAnsi" w:hAnsiTheme="minorHAnsi" w:cstheme="minorHAnsi"/>
          <w:color w:val="000000"/>
        </w:rPr>
        <w:br/>
        <w:t>Bemiddelen we tussen de internen bij conflicten? Organiseren we herstelmomenten indien nodig? Is er binnen het team hiervoor een contactpersoon of verantwoordelijke?</w:t>
      </w:r>
    </w:p>
    <w:p w14:paraId="6A2166E4"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Welke waarde(n)volle omgangsvormen en attitudes willen wij stimuleren? Hoe doen we dit concreet? Welke activiteiten kunnen we hier rond organiseren?</w:t>
      </w:r>
    </w:p>
    <w:p w14:paraId="1E751D02"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Hebben we voldoende aandacht voor kwetsbare en/of kansarme kinderen? Zo ja, waaruit blijkt dat? Doen we extra inspanningen inzake communicatie naar de ouders van deze doelgroep?</w:t>
      </w:r>
    </w:p>
    <w:p w14:paraId="0DE6A9F3"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6512890C" w14:textId="20A554F4" w:rsidR="00D479D4" w:rsidRPr="00DE5A5F" w:rsidRDefault="00280502" w:rsidP="00D479D4">
      <w:pPr>
        <w:widowControl w:val="0"/>
        <w:numPr>
          <w:ilvl w:val="0"/>
          <w:numId w:val="19"/>
        </w:numPr>
        <w:autoSpaceDE w:val="0"/>
        <w:autoSpaceDN w:val="0"/>
        <w:adjustRightInd w:val="0"/>
        <w:snapToGrid w:val="0"/>
        <w:ind w:left="426" w:hanging="426"/>
        <w:rPr>
          <w:rFonts w:asciiTheme="minorHAnsi" w:hAnsiTheme="minorHAnsi" w:cstheme="minorHAnsi"/>
          <w:b/>
          <w:color w:val="000000"/>
        </w:rPr>
      </w:pPr>
      <w:r w:rsidRPr="00DE5A5F">
        <w:rPr>
          <w:rFonts w:asciiTheme="minorHAnsi" w:hAnsiTheme="minorHAnsi" w:cstheme="minorHAnsi"/>
          <w:b/>
          <w:color w:val="000000"/>
        </w:rPr>
        <w:t xml:space="preserve">Het personeelslid van het onderwijsinternaat </w:t>
      </w:r>
      <w:r w:rsidR="00D479D4" w:rsidRPr="00DE5A5F">
        <w:rPr>
          <w:rFonts w:asciiTheme="minorHAnsi" w:hAnsiTheme="minorHAnsi" w:cstheme="minorHAnsi"/>
          <w:b/>
          <w:color w:val="000000"/>
        </w:rPr>
        <w:t>en zijn professionele omgang met internen</w:t>
      </w:r>
    </w:p>
    <w:p w14:paraId="13206CED"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creëren wij een open, ontspannen sfeer op internaat?</w:t>
      </w:r>
    </w:p>
    <w:p w14:paraId="5DFF7239"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Hoe uiten wij onze interesse en betrokkenheid op de leefwereld van de internen? </w:t>
      </w:r>
    </w:p>
    <w:p w14:paraId="2BCDE267" w14:textId="01B8E20C"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bewaken we een gezond evenwicht tussen afstand en nabijheid in onze omgang met de internen?</w:t>
      </w:r>
      <w:r w:rsidRPr="00DE5A5F">
        <w:rPr>
          <w:rFonts w:asciiTheme="minorHAnsi" w:hAnsiTheme="minorHAnsi" w:cstheme="minorHAnsi"/>
          <w:color w:val="000000"/>
        </w:rPr>
        <w:br/>
        <w:t>Bewaken we voldoende de privacy van onze internen?</w:t>
      </w:r>
    </w:p>
    <w:p w14:paraId="14736043"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Is de verhouding afstand/nabijheid anders bij internen basisonderwijs dan bij internen secundair? Zijn er verschillen? Zijn er gelijkenissen?</w:t>
      </w:r>
    </w:p>
    <w:p w14:paraId="2940B1D3"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Heeft het </w:t>
      </w:r>
      <w:proofErr w:type="spellStart"/>
      <w:r w:rsidRPr="00DE5A5F">
        <w:rPr>
          <w:rFonts w:asciiTheme="minorHAnsi" w:hAnsiTheme="minorHAnsi" w:cstheme="minorHAnsi"/>
          <w:color w:val="000000"/>
        </w:rPr>
        <w:t>internaatsteam</w:t>
      </w:r>
      <w:proofErr w:type="spellEnd"/>
      <w:r w:rsidRPr="00DE5A5F">
        <w:rPr>
          <w:rFonts w:asciiTheme="minorHAnsi" w:hAnsiTheme="minorHAnsi" w:cstheme="minorHAnsi"/>
          <w:color w:val="000000"/>
        </w:rPr>
        <w:t xml:space="preserve"> een referentiekader om te bepalen wat de grenzen zijn  inzake lichamelijk contact? Hanteren we daarbij de handvatten aangereikt door </w:t>
      </w:r>
      <w:proofErr w:type="spellStart"/>
      <w:r w:rsidRPr="00DE5A5F">
        <w:rPr>
          <w:rFonts w:asciiTheme="minorHAnsi" w:hAnsiTheme="minorHAnsi" w:cstheme="minorHAnsi"/>
          <w:color w:val="000000"/>
        </w:rPr>
        <w:t>Sensoa</w:t>
      </w:r>
      <w:proofErr w:type="spellEnd"/>
      <w:r w:rsidRPr="00DE5A5F">
        <w:rPr>
          <w:rFonts w:asciiTheme="minorHAnsi" w:hAnsiTheme="minorHAnsi" w:cstheme="minorHAnsi"/>
          <w:color w:val="000000"/>
        </w:rPr>
        <w:t xml:space="preserve"> via het vlaggensysteem? </w:t>
      </w:r>
    </w:p>
    <w:p w14:paraId="31F2AA12"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Welke afspraken hanteren wij bij bezoek van een opvoeder op de kamer van een intern (bij controle/ voor een individueel gesprek/ voor verzorgen)? Wat kan en wat kan niet in deze gevallen? </w:t>
      </w:r>
    </w:p>
    <w:p w14:paraId="457333C7"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gaan we om met troost?</w:t>
      </w:r>
    </w:p>
    <w:p w14:paraId="6F963ED1"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Welke afspraken hanteren wij bij het sporten en douchen (meisjes/jongens en opvoeders/internen)? Wat kan en wat kan niet? </w:t>
      </w:r>
    </w:p>
    <w:p w14:paraId="71F4DCD9"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Is/zijn de omgang/aanpak/afspraken anders met vrouwelijke of mannelijke opvoeders?</w:t>
      </w:r>
    </w:p>
    <w:p w14:paraId="59C953A9" w14:textId="47A77E55"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Welke afspraken hanteren wij i.v.m. communicatie van </w:t>
      </w:r>
      <w:r w:rsidR="00280502" w:rsidRPr="00DE5A5F">
        <w:rPr>
          <w:rFonts w:asciiTheme="minorHAnsi" w:hAnsiTheme="minorHAnsi" w:cstheme="minorHAnsi"/>
          <w:color w:val="000000"/>
        </w:rPr>
        <w:t>personeelsleden</w:t>
      </w:r>
      <w:r w:rsidRPr="00DE5A5F">
        <w:rPr>
          <w:rFonts w:asciiTheme="minorHAnsi" w:hAnsiTheme="minorHAnsi" w:cstheme="minorHAnsi"/>
          <w:color w:val="000000"/>
        </w:rPr>
        <w:t xml:space="preserve"> met internen  via gsm, sociale netwerksites ..?</w:t>
      </w:r>
    </w:p>
    <w:p w14:paraId="1B9B6AB7" w14:textId="5A75A4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Welke afspraken hanteren we i.v.m. ontmoetingen van </w:t>
      </w:r>
      <w:r w:rsidR="00280502" w:rsidRPr="00DE5A5F">
        <w:rPr>
          <w:rFonts w:asciiTheme="minorHAnsi" w:hAnsiTheme="minorHAnsi" w:cstheme="minorHAnsi"/>
          <w:color w:val="000000"/>
        </w:rPr>
        <w:t>personeelsleden</w:t>
      </w:r>
      <w:r w:rsidRPr="00DE5A5F">
        <w:rPr>
          <w:rFonts w:asciiTheme="minorHAnsi" w:hAnsiTheme="minorHAnsi" w:cstheme="minorHAnsi"/>
          <w:color w:val="000000"/>
        </w:rPr>
        <w:t xml:space="preserve"> en internen buiten de werkuren? </w:t>
      </w:r>
      <w:r w:rsidR="000B0ABC" w:rsidRPr="00DE5A5F">
        <w:rPr>
          <w:rFonts w:asciiTheme="minorHAnsi" w:hAnsiTheme="minorHAnsi" w:cstheme="minorHAnsi"/>
          <w:color w:val="000000"/>
        </w:rPr>
        <w:t>A</w:t>
      </w:r>
      <w:r w:rsidRPr="00DE5A5F">
        <w:rPr>
          <w:rFonts w:asciiTheme="minorHAnsi" w:hAnsiTheme="minorHAnsi" w:cstheme="minorHAnsi"/>
          <w:color w:val="000000"/>
        </w:rPr>
        <w:t>rbeidsreglement</w:t>
      </w:r>
      <w:r w:rsidR="000B0ABC" w:rsidRPr="00DE5A5F">
        <w:rPr>
          <w:rFonts w:asciiTheme="minorHAnsi" w:hAnsiTheme="minorHAnsi" w:cstheme="minorHAnsi"/>
          <w:color w:val="000000"/>
        </w:rPr>
        <w:t>?</w:t>
      </w:r>
    </w:p>
    <w:p w14:paraId="3459ACAC"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6F42132E" w14:textId="1484E37D" w:rsidR="00D479D4" w:rsidRPr="00DE5A5F" w:rsidRDefault="00D479D4" w:rsidP="00D479D4">
      <w:pPr>
        <w:widowControl w:val="0"/>
        <w:numPr>
          <w:ilvl w:val="0"/>
          <w:numId w:val="19"/>
        </w:numPr>
        <w:autoSpaceDE w:val="0"/>
        <w:autoSpaceDN w:val="0"/>
        <w:adjustRightInd w:val="0"/>
        <w:snapToGrid w:val="0"/>
        <w:ind w:left="426" w:hanging="437"/>
        <w:rPr>
          <w:rFonts w:asciiTheme="minorHAnsi" w:hAnsiTheme="minorHAnsi" w:cstheme="minorHAnsi"/>
          <w:b/>
          <w:color w:val="000000"/>
        </w:rPr>
      </w:pPr>
      <w:r w:rsidRPr="00DE5A5F">
        <w:rPr>
          <w:rFonts w:asciiTheme="minorHAnsi" w:hAnsiTheme="minorHAnsi" w:cstheme="minorHAnsi"/>
          <w:b/>
          <w:color w:val="000000"/>
        </w:rPr>
        <w:t xml:space="preserve">Eerbied en respect staan centraal in de relatie </w:t>
      </w:r>
      <w:r w:rsidR="000B0ABC" w:rsidRPr="00DE5A5F">
        <w:rPr>
          <w:rFonts w:asciiTheme="minorHAnsi" w:hAnsiTheme="minorHAnsi" w:cstheme="minorHAnsi"/>
          <w:b/>
          <w:color w:val="000000"/>
        </w:rPr>
        <w:t>personeelslid</w:t>
      </w:r>
      <w:r w:rsidRPr="00DE5A5F">
        <w:rPr>
          <w:rFonts w:asciiTheme="minorHAnsi" w:hAnsiTheme="minorHAnsi" w:cstheme="minorHAnsi"/>
          <w:b/>
          <w:color w:val="000000"/>
        </w:rPr>
        <w:t>-intern</w:t>
      </w:r>
    </w:p>
    <w:p w14:paraId="54E6BD9A"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Wat verstaan we onder eerbied en respect in taalgebruik/handelen/samenleven? Welke afspraken maken wij?</w:t>
      </w:r>
    </w:p>
    <w:p w14:paraId="33049A62" w14:textId="19D33B0B"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Wat verstaan we onder grensoverschrijdend gedrag van </w:t>
      </w:r>
      <w:r w:rsidR="00E87B5C">
        <w:rPr>
          <w:rFonts w:asciiTheme="minorHAnsi" w:hAnsiTheme="minorHAnsi" w:cstheme="minorHAnsi"/>
          <w:color w:val="000000"/>
        </w:rPr>
        <w:t>personeelsleden</w:t>
      </w:r>
      <w:r w:rsidRPr="00DE5A5F">
        <w:rPr>
          <w:rFonts w:asciiTheme="minorHAnsi" w:hAnsiTheme="minorHAnsi" w:cstheme="minorHAnsi"/>
          <w:color w:val="000000"/>
        </w:rPr>
        <w:t xml:space="preserve"> t.o.v. internen en hoe gaan wij daarmee om?</w:t>
      </w:r>
      <w:r w:rsidRPr="00DE5A5F">
        <w:rPr>
          <w:rFonts w:asciiTheme="minorHAnsi" w:hAnsiTheme="minorHAnsi" w:cstheme="minorHAnsi"/>
          <w:color w:val="000000"/>
          <w:highlight w:val="yellow"/>
        </w:rPr>
        <w:t xml:space="preserve"> </w:t>
      </w:r>
    </w:p>
    <w:p w14:paraId="52A3687C" w14:textId="0E1EE7E8"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Wat verstaan we onder grensoverschrijdend gedrag van internen t.o.v. </w:t>
      </w:r>
      <w:r w:rsidR="00E87B5C">
        <w:rPr>
          <w:rFonts w:asciiTheme="minorHAnsi" w:hAnsiTheme="minorHAnsi" w:cstheme="minorHAnsi"/>
          <w:color w:val="000000"/>
        </w:rPr>
        <w:t>personeelsleden</w:t>
      </w:r>
      <w:r w:rsidRPr="00DE5A5F">
        <w:rPr>
          <w:rFonts w:asciiTheme="minorHAnsi" w:hAnsiTheme="minorHAnsi" w:cstheme="minorHAnsi"/>
          <w:color w:val="000000"/>
        </w:rPr>
        <w:t xml:space="preserve"> en hoe gaan wij daarmee om?</w:t>
      </w:r>
    </w:p>
    <w:p w14:paraId="61EC3071"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voorkomen we grensoverschrijdend gedrag, agressie en lichamelijk/psychisch/seksueel geweld? Welke afspraken maken we? Wordt hier preventief rond gewerkt?</w:t>
      </w:r>
      <w:r w:rsidRPr="00DE5A5F">
        <w:rPr>
          <w:rFonts w:asciiTheme="minorHAnsi" w:hAnsiTheme="minorHAnsi" w:cstheme="minorHAnsi"/>
          <w:color w:val="000000"/>
          <w:highlight w:val="yellow"/>
        </w:rPr>
        <w:t xml:space="preserve"> </w:t>
      </w:r>
    </w:p>
    <w:p w14:paraId="3D0B3F42"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Op welke manier gaan we om met persoonsgebonden gevoelige informatie? Wie heeft welke verantwoordelijkheden? </w:t>
      </w:r>
    </w:p>
    <w:p w14:paraId="7386A981"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Wanneer hebben we meldingsplicht in het belang van de jongere? Wie heeft welke verantwoordelijkheden op dit vlak?</w:t>
      </w:r>
      <w:r w:rsidRPr="00DE5A5F">
        <w:rPr>
          <w:rFonts w:asciiTheme="minorHAnsi" w:hAnsiTheme="minorHAnsi" w:cstheme="minorHAnsi"/>
          <w:color w:val="000000"/>
          <w:highlight w:val="yellow"/>
        </w:rPr>
        <w:t xml:space="preserve"> </w:t>
      </w:r>
    </w:p>
    <w:p w14:paraId="1021B499"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81A196F" w14:textId="77777777" w:rsidR="00D479D4" w:rsidRPr="00DE5A5F" w:rsidRDefault="00D479D4" w:rsidP="00D479D4">
      <w:pPr>
        <w:widowControl w:val="0"/>
        <w:numPr>
          <w:ilvl w:val="0"/>
          <w:numId w:val="19"/>
        </w:numPr>
        <w:autoSpaceDE w:val="0"/>
        <w:autoSpaceDN w:val="0"/>
        <w:adjustRightInd w:val="0"/>
        <w:snapToGrid w:val="0"/>
        <w:ind w:left="426" w:hanging="426"/>
        <w:rPr>
          <w:rFonts w:asciiTheme="minorHAnsi" w:hAnsiTheme="minorHAnsi" w:cstheme="minorHAnsi"/>
          <w:b/>
          <w:color w:val="000000"/>
        </w:rPr>
      </w:pPr>
      <w:r w:rsidRPr="00DE5A5F">
        <w:rPr>
          <w:rFonts w:asciiTheme="minorHAnsi" w:hAnsiTheme="minorHAnsi" w:cstheme="minorHAnsi"/>
          <w:b/>
          <w:color w:val="000000"/>
        </w:rPr>
        <w:t>In het internaat staat de groepsgerichte werking centraal met aandacht voor het positieve</w:t>
      </w:r>
    </w:p>
    <w:p w14:paraId="1C4EBEF2" w14:textId="7EF31ACC"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 xml:space="preserve">Hoe creëren wij een vertrouwenssfeer tussen de </w:t>
      </w:r>
      <w:r w:rsidR="000B0ABC" w:rsidRPr="00DE5A5F">
        <w:rPr>
          <w:rFonts w:asciiTheme="minorHAnsi" w:hAnsiTheme="minorHAnsi" w:cstheme="minorHAnsi"/>
          <w:color w:val="000000"/>
        </w:rPr>
        <w:t>personeelsleden</w:t>
      </w:r>
      <w:r w:rsidRPr="00DE5A5F">
        <w:rPr>
          <w:rFonts w:asciiTheme="minorHAnsi" w:hAnsiTheme="minorHAnsi" w:cstheme="minorHAnsi"/>
          <w:color w:val="000000"/>
        </w:rPr>
        <w:t xml:space="preserve"> om op een open manier </w:t>
      </w:r>
      <w:r w:rsidRPr="00DE5A5F">
        <w:rPr>
          <w:rFonts w:asciiTheme="minorHAnsi" w:hAnsiTheme="minorHAnsi" w:cstheme="minorHAnsi"/>
          <w:color w:val="000000"/>
        </w:rPr>
        <w:lastRenderedPageBreak/>
        <w:t>over de relatie en omgang met internen te spreken?</w:t>
      </w:r>
    </w:p>
    <w:p w14:paraId="14001B10"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bevorderen wij teamspirit binnen de groep? Geef concrete voorbeelden.</w:t>
      </w:r>
    </w:p>
    <w:p w14:paraId="631B03C9"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bevorderen we een positieve ingesteldheid en attitude  van de internen ?</w:t>
      </w:r>
    </w:p>
    <w:p w14:paraId="1E6D2118" w14:textId="77777777" w:rsidR="00D479D4" w:rsidRPr="00DE5A5F" w:rsidRDefault="00D479D4" w:rsidP="00D479D4">
      <w:pPr>
        <w:widowControl w:val="0"/>
        <w:numPr>
          <w:ilvl w:val="0"/>
          <w:numId w:val="20"/>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Wanneer worden er (grote) zorgvragen doorverwezen naar externe instanties? Met wie communiceren we daarover? Wie heeft welke verantwoordelijkheden?</w:t>
      </w:r>
    </w:p>
    <w:p w14:paraId="5B9B5ED9"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2928F75"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7B967988"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b/>
          <w:color w:val="000000"/>
        </w:rPr>
        <w:t>Verder opvolging na bespreking van de visietekst</w:t>
      </w:r>
      <w:r w:rsidRPr="00DE5A5F">
        <w:rPr>
          <w:rFonts w:asciiTheme="minorHAnsi" w:hAnsiTheme="minorHAnsi" w:cstheme="minorHAnsi"/>
          <w:color w:val="000000"/>
        </w:rPr>
        <w:t>:</w:t>
      </w:r>
    </w:p>
    <w:p w14:paraId="56C14453" w14:textId="77777777" w:rsidR="00D479D4" w:rsidRPr="00DE5A5F" w:rsidRDefault="00D479D4" w:rsidP="00D479D4">
      <w:pPr>
        <w:widowControl w:val="0"/>
        <w:autoSpaceDE w:val="0"/>
        <w:autoSpaceDN w:val="0"/>
        <w:adjustRightInd w:val="0"/>
        <w:snapToGrid w:val="0"/>
        <w:rPr>
          <w:rFonts w:asciiTheme="minorHAnsi" w:hAnsiTheme="minorHAnsi" w:cstheme="minorHAnsi"/>
          <w:color w:val="000000"/>
        </w:rPr>
      </w:pPr>
    </w:p>
    <w:p w14:paraId="4F670FF9" w14:textId="77777777" w:rsidR="00D479D4" w:rsidRPr="00DE5A5F" w:rsidRDefault="00D479D4" w:rsidP="00D479D4">
      <w:pPr>
        <w:widowControl w:val="0"/>
        <w:numPr>
          <w:ilvl w:val="0"/>
          <w:numId w:val="19"/>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Welke concrete afspraken hebben we gemaakt?</w:t>
      </w:r>
    </w:p>
    <w:p w14:paraId="3FDCABE8" w14:textId="064D3A40" w:rsidR="00D479D4" w:rsidRPr="00DE5A5F" w:rsidRDefault="00D479D4" w:rsidP="00D479D4">
      <w:pPr>
        <w:widowControl w:val="0"/>
        <w:numPr>
          <w:ilvl w:val="0"/>
          <w:numId w:val="19"/>
        </w:numPr>
        <w:autoSpaceDE w:val="0"/>
        <w:autoSpaceDN w:val="0"/>
        <w:adjustRightInd w:val="0"/>
        <w:snapToGrid w:val="0"/>
        <w:rPr>
          <w:rFonts w:asciiTheme="minorHAnsi" w:hAnsiTheme="minorHAnsi" w:cstheme="minorHAnsi"/>
          <w:color w:val="000000"/>
        </w:rPr>
      </w:pPr>
      <w:r w:rsidRPr="00DE5A5F">
        <w:rPr>
          <w:rFonts w:asciiTheme="minorHAnsi" w:hAnsiTheme="minorHAnsi" w:cstheme="minorHAnsi"/>
          <w:color w:val="000000"/>
        </w:rPr>
        <w:t>Hoe vertalen we de visie en de afspraken naar de internen via de leefregels/reglement</w:t>
      </w:r>
      <w:r w:rsidR="000B0ABC" w:rsidRPr="00DE5A5F">
        <w:rPr>
          <w:rFonts w:asciiTheme="minorHAnsi" w:hAnsiTheme="minorHAnsi" w:cstheme="minorHAnsi"/>
          <w:color w:val="000000"/>
        </w:rPr>
        <w:t xml:space="preserve"> onderwijsinternaat</w:t>
      </w:r>
      <w:r w:rsidRPr="00DE5A5F">
        <w:rPr>
          <w:rFonts w:asciiTheme="minorHAnsi" w:hAnsiTheme="minorHAnsi" w:cstheme="minorHAnsi"/>
          <w:color w:val="000000"/>
        </w:rPr>
        <w:t xml:space="preserve">? </w:t>
      </w:r>
    </w:p>
    <w:p w14:paraId="461ABEF4" w14:textId="77777777" w:rsidR="00D479D4" w:rsidRPr="00DE5A5F" w:rsidRDefault="00D479D4" w:rsidP="00D479D4">
      <w:pPr>
        <w:rPr>
          <w:rFonts w:asciiTheme="minorHAnsi" w:hAnsiTheme="minorHAnsi" w:cstheme="minorHAnsi"/>
        </w:rPr>
      </w:pPr>
    </w:p>
    <w:p w14:paraId="121F8BB5" w14:textId="77777777" w:rsidR="00D479D4" w:rsidRPr="00DE5A5F" w:rsidRDefault="00D479D4" w:rsidP="00D479D4">
      <w:pPr>
        <w:rPr>
          <w:rFonts w:asciiTheme="minorHAnsi" w:hAnsiTheme="minorHAnsi" w:cstheme="minorHAnsi"/>
        </w:rPr>
      </w:pPr>
    </w:p>
    <w:sectPr w:rsidR="00D479D4" w:rsidRPr="00DE5A5F" w:rsidSect="005B0813">
      <w:headerReference w:type="default" r:id="rId13"/>
      <w:footerReference w:type="default" r:id="rId14"/>
      <w:headerReference w:type="first" r:id="rId15"/>
      <w:footerReference w:type="first" r:id="rId16"/>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78541" w14:textId="77777777" w:rsidR="00DA0288" w:rsidRDefault="00DA0288" w:rsidP="000A569B">
      <w:r>
        <w:separator/>
      </w:r>
    </w:p>
  </w:endnote>
  <w:endnote w:type="continuationSeparator" w:id="0">
    <w:p w14:paraId="2FB56702" w14:textId="77777777" w:rsidR="00DA0288" w:rsidRDefault="00DA028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Italic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Shell Dlg">
    <w:altName w:val="Sylfaen"/>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FF5D3" w14:textId="77777777" w:rsidR="00071996" w:rsidRDefault="00071996" w:rsidP="00A23683">
    <w:pPr>
      <w:pStyle w:val="Geenafstand"/>
      <w:rPr>
        <w:sz w:val="18"/>
        <w:szCs w:val="18"/>
        <w:lang w:val="nl-BE"/>
      </w:rPr>
    </w:pPr>
  </w:p>
  <w:p w14:paraId="087683AF" w14:textId="77777777" w:rsidR="00071996" w:rsidRDefault="00071996" w:rsidP="00A23683">
    <w:pPr>
      <w:pStyle w:val="Geenafstand"/>
      <w:rPr>
        <w:sz w:val="18"/>
        <w:szCs w:val="18"/>
        <w:lang w:val="nl-BE"/>
      </w:rPr>
    </w:pPr>
  </w:p>
  <w:p w14:paraId="45A696DB" w14:textId="77777777" w:rsidR="00071996" w:rsidRDefault="00071996" w:rsidP="00A23683">
    <w:pPr>
      <w:pStyle w:val="Geenafstand"/>
      <w:rPr>
        <w:sz w:val="18"/>
        <w:szCs w:val="18"/>
        <w:lang w:val="nl-BE"/>
      </w:rPr>
    </w:pPr>
  </w:p>
  <w:p w14:paraId="22F637F0" w14:textId="77777777" w:rsidR="007658FB" w:rsidRPr="00A23683" w:rsidRDefault="0047113C" w:rsidP="00A23683">
    <w:pPr>
      <w:pStyle w:val="Geenafstand"/>
      <w:rPr>
        <w:sz w:val="18"/>
        <w:szCs w:val="18"/>
        <w:lang w:val="nl-BE"/>
      </w:rPr>
    </w:pPr>
    <w:r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Pr="00A23683">
      <w:rPr>
        <w:sz w:val="18"/>
        <w:szCs w:val="18"/>
        <w:lang w:val="nl-BE"/>
      </w:rPr>
      <w:fldChar w:fldCharType="separate"/>
    </w:r>
    <w:sdt>
      <w:sdtPr>
        <w:rPr>
          <w:sz w:val="18"/>
          <w:szCs w:val="18"/>
          <w:lang w:val="nl-BE"/>
        </w:rPr>
        <w:id w:val="-958564577"/>
        <w:placeholder>
          <w:docPart w:val="A16D4FD800E74B7887ABBF4C21CD35A4"/>
        </w:placeholder>
      </w:sdtPr>
      <w:sdtEndPr/>
      <w:sdtContent>
        <w:r w:rsidR="006431F0" w:rsidRPr="006431F0">
          <w:rPr>
            <w:sz w:val="18"/>
            <w:szCs w:val="18"/>
            <w:lang w:val="nl-BE"/>
          </w:rPr>
          <w:t>Onderwerp</w:t>
        </w:r>
      </w:sdtContent>
    </w:sdt>
    <w:r w:rsidRPr="00A23683">
      <w:rPr>
        <w:sz w:val="18"/>
        <w:szCs w:val="18"/>
        <w:lang w:val="nl-BE"/>
      </w:rPr>
      <w:fldChar w:fldCharType="end"/>
    </w:r>
  </w:p>
  <w:sdt>
    <w:sdtPr>
      <w:rPr>
        <w:rStyle w:val="Paginanummer"/>
        <w:color w:val="C60451"/>
      </w:rPr>
      <w:id w:val="700360988"/>
      <w:docPartObj>
        <w:docPartGallery w:val="Page Numbers (Bottom of Page)"/>
        <w:docPartUnique/>
      </w:docPartObj>
    </w:sdtPr>
    <w:sdtEndPr>
      <w:rPr>
        <w:rStyle w:val="Paginanummer"/>
      </w:rPr>
    </w:sdtEndPr>
    <w:sdtContent>
      <w:p w14:paraId="5ACCA6A3" w14:textId="77777777" w:rsidR="006442D5" w:rsidRPr="007577CE" w:rsidRDefault="006442D5" w:rsidP="006442D5">
        <w:pPr>
          <w:pStyle w:val="Voettekst"/>
          <w:framePr w:wrap="none" w:vAnchor="text" w:hAnchor="page" w:x="10361" w:y="1"/>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Pr>
            <w:rStyle w:val="Paginanummer"/>
            <w:color w:val="C60451"/>
          </w:rPr>
          <w:t>1</w:t>
        </w:r>
        <w:r w:rsidRPr="007577CE">
          <w:rPr>
            <w:rStyle w:val="Paginanummer"/>
            <w:color w:val="C60451"/>
          </w:rPr>
          <w:fldChar w:fldCharType="end"/>
        </w:r>
      </w:p>
    </w:sdtContent>
  </w:sdt>
  <w:p w14:paraId="78219ABF" w14:textId="3B58A170" w:rsidR="007658FB" w:rsidRPr="00DB3DCD" w:rsidRDefault="007658FB" w:rsidP="00DB3DCD">
    <w:pPr>
      <w:tabs>
        <w:tab w:val="right" w:pos="9639"/>
      </w:tabs>
      <w:autoSpaceDE w:val="0"/>
      <w:autoSpaceDN w:val="0"/>
      <w:adjustRightInd w:val="0"/>
      <w:rPr>
        <w:rFonts w:ascii="MS Shell Dlg" w:hAnsi="MS Shell Dlg" w:cs="MS Shell Dlg"/>
        <w:sz w:val="17"/>
        <w:szCs w:val="17"/>
      </w:rPr>
    </w:pPr>
    <w:r>
      <w:rPr>
        <w:sz w:val="18"/>
        <w:szCs w:val="18"/>
      </w:rPr>
      <w:t xml:space="preserve">bewaard op </w:t>
    </w:r>
    <w:r w:rsidR="0047113C">
      <w:rPr>
        <w:sz w:val="18"/>
        <w:szCs w:val="18"/>
      </w:rPr>
      <w:fldChar w:fldCharType="begin"/>
    </w:r>
    <w:r>
      <w:rPr>
        <w:sz w:val="18"/>
        <w:szCs w:val="18"/>
      </w:rPr>
      <w:instrText xml:space="preserve"> SAVEDATE  \@ "dd-MM-yyyy"  \* MERGEFORMAT </w:instrText>
    </w:r>
    <w:r w:rsidR="0047113C">
      <w:rPr>
        <w:sz w:val="18"/>
        <w:szCs w:val="18"/>
      </w:rPr>
      <w:fldChar w:fldCharType="separate"/>
    </w:r>
    <w:r w:rsidR="00AF40B5">
      <w:rPr>
        <w:noProof/>
        <w:sz w:val="18"/>
        <w:szCs w:val="18"/>
      </w:rPr>
      <w:t>12-02-2024</w:t>
    </w:r>
    <w:r w:rsidR="0047113C">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color w:val="C60451"/>
      </w:rPr>
      <w:id w:val="666834314"/>
      <w:docPartObj>
        <w:docPartGallery w:val="Page Numbers (Bottom of Page)"/>
        <w:docPartUnique/>
      </w:docPartObj>
    </w:sdtPr>
    <w:sdtEndPr>
      <w:rPr>
        <w:rStyle w:val="Paginanummer"/>
      </w:rPr>
    </w:sdtEndPr>
    <w:sdtContent>
      <w:p w14:paraId="03C464F5" w14:textId="77777777" w:rsidR="007577CE" w:rsidRPr="007577CE" w:rsidRDefault="007577CE" w:rsidP="006442D5">
        <w:pPr>
          <w:pStyle w:val="Voettekst"/>
          <w:framePr w:wrap="none" w:vAnchor="text" w:hAnchor="page" w:x="10361" w:y="57"/>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Pr="007577CE">
          <w:rPr>
            <w:rStyle w:val="Paginanummer"/>
            <w:noProof/>
            <w:color w:val="C60451"/>
          </w:rPr>
          <w:t>1</w:t>
        </w:r>
        <w:r w:rsidRPr="007577CE">
          <w:rPr>
            <w:rStyle w:val="Paginanummer"/>
            <w:color w:val="C60451"/>
          </w:rPr>
          <w:fldChar w:fldCharType="end"/>
        </w:r>
      </w:p>
    </w:sdtContent>
  </w:sdt>
  <w:p w14:paraId="2061B843" w14:textId="3DF90F95" w:rsidR="007658FB" w:rsidRPr="00DB3DCD" w:rsidRDefault="001D71D7" w:rsidP="00DB3DCD">
    <w:pPr>
      <w:tabs>
        <w:tab w:val="right" w:pos="9639"/>
      </w:tabs>
      <w:autoSpaceDE w:val="0"/>
      <w:autoSpaceDN w:val="0"/>
      <w:adjustRightInd w:val="0"/>
      <w:rPr>
        <w:rFonts w:ascii="MS Shell Dlg" w:hAnsi="MS Shell Dlg" w:cs="MS Shell Dlg"/>
        <w:sz w:val="17"/>
        <w:szCs w:val="17"/>
      </w:rPr>
    </w:pPr>
    <w:r>
      <w:rPr>
        <w:noProof/>
        <w:sz w:val="18"/>
        <w:szCs w:val="18"/>
      </w:rPr>
      <mc:AlternateContent>
        <mc:Choice Requires="wpg">
          <w:drawing>
            <wp:anchor distT="0" distB="0" distL="114300" distR="114300" simplePos="0" relativeHeight="251675647" behindDoc="0" locked="0" layoutInCell="1" allowOverlap="1" wp14:anchorId="2A898EAB" wp14:editId="7A32F6EE">
              <wp:simplePos x="0" y="0"/>
              <wp:positionH relativeFrom="column">
                <wp:posOffset>5904865</wp:posOffset>
              </wp:positionH>
              <wp:positionV relativeFrom="page">
                <wp:posOffset>10117455</wp:posOffset>
              </wp:positionV>
              <wp:extent cx="806400" cy="450000"/>
              <wp:effectExtent l="19050" t="0" r="13335" b="7620"/>
              <wp:wrapNone/>
              <wp:docPr id="10" name="Group 10"/>
              <wp:cNvGraphicFramePr/>
              <a:graphic xmlns:a="http://schemas.openxmlformats.org/drawingml/2006/main">
                <a:graphicData uri="http://schemas.microsoft.com/office/word/2010/wordprocessingGroup">
                  <wpg:wgp>
                    <wpg:cNvGrpSpPr/>
                    <wpg:grpSpPr>
                      <a:xfrm>
                        <a:off x="0" y="0"/>
                        <a:ext cx="806400" cy="450000"/>
                        <a:chOff x="0" y="0"/>
                        <a:chExt cx="804774" cy="449255"/>
                      </a:xfrm>
                    </wpg:grpSpPr>
                    <wps:wsp>
                      <wps:cNvPr id="46"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5BFCA9"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77151"/>
                          <a:ext cx="804774" cy="372104"/>
                          <a:chOff x="0" y="0"/>
                          <a:chExt cx="804774" cy="372104"/>
                        </a:xfrm>
                      </wpg:grpSpPr>
                      <wpg:grpSp>
                        <wpg:cNvPr id="9" name="Group 9"/>
                        <wpg:cNvGrpSpPr/>
                        <wpg:grpSpPr>
                          <a:xfrm>
                            <a:off x="390119" y="0"/>
                            <a:ext cx="414655" cy="357505"/>
                            <a:chOff x="0" y="0"/>
                            <a:chExt cx="414743" cy="357559"/>
                          </a:xfrm>
                        </wpg:grpSpPr>
                        <wps:wsp>
                          <wps:cNvPr id="22" name="Oval 22"/>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051F42"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EFCB6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09C90B"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63BDC2"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A898EAB" id="Group 10" o:spid="_x0000_s1065" style="position:absolute;margin-left:464.95pt;margin-top:796.65pt;width:63.5pt;height:35.45pt;z-index:251675647;mso-position-vertical-relative:page;mso-width-relative:margin;mso-height-relative:margin" coordsize="8047,4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">
              <v:shape id="Rounded Rectangle 5" o:spid="_x0000_s1066"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035BFCA9" w14:textId="77777777" w:rsidR="006442D5" w:rsidRPr="00EF4842" w:rsidRDefault="006442D5" w:rsidP="006442D5">
                      <w:pPr>
                        <w:jc w:val="center"/>
                        <w:rPr>
                          <w:color w:val="FFFFFF" w:themeColor="background1"/>
                          <w:lang w:val="nl-NL"/>
                          <w14:textFill>
                            <w14:noFill/>
                          </w14:textFill>
                        </w:rPr>
                      </w:pPr>
                    </w:p>
                  </w:txbxContent>
                </v:textbox>
              </v:shape>
              <v:group id="Group 3" o:spid="_x0000_s1067"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9" o:spid="_x0000_s1068"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oval id="Oval 22" o:spid="_x0000_s1069"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" fillcolor="#eeebde" stroked="f" strokeweight="2pt"/>
                  <v:shape id="Rounded Rectangle 5" o:spid="_x0000_s1070"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2B051F42" w14:textId="77777777" w:rsidR="006442D5" w:rsidRPr="00257EA9" w:rsidRDefault="006442D5" w:rsidP="006442D5">
                          <w:pPr>
                            <w:jc w:val="center"/>
                            <w:rPr>
                              <w:lang w:val="nl-NL"/>
                            </w:rPr>
                          </w:pPr>
                        </w:p>
                      </w:txbxContent>
                    </v:textbox>
                  </v:shape>
                  <v:shape id="Rounded Rectangle 5" o:spid="_x0000_s1071"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7EEFCB6D" w14:textId="77777777" w:rsidR="006442D5" w:rsidRPr="00EF4842" w:rsidRDefault="006442D5" w:rsidP="006442D5">
                          <w:pPr>
                            <w:jc w:val="center"/>
                            <w:rPr>
                              <w:color w:val="FFFFFF" w:themeColor="background1"/>
                              <w:lang w:val="nl-NL"/>
                              <w14:textFill>
                                <w14:noFill/>
                              </w14:textFill>
                            </w:rPr>
                          </w:pPr>
                        </w:p>
                      </w:txbxContent>
                    </v:textbox>
                  </v:shape>
                  <v:oval id="Oval 63" o:spid="_x0000_s1072"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" fillcolor="#c70251" stroked="f" strokeweight="2pt"/>
                  <v:roundrect id="Rounded Rectangle 68" o:spid="_x0000_s1073"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" fillcolor="#9fbc3b" stroked="f" strokeweight="2pt"/>
                </v:group>
                <v:shape id="Rounded Rectangle 5" o:spid="_x0000_s1074"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7809C90B" w14:textId="77777777" w:rsidR="006442D5" w:rsidRPr="00EF4842" w:rsidRDefault="006442D5" w:rsidP="006442D5">
                        <w:pPr>
                          <w:jc w:val="center"/>
                          <w:rPr>
                            <w:color w:val="FFFFFF" w:themeColor="background1"/>
                            <w:lang w:val="nl-NL"/>
                            <w14:textFill>
                              <w14:noFill/>
                            </w14:textFill>
                          </w:rPr>
                        </w:pPr>
                      </w:p>
                    </w:txbxContent>
                  </v:textbox>
                </v:shape>
                <v:roundrect id="Rounded Rectangle 4" o:spid="_x0000_s1075"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" fillcolor="#9fbc3b" stroked="f" strokeweight="2pt"/>
                <v:shape id="Rounded Rectangle 5" o:spid="_x0000_s1076"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0B63BDC2" w14:textId="77777777" w:rsidR="006442D5" w:rsidRPr="00EF4842" w:rsidRDefault="006442D5" w:rsidP="006442D5">
                        <w:pPr>
                          <w:jc w:val="center"/>
                          <w:rPr>
                            <w:color w:val="FFFFFF" w:themeColor="background1"/>
                            <w:lang w:val="nl-NL"/>
                            <w14:textFill>
                              <w14:noFill/>
                            </w14:textFill>
                          </w:rPr>
                        </w:pPr>
                      </w:p>
                    </w:txbxContent>
                  </v:textbox>
                </v:shape>
              </v:group>
              <w10:wrap anchory="page"/>
            </v:group>
          </w:pict>
        </mc:Fallback>
      </mc:AlternateContent>
    </w:r>
    <w:r w:rsidR="007658FB">
      <w:rPr>
        <w:sz w:val="18"/>
        <w:szCs w:val="18"/>
      </w:rPr>
      <w:t xml:space="preserve">bewaard op </w:t>
    </w:r>
    <w:r w:rsidR="0047113C">
      <w:rPr>
        <w:sz w:val="18"/>
        <w:szCs w:val="18"/>
      </w:rPr>
      <w:fldChar w:fldCharType="begin"/>
    </w:r>
    <w:r w:rsidR="007658FB">
      <w:rPr>
        <w:sz w:val="18"/>
        <w:szCs w:val="18"/>
      </w:rPr>
      <w:instrText xml:space="preserve"> SAVEDATE  \@ "dd-MM-yyyy"  \* MERGEFORMAT </w:instrText>
    </w:r>
    <w:r w:rsidR="0047113C">
      <w:rPr>
        <w:sz w:val="18"/>
        <w:szCs w:val="18"/>
      </w:rPr>
      <w:fldChar w:fldCharType="separate"/>
    </w:r>
    <w:r w:rsidR="00AF40B5">
      <w:rPr>
        <w:noProof/>
        <w:sz w:val="18"/>
        <w:szCs w:val="18"/>
      </w:rPr>
      <w:t>12-02-2024</w:t>
    </w:r>
    <w:r w:rsidR="0047113C">
      <w:rPr>
        <w:sz w:val="18"/>
        <w:szCs w:val="18"/>
      </w:rPr>
      <w:fldChar w:fldCharType="end"/>
    </w:r>
    <w:r w:rsidR="007658FB">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F6C00" w14:textId="77777777" w:rsidR="00DA0288" w:rsidRDefault="00DA0288" w:rsidP="000A569B">
      <w:r>
        <w:separator/>
      </w:r>
    </w:p>
  </w:footnote>
  <w:footnote w:type="continuationSeparator" w:id="0">
    <w:p w14:paraId="58EEE82C" w14:textId="77777777" w:rsidR="00DA0288" w:rsidRDefault="00DA0288"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8DECC" w14:textId="77777777" w:rsidR="007658FB" w:rsidRDefault="006442D5" w:rsidP="00EF67D5">
    <w:pPr>
      <w:pStyle w:val="Koptekst"/>
      <w:tabs>
        <w:tab w:val="clear" w:pos="4513"/>
        <w:tab w:val="clear" w:pos="9026"/>
        <w:tab w:val="right" w:pos="9072"/>
      </w:tabs>
    </w:pPr>
    <w:r>
      <w:rPr>
        <w:noProof/>
      </w:rPr>
      <mc:AlternateContent>
        <mc:Choice Requires="wpg">
          <w:drawing>
            <wp:anchor distT="0" distB="0" distL="114300" distR="114300" simplePos="0" relativeHeight="251680768" behindDoc="0" locked="0" layoutInCell="1" allowOverlap="1" wp14:anchorId="06890B2D" wp14:editId="527E7A7D">
              <wp:simplePos x="0" y="0"/>
              <wp:positionH relativeFrom="column">
                <wp:posOffset>4500880</wp:posOffset>
              </wp:positionH>
              <wp:positionV relativeFrom="paragraph">
                <wp:posOffset>-252095</wp:posOffset>
              </wp:positionV>
              <wp:extent cx="2253600" cy="10497600"/>
              <wp:effectExtent l="0" t="0" r="7620" b="5715"/>
              <wp:wrapNone/>
              <wp:docPr id="125" name="Group 125"/>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26" name="Group 126"/>
                      <wpg:cNvGrpSpPr/>
                      <wpg:grpSpPr>
                        <a:xfrm>
                          <a:off x="0" y="0"/>
                          <a:ext cx="2214245" cy="411777"/>
                          <a:chOff x="0" y="0"/>
                          <a:chExt cx="2214245" cy="411777"/>
                        </a:xfrm>
                      </wpg:grpSpPr>
                      <wps:wsp>
                        <wps:cNvPr id="127" name="Oval 127"/>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380D3D"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D617A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2214245" cy="396240"/>
                            <a:chOff x="-398791" y="0"/>
                            <a:chExt cx="2214369" cy="397287"/>
                          </a:xfrm>
                        </wpg:grpSpPr>
                        <wps:wsp>
                          <wps:cNvPr id="133" name="Rounded Rectangle 133"/>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231912"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5"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6" name="Rounded Rectangle 136"/>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E0342A"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ounded Rectangle 138"/>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oup 139"/>
                      <wpg:cNvGrpSpPr/>
                      <wpg:grpSpPr>
                        <a:xfrm>
                          <a:off x="1448308" y="10049256"/>
                          <a:ext cx="804774" cy="449255"/>
                          <a:chOff x="0" y="0"/>
                          <a:chExt cx="804774" cy="449255"/>
                        </a:xfrm>
                      </wpg:grpSpPr>
                      <wps:wsp>
                        <wps:cNvPr id="140"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754060"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1" name="Group 141"/>
                        <wpg:cNvGrpSpPr/>
                        <wpg:grpSpPr>
                          <a:xfrm>
                            <a:off x="0" y="77151"/>
                            <a:ext cx="804774" cy="372104"/>
                            <a:chOff x="0" y="0"/>
                            <a:chExt cx="804774" cy="372104"/>
                          </a:xfrm>
                        </wpg:grpSpPr>
                        <wpg:grpSp>
                          <wpg:cNvPr id="142" name="Group 142"/>
                          <wpg:cNvGrpSpPr/>
                          <wpg:grpSpPr>
                            <a:xfrm>
                              <a:off x="390119" y="0"/>
                              <a:ext cx="414655" cy="357505"/>
                              <a:chOff x="0" y="0"/>
                              <a:chExt cx="414743" cy="357559"/>
                            </a:xfrm>
                          </wpg:grpSpPr>
                          <wps:wsp>
                            <wps:cNvPr id="143" name="Oval 143"/>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8BA464"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83DE20"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417F40"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ounded Rectangle 149"/>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6C452E"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06890B2D" id="Group 125" o:spid="_x0000_s1026" style="position:absolute;margin-left:354.4pt;margin-top:-19.85pt;width:177.45pt;height:826.6pt;z-index:251680768;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">
              <v:group id="Group 126" o:spid="_x0000_s1027"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oval id="Oval 127" o:spid="_x0000_s1028"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" fillcolor="#eeebde" stroked="f" strokeweight="2pt"/>
                <v:shape id="Rounded Rectangle 5" o:spid="_x0000_s1029"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0380D3D" w14:textId="77777777" w:rsidR="006442D5" w:rsidRPr="00257EA9" w:rsidRDefault="006442D5" w:rsidP="006442D5">
                        <w:pPr>
                          <w:jc w:val="center"/>
                          <w:rPr>
                            <w:lang w:val="nl-NL"/>
                          </w:rPr>
                        </w:pPr>
                      </w:p>
                    </w:txbxContent>
                  </v:textbox>
                </v:shape>
                <v:oval id="Oval 129" o:spid="_x0000_s1030"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" fillcolor="#eeebde" stroked="f" strokeweight="2pt"/>
                <v:shape id="Rounded Rectangle 5" o:spid="_x0000_s1031"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7FD617AD" w14:textId="77777777" w:rsidR="006442D5" w:rsidRPr="00EF4842" w:rsidRDefault="006442D5" w:rsidP="006442D5">
                        <w:pPr>
                          <w:jc w:val="center"/>
                          <w:rPr>
                            <w:color w:val="FFFFFF" w:themeColor="background1"/>
                            <w:lang w:val="nl-NL"/>
                            <w14:textFill>
                              <w14:noFill/>
                            </w14:textFill>
                          </w:rPr>
                        </w:pPr>
                      </w:p>
                    </w:txbxContent>
                  </v:textbox>
                </v:shape>
                <v:oval id="Oval 131" o:spid="_x0000_s1032"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" fillcolor="#02bada" stroked="f" strokeweight="2pt"/>
                <v:group id="Group 132" o:spid="_x0000_s1033"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roundrect id="Rounded Rectangle 133" o:spid="_x0000_s1034"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" fillcolor="#c60451" stroked="f" strokeweight="2pt"/>
                  <v:shape id="Rounded Rectangle 5" o:spid="_x0000_s1035"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58231912"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36"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">
                    <v:imagedata r:id="rId2" o:title="Logo&#10;&#10;Description automatically generated"/>
                  </v:shape>
                  <v:roundrect id="Rounded Rectangle 136" o:spid="_x0000_s1037"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" fillcolor="#9fbc3b" stroked="f" strokeweight="2pt"/>
                  <v:shape id="Rounded Rectangle 5" o:spid="_x0000_s1038"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02E0342A"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138" o:spid="_x0000_s1039"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" fillcolor="#c60451" stroked="f" strokeweight="2pt"/>
              </v:group>
              <v:group id="Group 139" o:spid="_x0000_s1040"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Rounded Rectangle 5" o:spid="_x0000_s1041"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56754060" w14:textId="77777777" w:rsidR="006442D5" w:rsidRPr="00EF4842" w:rsidRDefault="006442D5" w:rsidP="006442D5">
                        <w:pPr>
                          <w:jc w:val="center"/>
                          <w:rPr>
                            <w:color w:val="FFFFFF" w:themeColor="background1"/>
                            <w:lang w:val="nl-NL"/>
                            <w14:textFill>
                              <w14:noFill/>
                            </w14:textFill>
                          </w:rPr>
                        </w:pPr>
                      </w:p>
                    </w:txbxContent>
                  </v:textbox>
                </v:shape>
                <v:group id="Group 141" o:spid="_x0000_s1042"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group id="Group 142" o:spid="_x0000_s1043"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oval id="Oval 143" o:spid="_x0000_s1044"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" fillcolor="#eeebde" stroked="f" strokeweight="2pt"/>
                    <v:shape id="Rounded Rectangle 5" o:spid="_x0000_s1045"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348BA464" w14:textId="77777777" w:rsidR="006442D5" w:rsidRPr="00257EA9" w:rsidRDefault="006442D5" w:rsidP="006442D5">
                            <w:pPr>
                              <w:jc w:val="center"/>
                              <w:rPr>
                                <w:lang w:val="nl-NL"/>
                              </w:rPr>
                            </w:pPr>
                          </w:p>
                        </w:txbxContent>
                      </v:textbox>
                    </v:shape>
                    <v:shape id="Rounded Rectangle 5" o:spid="_x0000_s1046"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4983DE20" w14:textId="77777777" w:rsidR="006442D5" w:rsidRPr="00EF4842" w:rsidRDefault="006442D5" w:rsidP="006442D5">
                            <w:pPr>
                              <w:jc w:val="center"/>
                              <w:rPr>
                                <w:color w:val="FFFFFF" w:themeColor="background1"/>
                                <w:lang w:val="nl-NL"/>
                                <w14:textFill>
                                  <w14:noFill/>
                                </w14:textFill>
                              </w:rPr>
                            </w:pPr>
                          </w:p>
                        </w:txbxContent>
                      </v:textbox>
                    </v:shape>
                    <v:oval id="Oval 146" o:spid="_x0000_s1047"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" fillcolor="#c70251" stroked="f" strokeweight="2pt"/>
                    <v:roundrect id="Rounded Rectangle 147" o:spid="_x0000_s1048"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" fillcolor="#9fbc3b" stroked="f" strokeweight="2pt"/>
                  </v:group>
                  <v:shape id="Rounded Rectangle 5" o:spid="_x0000_s1049"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42417F40" w14:textId="77777777" w:rsidR="006442D5" w:rsidRPr="00EF4842" w:rsidRDefault="006442D5" w:rsidP="006442D5">
                          <w:pPr>
                            <w:jc w:val="center"/>
                            <w:rPr>
                              <w:color w:val="FFFFFF" w:themeColor="background1"/>
                              <w:lang w:val="nl-NL"/>
                              <w14:textFill>
                                <w14:noFill/>
                              </w14:textFill>
                            </w:rPr>
                          </w:pPr>
                        </w:p>
                      </w:txbxContent>
                    </v:textbox>
                  </v:shape>
                  <v:roundrect id="Rounded Rectangle 149" o:spid="_x0000_s1050"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" fillcolor="#9fbc3b" stroked="f" strokeweight="2pt"/>
                  <v:shape id="Rounded Rectangle 5" o:spid="_x0000_s1051"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686C452E"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75AB5" w14:textId="77777777" w:rsidR="007658FB" w:rsidRPr="00F10DD5" w:rsidRDefault="001D71D7" w:rsidP="004F7C8D">
    <w:pPr>
      <w:pStyle w:val="Koptekst"/>
      <w:tabs>
        <w:tab w:val="clear" w:pos="4513"/>
        <w:tab w:val="clear" w:pos="9026"/>
        <w:tab w:val="right" w:pos="9072"/>
      </w:tabs>
    </w:pPr>
    <w:r>
      <w:rPr>
        <w:noProof/>
      </w:rPr>
      <mc:AlternateContent>
        <mc:Choice Requires="wpg">
          <w:drawing>
            <wp:anchor distT="0" distB="0" distL="114300" distR="114300" simplePos="0" relativeHeight="251674623" behindDoc="0" locked="0" layoutInCell="1" allowOverlap="1" wp14:anchorId="592DEFA4" wp14:editId="524F4570">
              <wp:simplePos x="0" y="0"/>
              <wp:positionH relativeFrom="column">
                <wp:posOffset>4464685</wp:posOffset>
              </wp:positionH>
              <wp:positionV relativeFrom="page">
                <wp:posOffset>144145</wp:posOffset>
              </wp:positionV>
              <wp:extent cx="2214000" cy="410400"/>
              <wp:effectExtent l="0" t="0" r="15240" b="8890"/>
              <wp:wrapNone/>
              <wp:docPr id="5" name="Group 5"/>
              <wp:cNvGraphicFramePr/>
              <a:graphic xmlns:a="http://schemas.openxmlformats.org/drawingml/2006/main">
                <a:graphicData uri="http://schemas.microsoft.com/office/word/2010/wordprocessingGroup">
                  <wpg:wgp>
                    <wpg:cNvGrpSpPr/>
                    <wpg:grpSpPr>
                      <a:xfrm>
                        <a:off x="0" y="0"/>
                        <a:ext cx="2214000" cy="410400"/>
                        <a:chOff x="0" y="0"/>
                        <a:chExt cx="2214245" cy="411777"/>
                      </a:xfrm>
                    </wpg:grpSpPr>
                    <wps:wsp>
                      <wps:cNvPr id="40" name="Oval 40"/>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0CFC83"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30B23E"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2214245" cy="396240"/>
                          <a:chOff x="-398791" y="0"/>
                          <a:chExt cx="2214369" cy="397287"/>
                        </a:xfrm>
                      </wpg:grpSpPr>
                      <wps:wsp>
                        <wps:cNvPr id="74" name="Rounded Rectangle 7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DF489A"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2"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83" name="Rounded Rectangle 83"/>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C3DE5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Rounded Rectangle 2"/>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DEFA4" id="Group 5" o:spid="_x0000_s1052" style="position:absolute;margin-left:351.55pt;margin-top:11.35pt;width:174.35pt;height:32.3pt;z-index:251674623;mso-position-vertical-relative:page;mso-width-relative:margin;mso-height-relative:margin" coordsize="22142,4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">
              <v:oval id="Oval 40" o:spid="_x0000_s1053"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" fillcolor="#eeebde" stroked="f" strokeweight="2pt"/>
              <v:shape id="Rounded Rectangle 5" o:spid="_x0000_s1054"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4A0CFC83" w14:textId="77777777" w:rsidR="006442D5" w:rsidRPr="00257EA9" w:rsidRDefault="006442D5" w:rsidP="006442D5">
                      <w:pPr>
                        <w:jc w:val="center"/>
                        <w:rPr>
                          <w:lang w:val="nl-NL"/>
                        </w:rPr>
                      </w:pPr>
                    </w:p>
                  </w:txbxContent>
                </v:textbox>
              </v:shape>
              <v:oval id="Oval 48" o:spid="_x0000_s1055"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" fillcolor="#eeebde" stroked="f" strokeweight="2pt"/>
              <v:shape id="Rounded Rectangle 5" o:spid="_x0000_s1056"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0430B23E" w14:textId="77777777" w:rsidR="006442D5" w:rsidRPr="00EF4842" w:rsidRDefault="006442D5" w:rsidP="006442D5">
                      <w:pPr>
                        <w:jc w:val="center"/>
                        <w:rPr>
                          <w:color w:val="FFFFFF" w:themeColor="background1"/>
                          <w:lang w:val="nl-NL"/>
                          <w14:textFill>
                            <w14:noFill/>
                          </w14:textFill>
                        </w:rPr>
                      </w:pPr>
                    </w:p>
                  </w:txbxContent>
                </v:textbox>
              </v:shape>
              <v:oval id="Oval 64" o:spid="_x0000_s1057"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" fillcolor="#02bada" stroked="f" strokeweight="2pt"/>
              <v:group id="Group 6" o:spid="_x0000_s1058"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Rounded Rectangle 74" o:spid="_x0000_s1059"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" fillcolor="#c60451" stroked="f" strokeweight="2pt"/>
                <v:shape id="Rounded Rectangle 5" o:spid="_x0000_s1060"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42DF489A"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61"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">
                  <v:imagedata r:id="rId2" o:title="Logo&#10;&#10;Description automatically generated"/>
                </v:shape>
                <v:roundrect id="Rounded Rectangle 83" o:spid="_x0000_s1062"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" fillcolor="#9fbc3b" stroked="f" strokeweight="2pt"/>
                <v:shape id="Rounded Rectangle 5" o:spid="_x0000_s1063"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5CC3DE5D"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2" o:spid="_x0000_s1064"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" fillcolor="#c60451" stroked="f" strokeweight="2pt"/>
              <w10:wrap anchory="page"/>
            </v:group>
          </w:pict>
        </mc:Fallback>
      </mc:AlternateContent>
    </w:r>
    <w:r w:rsidR="007577CE">
      <w:rPr>
        <w:noProof/>
      </w:rPr>
      <mc:AlternateContent>
        <mc:Choice Requires="wps">
          <w:drawing>
            <wp:anchor distT="0" distB="0" distL="114300" distR="114300" simplePos="0" relativeHeight="251678720" behindDoc="0" locked="0" layoutInCell="1" allowOverlap="1" wp14:anchorId="4627B1E1" wp14:editId="7BDFD68F">
              <wp:simplePos x="0" y="0"/>
              <wp:positionH relativeFrom="column">
                <wp:posOffset>6873461</wp:posOffset>
              </wp:positionH>
              <wp:positionV relativeFrom="paragraph">
                <wp:posOffset>463591</wp:posOffset>
              </wp:positionV>
              <wp:extent cx="74941" cy="78064"/>
              <wp:effectExtent l="11430" t="13970" r="12700" b="12700"/>
              <wp:wrapNone/>
              <wp:docPr id="52" name="Rounded Rectangle 52"/>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DF376F" id="Rounded Rectangle 52" o:spid="_x0000_s1026" style="position:absolute;margin-left:541.2pt;margin-top:36.5pt;width:5.9pt;height:6.15pt;rotation:5545994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" fillcolor="#c60451" stroked="f" strokeweight="2pt"/>
          </w:pict>
        </mc:Fallback>
      </mc:AlternateContent>
    </w:r>
    <w:r w:rsidR="007577CE">
      <w:rPr>
        <w:noProof/>
      </w:rPr>
      <mc:AlternateContent>
        <mc:Choice Requires="wps">
          <w:drawing>
            <wp:anchor distT="0" distB="0" distL="114300" distR="114300" simplePos="0" relativeHeight="251676672" behindDoc="0" locked="0" layoutInCell="1" allowOverlap="1" wp14:anchorId="55371346" wp14:editId="3CEB50DA">
              <wp:simplePos x="0" y="0"/>
              <wp:positionH relativeFrom="column">
                <wp:posOffset>6873461</wp:posOffset>
              </wp:positionH>
              <wp:positionV relativeFrom="paragraph">
                <wp:posOffset>199338</wp:posOffset>
              </wp:positionV>
              <wp:extent cx="74941" cy="78064"/>
              <wp:effectExtent l="11430" t="13970" r="12700" b="12700"/>
              <wp:wrapNone/>
              <wp:docPr id="51" name="Rounded Rectangle 51"/>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6CFA4" id="Rounded Rectangle 51" o:spid="_x0000_s1026" style="position:absolute;margin-left:541.2pt;margin-top:15.7pt;width:5.9pt;height:6.15pt;rotation:5545994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5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" fillcolor="#c60451"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6045"/>
    <w:multiLevelType w:val="hybridMultilevel"/>
    <w:tmpl w:val="DF42870A"/>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1" w15:restartNumberingAfterBreak="0">
    <w:nsid w:val="02053025"/>
    <w:multiLevelType w:val="hybridMultilevel"/>
    <w:tmpl w:val="595CB3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78553D"/>
    <w:multiLevelType w:val="hybridMultilevel"/>
    <w:tmpl w:val="E94CBCA2"/>
    <w:lvl w:ilvl="0" w:tplc="2906517C">
      <w:numFmt w:val="bullet"/>
      <w:lvlText w:val="•"/>
      <w:lvlJc w:val="left"/>
      <w:pPr>
        <w:ind w:left="360" w:hanging="360"/>
      </w:pPr>
      <w:rPr>
        <w:rFonts w:ascii="Calibri" w:eastAsia="Times New Roman" w:hAnsi="Calibri" w:cs="Arial ItalicMT"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073488"/>
    <w:multiLevelType w:val="hybridMultilevel"/>
    <w:tmpl w:val="6E8C58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B7613E"/>
    <w:multiLevelType w:val="hybridMultilevel"/>
    <w:tmpl w:val="E38E45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94E74C6"/>
    <w:multiLevelType w:val="multilevel"/>
    <w:tmpl w:val="39DA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8" w15:restartNumberingAfterBreak="0">
    <w:nsid w:val="46CF3AC1"/>
    <w:multiLevelType w:val="hybridMultilevel"/>
    <w:tmpl w:val="752ED12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7432867"/>
    <w:multiLevelType w:val="hybridMultilevel"/>
    <w:tmpl w:val="4838F4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1" w15:restartNumberingAfterBreak="0">
    <w:nsid w:val="6194381A"/>
    <w:multiLevelType w:val="multilevel"/>
    <w:tmpl w:val="F252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572DE"/>
    <w:multiLevelType w:val="hybridMultilevel"/>
    <w:tmpl w:val="227083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16cid:durableId="263542901">
    <w:abstractNumId w:val="13"/>
  </w:num>
  <w:num w:numId="2" w16cid:durableId="884950415">
    <w:abstractNumId w:val="10"/>
  </w:num>
  <w:num w:numId="3" w16cid:durableId="1889684133">
    <w:abstractNumId w:val="7"/>
  </w:num>
  <w:num w:numId="4" w16cid:durableId="1433281406">
    <w:abstractNumId w:val="13"/>
  </w:num>
  <w:num w:numId="5" w16cid:durableId="1375738657">
    <w:abstractNumId w:val="10"/>
  </w:num>
  <w:num w:numId="6" w16cid:durableId="1880362633">
    <w:abstractNumId w:val="7"/>
  </w:num>
  <w:num w:numId="7" w16cid:durableId="1388070822">
    <w:abstractNumId w:val="13"/>
  </w:num>
  <w:num w:numId="8" w16cid:durableId="732461952">
    <w:abstractNumId w:val="10"/>
  </w:num>
  <w:num w:numId="9" w16cid:durableId="1736927170">
    <w:abstractNumId w:val="7"/>
  </w:num>
  <w:num w:numId="10" w16cid:durableId="1804234085">
    <w:abstractNumId w:val="3"/>
  </w:num>
  <w:num w:numId="11" w16cid:durableId="79301561">
    <w:abstractNumId w:val="0"/>
  </w:num>
  <w:num w:numId="12" w16cid:durableId="1708770">
    <w:abstractNumId w:val="3"/>
  </w:num>
  <w:num w:numId="13" w16cid:durableId="641348341">
    <w:abstractNumId w:val="3"/>
  </w:num>
  <w:num w:numId="14" w16cid:durableId="449202959">
    <w:abstractNumId w:val="9"/>
  </w:num>
  <w:num w:numId="15" w16cid:durableId="2050907568">
    <w:abstractNumId w:val="4"/>
  </w:num>
  <w:num w:numId="16" w16cid:durableId="43455080">
    <w:abstractNumId w:val="12"/>
  </w:num>
  <w:num w:numId="17" w16cid:durableId="782963689">
    <w:abstractNumId w:val="3"/>
  </w:num>
  <w:num w:numId="18" w16cid:durableId="1645626389">
    <w:abstractNumId w:val="2"/>
  </w:num>
  <w:num w:numId="19" w16cid:durableId="2060089057">
    <w:abstractNumId w:val="5"/>
  </w:num>
  <w:num w:numId="20" w16cid:durableId="317415984">
    <w:abstractNumId w:val="8"/>
  </w:num>
  <w:num w:numId="21" w16cid:durableId="1210265947">
    <w:abstractNumId w:val="11"/>
  </w:num>
  <w:num w:numId="22" w16cid:durableId="1338507713">
    <w:abstractNumId w:val="6"/>
  </w:num>
  <w:num w:numId="23" w16cid:durableId="843474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1F0"/>
    <w:rsid w:val="000501B3"/>
    <w:rsid w:val="00064178"/>
    <w:rsid w:val="00071996"/>
    <w:rsid w:val="000724B5"/>
    <w:rsid w:val="000925C5"/>
    <w:rsid w:val="00095855"/>
    <w:rsid w:val="00096E70"/>
    <w:rsid w:val="000A3E95"/>
    <w:rsid w:val="000A569B"/>
    <w:rsid w:val="000A5C34"/>
    <w:rsid w:val="000B0ABC"/>
    <w:rsid w:val="000B467F"/>
    <w:rsid w:val="000B7CC2"/>
    <w:rsid w:val="000E7060"/>
    <w:rsid w:val="000F69C3"/>
    <w:rsid w:val="001157D9"/>
    <w:rsid w:val="001168F8"/>
    <w:rsid w:val="0014180A"/>
    <w:rsid w:val="001527C6"/>
    <w:rsid w:val="0016675E"/>
    <w:rsid w:val="001759CC"/>
    <w:rsid w:val="00193C27"/>
    <w:rsid w:val="001A628F"/>
    <w:rsid w:val="001C22B2"/>
    <w:rsid w:val="001D08DA"/>
    <w:rsid w:val="001D48D2"/>
    <w:rsid w:val="001D71D7"/>
    <w:rsid w:val="001F360C"/>
    <w:rsid w:val="001F6E94"/>
    <w:rsid w:val="00212CF4"/>
    <w:rsid w:val="00244B26"/>
    <w:rsid w:val="002774E2"/>
    <w:rsid w:val="00280502"/>
    <w:rsid w:val="00285E72"/>
    <w:rsid w:val="002A6310"/>
    <w:rsid w:val="002B7871"/>
    <w:rsid w:val="002C3697"/>
    <w:rsid w:val="002D0DEC"/>
    <w:rsid w:val="002D2CCA"/>
    <w:rsid w:val="002D3557"/>
    <w:rsid w:val="002D44A2"/>
    <w:rsid w:val="002E2A2B"/>
    <w:rsid w:val="002E7ED0"/>
    <w:rsid w:val="00302BBD"/>
    <w:rsid w:val="00305FD5"/>
    <w:rsid w:val="00317096"/>
    <w:rsid w:val="003220A9"/>
    <w:rsid w:val="00325C0D"/>
    <w:rsid w:val="00330621"/>
    <w:rsid w:val="003311A5"/>
    <w:rsid w:val="00335E7A"/>
    <w:rsid w:val="00351AB1"/>
    <w:rsid w:val="00364EBA"/>
    <w:rsid w:val="00370F3D"/>
    <w:rsid w:val="003906AD"/>
    <w:rsid w:val="003A0A3C"/>
    <w:rsid w:val="003B1E85"/>
    <w:rsid w:val="003B2D8C"/>
    <w:rsid w:val="003B38D5"/>
    <w:rsid w:val="003B63C7"/>
    <w:rsid w:val="003F01B7"/>
    <w:rsid w:val="00403254"/>
    <w:rsid w:val="00406631"/>
    <w:rsid w:val="0042009C"/>
    <w:rsid w:val="0042618D"/>
    <w:rsid w:val="00427F21"/>
    <w:rsid w:val="00430419"/>
    <w:rsid w:val="004410B6"/>
    <w:rsid w:val="0045229E"/>
    <w:rsid w:val="00456523"/>
    <w:rsid w:val="00467011"/>
    <w:rsid w:val="0047113C"/>
    <w:rsid w:val="004C65A4"/>
    <w:rsid w:val="004D4AF8"/>
    <w:rsid w:val="004E568B"/>
    <w:rsid w:val="004E68C6"/>
    <w:rsid w:val="004F7C8D"/>
    <w:rsid w:val="00510FC4"/>
    <w:rsid w:val="00512E58"/>
    <w:rsid w:val="00534758"/>
    <w:rsid w:val="00554D62"/>
    <w:rsid w:val="00560D69"/>
    <w:rsid w:val="00561D64"/>
    <w:rsid w:val="00591429"/>
    <w:rsid w:val="00592E80"/>
    <w:rsid w:val="005A3A4B"/>
    <w:rsid w:val="005A7057"/>
    <w:rsid w:val="005B0813"/>
    <w:rsid w:val="005B0D76"/>
    <w:rsid w:val="005B36C4"/>
    <w:rsid w:val="005B6CD2"/>
    <w:rsid w:val="005D2EEC"/>
    <w:rsid w:val="005D4F6D"/>
    <w:rsid w:val="005D5772"/>
    <w:rsid w:val="005E7539"/>
    <w:rsid w:val="0062107F"/>
    <w:rsid w:val="00621DAB"/>
    <w:rsid w:val="00640CD8"/>
    <w:rsid w:val="006431F0"/>
    <w:rsid w:val="006442D5"/>
    <w:rsid w:val="006608F5"/>
    <w:rsid w:val="00681532"/>
    <w:rsid w:val="0068475B"/>
    <w:rsid w:val="006D0063"/>
    <w:rsid w:val="006D1706"/>
    <w:rsid w:val="006D5D2A"/>
    <w:rsid w:val="006F7158"/>
    <w:rsid w:val="0070585B"/>
    <w:rsid w:val="00717CCE"/>
    <w:rsid w:val="00722982"/>
    <w:rsid w:val="00750FD5"/>
    <w:rsid w:val="00757437"/>
    <w:rsid w:val="007577CE"/>
    <w:rsid w:val="007658FB"/>
    <w:rsid w:val="00766FC4"/>
    <w:rsid w:val="00771ADE"/>
    <w:rsid w:val="00777F40"/>
    <w:rsid w:val="00780B37"/>
    <w:rsid w:val="00781056"/>
    <w:rsid w:val="007844FD"/>
    <w:rsid w:val="0079026B"/>
    <w:rsid w:val="007964E4"/>
    <w:rsid w:val="007A02E1"/>
    <w:rsid w:val="007A2A09"/>
    <w:rsid w:val="007A3A7B"/>
    <w:rsid w:val="007A51F3"/>
    <w:rsid w:val="007C284F"/>
    <w:rsid w:val="007D2679"/>
    <w:rsid w:val="007E1664"/>
    <w:rsid w:val="007F3902"/>
    <w:rsid w:val="007F7282"/>
    <w:rsid w:val="0082033F"/>
    <w:rsid w:val="00853D38"/>
    <w:rsid w:val="008615A6"/>
    <w:rsid w:val="00863BD5"/>
    <w:rsid w:val="00885F59"/>
    <w:rsid w:val="00891605"/>
    <w:rsid w:val="008B5B17"/>
    <w:rsid w:val="008C2301"/>
    <w:rsid w:val="0091168A"/>
    <w:rsid w:val="009172AC"/>
    <w:rsid w:val="00921B1B"/>
    <w:rsid w:val="00941C4A"/>
    <w:rsid w:val="00945488"/>
    <w:rsid w:val="009638F0"/>
    <w:rsid w:val="00975FB1"/>
    <w:rsid w:val="009962A8"/>
    <w:rsid w:val="009C5895"/>
    <w:rsid w:val="009D2896"/>
    <w:rsid w:val="009D3019"/>
    <w:rsid w:val="009E2C5D"/>
    <w:rsid w:val="00A004DF"/>
    <w:rsid w:val="00A1403B"/>
    <w:rsid w:val="00A23683"/>
    <w:rsid w:val="00A25E4C"/>
    <w:rsid w:val="00A41E6F"/>
    <w:rsid w:val="00A70AE9"/>
    <w:rsid w:val="00A91AA0"/>
    <w:rsid w:val="00AA48BE"/>
    <w:rsid w:val="00AD0127"/>
    <w:rsid w:val="00AD035F"/>
    <w:rsid w:val="00AD23CC"/>
    <w:rsid w:val="00AE0942"/>
    <w:rsid w:val="00AE1C55"/>
    <w:rsid w:val="00AF40B5"/>
    <w:rsid w:val="00AF7214"/>
    <w:rsid w:val="00B015DE"/>
    <w:rsid w:val="00B13FDF"/>
    <w:rsid w:val="00B170EA"/>
    <w:rsid w:val="00B326BD"/>
    <w:rsid w:val="00B36063"/>
    <w:rsid w:val="00B360F0"/>
    <w:rsid w:val="00B3652D"/>
    <w:rsid w:val="00B4445A"/>
    <w:rsid w:val="00B45B3F"/>
    <w:rsid w:val="00B574B0"/>
    <w:rsid w:val="00B646DA"/>
    <w:rsid w:val="00B80662"/>
    <w:rsid w:val="00B86BC2"/>
    <w:rsid w:val="00B93FCF"/>
    <w:rsid w:val="00B945E9"/>
    <w:rsid w:val="00BA3086"/>
    <w:rsid w:val="00BF0D3F"/>
    <w:rsid w:val="00BF1CAB"/>
    <w:rsid w:val="00C44DD4"/>
    <w:rsid w:val="00C457AF"/>
    <w:rsid w:val="00C561D1"/>
    <w:rsid w:val="00C655F7"/>
    <w:rsid w:val="00C721F1"/>
    <w:rsid w:val="00C730BE"/>
    <w:rsid w:val="00C83234"/>
    <w:rsid w:val="00CC0B06"/>
    <w:rsid w:val="00CC55E2"/>
    <w:rsid w:val="00CD2C9A"/>
    <w:rsid w:val="00CE4407"/>
    <w:rsid w:val="00D07600"/>
    <w:rsid w:val="00D15483"/>
    <w:rsid w:val="00D43B60"/>
    <w:rsid w:val="00D479D4"/>
    <w:rsid w:val="00D557F2"/>
    <w:rsid w:val="00DA0288"/>
    <w:rsid w:val="00DB3DCD"/>
    <w:rsid w:val="00DC67B5"/>
    <w:rsid w:val="00DD2FAF"/>
    <w:rsid w:val="00DD744F"/>
    <w:rsid w:val="00DE133D"/>
    <w:rsid w:val="00DE4F2D"/>
    <w:rsid w:val="00DE5A5F"/>
    <w:rsid w:val="00DF383C"/>
    <w:rsid w:val="00DF4F35"/>
    <w:rsid w:val="00DF7151"/>
    <w:rsid w:val="00E1650D"/>
    <w:rsid w:val="00E21022"/>
    <w:rsid w:val="00E25150"/>
    <w:rsid w:val="00E276AC"/>
    <w:rsid w:val="00E32CF4"/>
    <w:rsid w:val="00E81D28"/>
    <w:rsid w:val="00E87B5C"/>
    <w:rsid w:val="00E91D8C"/>
    <w:rsid w:val="00EB7632"/>
    <w:rsid w:val="00ED07C8"/>
    <w:rsid w:val="00ED4906"/>
    <w:rsid w:val="00EF67D5"/>
    <w:rsid w:val="00F03197"/>
    <w:rsid w:val="00F045B4"/>
    <w:rsid w:val="00F10DD5"/>
    <w:rsid w:val="00F17286"/>
    <w:rsid w:val="00F30E59"/>
    <w:rsid w:val="00F92F4A"/>
    <w:rsid w:val="00FD3D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990A"/>
  <w15:docId w15:val="{4CEE39AC-ACF6-4FAE-A1AF-EA1ACC8AB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5A5F"/>
    <w:rPr>
      <w:sz w:val="24"/>
      <w:szCs w:val="24"/>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uiPriority w:val="9"/>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uiPriority w:val="9"/>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7F3902"/>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4" w:space="0" w:color="F4DEDE"/>
        <w:left w:val="single" w:sz="4" w:space="0" w:color="F4DEDE"/>
        <w:bottom w:val="single" w:sz="4" w:space="0" w:color="F4DEDE"/>
        <w:right w:val="single" w:sz="4" w:space="0" w:color="F4DEDE"/>
        <w:insideH w:val="single" w:sz="4" w:space="0" w:color="F4DEDE"/>
        <w:insideV w:val="single" w:sz="4" w:space="0" w:color="F4DEDE"/>
      </w:tblBorders>
      <w:tblCellMar>
        <w:top w:w="0" w:type="dxa"/>
        <w:left w:w="0" w:type="dxa"/>
        <w:bottom w:w="0" w:type="dxa"/>
        <w:right w:w="0" w:type="dxa"/>
      </w:tblCellMar>
    </w:tblPr>
    <w:tblStylePr w:type="firstRow">
      <w:rPr>
        <w:b/>
        <w:color w:val="C3004A" w:themeColor="text2"/>
      </w:rPr>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shd w:val="clear" w:color="auto" w:fill="EECECD"/>
      </w:tcPr>
    </w:tblStylePr>
    <w:tblStylePr w:type="lastRow">
      <w:rPr>
        <w:b/>
      </w:rPr>
      <w:tblPr/>
      <w:tcPr>
        <w:shd w:val="clear" w:color="auto" w:fill="EECECD"/>
      </w:tcPr>
    </w:tblStylePr>
    <w:tblStylePr w:type="firstCol">
      <w:rPr>
        <w:b/>
      </w:rPr>
      <w:tblPr/>
      <w:tcPr>
        <w:shd w:val="clear" w:color="auto" w:fill="EECECD"/>
      </w:tcPr>
    </w:tblStylePr>
    <w:tblStylePr w:type="lastCol">
      <w:rPr>
        <w:b/>
      </w:rPr>
      <w:tblPr/>
      <w:tcPr>
        <w:shd w:val="clear" w:color="auto" w:fill="EECECD"/>
      </w:tcPr>
    </w:tblStylePr>
    <w:tblStylePr w:type="band1Vert">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tcPr>
    </w:tblStylePr>
    <w:tblStylePr w:type="band2Vert">
      <w:tblPr/>
      <w:tcPr>
        <w:shd w:val="clear" w:color="auto" w:fill="FCF6F6"/>
      </w:tcPr>
    </w:tblStylePr>
    <w:tblStylePr w:type="band1Horz">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tcPr>
    </w:tblStylePr>
    <w:tblStylePr w:type="band2Horz">
      <w:tblPr/>
      <w:tcPr>
        <w:shd w:val="clear" w:color="auto" w:fill="FCF6F6"/>
      </w:tcPr>
    </w:tblStylePr>
  </w:style>
  <w:style w:type="table" w:customStyle="1" w:styleId="GOgroenetabel">
    <w:name w:val="GO! groene tabel"/>
    <w:basedOn w:val="GOmagentatabel"/>
    <w:uiPriority w:val="99"/>
    <w:qFormat/>
    <w:rsid w:val="007F3902"/>
    <w:tblPr>
      <w:tblBorders>
        <w:top w:val="single" w:sz="4" w:space="0" w:color="F2FAC8"/>
        <w:left w:val="single" w:sz="4" w:space="0" w:color="F2FAC8"/>
        <w:bottom w:val="single" w:sz="4" w:space="0" w:color="F2FAC8"/>
        <w:right w:val="single" w:sz="4" w:space="0" w:color="F2FAC8"/>
        <w:insideH w:val="single" w:sz="4" w:space="0" w:color="F2FAC8"/>
        <w:insideV w:val="single" w:sz="4" w:space="0" w:color="F2FAC8"/>
      </w:tblBorders>
    </w:tblPr>
    <w:tblStylePr w:type="firstRow">
      <w:rPr>
        <w:b/>
        <w:color w:val="7E8A03" w:themeColor="accent3" w:themeShade="BF"/>
      </w:rPr>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shd w:val="clear" w:color="auto" w:fill="E6F0A0"/>
      </w:tcPr>
    </w:tblStylePr>
    <w:tblStylePr w:type="lastRow">
      <w:rPr>
        <w:b/>
      </w:rPr>
      <w:tblPr/>
      <w:tcPr>
        <w:shd w:val="clear" w:color="auto" w:fill="E6F0A0"/>
      </w:tcPr>
    </w:tblStylePr>
    <w:tblStylePr w:type="firstCol">
      <w:rPr>
        <w:b/>
      </w:rPr>
      <w:tblPr/>
      <w:tcPr>
        <w:shd w:val="clear" w:color="auto" w:fill="E6F0A0"/>
      </w:tcPr>
    </w:tblStylePr>
    <w:tblStylePr w:type="lastCol">
      <w:rPr>
        <w:b/>
      </w:rPr>
      <w:tblPr/>
      <w:tcPr>
        <w:shd w:val="clear" w:color="auto" w:fill="E6F0A0"/>
      </w:tcPr>
    </w:tblStylePr>
    <w:tblStylePr w:type="band1Vert">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tcPr>
    </w:tblStylePr>
    <w:tblStylePr w:type="band2Vert">
      <w:tblPr/>
      <w:tcPr>
        <w:shd w:val="clear" w:color="auto" w:fill="FAFFE6"/>
      </w:tcPr>
    </w:tblStylePr>
    <w:tblStylePr w:type="band1Horz">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tcPr>
    </w:tblStylePr>
    <w:tblStylePr w:type="band2Horz">
      <w:tblPr/>
      <w:tcPr>
        <w:shd w:val="clear" w:color="auto" w:fill="FAFFE6"/>
      </w:tcPr>
    </w:tblStylePr>
  </w:style>
  <w:style w:type="table" w:customStyle="1" w:styleId="GOblauwetabel">
    <w:name w:val="GO! blauwe tabel"/>
    <w:basedOn w:val="GOmagentatabel"/>
    <w:uiPriority w:val="99"/>
    <w:qFormat/>
    <w:rsid w:val="007F3902"/>
    <w:tblPr>
      <w:tblBorders>
        <w:top w:val="single" w:sz="4" w:space="0" w:color="B4F0FF"/>
        <w:left w:val="single" w:sz="4" w:space="0" w:color="B4F0FF"/>
        <w:bottom w:val="single" w:sz="4" w:space="0" w:color="B4F0FF"/>
        <w:right w:val="single" w:sz="4" w:space="0" w:color="B4F0FF"/>
        <w:insideH w:val="single" w:sz="4" w:space="0" w:color="B4F0FF"/>
        <w:insideV w:val="single" w:sz="4" w:space="0" w:color="B4F0FF"/>
      </w:tblBorders>
    </w:tblPr>
    <w:tblStylePr w:type="firstRow">
      <w:rPr>
        <w:b/>
        <w:color w:val="00859F" w:themeColor="accent1" w:themeShade="BF"/>
      </w:rPr>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shd w:val="clear" w:color="auto" w:fill="96E6F5"/>
      </w:tcPr>
    </w:tblStylePr>
    <w:tblStylePr w:type="lastRow">
      <w:rPr>
        <w:b/>
      </w:rPr>
      <w:tblPr/>
      <w:tcPr>
        <w:shd w:val="clear" w:color="auto" w:fill="96E6F5"/>
      </w:tcPr>
    </w:tblStylePr>
    <w:tblStylePr w:type="firstCol">
      <w:rPr>
        <w:b/>
      </w:rPr>
      <w:tblPr/>
      <w:tcPr>
        <w:shd w:val="clear" w:color="auto" w:fill="96E6F5"/>
      </w:tcPr>
    </w:tblStylePr>
    <w:tblStylePr w:type="lastCol">
      <w:rPr>
        <w:b/>
      </w:rPr>
      <w:tblPr/>
      <w:tcPr>
        <w:shd w:val="clear" w:color="auto" w:fill="96E6F5"/>
      </w:tcPr>
    </w:tblStylePr>
    <w:tblStylePr w:type="band1Vert">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tcPr>
    </w:tblStylePr>
    <w:tblStylePr w:type="band2Vert">
      <w:tblPr/>
      <w:tcPr>
        <w:shd w:val="clear" w:color="auto" w:fill="F0FCFF"/>
      </w:tcPr>
    </w:tblStylePr>
    <w:tblStylePr w:type="band1Horz">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tcPr>
    </w:tblStylePr>
    <w:tblStylePr w:type="band2Horz">
      <w:tblPr/>
      <w:tcPr>
        <w:shd w:val="clear" w:color="auto" w:fill="F0FCFF"/>
      </w:tcPr>
    </w:tblStylePr>
  </w:style>
  <w:style w:type="table" w:customStyle="1" w:styleId="GOoranjetabel">
    <w:name w:val="GO! oranje tabel"/>
    <w:basedOn w:val="GOmagentatabel"/>
    <w:uiPriority w:val="99"/>
    <w:qFormat/>
    <w:rsid w:val="007F3902"/>
    <w:tblPr>
      <w:tblBorders>
        <w:top w:val="single" w:sz="4" w:space="0" w:color="FFE1A5"/>
        <w:left w:val="single" w:sz="4" w:space="0" w:color="FFE1A5"/>
        <w:bottom w:val="single" w:sz="4" w:space="0" w:color="FFE1A5"/>
        <w:right w:val="single" w:sz="4" w:space="0" w:color="FFE1A5"/>
        <w:insideH w:val="single" w:sz="4" w:space="0" w:color="FFE1A5"/>
        <w:insideV w:val="single" w:sz="4" w:space="0" w:color="FFE1A5"/>
      </w:tblBorders>
    </w:tblPr>
    <w:tblStylePr w:type="firstRow">
      <w:rPr>
        <w:b/>
        <w:color w:val="B36500" w:themeColor="accent2" w:themeShade="BF"/>
      </w:rPr>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shd w:val="clear" w:color="auto" w:fill="FFD298"/>
      </w:tcPr>
    </w:tblStylePr>
    <w:tblStylePr w:type="lastRow">
      <w:rPr>
        <w:b/>
      </w:rPr>
      <w:tblPr/>
      <w:tcPr>
        <w:shd w:val="clear" w:color="auto" w:fill="FFD298"/>
      </w:tcPr>
    </w:tblStylePr>
    <w:tblStylePr w:type="firstCol">
      <w:rPr>
        <w:b/>
      </w:rPr>
      <w:tblPr/>
      <w:tcPr>
        <w:shd w:val="clear" w:color="auto" w:fill="FFD298"/>
      </w:tcPr>
    </w:tblStylePr>
    <w:tblStylePr w:type="lastCol">
      <w:rPr>
        <w:b/>
      </w:rPr>
      <w:tblPr/>
      <w:tcPr>
        <w:shd w:val="clear" w:color="auto" w:fill="FFD298"/>
      </w:tcPr>
    </w:tblStylePr>
    <w:tblStylePr w:type="band1Vert">
      <w:tblPr/>
      <w:tcPr>
        <w:tcBorders>
          <w:top w:val="single" w:sz="4" w:space="0" w:color="FFE1A5"/>
          <w:left w:val="single" w:sz="4" w:space="0" w:color="FFE1A5"/>
          <w:bottom w:val="single" w:sz="4" w:space="0" w:color="FFE1A5"/>
          <w:right w:val="single" w:sz="4" w:space="0" w:color="FFE1A5"/>
          <w:insideH w:val="single" w:sz="4" w:space="0" w:color="FFE1A5"/>
          <w:insideV w:val="single" w:sz="4" w:space="0" w:color="FFE1A5"/>
        </w:tcBorders>
      </w:tcPr>
    </w:tblStylePr>
    <w:tblStylePr w:type="band2Vert">
      <w:tblPr/>
      <w:tcPr>
        <w:shd w:val="clear" w:color="auto" w:fill="FFF5DC"/>
      </w:tcPr>
    </w:tblStylePr>
    <w:tblStylePr w:type="band1Horz">
      <w:tblPr/>
      <w:tcPr>
        <w:tcBorders>
          <w:top w:val="single" w:sz="4" w:space="0" w:color="FFE1A5"/>
          <w:left w:val="single" w:sz="4" w:space="0" w:color="FFE1A5"/>
          <w:bottom w:val="single" w:sz="4" w:space="0" w:color="FFE1A5"/>
          <w:right w:val="single" w:sz="4" w:space="0" w:color="FFE1A5"/>
          <w:insideH w:val="single" w:sz="4" w:space="0" w:color="FFE1A5"/>
          <w:insideV w:val="single" w:sz="4" w:space="0" w:color="FFE1A5"/>
        </w:tcBorders>
      </w:tcPr>
    </w:tblStylePr>
    <w:tblStylePr w:type="band2Horz">
      <w:tblPr/>
      <w:tcPr>
        <w:shd w:val="clear" w:color="auto" w:fill="FFF5DC"/>
      </w:tcPr>
    </w:tblStylePr>
  </w:style>
  <w:style w:type="character" w:styleId="Zwaar">
    <w:name w:val="Strong"/>
    <w:basedOn w:val="Standaardalinea-lettertype"/>
    <w:uiPriority w:val="22"/>
    <w:qFormat/>
    <w:rsid w:val="003B38D5"/>
    <w:rPr>
      <w:rFonts w:cs="Times New Roman"/>
      <w:b/>
      <w:bCs/>
    </w:rPr>
  </w:style>
  <w:style w:type="character" w:styleId="Paginanummer">
    <w:name w:val="page number"/>
    <w:basedOn w:val="Standaardalinea-lettertype"/>
    <w:uiPriority w:val="99"/>
    <w:semiHidden/>
    <w:unhideWhenUsed/>
    <w:rsid w:val="007577CE"/>
  </w:style>
  <w:style w:type="paragraph" w:styleId="Lijstalinea">
    <w:name w:val="List Paragraph"/>
    <w:basedOn w:val="Standaard"/>
    <w:uiPriority w:val="34"/>
    <w:qFormat/>
    <w:rsid w:val="00D479D4"/>
    <w:pPr>
      <w:spacing w:after="200" w:line="276" w:lineRule="auto"/>
      <w:ind w:left="720"/>
      <w:contextualSpacing/>
    </w:pPr>
    <w:rPr>
      <w:rFonts w:ascii="Calibri" w:hAnsi="Calibri"/>
      <w:szCs w:val="22"/>
    </w:rPr>
  </w:style>
  <w:style w:type="character" w:styleId="Verwijzingopmerking">
    <w:name w:val="annotation reference"/>
    <w:basedOn w:val="Standaardalinea-lettertype"/>
    <w:uiPriority w:val="99"/>
    <w:semiHidden/>
    <w:unhideWhenUsed/>
    <w:rsid w:val="004D4AF8"/>
    <w:rPr>
      <w:sz w:val="16"/>
      <w:szCs w:val="16"/>
    </w:rPr>
  </w:style>
  <w:style w:type="paragraph" w:styleId="Tekstopmerking">
    <w:name w:val="annotation text"/>
    <w:basedOn w:val="Standaard"/>
    <w:link w:val="TekstopmerkingChar"/>
    <w:uiPriority w:val="99"/>
    <w:unhideWhenUsed/>
    <w:rsid w:val="004D4AF8"/>
    <w:rPr>
      <w:sz w:val="20"/>
    </w:rPr>
  </w:style>
  <w:style w:type="character" w:customStyle="1" w:styleId="TekstopmerkingChar">
    <w:name w:val="Tekst opmerking Char"/>
    <w:basedOn w:val="Standaardalinea-lettertype"/>
    <w:link w:val="Tekstopmerking"/>
    <w:uiPriority w:val="99"/>
    <w:rsid w:val="004D4AF8"/>
    <w:rPr>
      <w:rFonts w:asciiTheme="minorHAnsi" w:hAnsiTheme="minorHAnsi"/>
      <w:lang w:eastAsia="nl-NL"/>
    </w:rPr>
  </w:style>
  <w:style w:type="paragraph" w:styleId="Onderwerpvanopmerking">
    <w:name w:val="annotation subject"/>
    <w:basedOn w:val="Tekstopmerking"/>
    <w:next w:val="Tekstopmerking"/>
    <w:link w:val="OnderwerpvanopmerkingChar"/>
    <w:uiPriority w:val="99"/>
    <w:semiHidden/>
    <w:unhideWhenUsed/>
    <w:rsid w:val="004D4AF8"/>
    <w:rPr>
      <w:b/>
      <w:bCs/>
    </w:rPr>
  </w:style>
  <w:style w:type="character" w:customStyle="1" w:styleId="OnderwerpvanopmerkingChar">
    <w:name w:val="Onderwerp van opmerking Char"/>
    <w:basedOn w:val="TekstopmerkingChar"/>
    <w:link w:val="Onderwerpvanopmerking"/>
    <w:uiPriority w:val="99"/>
    <w:semiHidden/>
    <w:rsid w:val="004D4AF8"/>
    <w:rPr>
      <w:rFonts w:asciiTheme="minorHAnsi" w:hAnsiTheme="minorHAnsi"/>
      <w:b/>
      <w:bCs/>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795392">
      <w:bodyDiv w:val="1"/>
      <w:marLeft w:val="0"/>
      <w:marRight w:val="0"/>
      <w:marTop w:val="0"/>
      <w:marBottom w:val="0"/>
      <w:divBdr>
        <w:top w:val="none" w:sz="0" w:space="0" w:color="auto"/>
        <w:left w:val="none" w:sz="0" w:space="0" w:color="auto"/>
        <w:bottom w:val="none" w:sz="0" w:space="0" w:color="auto"/>
        <w:right w:val="none" w:sz="0" w:space="0" w:color="auto"/>
      </w:divBdr>
    </w:div>
    <w:div w:id="795413137">
      <w:bodyDiv w:val="1"/>
      <w:marLeft w:val="0"/>
      <w:marRight w:val="0"/>
      <w:marTop w:val="0"/>
      <w:marBottom w:val="0"/>
      <w:divBdr>
        <w:top w:val="none" w:sz="0" w:space="0" w:color="auto"/>
        <w:left w:val="none" w:sz="0" w:space="0" w:color="auto"/>
        <w:bottom w:val="none" w:sz="0" w:space="0" w:color="auto"/>
        <w:right w:val="none" w:sz="0" w:space="0" w:color="auto"/>
      </w:divBdr>
    </w:div>
    <w:div w:id="879249921">
      <w:bodyDiv w:val="1"/>
      <w:marLeft w:val="0"/>
      <w:marRight w:val="0"/>
      <w:marTop w:val="0"/>
      <w:marBottom w:val="0"/>
      <w:divBdr>
        <w:top w:val="none" w:sz="0" w:space="0" w:color="auto"/>
        <w:left w:val="none" w:sz="0" w:space="0" w:color="auto"/>
        <w:bottom w:val="none" w:sz="0" w:space="0" w:color="auto"/>
        <w:right w:val="none" w:sz="0" w:space="0" w:color="auto"/>
      </w:divBdr>
    </w:div>
    <w:div w:id="1498618485">
      <w:bodyDiv w:val="1"/>
      <w:marLeft w:val="0"/>
      <w:marRight w:val="0"/>
      <w:marTop w:val="0"/>
      <w:marBottom w:val="0"/>
      <w:divBdr>
        <w:top w:val="none" w:sz="0" w:space="0" w:color="auto"/>
        <w:left w:val="none" w:sz="0" w:space="0" w:color="auto"/>
        <w:bottom w:val="none" w:sz="0" w:space="0" w:color="auto"/>
        <w:right w:val="none" w:sz="0" w:space="0" w:color="auto"/>
      </w:divBdr>
    </w:div>
    <w:div w:id="1886680191">
      <w:bodyDiv w:val="1"/>
      <w:marLeft w:val="0"/>
      <w:marRight w:val="0"/>
      <w:marTop w:val="0"/>
      <w:marBottom w:val="0"/>
      <w:divBdr>
        <w:top w:val="none" w:sz="0" w:space="0" w:color="auto"/>
        <w:left w:val="none" w:sz="0" w:space="0" w:color="auto"/>
        <w:bottom w:val="none" w:sz="0" w:space="0" w:color="auto"/>
        <w:right w:val="none" w:sz="0" w:space="0" w:color="auto"/>
      </w:divBdr>
      <w:divsChild>
        <w:div w:id="1810976627">
          <w:marLeft w:val="0"/>
          <w:marRight w:val="0"/>
          <w:marTop w:val="0"/>
          <w:marBottom w:val="0"/>
          <w:divBdr>
            <w:top w:val="single" w:sz="2" w:space="0" w:color="auto"/>
            <w:left w:val="single" w:sz="2" w:space="0" w:color="auto"/>
            <w:bottom w:val="single" w:sz="2" w:space="0" w:color="auto"/>
            <w:right w:val="single" w:sz="2" w:space="0" w:color="auto"/>
          </w:divBdr>
          <w:divsChild>
            <w:div w:id="513736910">
              <w:marLeft w:val="0"/>
              <w:marRight w:val="0"/>
              <w:marTop w:val="0"/>
              <w:marBottom w:val="0"/>
              <w:divBdr>
                <w:top w:val="single" w:sz="2" w:space="0" w:color="auto"/>
                <w:left w:val="single" w:sz="2" w:space="0" w:color="auto"/>
                <w:bottom w:val="single" w:sz="2" w:space="0" w:color="auto"/>
                <w:right w:val="single" w:sz="2" w:space="0" w:color="auto"/>
              </w:divBdr>
              <w:divsChild>
                <w:div w:id="786319676">
                  <w:marLeft w:val="0"/>
                  <w:marRight w:val="0"/>
                  <w:marTop w:val="0"/>
                  <w:marBottom w:val="0"/>
                  <w:divBdr>
                    <w:top w:val="single" w:sz="2" w:space="0" w:color="auto"/>
                    <w:left w:val="single" w:sz="2" w:space="0" w:color="auto"/>
                    <w:bottom w:val="single" w:sz="2" w:space="0" w:color="auto"/>
                    <w:right w:val="single" w:sz="2" w:space="0" w:color="auto"/>
                  </w:divBdr>
                  <w:divsChild>
                    <w:div w:id="5178182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58884389">
          <w:marLeft w:val="0"/>
          <w:marRight w:val="0"/>
          <w:marTop w:val="0"/>
          <w:marBottom w:val="0"/>
          <w:divBdr>
            <w:top w:val="single" w:sz="2" w:space="0" w:color="auto"/>
            <w:left w:val="single" w:sz="2" w:space="0" w:color="auto"/>
            <w:bottom w:val="single" w:sz="2" w:space="0" w:color="auto"/>
            <w:right w:val="single" w:sz="2" w:space="0" w:color="auto"/>
          </w:divBdr>
          <w:divsChild>
            <w:div w:id="1982077477">
              <w:marLeft w:val="0"/>
              <w:marRight w:val="0"/>
              <w:marTop w:val="0"/>
              <w:marBottom w:val="0"/>
              <w:divBdr>
                <w:top w:val="single" w:sz="2" w:space="0" w:color="auto"/>
                <w:left w:val="single" w:sz="2" w:space="0" w:color="auto"/>
                <w:bottom w:val="single" w:sz="2" w:space="0" w:color="auto"/>
                <w:right w:val="single" w:sz="2" w:space="0" w:color="auto"/>
              </w:divBdr>
              <w:divsChild>
                <w:div w:id="1598056281">
                  <w:marLeft w:val="0"/>
                  <w:marRight w:val="0"/>
                  <w:marTop w:val="0"/>
                  <w:marBottom w:val="0"/>
                  <w:divBdr>
                    <w:top w:val="single" w:sz="2" w:space="0" w:color="auto"/>
                    <w:left w:val="single" w:sz="2" w:space="0" w:color="auto"/>
                    <w:bottom w:val="single" w:sz="2" w:space="0" w:color="auto"/>
                    <w:right w:val="single" w:sz="2" w:space="0" w:color="auto"/>
                  </w:divBdr>
                  <w:divsChild>
                    <w:div w:id="905185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FIN\2_Dienst_Communicatie\Projecten\Huisstijl_BG\Sjablonen\aangepast%20Gramma\GO!-Basis%20A4_202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6D4FD800E74B7887ABBF4C21CD35A4"/>
        <w:category>
          <w:name w:val="Algemeen"/>
          <w:gallery w:val="placeholder"/>
        </w:category>
        <w:types>
          <w:type w:val="bbPlcHdr"/>
        </w:types>
        <w:behaviors>
          <w:behavior w:val="content"/>
        </w:behaviors>
        <w:guid w:val="{24DB6D55-C81C-4CD1-817F-D713A9D2024A}"/>
      </w:docPartPr>
      <w:docPartBody>
        <w:p w:rsidR="003E3B8C" w:rsidRDefault="00B2011A" w:rsidP="00B2011A">
          <w:pPr>
            <w:pStyle w:val="A16D4FD800E74B7887ABBF4C21CD35A4"/>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Italic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Shell Dlg">
    <w:altName w:val="Sylfaen"/>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11A"/>
    <w:rsid w:val="003E3B8C"/>
    <w:rsid w:val="0042251E"/>
    <w:rsid w:val="00B2011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B2011A"/>
    <w:rPr>
      <w:color w:val="808080"/>
    </w:rPr>
  </w:style>
  <w:style w:type="paragraph" w:customStyle="1" w:styleId="2788DF71566B49F4B1CBCB3F3C852D75">
    <w:name w:val="2788DF71566B49F4B1CBCB3F3C852D75"/>
  </w:style>
  <w:style w:type="paragraph" w:customStyle="1" w:styleId="AD0D8537E7484A14B736FA76C58EB41D">
    <w:name w:val="AD0D8537E7484A14B736FA76C58EB41D"/>
  </w:style>
  <w:style w:type="paragraph" w:customStyle="1" w:styleId="0AA5F5187857459E81E7AA64F62DB88E">
    <w:name w:val="0AA5F5187857459E81E7AA64F62DB88E"/>
  </w:style>
  <w:style w:type="paragraph" w:customStyle="1" w:styleId="A16D4FD800E74B7887ABBF4C21CD35A4">
    <w:name w:val="A16D4FD800E74B7887ABBF4C21CD35A4"/>
    <w:rsid w:val="00B201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8</Value>
      <Value>12</Value>
      <Value>13</Value>
      <Value>1</Value>
      <Value>89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s>
    </o172414bd89a43df866647d10211954f>
    <_dlc_DocId xmlns="cfc230b1-6dd3-467a-8fcc-dfa9df38b740">GOPRO-1830562155-17260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2024-2025</TermName>
          <TermId xmlns="http://schemas.microsoft.com/office/infopath/2007/PartnerControls">18df869e-b5d4-4bd4-82b2-da5e5d780f85</TermId>
        </TermInfo>
      </Term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https://gemeenschapsonderwijs.sharepoint.com/sites/prodoc/_layouts/15/DocIdRedir.aspx?ID=GOPRO-1830562155-17260</Url>
      <Description>GOPRO-1830562155-17260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2BECF8-EC86-40EC-A747-AC646B02A937}"/>
</file>

<file path=customXml/itemProps3.xml><?xml version="1.0" encoding="utf-8"?>
<ds:datastoreItem xmlns:ds="http://schemas.openxmlformats.org/officeDocument/2006/customXml" ds:itemID="{D625A56C-2A98-4ADE-823F-19FBF0A86F94}">
  <ds:schemaRefs>
    <ds:schemaRef ds:uri="http://schemas.microsoft.com/office/2006/metadata/properties"/>
    <ds:schemaRef ds:uri="http://schemas.microsoft.com/office/infopath/2007/PartnerControls"/>
    <ds:schemaRef ds:uri="a5d50ec6-4f68-42b2-af89-bec3c735f1b3"/>
  </ds:schemaRefs>
</ds:datastoreItem>
</file>

<file path=customXml/itemProps4.xml><?xml version="1.0" encoding="utf-8"?>
<ds:datastoreItem xmlns:ds="http://schemas.openxmlformats.org/officeDocument/2006/customXml" ds:itemID="{B84234B6-E72C-4591-BAFF-0F5B7561D0A9}">
  <ds:schemaRefs>
    <ds:schemaRef ds:uri="http://schemas.openxmlformats.org/officeDocument/2006/bibliography"/>
  </ds:schemaRefs>
</ds:datastoreItem>
</file>

<file path=customXml/itemProps5.xml><?xml version="1.0" encoding="utf-8"?>
<ds:datastoreItem xmlns:ds="http://schemas.openxmlformats.org/officeDocument/2006/customXml" ds:itemID="{A4C6AED5-6178-4E7B-B283-A0DCC46E2C10}"/>
</file>

<file path=customXml/itemProps6.xml><?xml version="1.0" encoding="utf-8"?>
<ds:datastoreItem xmlns:ds="http://schemas.openxmlformats.org/officeDocument/2006/customXml" ds:itemID="{8A2B724A-AF07-402C-A6B3-16CFD9BAEF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GO!-Basis A4_2022</Template>
  <TotalTime>0</TotalTime>
  <Pages>6</Pages>
  <Words>2415</Words>
  <Characters>13283</Characters>
  <Application>Microsoft Office Word</Application>
  <DocSecurity>0</DocSecurity>
  <Lines>110</Lines>
  <Paragraphs>31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Basis A4</vt:lpstr>
      <vt:lpstr>Basis A4</vt:lpstr>
    </vt:vector>
  </TitlesOfParts>
  <Company>Gramma</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Visietekst deontologische code personeel onderwijsinternaat</dc:title>
  <dc:creator>Barbara Gheysens</dc:creator>
  <cp:lastModifiedBy>Liesbeth Hendrix</cp:lastModifiedBy>
  <cp:revision>28</cp:revision>
  <cp:lastPrinted>2020-10-27T11:05:00Z</cp:lastPrinted>
  <dcterms:created xsi:type="dcterms:W3CDTF">2022-12-08T13:06:00Z</dcterms:created>
  <dcterms:modified xsi:type="dcterms:W3CDTF">2024-03-25T14:19:00Z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2202;#Deontologische code voor internaatsmedewerker|9fb795b0-c796-43a2-8ea0-758fc9208f9c;#2197;#Deontologische code voor internaatsmedewerker|4fae4ab4-05a8-4907-9953-1be02ceb8407</vt:lpwstr>
  </property>
  <property fmtid="{D5CDD505-2E9C-101B-9397-08002B2CF9AE}" pid="7" name="GO_Thema2">
    <vt:lpwstr>3325;#Onderwijsorganisatie, regelgeving ＆ financiën|34c17ccd-ed66-4164-8abc-dc673262f2f1</vt:lpwstr>
  </property>
  <property fmtid="{D5CDD505-2E9C-101B-9397-08002B2CF9AE}" pid="8" name="GO_Onderwijsniveau2">
    <vt:lpwstr>3328;#Internaten|c4c7738e-ff96-45d5-b872-6a4028efccdd</vt:lpwstr>
  </property>
  <property fmtid="{D5CDD505-2E9C-101B-9397-08002B2CF9AE}" pid="9" name="GOProPublicatiestatus">
    <vt:lpwstr>1;#Online|5d773375-47c0-4896-afa8-6eac5ed3e165</vt:lpwstr>
  </property>
  <property fmtid="{D5CDD505-2E9C-101B-9397-08002B2CF9AE}" pid="10" name="_dlc_DocIdItemGuid">
    <vt:lpwstr>8abd8d80-ab3a-4759-8621-4d3d1293c883</vt:lpwstr>
  </property>
  <property fmtid="{D5CDD505-2E9C-101B-9397-08002B2CF9AE}" pid="11" name="GOProOnderwijsniveaus">
    <vt:lpwstr>12;#Internaten|bda482bb-bc86-43b1-ae73-137494e35eab</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13;#Organisatie en regelgeving|5fbbe23b-2c8c-41dc-a7c6-a3ad781c6d9c</vt:lpwstr>
  </property>
  <property fmtid="{D5CDD505-2E9C-101B-9397-08002B2CF9AE}" pid="15" name="GOProSchooljaar">
    <vt:lpwstr>8;#2024-2025|18df869e-b5d4-4bd4-82b2-da5e5d780f85</vt:lpwstr>
  </property>
  <property fmtid="{D5CDD505-2E9C-101B-9397-08002B2CF9AE}" pid="16" name="GOProJaar">
    <vt:lpwstr>89;#2024|945b7bbd-c54e-4860-995d-064a129b977d</vt:lpwstr>
  </property>
</Properties>
</file>