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glossary/fontTable.xml" ContentType="application/vnd.openxmlformats-officedocument.wordprocessingml.fontTable+xml"/>
  <Override PartName="/docProps/custom.xml" ContentType="application/vnd.openxmlformats-officedocument.custom-properties+xml"/>
  <Override PartName="/customXml/itemProps7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0521921CBF6F4409BB3F17F5C3BA2CB6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6237" w:vertAnchor="page" w:horzAnchor="page" w:tblpX="1135" w:tblpY="341"/>
            <w:tblOverlap w:val="never"/>
            <w:tblW w:w="8789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8789"/>
          </w:tblGrid>
          <w:tr w:rsidR="007964E4" w:rsidTr="000B6956">
            <w:trPr>
              <w:trHeight w:hRule="exact" w:val="1134"/>
            </w:trPr>
            <w:tc>
              <w:tcPr>
                <w:tcW w:w="8789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C72B0F10126D44FE8C1FC3002C296F47"/>
                  </w:placeholder>
                </w:sdtPr>
                <w:sdtEndPr/>
                <w:sdtContent>
                  <w:p w:rsidR="007964E4" w:rsidRPr="00965633" w:rsidRDefault="00965633" w:rsidP="00077D91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en-US"/>
                      </w:rPr>
                    </w:pPr>
                    <w:proofErr w:type="spellStart"/>
                    <w:r w:rsidRPr="00965633">
                      <w:rPr>
                        <w:color w:val="C3004A" w:themeColor="text2"/>
                        <w:sz w:val="48"/>
                        <w:szCs w:val="48"/>
                        <w:lang w:val="en-US"/>
                      </w:rPr>
                      <w:t>Communicatieplan</w:t>
                    </w:r>
                    <w:proofErr w:type="spellEnd"/>
                    <w:r w:rsidRPr="00965633">
                      <w:rPr>
                        <w:color w:val="C3004A" w:themeColor="text2"/>
                        <w:sz w:val="48"/>
                        <w:szCs w:val="48"/>
                        <w:lang w:val="en-US"/>
                      </w:rPr>
                      <w:t xml:space="preserve"> </w:t>
                    </w:r>
                    <w:r w:rsidR="004243A3">
                      <w:rPr>
                        <w:color w:val="C3004A" w:themeColor="text2"/>
                        <w:sz w:val="48"/>
                        <w:szCs w:val="48"/>
                        <w:lang w:val="en-US"/>
                      </w:rPr>
                      <w:t>- template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0887"/>
            <w:tblOverlap w:val="never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369"/>
          </w:tblGrid>
          <w:tr w:rsidR="0045229E" w:rsidTr="00F517A8">
            <w:tc>
              <w:tcPr>
                <w:tcW w:w="3369" w:type="dxa"/>
              </w:tcPr>
              <w:p w:rsidR="0045229E" w:rsidRDefault="00CC2D82" w:rsidP="00F517A8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52DC799624354E47ADE37BC68487369E"/>
                    </w:placeholder>
                    <w:showingPlcHdr/>
                    <w:comboBox>
                      <w:listItem w:value="Kies een item."/>
                      <w:listItem w:displayText=" " w:value=" "/>
                      <w:listItem w:displayText="Beleid en strategie" w:value="Beleid en strategie"/>
                      <w:listItem w:displayText="Organisatieondersteuning" w:value="Organisatieondersteuning"/>
                      <w:listItem w:displayText="Infrastructuur" w:value="Infrastructuur"/>
                      <w:listItem w:displayText="Onderwijsorganisatie en -personeel" w:value="Onderwijsorganisatie en -personeel"/>
                      <w:listItem w:displayText="Stafdiensten" w:value="Stafdiensten"/>
                      <w:listItem w:displayText="Pedagogische begeleidingsdienst" w:value="Pedagogische begeleidingsdienst"/>
                      <w:listItem w:displayText="GO! nascholing" w:value="GO! nascholing"/>
                      <w:listItem w:displayText="Permanente ondersteuningscel" w:value="Permanente ondersteuningscel"/>
                      <w:listItem w:displayText="Gemeenschappelijke preventiedienst" w:value="Gemeenschappelijke preventiedienst"/>
                      <w:listItem w:displayText="GO! ouders" w:value="GO! ouders"/>
                      <w:listItem w:displayText="Profo vzw" w:value="Profo vzw"/>
                      <w:listItem w:displayText="Internationalisering" w:value="Internationalisering"/>
                      <w:listItem w:displayText="Kwaliteitszorg" w:value="Kwaliteitszorg"/>
                      <w:listItem w:displayText="Integraalplannen" w:value="Integraalplannen"/>
                      <w:listItem w:displayText="Communicatie" w:value="Communicatie"/>
                      <w:listItem w:displayText="Sociale dienst" w:value="Sociale dienst"/>
                      <w:listItem w:displayText="ICT" w:value="ICT"/>
                    </w:comboBox>
                  </w:sdtPr>
                  <w:sdtEndPr/>
                  <w:sdtContent>
                    <w:r w:rsidR="00DE133D" w:rsidRPr="00BE7BE8">
                      <w:rPr>
                        <w:rStyle w:val="Tekstvantijdelijkeaanduiding"/>
                      </w:rPr>
                      <w:t xml:space="preserve">Kies een </w:t>
                    </w:r>
                    <w:r w:rsidR="00DE133D">
                      <w:rPr>
                        <w:rStyle w:val="Tekstvantijdelijkeaanduiding"/>
                      </w:rPr>
                      <w:t>afdeling/entiteit</w:t>
                    </w:r>
                    <w:r w:rsidR="00DE133D" w:rsidRPr="00BE7BE8">
                      <w:rPr>
                        <w:rStyle w:val="Tekstvantijdelijkeaanduiding"/>
                      </w:rPr>
                      <w:t>.</w:t>
                    </w:r>
                  </w:sdtContent>
                </w:sdt>
              </w:p>
            </w:tc>
          </w:tr>
        </w:tbl>
        <w:p w:rsidR="00B360F0" w:rsidRDefault="00CC2D82" w:rsidP="003B2D8C">
          <w:pPr>
            <w:pStyle w:val="Geenafstand"/>
          </w:pPr>
        </w:p>
      </w:sdtContent>
    </w:sdt>
    <w:p w:rsidR="004243A3" w:rsidRDefault="004243A3" w:rsidP="00A92679">
      <w:pPr>
        <w:pStyle w:val="Ondertitel"/>
      </w:pPr>
    </w:p>
    <w:p w:rsidR="009B5123" w:rsidRDefault="00A92679" w:rsidP="00A92679">
      <w:pPr>
        <w:pStyle w:val="Ondertitel"/>
      </w:pPr>
      <w:r>
        <w:t>Sleutelverhaal</w:t>
      </w:r>
    </w:p>
    <w:p w:rsidR="00A92679" w:rsidRPr="00452CD2" w:rsidRDefault="00A92679" w:rsidP="00A92679">
      <w:pPr>
        <w:rPr>
          <w:i/>
          <w:lang w:val="nl-BE"/>
        </w:rPr>
      </w:pPr>
      <w:r w:rsidRPr="00452CD2">
        <w:rPr>
          <w:i/>
          <w:lang w:val="nl-BE"/>
        </w:rPr>
        <w:t xml:space="preserve">In de vorm van een korte </w:t>
      </w:r>
      <w:r w:rsidR="00452CD2">
        <w:rPr>
          <w:i/>
          <w:lang w:val="nl-BE"/>
        </w:rPr>
        <w:t>elevator</w:t>
      </w:r>
      <w:r w:rsidRPr="00452CD2">
        <w:rPr>
          <w:i/>
          <w:lang w:val="nl-BE"/>
        </w:rPr>
        <w:t xml:space="preserve">pitch kunnen vertellen </w:t>
      </w:r>
      <w:r w:rsidRPr="00241BD2">
        <w:rPr>
          <w:i/>
          <w:u w:val="single"/>
          <w:lang w:val="nl-BE"/>
        </w:rPr>
        <w:t>wat</w:t>
      </w:r>
      <w:r w:rsidRPr="00452CD2">
        <w:rPr>
          <w:i/>
          <w:lang w:val="nl-BE"/>
        </w:rPr>
        <w:t xml:space="preserve"> je doet, </w:t>
      </w:r>
      <w:r w:rsidRPr="00241BD2">
        <w:rPr>
          <w:i/>
          <w:u w:val="single"/>
          <w:lang w:val="nl-BE"/>
        </w:rPr>
        <w:t>waarom</w:t>
      </w:r>
      <w:r w:rsidRPr="00452CD2">
        <w:rPr>
          <w:i/>
          <w:lang w:val="nl-BE"/>
        </w:rPr>
        <w:t xml:space="preserve">, </w:t>
      </w:r>
      <w:r w:rsidRPr="00241BD2">
        <w:rPr>
          <w:i/>
          <w:u w:val="single"/>
          <w:lang w:val="nl-BE"/>
        </w:rPr>
        <w:t>hoe</w:t>
      </w:r>
      <w:r w:rsidRPr="00452CD2">
        <w:rPr>
          <w:i/>
          <w:lang w:val="nl-BE"/>
        </w:rPr>
        <w:t xml:space="preserve">, </w:t>
      </w:r>
      <w:r w:rsidRPr="00241BD2">
        <w:rPr>
          <w:i/>
          <w:u w:val="single"/>
          <w:lang w:val="nl-BE"/>
        </w:rPr>
        <w:t>voor wie</w:t>
      </w:r>
      <w:r w:rsidRPr="00452CD2">
        <w:rPr>
          <w:i/>
          <w:lang w:val="nl-BE"/>
        </w:rPr>
        <w:t>,…</w:t>
      </w:r>
    </w:p>
    <w:p w:rsidR="004243A3" w:rsidRPr="00A92679" w:rsidRDefault="004243A3" w:rsidP="004243A3">
      <w:pPr>
        <w:pStyle w:val="Ondertitel"/>
      </w:pPr>
      <w:r>
        <w:t>Positionering</w:t>
      </w:r>
    </w:p>
    <w:p w:rsidR="004243A3" w:rsidRDefault="004243A3" w:rsidP="004243A3">
      <w:pPr>
        <w:rPr>
          <w:i/>
          <w:lang w:val="nl-BE"/>
        </w:rPr>
      </w:pPr>
      <w:r>
        <w:rPr>
          <w:i/>
          <w:lang w:val="nl-BE"/>
        </w:rPr>
        <w:t xml:space="preserve">Welke unieke plek neemt je aanbod in? Op welke manier maak je een onderscheid </w:t>
      </w:r>
      <w:proofErr w:type="spellStart"/>
      <w:r>
        <w:rPr>
          <w:i/>
          <w:lang w:val="nl-BE"/>
        </w:rPr>
        <w:t>t.o.v</w:t>
      </w:r>
      <w:proofErr w:type="spellEnd"/>
      <w:r>
        <w:rPr>
          <w:i/>
          <w:lang w:val="nl-BE"/>
        </w:rPr>
        <w:t xml:space="preserve"> concurrenten/concurrerend aanbod?</w:t>
      </w:r>
      <w:r w:rsidR="00241BD2">
        <w:rPr>
          <w:i/>
          <w:lang w:val="nl-BE"/>
        </w:rPr>
        <w:t xml:space="preserve"> Unieke sterktes?</w:t>
      </w:r>
    </w:p>
    <w:p w:rsidR="00A92679" w:rsidRDefault="00452CD2" w:rsidP="00A92679">
      <w:pPr>
        <w:pStyle w:val="Ondertitel"/>
      </w:pPr>
      <w:r>
        <w:t>Stakeholderanalyse</w:t>
      </w:r>
      <w:r w:rsidR="002C1E1F">
        <w:t xml:space="preserve"> en doelstellingen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1"/>
        <w:gridCol w:w="5644"/>
        <w:gridCol w:w="5235"/>
      </w:tblGrid>
      <w:tr w:rsidR="00452CD2" w:rsidRPr="007B0FD9" w:rsidTr="002C1E1F">
        <w:tc>
          <w:tcPr>
            <w:tcW w:w="3681" w:type="dxa"/>
            <w:shd w:val="clear" w:color="auto" w:fill="C3004A"/>
          </w:tcPr>
          <w:p w:rsidR="00452CD2" w:rsidRPr="0017741A" w:rsidRDefault="00452CD2" w:rsidP="003A52CD">
            <w:pPr>
              <w:rPr>
                <w:rFonts w:cs="Calibri"/>
                <w:b/>
                <w:bCs/>
                <w:color w:val="FFFFFF"/>
              </w:rPr>
            </w:pPr>
            <w:r w:rsidRPr="0017741A">
              <w:rPr>
                <w:rFonts w:cs="Calibri"/>
                <w:b/>
                <w:bCs/>
                <w:color w:val="FFFFFF"/>
              </w:rPr>
              <w:t>Stakeholder</w:t>
            </w:r>
          </w:p>
        </w:tc>
        <w:tc>
          <w:tcPr>
            <w:tcW w:w="5644" w:type="dxa"/>
            <w:shd w:val="clear" w:color="auto" w:fill="C3004A"/>
          </w:tcPr>
          <w:p w:rsidR="00452CD2" w:rsidRPr="0017741A" w:rsidRDefault="00452CD2" w:rsidP="003A52CD">
            <w:pPr>
              <w:rPr>
                <w:rFonts w:cs="Calibri"/>
                <w:b/>
                <w:bCs/>
                <w:color w:val="FFFFFF"/>
              </w:rPr>
            </w:pPr>
            <w:r w:rsidRPr="0017741A">
              <w:rPr>
                <w:rFonts w:cs="Calibri"/>
                <w:b/>
                <w:bCs/>
                <w:color w:val="FFFFFF"/>
              </w:rPr>
              <w:t>Wat willen we bij deze stakeholder bereiken?</w:t>
            </w:r>
            <w:r w:rsidR="00241BD2">
              <w:rPr>
                <w:rFonts w:cs="Calibri"/>
                <w:b/>
                <w:bCs/>
                <w:color w:val="FFFFFF"/>
              </w:rPr>
              <w:br/>
              <w:t>Welke boodschap/gedragswijziging/…</w:t>
            </w:r>
          </w:p>
        </w:tc>
        <w:tc>
          <w:tcPr>
            <w:tcW w:w="5235" w:type="dxa"/>
            <w:shd w:val="clear" w:color="auto" w:fill="C3004A"/>
          </w:tcPr>
          <w:p w:rsidR="00452CD2" w:rsidRPr="007B0FD9" w:rsidRDefault="002C1E1F" w:rsidP="003A52CD">
            <w:pPr>
              <w:rPr>
                <w:rFonts w:cs="Calibri"/>
                <w:b/>
                <w:bCs/>
                <w:color w:val="FFFFFF"/>
              </w:rPr>
            </w:pPr>
            <w:r>
              <w:rPr>
                <w:rFonts w:cs="Calibri"/>
                <w:b/>
                <w:bCs/>
                <w:color w:val="FFFFFF"/>
              </w:rPr>
              <w:t>Aanpak</w:t>
            </w:r>
          </w:p>
        </w:tc>
      </w:tr>
      <w:tr w:rsidR="00452CD2" w:rsidRPr="007B0FD9" w:rsidTr="002C1E1F">
        <w:tc>
          <w:tcPr>
            <w:tcW w:w="3681" w:type="dxa"/>
            <w:shd w:val="clear" w:color="auto" w:fill="FFFFFF"/>
          </w:tcPr>
          <w:p w:rsidR="00452CD2" w:rsidRPr="000708F1" w:rsidRDefault="00452CD2" w:rsidP="003A52CD">
            <w:pPr>
              <w:ind w:left="720"/>
              <w:rPr>
                <w:rFonts w:cs="Calibri"/>
                <w:b/>
                <w:bCs/>
              </w:rPr>
            </w:pPr>
          </w:p>
        </w:tc>
        <w:tc>
          <w:tcPr>
            <w:tcW w:w="5644" w:type="dxa"/>
          </w:tcPr>
          <w:p w:rsidR="00452CD2" w:rsidRPr="000708F1" w:rsidRDefault="00452CD2" w:rsidP="00452CD2">
            <w:pPr>
              <w:pStyle w:val="Lijstalinea"/>
              <w:spacing w:after="0" w:line="240" w:lineRule="auto"/>
              <w:ind w:left="360"/>
              <w:rPr>
                <w:rFonts w:cs="Calibri"/>
                <w:color w:val="000000"/>
              </w:rPr>
            </w:pPr>
          </w:p>
        </w:tc>
        <w:tc>
          <w:tcPr>
            <w:tcW w:w="5235" w:type="dxa"/>
            <w:shd w:val="clear" w:color="auto" w:fill="auto"/>
          </w:tcPr>
          <w:p w:rsidR="00452CD2" w:rsidRPr="000708F1" w:rsidRDefault="00452CD2" w:rsidP="00452CD2">
            <w:pPr>
              <w:pStyle w:val="Lijstalinea"/>
              <w:spacing w:after="0" w:line="240" w:lineRule="auto"/>
              <w:ind w:left="360"/>
              <w:rPr>
                <w:rFonts w:eastAsia="Times New Roman" w:cs="Calibri"/>
                <w:sz w:val="20"/>
                <w:szCs w:val="20"/>
                <w:lang w:eastAsia="nl-BE"/>
              </w:rPr>
            </w:pPr>
          </w:p>
        </w:tc>
      </w:tr>
      <w:tr w:rsidR="00452CD2" w:rsidRPr="007B0FD9" w:rsidTr="002C1E1F">
        <w:tc>
          <w:tcPr>
            <w:tcW w:w="3681" w:type="dxa"/>
            <w:shd w:val="clear" w:color="auto" w:fill="FFFFFF"/>
          </w:tcPr>
          <w:p w:rsidR="00452CD2" w:rsidRPr="00612CDF" w:rsidRDefault="00452CD2" w:rsidP="003A52CD">
            <w:pPr>
              <w:rPr>
                <w:rFonts w:cs="Calibri"/>
                <w:b/>
                <w:bCs/>
              </w:rPr>
            </w:pPr>
          </w:p>
        </w:tc>
        <w:tc>
          <w:tcPr>
            <w:tcW w:w="5644" w:type="dxa"/>
          </w:tcPr>
          <w:p w:rsidR="00452CD2" w:rsidRPr="00612CDF" w:rsidRDefault="00452CD2" w:rsidP="003A52CD">
            <w:pPr>
              <w:pStyle w:val="Lijstalinea"/>
              <w:spacing w:after="0" w:line="240" w:lineRule="auto"/>
              <w:ind w:left="0"/>
              <w:rPr>
                <w:rFonts w:cs="Calibri"/>
              </w:rPr>
            </w:pPr>
          </w:p>
        </w:tc>
        <w:tc>
          <w:tcPr>
            <w:tcW w:w="5235" w:type="dxa"/>
            <w:shd w:val="clear" w:color="auto" w:fill="auto"/>
          </w:tcPr>
          <w:p w:rsidR="00452CD2" w:rsidRPr="00612CDF" w:rsidRDefault="00452CD2" w:rsidP="00452CD2">
            <w:pPr>
              <w:pStyle w:val="Lijstalinea"/>
              <w:spacing w:after="0" w:line="240" w:lineRule="auto"/>
              <w:ind w:left="360"/>
              <w:rPr>
                <w:rFonts w:cs="Calibri"/>
              </w:rPr>
            </w:pPr>
          </w:p>
        </w:tc>
      </w:tr>
    </w:tbl>
    <w:p w:rsidR="002C1E1F" w:rsidRDefault="002C1E1F" w:rsidP="002C1E1F">
      <w:pPr>
        <w:pStyle w:val="Ondertitel"/>
      </w:pPr>
    </w:p>
    <w:p w:rsidR="002C1E1F" w:rsidRDefault="002C1E1F" w:rsidP="002C1E1F">
      <w:pPr>
        <w:pStyle w:val="Ondertitel"/>
      </w:pPr>
      <w:r>
        <w:t>Aanbod</w:t>
      </w:r>
    </w:p>
    <w:p w:rsidR="002C1E1F" w:rsidRDefault="002C1E1F" w:rsidP="002C1E1F">
      <w:pPr>
        <w:rPr>
          <w:i/>
          <w:lang w:val="nl-BE"/>
        </w:rPr>
      </w:pPr>
      <w:r w:rsidRPr="002C1E1F">
        <w:rPr>
          <w:i/>
          <w:lang w:val="nl-BE"/>
        </w:rPr>
        <w:t>Welke producten worden opgeleverd voor je verschillende ‘klanten’</w:t>
      </w:r>
      <w:r w:rsidR="00D84302">
        <w:rPr>
          <w:i/>
          <w:lang w:val="nl-BE"/>
        </w:rPr>
        <w:t>/gebruikers</w:t>
      </w:r>
      <w:r w:rsidR="00CC2D82">
        <w:rPr>
          <w:lang w:val="nl-BE"/>
        </w:rPr>
        <w:t>?</w:t>
      </w:r>
      <w:r w:rsidR="00D84302">
        <w:rPr>
          <w:lang w:val="nl-BE"/>
        </w:rPr>
        <w:t xml:space="preserve"> </w:t>
      </w:r>
      <w:r w:rsidR="00D84302">
        <w:rPr>
          <w:i/>
          <w:lang w:val="nl-BE"/>
        </w:rPr>
        <w:t>Op welke gebruikersbehoeften speelt je aanbod in?</w:t>
      </w:r>
    </w:p>
    <w:p w:rsidR="00241BD2" w:rsidRDefault="00241BD2" w:rsidP="002C1E1F">
      <w:pPr>
        <w:pStyle w:val="Ondertitel"/>
      </w:pPr>
      <w:r>
        <w:t>Contact</w:t>
      </w:r>
    </w:p>
    <w:p w:rsidR="00241BD2" w:rsidRPr="00241BD2" w:rsidRDefault="00241BD2" w:rsidP="00241BD2">
      <w:pPr>
        <w:rPr>
          <w:i/>
          <w:lang w:val="nl-BE"/>
        </w:rPr>
      </w:pPr>
      <w:r>
        <w:rPr>
          <w:i/>
          <w:lang w:val="nl-BE"/>
        </w:rPr>
        <w:t>Wie is het inhoudelijk aanspreekpunt?</w:t>
      </w:r>
    </w:p>
    <w:p w:rsidR="00452CD2" w:rsidRDefault="002C1E1F" w:rsidP="002C1E1F">
      <w:pPr>
        <w:pStyle w:val="Ondertitel"/>
      </w:pPr>
      <w:r>
        <w:t xml:space="preserve">Communicatiebudget </w:t>
      </w:r>
    </w:p>
    <w:p w:rsidR="002C1E1F" w:rsidRDefault="00C33C8E" w:rsidP="002C1E1F">
      <w:pPr>
        <w:rPr>
          <w:i/>
          <w:lang w:val="nl-BE"/>
        </w:rPr>
      </w:pPr>
      <w:r w:rsidRPr="00C33C8E">
        <w:rPr>
          <w:i/>
          <w:lang w:val="nl-BE"/>
        </w:rPr>
        <w:t>€</w:t>
      </w:r>
    </w:p>
    <w:p w:rsidR="00241BD2" w:rsidRPr="00C33C8E" w:rsidRDefault="00241BD2" w:rsidP="002C1E1F">
      <w:pPr>
        <w:rPr>
          <w:i/>
          <w:lang w:val="nl-BE"/>
        </w:rPr>
      </w:pPr>
    </w:p>
    <w:p w:rsidR="006A08C1" w:rsidRDefault="006A08C1" w:rsidP="00C33C8E">
      <w:pPr>
        <w:pStyle w:val="Ondertitel"/>
      </w:pPr>
      <w:r>
        <w:lastRenderedPageBreak/>
        <w:t>Visueel/ grafisch</w:t>
      </w:r>
    </w:p>
    <w:p w:rsidR="006A08C1" w:rsidRPr="006A08C1" w:rsidRDefault="006A08C1" w:rsidP="006A08C1">
      <w:pPr>
        <w:rPr>
          <w:i/>
          <w:sz w:val="20"/>
          <w:lang w:val="nl-BE"/>
        </w:rPr>
      </w:pPr>
      <w:r>
        <w:rPr>
          <w:i/>
          <w:sz w:val="20"/>
          <w:lang w:val="nl-BE"/>
        </w:rPr>
        <w:t>Indien van toepassing. Welke foto’s? Welke grafische ontwikkeling?</w:t>
      </w:r>
    </w:p>
    <w:p w:rsidR="00A92679" w:rsidRPr="009B5123" w:rsidRDefault="00C33C8E" w:rsidP="00C33C8E">
      <w:pPr>
        <w:pStyle w:val="Ondertitel"/>
      </w:pPr>
      <w:r>
        <w:t>Communicatiep</w:t>
      </w:r>
      <w:r w:rsidR="002C1E1F">
        <w:t>lanning</w:t>
      </w:r>
    </w:p>
    <w:tbl>
      <w:tblPr>
        <w:tblStyle w:val="GOmagentatabel"/>
        <w:tblW w:w="14337" w:type="dxa"/>
        <w:tblInd w:w="3" w:type="dxa"/>
        <w:tblLayout w:type="fixed"/>
        <w:tblLook w:val="05A0" w:firstRow="1" w:lastRow="0" w:firstColumn="1" w:lastColumn="1" w:noHBand="0" w:noVBand="1"/>
      </w:tblPr>
      <w:tblGrid>
        <w:gridCol w:w="1863"/>
        <w:gridCol w:w="3928"/>
        <w:gridCol w:w="2402"/>
        <w:gridCol w:w="1863"/>
        <w:gridCol w:w="1861"/>
        <w:gridCol w:w="2420"/>
      </w:tblGrid>
      <w:tr w:rsidR="00C33C8E" w:rsidRPr="00FE3BAF" w:rsidTr="00C33C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3" w:type="dxa"/>
          </w:tcPr>
          <w:p w:rsidR="00C33C8E" w:rsidRPr="00FE3BAF" w:rsidRDefault="00B17F9B" w:rsidP="006A72B2">
            <w:pPr>
              <w:pStyle w:val="Geenafstand"/>
              <w:rPr>
                <w:sz w:val="20"/>
                <w:lang w:val="nl-BE"/>
              </w:rPr>
            </w:pPr>
            <w:bookmarkStart w:id="1" w:name="_GoBack"/>
            <w:r>
              <w:rPr>
                <w:sz w:val="20"/>
                <w:lang w:val="nl-BE"/>
              </w:rPr>
              <w:t>Wanneer</w:t>
            </w:r>
          </w:p>
        </w:tc>
        <w:tc>
          <w:tcPr>
            <w:tcW w:w="3928" w:type="dxa"/>
          </w:tcPr>
          <w:p w:rsidR="00C33C8E" w:rsidRPr="00FE3BAF" w:rsidRDefault="00C33C8E" w:rsidP="000332A5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nl-BE"/>
              </w:rPr>
            </w:pPr>
            <w:r>
              <w:rPr>
                <w:sz w:val="20"/>
                <w:lang w:val="nl-BE"/>
              </w:rPr>
              <w:t>Boodschap</w:t>
            </w:r>
          </w:p>
        </w:tc>
        <w:tc>
          <w:tcPr>
            <w:tcW w:w="2402" w:type="dxa"/>
          </w:tcPr>
          <w:p w:rsidR="00C33C8E" w:rsidRPr="00FE3BAF" w:rsidRDefault="00B17F9B" w:rsidP="006A72B2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nl-BE"/>
              </w:rPr>
            </w:pPr>
            <w:r>
              <w:rPr>
                <w:sz w:val="20"/>
                <w:lang w:val="nl-BE"/>
              </w:rPr>
              <w:t>Naar wie</w:t>
            </w:r>
            <w:r w:rsidR="00C33C8E">
              <w:rPr>
                <w:sz w:val="20"/>
                <w:lang w:val="nl-BE"/>
              </w:rPr>
              <w:t xml:space="preserve"> </w:t>
            </w:r>
          </w:p>
        </w:tc>
        <w:tc>
          <w:tcPr>
            <w:tcW w:w="1863" w:type="dxa"/>
          </w:tcPr>
          <w:p w:rsidR="00C33C8E" w:rsidRPr="00FE3BAF" w:rsidRDefault="00B17F9B" w:rsidP="006A72B2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nl-BE"/>
              </w:rPr>
            </w:pPr>
            <w:r>
              <w:rPr>
                <w:sz w:val="20"/>
                <w:lang w:val="nl-BE"/>
              </w:rPr>
              <w:t>Hoe</w:t>
            </w:r>
          </w:p>
        </w:tc>
        <w:tc>
          <w:tcPr>
            <w:tcW w:w="1861" w:type="dxa"/>
          </w:tcPr>
          <w:p w:rsidR="00C33C8E" w:rsidRPr="00FE3BAF" w:rsidRDefault="00C33C8E" w:rsidP="006A72B2">
            <w:pPr>
              <w:pStyle w:val="Geenafstand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lang w:val="nl-BE"/>
              </w:rPr>
            </w:pPr>
            <w:r>
              <w:rPr>
                <w:sz w:val="20"/>
                <w:lang w:val="nl-BE"/>
              </w:rPr>
              <w:t>Kostenraming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20" w:type="dxa"/>
          </w:tcPr>
          <w:p w:rsidR="00C33C8E" w:rsidRPr="00FE3BAF" w:rsidRDefault="00C33C8E" w:rsidP="006A72B2">
            <w:pPr>
              <w:pStyle w:val="Geenafstand"/>
              <w:rPr>
                <w:sz w:val="20"/>
                <w:lang w:val="nl-BE"/>
              </w:rPr>
            </w:pPr>
            <w:r w:rsidRPr="00FE3BAF">
              <w:rPr>
                <w:sz w:val="20"/>
                <w:lang w:val="nl-BE"/>
              </w:rPr>
              <w:t xml:space="preserve">Verantwoordelijke </w:t>
            </w:r>
          </w:p>
        </w:tc>
      </w:tr>
      <w:tr w:rsidR="00C33C8E" w:rsidTr="00C33C8E">
        <w:trPr>
          <w:trHeight w:val="16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3" w:type="dxa"/>
          </w:tcPr>
          <w:p w:rsidR="00C33C8E" w:rsidRDefault="00C33C8E" w:rsidP="006A72B2">
            <w:pPr>
              <w:pStyle w:val="Geenafstand"/>
              <w:rPr>
                <w:lang w:val="nl-BE"/>
              </w:rPr>
            </w:pPr>
          </w:p>
        </w:tc>
        <w:tc>
          <w:tcPr>
            <w:tcW w:w="3928" w:type="dxa"/>
          </w:tcPr>
          <w:p w:rsidR="00C33C8E" w:rsidRDefault="00C33C8E" w:rsidP="006A72B2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2402" w:type="dxa"/>
          </w:tcPr>
          <w:p w:rsidR="00C33C8E" w:rsidRDefault="00C33C8E" w:rsidP="006A72B2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3" w:type="dxa"/>
          </w:tcPr>
          <w:p w:rsidR="00C33C8E" w:rsidRDefault="00C33C8E" w:rsidP="006A72B2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1" w:type="dxa"/>
          </w:tcPr>
          <w:p w:rsidR="00C33C8E" w:rsidRDefault="00C33C8E" w:rsidP="006A72B2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20" w:type="dxa"/>
          </w:tcPr>
          <w:p w:rsidR="00B17F9B" w:rsidRDefault="00B17F9B" w:rsidP="006A72B2">
            <w:pPr>
              <w:pStyle w:val="Geenafstand"/>
              <w:rPr>
                <w:lang w:val="nl-BE"/>
              </w:rPr>
            </w:pPr>
          </w:p>
        </w:tc>
      </w:tr>
      <w:tr w:rsidR="00C33C8E" w:rsidTr="00C33C8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3" w:type="dxa"/>
          </w:tcPr>
          <w:p w:rsidR="00C33C8E" w:rsidRDefault="00C33C8E" w:rsidP="006A72B2">
            <w:pPr>
              <w:pStyle w:val="Geenafstand"/>
              <w:rPr>
                <w:lang w:val="nl-BE"/>
              </w:rPr>
            </w:pPr>
          </w:p>
        </w:tc>
        <w:tc>
          <w:tcPr>
            <w:tcW w:w="3928" w:type="dxa"/>
          </w:tcPr>
          <w:p w:rsidR="00C33C8E" w:rsidRDefault="00C33C8E" w:rsidP="006A72B2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2402" w:type="dxa"/>
          </w:tcPr>
          <w:p w:rsidR="00C33C8E" w:rsidRDefault="00C33C8E" w:rsidP="006A72B2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3" w:type="dxa"/>
          </w:tcPr>
          <w:p w:rsidR="00C33C8E" w:rsidRDefault="00C33C8E" w:rsidP="006A72B2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1" w:type="dxa"/>
          </w:tcPr>
          <w:p w:rsidR="00C33C8E" w:rsidRDefault="00C33C8E" w:rsidP="006A72B2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20" w:type="dxa"/>
          </w:tcPr>
          <w:p w:rsidR="00C33C8E" w:rsidRDefault="00C33C8E" w:rsidP="006A72B2">
            <w:pPr>
              <w:pStyle w:val="Geenafstand"/>
              <w:rPr>
                <w:lang w:val="nl-BE"/>
              </w:rPr>
            </w:pPr>
          </w:p>
        </w:tc>
      </w:tr>
      <w:tr w:rsidR="00C33C8E" w:rsidTr="00C33C8E">
        <w:trPr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3" w:type="dxa"/>
          </w:tcPr>
          <w:p w:rsidR="00C33C8E" w:rsidRDefault="00C33C8E" w:rsidP="006A72B2">
            <w:pPr>
              <w:pStyle w:val="Geenafstand"/>
              <w:rPr>
                <w:lang w:val="nl-BE"/>
              </w:rPr>
            </w:pPr>
          </w:p>
        </w:tc>
        <w:tc>
          <w:tcPr>
            <w:tcW w:w="3928" w:type="dxa"/>
          </w:tcPr>
          <w:p w:rsidR="00653318" w:rsidRDefault="00653318" w:rsidP="006A72B2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2402" w:type="dxa"/>
          </w:tcPr>
          <w:p w:rsidR="00C33C8E" w:rsidRDefault="00C33C8E" w:rsidP="006A72B2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3" w:type="dxa"/>
          </w:tcPr>
          <w:p w:rsidR="00C33C8E" w:rsidRDefault="00C33C8E" w:rsidP="003816DA">
            <w:pPr>
              <w:pStyle w:val="Geenafstand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1" w:type="dxa"/>
          </w:tcPr>
          <w:p w:rsidR="00C33C8E" w:rsidRDefault="00C33C8E" w:rsidP="006A72B2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20" w:type="dxa"/>
          </w:tcPr>
          <w:p w:rsidR="00C33C8E" w:rsidRDefault="00C33C8E" w:rsidP="006A72B2">
            <w:pPr>
              <w:pStyle w:val="Geenafstand"/>
              <w:rPr>
                <w:lang w:val="nl-BE"/>
              </w:rPr>
            </w:pPr>
          </w:p>
        </w:tc>
      </w:tr>
      <w:tr w:rsidR="003816DA" w:rsidTr="00C33C8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3" w:type="dxa"/>
          </w:tcPr>
          <w:p w:rsidR="003816DA" w:rsidRDefault="003816DA" w:rsidP="003816DA">
            <w:pPr>
              <w:pStyle w:val="Geenafstand"/>
              <w:rPr>
                <w:lang w:val="nl-BE"/>
              </w:rPr>
            </w:pPr>
          </w:p>
        </w:tc>
        <w:tc>
          <w:tcPr>
            <w:tcW w:w="3928" w:type="dxa"/>
          </w:tcPr>
          <w:p w:rsidR="00AE5840" w:rsidRDefault="00AE5840" w:rsidP="003816D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2402" w:type="dxa"/>
          </w:tcPr>
          <w:p w:rsidR="003816DA" w:rsidRDefault="003816DA" w:rsidP="003816D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3" w:type="dxa"/>
          </w:tcPr>
          <w:p w:rsidR="003816DA" w:rsidRDefault="003816DA" w:rsidP="003816D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1" w:type="dxa"/>
          </w:tcPr>
          <w:p w:rsidR="003816DA" w:rsidRDefault="003816DA" w:rsidP="003816D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20" w:type="dxa"/>
          </w:tcPr>
          <w:p w:rsidR="003816DA" w:rsidRDefault="003816DA" w:rsidP="003816DA">
            <w:pPr>
              <w:pStyle w:val="Geenafstand"/>
              <w:rPr>
                <w:lang w:val="nl-BE"/>
              </w:rPr>
            </w:pPr>
          </w:p>
        </w:tc>
      </w:tr>
      <w:tr w:rsidR="003816DA" w:rsidTr="00C33C8E">
        <w:trPr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3" w:type="dxa"/>
          </w:tcPr>
          <w:p w:rsidR="003816DA" w:rsidRDefault="003816DA" w:rsidP="003816DA">
            <w:pPr>
              <w:pStyle w:val="Geenafstand"/>
              <w:rPr>
                <w:lang w:val="nl-BE"/>
              </w:rPr>
            </w:pPr>
          </w:p>
        </w:tc>
        <w:tc>
          <w:tcPr>
            <w:tcW w:w="3928" w:type="dxa"/>
          </w:tcPr>
          <w:p w:rsidR="003816DA" w:rsidRDefault="003816DA" w:rsidP="003816DA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2402" w:type="dxa"/>
          </w:tcPr>
          <w:p w:rsidR="003816DA" w:rsidRDefault="003816DA" w:rsidP="003816DA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3" w:type="dxa"/>
          </w:tcPr>
          <w:p w:rsidR="003816DA" w:rsidRDefault="003816DA" w:rsidP="003816DA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1" w:type="dxa"/>
          </w:tcPr>
          <w:p w:rsidR="003816DA" w:rsidRDefault="003816DA" w:rsidP="003816DA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20" w:type="dxa"/>
          </w:tcPr>
          <w:p w:rsidR="003816DA" w:rsidRDefault="003816DA" w:rsidP="003816DA">
            <w:pPr>
              <w:pStyle w:val="Geenafstand"/>
              <w:rPr>
                <w:lang w:val="nl-BE"/>
              </w:rPr>
            </w:pPr>
          </w:p>
        </w:tc>
      </w:tr>
      <w:tr w:rsidR="00653318" w:rsidTr="00C33C8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3" w:type="dxa"/>
          </w:tcPr>
          <w:p w:rsidR="00653318" w:rsidRDefault="00653318" w:rsidP="003816DA">
            <w:pPr>
              <w:pStyle w:val="Geenafstand"/>
              <w:rPr>
                <w:lang w:val="nl-BE"/>
              </w:rPr>
            </w:pPr>
          </w:p>
        </w:tc>
        <w:tc>
          <w:tcPr>
            <w:tcW w:w="3928" w:type="dxa"/>
          </w:tcPr>
          <w:p w:rsidR="00653318" w:rsidRDefault="00653318" w:rsidP="003816D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2402" w:type="dxa"/>
          </w:tcPr>
          <w:p w:rsidR="00653318" w:rsidRDefault="00653318" w:rsidP="003816D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3" w:type="dxa"/>
          </w:tcPr>
          <w:p w:rsidR="00653318" w:rsidRDefault="00653318" w:rsidP="003816D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tcW w:w="1861" w:type="dxa"/>
          </w:tcPr>
          <w:p w:rsidR="00653318" w:rsidRDefault="00653318" w:rsidP="003816D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lang w:val="nl-BE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20" w:type="dxa"/>
          </w:tcPr>
          <w:p w:rsidR="00653318" w:rsidRDefault="00653318" w:rsidP="003816DA">
            <w:pPr>
              <w:pStyle w:val="Geenafstand"/>
              <w:rPr>
                <w:lang w:val="nl-BE"/>
              </w:rPr>
            </w:pPr>
          </w:p>
        </w:tc>
      </w:tr>
      <w:bookmarkEnd w:id="1"/>
    </w:tbl>
    <w:p w:rsidR="009B5123" w:rsidRPr="009B5123" w:rsidRDefault="009B5123" w:rsidP="00A92679">
      <w:pPr>
        <w:rPr>
          <w:lang w:val="nl-BE"/>
        </w:rPr>
      </w:pPr>
    </w:p>
    <w:sectPr w:rsidR="009B5123" w:rsidRPr="009B5123" w:rsidSect="000B6956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 w:code="9"/>
      <w:pgMar w:top="1361" w:right="1134" w:bottom="567" w:left="1134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679" w:rsidRDefault="00A92679" w:rsidP="000A569B">
      <w:r>
        <w:separator/>
      </w:r>
    </w:p>
  </w:endnote>
  <w:endnote w:type="continuationSeparator" w:id="0">
    <w:p w:rsidR="00A92679" w:rsidRDefault="00A92679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7C1" w:rsidRDefault="004047C1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6956" w:rsidRDefault="000B6956" w:rsidP="00A23683">
    <w:pPr>
      <w:pStyle w:val="Geenafstand"/>
      <w:rPr>
        <w:sz w:val="18"/>
        <w:szCs w:val="18"/>
        <w:lang w:val="nl-BE"/>
      </w:rPr>
    </w:pPr>
  </w:p>
  <w:p w:rsidR="007658FB" w:rsidRPr="00A23683" w:rsidRDefault="007E2FE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CC3239B" wp14:editId="4539DA95">
              <wp:simplePos x="0" y="0"/>
              <wp:positionH relativeFrom="page">
                <wp:posOffset>9638665</wp:posOffset>
              </wp:positionH>
              <wp:positionV relativeFrom="page">
                <wp:posOffset>6998970</wp:posOffset>
              </wp:positionV>
              <wp:extent cx="1677600" cy="1425600"/>
              <wp:effectExtent l="38100" t="38100" r="37465" b="41275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00" cy="142560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36FCDF4D" id="AutoShape 4" o:spid="_x0000_s1026" style="position:absolute;margin-left:758.95pt;margin-top:551.1pt;width:132.1pt;height:112.25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" filled="f" strokecolor="#f08800 [3205]" strokeweight="1pt">
              <w10:wrap anchorx="page" anchory="page"/>
            </v:roundrect>
          </w:pict>
        </mc:Fallback>
      </mc:AlternateContent>
    </w:r>
    <w:r w:rsidR="00A41E6F"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8367D6" wp14:editId="6733512F">
              <wp:simplePos x="0" y="0"/>
              <wp:positionH relativeFrom="page">
                <wp:posOffset>9699625</wp:posOffset>
              </wp:positionH>
              <wp:positionV relativeFrom="page">
                <wp:posOffset>6927215</wp:posOffset>
              </wp:positionV>
              <wp:extent cx="1677600" cy="1425600"/>
              <wp:effectExtent l="38100" t="38100" r="37465" b="41275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00" cy="142560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5912F7E7" id="AutoShape 3" o:spid="_x0000_s1026" style="position:absolute;margin-left:763.75pt;margin-top:545.45pt;width:132.1pt;height:112.25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" filled="f" strokecolor="#c3004a [3215]" strokeweight="1pt">
              <w10:wrap anchorx="page" anchory="page"/>
            </v:roundrect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1334457657"/>
        <w:placeholder>
          <w:docPart w:val="FDFF42B9B11749C3BF8A5E0468D403FD"/>
        </w:placeholder>
      </w:sdtPr>
      <w:sdtEndPr/>
      <w:sdtContent>
        <w:r w:rsidR="00077D91" w:rsidRPr="00077D91">
          <w:rPr>
            <w:sz w:val="18"/>
            <w:szCs w:val="18"/>
            <w:lang w:val="nl-BE"/>
          </w:rPr>
          <w:t>Communicatieplan - template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7E2FEF">
    <w:pPr>
      <w:tabs>
        <w:tab w:val="right" w:pos="14601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6A08C1">
      <w:rPr>
        <w:noProof/>
        <w:sz w:val="18"/>
        <w:szCs w:val="18"/>
        <w:lang w:val="nl-BE"/>
      </w:rPr>
      <w:t>06-02-2020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0904F2">
      <w:rPr>
        <w:noProof/>
        <w:sz w:val="18"/>
        <w:szCs w:val="18"/>
        <w:lang w:val="nl-BE"/>
      </w:rPr>
      <w:t>2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8FB" w:rsidRPr="00DB3DCD" w:rsidRDefault="007658FB" w:rsidP="00F517A8">
    <w:pPr>
      <w:tabs>
        <w:tab w:val="right" w:pos="14601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6A08C1">
      <w:rPr>
        <w:noProof/>
        <w:sz w:val="18"/>
        <w:szCs w:val="18"/>
        <w:lang w:val="nl-BE"/>
      </w:rPr>
      <w:t>06-02-2020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CC2D82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679" w:rsidRDefault="00A92679" w:rsidP="000A569B">
      <w:r>
        <w:separator/>
      </w:r>
    </w:p>
  </w:footnote>
  <w:footnote w:type="continuationSeparator" w:id="0">
    <w:p w:rsidR="00A92679" w:rsidRDefault="00A92679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47C1" w:rsidRDefault="004047C1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58FB" w:rsidRPr="00F10DD5" w:rsidRDefault="00F517A8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21A660C1" wp14:editId="06DA98FF">
              <wp:simplePos x="0" y="0"/>
              <wp:positionH relativeFrom="page">
                <wp:posOffset>-98425</wp:posOffset>
              </wp:positionH>
              <wp:positionV relativeFrom="page">
                <wp:posOffset>-195580</wp:posOffset>
              </wp:positionV>
              <wp:extent cx="10137140" cy="1230630"/>
              <wp:effectExtent l="0" t="95250" r="16510" b="10287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540000">
                        <a:off x="0" y="0"/>
                        <a:ext cx="10137140" cy="123063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319105" id="AutoShape 2" o:spid="_x0000_s1026" style="position:absolute;margin-left:-7.75pt;margin-top:-15.4pt;width:798.2pt;height:96.9pt;rotation:-1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" path="m7415247,r-3615,639419c7411632,824638,7261483,974787,7076264,974787l,974787e" filled="f" strokecolor="#f08800 [3205]" strokeweight="1pt">
              <v:path o:connecttype="custom" o:connectlocs="10137140,0;10132198,807241;9673728,1230630;0,123063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A5A9F08" wp14:editId="0193E434">
              <wp:simplePos x="0" y="0"/>
              <wp:positionH relativeFrom="page">
                <wp:posOffset>-172085</wp:posOffset>
              </wp:positionH>
              <wp:positionV relativeFrom="page">
                <wp:posOffset>-243536</wp:posOffset>
              </wp:positionV>
              <wp:extent cx="10133965" cy="1327785"/>
              <wp:effectExtent l="0" t="0" r="19685" b="2476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133965" cy="132778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12F4F1" id="AutoShape 1" o:spid="_x0000_s1026" style="position:absolute;margin-left:-13.55pt;margin-top:-19.2pt;width:797.95pt;height:104.5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" path="m7408814,v939,238891,1879,477783,2818,716674c7411632,901893,7261483,1052042,7076264,1052042l,1052042e" filled="f" strokecolor="#c3004a [3215]" strokeweight="1pt">
              <v:path o:connecttype="custom" o:connectlocs="10130112,0;10133965,904516;9675414,1327785;0,1327785" o:connectangles="0,0,0,0"/>
              <w10:wrap anchorx="page" anchory="page"/>
            </v:shape>
          </w:pict>
        </mc:Fallback>
      </mc:AlternateContent>
    </w:r>
    <w:r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45A3A99A" wp14:editId="32AE497F">
          <wp:simplePos x="0" y="0"/>
          <wp:positionH relativeFrom="page">
            <wp:posOffset>7196786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72350"/>
    <w:multiLevelType w:val="hybridMultilevel"/>
    <w:tmpl w:val="C538672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9794F68"/>
    <w:multiLevelType w:val="hybridMultilevel"/>
    <w:tmpl w:val="341CA4E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644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3427" w:hanging="360"/>
      </w:pPr>
    </w:lvl>
    <w:lvl w:ilvl="2" w:tplc="0813001B" w:tentative="1">
      <w:start w:val="1"/>
      <w:numFmt w:val="lowerRoman"/>
      <w:lvlText w:val="%3."/>
      <w:lvlJc w:val="right"/>
      <w:pPr>
        <w:ind w:left="4147" w:hanging="180"/>
      </w:pPr>
    </w:lvl>
    <w:lvl w:ilvl="3" w:tplc="0813000F" w:tentative="1">
      <w:start w:val="1"/>
      <w:numFmt w:val="decimal"/>
      <w:lvlText w:val="%4."/>
      <w:lvlJc w:val="left"/>
      <w:pPr>
        <w:ind w:left="4867" w:hanging="360"/>
      </w:pPr>
    </w:lvl>
    <w:lvl w:ilvl="4" w:tplc="08130019" w:tentative="1">
      <w:start w:val="1"/>
      <w:numFmt w:val="lowerLetter"/>
      <w:lvlText w:val="%5."/>
      <w:lvlJc w:val="left"/>
      <w:pPr>
        <w:ind w:left="5587" w:hanging="360"/>
      </w:pPr>
    </w:lvl>
    <w:lvl w:ilvl="5" w:tplc="0813001B" w:tentative="1">
      <w:start w:val="1"/>
      <w:numFmt w:val="lowerRoman"/>
      <w:lvlText w:val="%6."/>
      <w:lvlJc w:val="right"/>
      <w:pPr>
        <w:ind w:left="6307" w:hanging="180"/>
      </w:pPr>
    </w:lvl>
    <w:lvl w:ilvl="6" w:tplc="0813000F" w:tentative="1">
      <w:start w:val="1"/>
      <w:numFmt w:val="decimal"/>
      <w:lvlText w:val="%7."/>
      <w:lvlJc w:val="left"/>
      <w:pPr>
        <w:ind w:left="7027" w:hanging="360"/>
      </w:pPr>
    </w:lvl>
    <w:lvl w:ilvl="7" w:tplc="08130019" w:tentative="1">
      <w:start w:val="1"/>
      <w:numFmt w:val="lowerLetter"/>
      <w:lvlText w:val="%8."/>
      <w:lvlJc w:val="left"/>
      <w:pPr>
        <w:ind w:left="7747" w:hanging="360"/>
      </w:pPr>
    </w:lvl>
    <w:lvl w:ilvl="8" w:tplc="0813001B" w:tentative="1">
      <w:start w:val="1"/>
      <w:numFmt w:val="lowerRoman"/>
      <w:lvlText w:val="%9."/>
      <w:lvlJc w:val="right"/>
      <w:pPr>
        <w:ind w:left="8467" w:hanging="180"/>
      </w:pPr>
    </w:lvl>
  </w:abstractNum>
  <w:abstractNum w:abstractNumId="4" w15:restartNumberingAfterBreak="0">
    <w:nsid w:val="4E973814"/>
    <w:multiLevelType w:val="hybridMultilevel"/>
    <w:tmpl w:val="0BAAB35A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BAB7F53"/>
    <w:multiLevelType w:val="hybridMultilevel"/>
    <w:tmpl w:val="1AA20CD6"/>
    <w:lvl w:ilvl="0" w:tplc="3B884EEC"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abstractNum w:abstractNumId="8" w15:restartNumberingAfterBreak="0">
    <w:nsid w:val="7B732D5E"/>
    <w:multiLevelType w:val="hybridMultilevel"/>
    <w:tmpl w:val="BE9C21FC"/>
    <w:lvl w:ilvl="0" w:tplc="1BACD45E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</w:num>
  <w:num w:numId="12">
    <w:abstractNumId w:val="8"/>
  </w:num>
  <w:num w:numId="13">
    <w:abstractNumId w:val="0"/>
  </w:num>
  <w:num w:numId="14">
    <w:abstractNumId w:val="2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679"/>
    <w:rsid w:val="000332A5"/>
    <w:rsid w:val="000501B3"/>
    <w:rsid w:val="00064178"/>
    <w:rsid w:val="000724B5"/>
    <w:rsid w:val="00077D91"/>
    <w:rsid w:val="000904F2"/>
    <w:rsid w:val="000925C5"/>
    <w:rsid w:val="000934D1"/>
    <w:rsid w:val="00095855"/>
    <w:rsid w:val="00096E70"/>
    <w:rsid w:val="000A3E95"/>
    <w:rsid w:val="000A569B"/>
    <w:rsid w:val="000B467F"/>
    <w:rsid w:val="000B6956"/>
    <w:rsid w:val="000B7CC2"/>
    <w:rsid w:val="000E7060"/>
    <w:rsid w:val="001168F8"/>
    <w:rsid w:val="0014180A"/>
    <w:rsid w:val="001527C6"/>
    <w:rsid w:val="0016675E"/>
    <w:rsid w:val="001A04B7"/>
    <w:rsid w:val="001A628F"/>
    <w:rsid w:val="001C22B2"/>
    <w:rsid w:val="001D08DA"/>
    <w:rsid w:val="001D48D2"/>
    <w:rsid w:val="001F360C"/>
    <w:rsid w:val="001F6E94"/>
    <w:rsid w:val="00241BD2"/>
    <w:rsid w:val="002774E2"/>
    <w:rsid w:val="00285E72"/>
    <w:rsid w:val="002B7871"/>
    <w:rsid w:val="002C1E1F"/>
    <w:rsid w:val="002C3697"/>
    <w:rsid w:val="002D2CCA"/>
    <w:rsid w:val="002D3557"/>
    <w:rsid w:val="002D44A2"/>
    <w:rsid w:val="002E7ED0"/>
    <w:rsid w:val="00305FD5"/>
    <w:rsid w:val="00317096"/>
    <w:rsid w:val="003220A9"/>
    <w:rsid w:val="00330621"/>
    <w:rsid w:val="00335E7A"/>
    <w:rsid w:val="00351AB1"/>
    <w:rsid w:val="00370F3D"/>
    <w:rsid w:val="003816DA"/>
    <w:rsid w:val="003906AD"/>
    <w:rsid w:val="003B1E85"/>
    <w:rsid w:val="003B2D8C"/>
    <w:rsid w:val="003B38D5"/>
    <w:rsid w:val="003B63C7"/>
    <w:rsid w:val="003F01B7"/>
    <w:rsid w:val="00403254"/>
    <w:rsid w:val="004047C1"/>
    <w:rsid w:val="0042009C"/>
    <w:rsid w:val="004243A3"/>
    <w:rsid w:val="00430419"/>
    <w:rsid w:val="004410B6"/>
    <w:rsid w:val="0045229E"/>
    <w:rsid w:val="00452CD2"/>
    <w:rsid w:val="00456523"/>
    <w:rsid w:val="00467011"/>
    <w:rsid w:val="0047113C"/>
    <w:rsid w:val="004D21AB"/>
    <w:rsid w:val="004D3D1E"/>
    <w:rsid w:val="004E568B"/>
    <w:rsid w:val="004E68C6"/>
    <w:rsid w:val="004F7C8D"/>
    <w:rsid w:val="004F7D4D"/>
    <w:rsid w:val="00510FC4"/>
    <w:rsid w:val="00512E58"/>
    <w:rsid w:val="00534758"/>
    <w:rsid w:val="00560D69"/>
    <w:rsid w:val="00561D64"/>
    <w:rsid w:val="00591429"/>
    <w:rsid w:val="00592E80"/>
    <w:rsid w:val="005A7057"/>
    <w:rsid w:val="005B6CD2"/>
    <w:rsid w:val="005D2EEC"/>
    <w:rsid w:val="005E7539"/>
    <w:rsid w:val="00640CD8"/>
    <w:rsid w:val="00653318"/>
    <w:rsid w:val="006608F5"/>
    <w:rsid w:val="0068475B"/>
    <w:rsid w:val="006A08C1"/>
    <w:rsid w:val="0070441E"/>
    <w:rsid w:val="0070585B"/>
    <w:rsid w:val="00717CCE"/>
    <w:rsid w:val="007229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B0287"/>
    <w:rsid w:val="007C284F"/>
    <w:rsid w:val="007D11A4"/>
    <w:rsid w:val="007D2679"/>
    <w:rsid w:val="007E2FEF"/>
    <w:rsid w:val="007F7282"/>
    <w:rsid w:val="0082033F"/>
    <w:rsid w:val="00837DC3"/>
    <w:rsid w:val="00853D38"/>
    <w:rsid w:val="00863BD5"/>
    <w:rsid w:val="00885F59"/>
    <w:rsid w:val="00891605"/>
    <w:rsid w:val="008C2301"/>
    <w:rsid w:val="0091168A"/>
    <w:rsid w:val="00921B1B"/>
    <w:rsid w:val="00941C4A"/>
    <w:rsid w:val="00942012"/>
    <w:rsid w:val="00945488"/>
    <w:rsid w:val="009463D0"/>
    <w:rsid w:val="00960012"/>
    <w:rsid w:val="009638F0"/>
    <w:rsid w:val="00965633"/>
    <w:rsid w:val="00975FB1"/>
    <w:rsid w:val="009B5123"/>
    <w:rsid w:val="009D2896"/>
    <w:rsid w:val="009D3019"/>
    <w:rsid w:val="009E2C5D"/>
    <w:rsid w:val="00A004DF"/>
    <w:rsid w:val="00A23683"/>
    <w:rsid w:val="00A25E4C"/>
    <w:rsid w:val="00A276AA"/>
    <w:rsid w:val="00A41E6F"/>
    <w:rsid w:val="00A70AE9"/>
    <w:rsid w:val="00A91AA0"/>
    <w:rsid w:val="00A92679"/>
    <w:rsid w:val="00AA48BE"/>
    <w:rsid w:val="00AD0127"/>
    <w:rsid w:val="00AD035F"/>
    <w:rsid w:val="00AE0942"/>
    <w:rsid w:val="00AE1C55"/>
    <w:rsid w:val="00AE5840"/>
    <w:rsid w:val="00AF7214"/>
    <w:rsid w:val="00B13FDF"/>
    <w:rsid w:val="00B17F9B"/>
    <w:rsid w:val="00B326BD"/>
    <w:rsid w:val="00B36063"/>
    <w:rsid w:val="00B360F0"/>
    <w:rsid w:val="00B3652D"/>
    <w:rsid w:val="00B53E18"/>
    <w:rsid w:val="00B637E9"/>
    <w:rsid w:val="00B646DA"/>
    <w:rsid w:val="00B86BC2"/>
    <w:rsid w:val="00B93FCF"/>
    <w:rsid w:val="00BF0D3F"/>
    <w:rsid w:val="00C33C8E"/>
    <w:rsid w:val="00C44DD4"/>
    <w:rsid w:val="00C457AF"/>
    <w:rsid w:val="00C707DB"/>
    <w:rsid w:val="00C730BE"/>
    <w:rsid w:val="00C83234"/>
    <w:rsid w:val="00CC0B06"/>
    <w:rsid w:val="00CC2D82"/>
    <w:rsid w:val="00D15483"/>
    <w:rsid w:val="00D43B60"/>
    <w:rsid w:val="00D557F2"/>
    <w:rsid w:val="00D84302"/>
    <w:rsid w:val="00DB3DCD"/>
    <w:rsid w:val="00DD2FAF"/>
    <w:rsid w:val="00DD744F"/>
    <w:rsid w:val="00DE133D"/>
    <w:rsid w:val="00DE4F2D"/>
    <w:rsid w:val="00DE53D9"/>
    <w:rsid w:val="00DF383C"/>
    <w:rsid w:val="00DF4F35"/>
    <w:rsid w:val="00DF7151"/>
    <w:rsid w:val="00E1650D"/>
    <w:rsid w:val="00E21022"/>
    <w:rsid w:val="00E25150"/>
    <w:rsid w:val="00E276AC"/>
    <w:rsid w:val="00E66C97"/>
    <w:rsid w:val="00E81D28"/>
    <w:rsid w:val="00E91D8C"/>
    <w:rsid w:val="00ED1A58"/>
    <w:rsid w:val="00EF5F31"/>
    <w:rsid w:val="00EF67D5"/>
    <w:rsid w:val="00F03197"/>
    <w:rsid w:val="00F045B4"/>
    <w:rsid w:val="00F10DD5"/>
    <w:rsid w:val="00F17286"/>
    <w:rsid w:val="00F30E59"/>
    <w:rsid w:val="00F44346"/>
    <w:rsid w:val="00F517A8"/>
    <w:rsid w:val="00F5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99F11D0"/>
  <w15:docId w15:val="{D82DF4E8-222E-406A-BAEF-81079C3EA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5B6CD2"/>
    <w:pPr>
      <w:spacing w:after="240" w:line="240" w:lineRule="atLeast"/>
    </w:pPr>
    <w:rPr>
      <w:rFonts w:asciiTheme="minorHAnsi" w:hAnsiTheme="minorHAnsi"/>
      <w:sz w:val="22"/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paragraph" w:styleId="Lijstalinea">
    <w:name w:val="List Paragraph"/>
    <w:basedOn w:val="Standaard"/>
    <w:link w:val="LijstalineaChar"/>
    <w:uiPriority w:val="34"/>
    <w:qFormat/>
    <w:rsid w:val="00452CD2"/>
    <w:pPr>
      <w:spacing w:after="160" w:line="259" w:lineRule="auto"/>
      <w:ind w:left="720"/>
      <w:contextualSpacing/>
    </w:pPr>
    <w:rPr>
      <w:rFonts w:ascii="Calibri" w:eastAsia="Calibri" w:hAnsi="Calibri"/>
      <w:szCs w:val="22"/>
      <w:lang w:val="nl-BE" w:eastAsia="en-US"/>
    </w:rPr>
  </w:style>
  <w:style w:type="character" w:customStyle="1" w:styleId="LijstalineaChar">
    <w:name w:val="Lijstalinea Char"/>
    <w:link w:val="Lijstalinea"/>
    <w:uiPriority w:val="34"/>
    <w:locked/>
    <w:rsid w:val="00452CD2"/>
    <w:rPr>
      <w:rFonts w:ascii="Calibri" w:eastAsia="Calibri" w:hAnsi="Calibri"/>
      <w:sz w:val="22"/>
      <w:szCs w:val="22"/>
      <w:lang w:eastAsia="en-US"/>
    </w:rPr>
  </w:style>
  <w:style w:type="paragraph" w:styleId="Tekstopmerking">
    <w:name w:val="annotation text"/>
    <w:basedOn w:val="Standaard"/>
    <w:link w:val="TekstopmerkingChar"/>
    <w:uiPriority w:val="99"/>
    <w:unhideWhenUsed/>
    <w:rsid w:val="00960012"/>
    <w:pPr>
      <w:spacing w:line="240" w:lineRule="auto"/>
    </w:pPr>
    <w:rPr>
      <w:sz w:val="20"/>
      <w:lang w:val="nl-BE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960012"/>
    <w:rPr>
      <w:rFonts w:asciiTheme="minorHAnsi" w:hAnsiTheme="minorHAnsi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14" Type="http://schemas.openxmlformats.org/officeDocument/2006/relationships/header" Target="header2.xml"/><Relationship Id="rId9" Type="http://schemas.openxmlformats.org/officeDocument/2006/relationships/settings" Target="settings.xml"/><Relationship Id="rId22" Type="http://schemas.openxmlformats.org/officeDocument/2006/relationships/customXml" Target="../customXml/item7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521921CBF6F4409BB3F17F5C3BA2CB6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2A3E9FB-1CE1-4191-AB05-5D8BEE73F1A1}"/>
      </w:docPartPr>
      <w:docPartBody>
        <w:p w:rsidR="003616C5" w:rsidRDefault="00DD6797">
          <w:pPr>
            <w:pStyle w:val="0521921CBF6F4409BB3F17F5C3BA2CB6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C72B0F10126D44FE8C1FC3002C296F4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AC4D201F-166A-438C-91F3-4675C28E5AE6}"/>
      </w:docPartPr>
      <w:docPartBody>
        <w:p w:rsidR="003616C5" w:rsidRDefault="00DD6797">
          <w:pPr>
            <w:pStyle w:val="C72B0F10126D44FE8C1FC3002C296F47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52DC799624354E47ADE37BC68487369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9EA85143-E477-4A54-9873-98EEC243EE22}"/>
      </w:docPartPr>
      <w:docPartBody>
        <w:p w:rsidR="003616C5" w:rsidRDefault="00DD6797">
          <w:pPr>
            <w:pStyle w:val="52DC799624354E47ADE37BC68487369E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  <w:docPart>
      <w:docPartPr>
        <w:name w:val="FDFF42B9B11749C3BF8A5E0468D403F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FCCE589-EA6E-4130-8EC4-D5C9F4B4DF7C}"/>
      </w:docPartPr>
      <w:docPartBody>
        <w:p w:rsidR="00457A55" w:rsidRDefault="00B011AF" w:rsidP="00B011AF">
          <w:pPr>
            <w:pStyle w:val="FDFF42B9B11749C3BF8A5E0468D403FD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797"/>
    <w:rsid w:val="003616C5"/>
    <w:rsid w:val="00457A55"/>
    <w:rsid w:val="00B011AF"/>
    <w:rsid w:val="00DD6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B011AF"/>
    <w:rPr>
      <w:color w:val="808080"/>
    </w:rPr>
  </w:style>
  <w:style w:type="paragraph" w:customStyle="1" w:styleId="0521921CBF6F4409BB3F17F5C3BA2CB6">
    <w:name w:val="0521921CBF6F4409BB3F17F5C3BA2CB6"/>
  </w:style>
  <w:style w:type="paragraph" w:customStyle="1" w:styleId="C72B0F10126D44FE8C1FC3002C296F47">
    <w:name w:val="C72B0F10126D44FE8C1FC3002C296F47"/>
  </w:style>
  <w:style w:type="paragraph" w:customStyle="1" w:styleId="52DC799624354E47ADE37BC68487369E">
    <w:name w:val="52DC799624354E47ADE37BC68487369E"/>
  </w:style>
  <w:style w:type="paragraph" w:customStyle="1" w:styleId="D53AB694C7E0468593180DC3F310063A">
    <w:name w:val="D53AB694C7E0468593180DC3F310063A"/>
    <w:rsid w:val="00DD6797"/>
  </w:style>
  <w:style w:type="paragraph" w:customStyle="1" w:styleId="0CD466F8607E467FBE9106E2C0E7AC82">
    <w:name w:val="0CD466F8607E467FBE9106E2C0E7AC82"/>
    <w:rsid w:val="00B011AF"/>
  </w:style>
  <w:style w:type="paragraph" w:customStyle="1" w:styleId="DAE971C3E781443FABC633B6A4FFBBA1">
    <w:name w:val="DAE971C3E781443FABC633B6A4FFBBA1"/>
    <w:rsid w:val="00B011AF"/>
  </w:style>
  <w:style w:type="paragraph" w:customStyle="1" w:styleId="FDFF42B9B11749C3BF8A5E0468D403FD">
    <w:name w:val="FDFF42B9B11749C3BF8A5E0468D403FD"/>
    <w:rsid w:val="00B011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4F68F29EB5C0584E8441CCD89310A7A700A62A11C2DA11994F855ADBD31EEB0B80" ma:contentTypeVersion="35" ma:contentTypeDescription="" ma:contentTypeScope="" ma:versionID="6390ba2f4df7d93663b35bef6036eec6">
  <xsd:schema xmlns:xsd="http://www.w3.org/2001/XMLSchema" xmlns:xs="http://www.w3.org/2001/XMLSchema" xmlns:p="http://schemas.microsoft.com/office/2006/metadata/properties" xmlns:ns2="a5d50ec6-4f68-42b2-af89-bec3c735f1b3" targetNamespace="http://schemas.microsoft.com/office/2006/metadata/properties" ma:root="true" ma:fieldsID="85ef6543aa613eded42f17ea0c83f219" ns2:_="">
    <xsd:import namespace="a5d50ec6-4f68-42b2-af89-bec3c735f1b3"/>
    <xsd:element name="properties">
      <xsd:complexType>
        <xsd:sequence>
          <xsd:element name="documentManagement">
            <xsd:complexType>
              <xsd:all>
                <xsd:element ref="ns2:GO_Subtitel" minOccurs="0"/>
                <xsd:element ref="ns2:fadaf9bd48504e53b37da21d4e02ac2d" minOccurs="0"/>
                <xsd:element ref="ns2:TaxCatchAll" minOccurs="0"/>
                <xsd:element ref="ns2:TaxCatchAllLabel" minOccurs="0"/>
                <xsd:element ref="ns2:h9b93e72e5794087a8c6a707504e94d4" minOccurs="0"/>
                <xsd:element ref="ns2:o8f5c290772241a4a8574faf3eed473a" minOccurs="0"/>
                <xsd:element ref="ns2:GO_Gepubliceerd" minOccurs="0"/>
                <xsd:element ref="ns2:GO_SorteringsDatum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d50ec6-4f68-42b2-af89-bec3c735f1b3" elementFormDefault="qualified">
    <xsd:import namespace="http://schemas.microsoft.com/office/2006/documentManagement/types"/>
    <xsd:import namespace="http://schemas.microsoft.com/office/infopath/2007/PartnerControls"/>
    <xsd:element name="GO_Subtitel" ma:index="2" nillable="true" ma:displayName="Subtitel" ma:internalName="GO_Subtitel">
      <xsd:simpleType>
        <xsd:restriction base="dms:Text">
          <xsd:maxLength value="255"/>
        </xsd:restriction>
      </xsd:simpleType>
    </xsd:element>
    <xsd:element name="fadaf9bd48504e53b37da21d4e02ac2d" ma:index="6" nillable="true" ma:taxonomy="true" ma:internalName="fadaf9bd48504e53b37da21d4e02ac2d" ma:taxonomyFieldName="GO_TonenOp" ma:displayName="Tonen op" ma:default="" ma:fieldId="{fadaf9bd-4850-4e53-b37d-a21d4e02ac2d}" ma:taxonomyMulti="true" ma:sspId="5edcdd67-fc9d-49c3-bb9e-68c8dc6df091" ma:termSetId="e54d5be3-7b0f-4b42-a807-cb0fbac9170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7" nillable="true" ma:displayName="Taxonomy Catch All Column" ma:hidden="true" ma:list="{e44a15c0-6584-4a1c-8085-964e349e0195}" ma:internalName="TaxCatchAll" ma:showField="CatchAllData" ma:web="e7c6409d-2d7f-4d17-8d14-58435df08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8" nillable="true" ma:displayName="Taxonomy Catch All Column1" ma:hidden="true" ma:list="{e44a15c0-6584-4a1c-8085-964e349e0195}" ma:internalName="TaxCatchAllLabel" ma:readOnly="true" ma:showField="CatchAllDataLabel" ma:web="e7c6409d-2d7f-4d17-8d14-58435df08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9b93e72e5794087a8c6a707504e94d4" ma:index="13" nillable="true" ma:taxonomy="true" ma:internalName="h9b93e72e5794087a8c6a707504e94d4" ma:taxonomyFieldName="GO_Thema2" ma:displayName="Thema" ma:default="" ma:fieldId="{19b93e72-e579-4087-a8c6-a707504e94d4}" ma:taxonomyMulti="true" ma:sspId="5edcdd67-fc9d-49c3-bb9e-68c8dc6df091" ma:termSetId="f4861e71-693b-4a94-84d0-465f3af073b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8f5c290772241a4a8574faf3eed473a" ma:index="15" nillable="true" ma:taxonomy="true" ma:internalName="o8f5c290772241a4a8574faf3eed473a" ma:taxonomyFieldName="GO_Onderwijsniveau2" ma:displayName="Onderwijsniveau" ma:default="" ma:fieldId="{88f5c290-7722-41a4-a857-4faf3eed473a}" ma:taxonomyMulti="true" ma:sspId="5edcdd67-fc9d-49c3-bb9e-68c8dc6df091" ma:termSetId="f0da6606-5531-4ef5-98f9-009710f538f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_Gepubliceerd" ma:index="17" nillable="true" ma:displayName="GO_Gepubliceerd" ma:default="1" ma:internalName="GO_Gepubliceerd" ma:readOnly="false">
      <xsd:simpleType>
        <xsd:restriction base="dms:Boolean"/>
      </xsd:simpleType>
    </xsd:element>
    <xsd:element name="GO_SorteringsDatum" ma:index="18" nillable="true" ma:displayName="Sorteringsdatum" ma:format="DateTime" ma:internalName="GO_SorteringsDatum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Inhoudstype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14</Value>
      <Value>26</Value>
      <Value>1</Value>
      <Value>56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GOPRO-1830562155-14292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GO! centrale diensten</TermName>
          <TermId xmlns="http://schemas.microsoft.com/office/infopath/2007/PartnerControls">0aacc4d3-350a-48d9-9650-4758c1405f3b</TermId>
        </TermInfo>
      </Terms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593f42a4-8c51-4f0c-a8ed-4a4487b6896e</GOProMigratieBronGUID>
    <GOProMigratieBronlocatie xmlns="cfc230b1-6dd3-467a-8fcc-dfa9df38b740">https://mijnpro.g-o.be/sites/communicatienetwerk/communicatieplannen-site/</GOProMigratieBronlocatie>
    <_dlc_DocIdUrl xmlns="cfc230b1-6dd3-467a-8fcc-dfa9df38b740">
      <Url>https://gemeenschapsonderwijs.sharepoint.com/sites/prodoc/_layouts/15/DocIdRedir.aspx?ID=GOPRO-1830562155-14292</Url>
      <Description>GOPRO-1830562155-14292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Communicatie</TermName>
          <TermId xmlns="http://schemas.microsoft.com/office/infopath/2007/PartnerControls">68acdb1b-ea92-427d-8c6e-8b03257e1fbb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7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F5D25D9-5794-4FEA-962E-B5794AA0A1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CAE830-5317-4BF4-A732-FD47D148EEDB}"/>
</file>

<file path=customXml/itemProps4.xml><?xml version="1.0" encoding="utf-8"?>
<ds:datastoreItem xmlns:ds="http://schemas.openxmlformats.org/officeDocument/2006/customXml" ds:itemID="{AB2B6968-102C-4E28-90BB-F6C90E00B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d50ec6-4f68-42b2-af89-bec3c735f1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A1BEA72-7C5A-4B57-A4A2-105957E1EC23}">
  <ds:schemaRefs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purl.org/dc/elements/1.1/"/>
    <ds:schemaRef ds:uri="http://schemas.microsoft.com/office/infopath/2007/PartnerControls"/>
    <ds:schemaRef ds:uri="a5d50ec6-4f68-42b2-af89-bec3c735f1b3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F7594EC3-BE69-4E55-93F3-AE1294502C9A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861D89EB-32A0-4006-B1F4-3917BDA054AE}"/>
</file>

<file path=docProps/app.xml><?xml version="1.0" encoding="utf-8"?>
<Properties xmlns="http://schemas.openxmlformats.org/officeDocument/2006/extended-properties" xmlns:vt="http://schemas.openxmlformats.org/officeDocument/2006/docPropsVTypes">
  <Template>FEFB8CA6.dotm</Template>
  <TotalTime>282</TotalTime>
  <Pages>2</Pages>
  <Words>136</Words>
  <Characters>751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Projectinitiatiedocument</vt:lpstr>
      <vt:lpstr>Projectinitiatiedocument</vt:lpstr>
    </vt:vector>
  </TitlesOfParts>
  <Company>Gramma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Sjabloon Communicatieplan</dc:title>
  <dc:creator>Vanhee Cynthia</dc:creator>
  <cp:lastModifiedBy>Cynthia Vanhee</cp:lastModifiedBy>
  <cp:revision>7</cp:revision>
  <cp:lastPrinted>2020-02-06T08:00:00Z</cp:lastPrinted>
  <dcterms:created xsi:type="dcterms:W3CDTF">2020-02-05T10:55:00Z</dcterms:created>
  <dcterms:modified xsi:type="dcterms:W3CDTF">2020-02-12T08:34:00Z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941;#Communicatie|93507ede-01e7-4885-aa6d-5241a885c5e1</vt:lpwstr>
  </property>
  <property fmtid="{D5CDD505-2E9C-101B-9397-08002B2CF9AE}" pid="4" name="GO_TonenOp">
    <vt:lpwstr>332;#Wordsjablonen|035d6640-6d77-47ba-8bc3-72dc34b45b8c</vt:lpwstr>
  </property>
  <property fmtid="{D5CDD505-2E9C-101B-9397-08002B2CF9AE}" pid="5" name="GO_Onderwijsniveau2">
    <vt:lpwstr>870;#Basisonderwijs|3b8ad038-521d-48c3-b44e-df4706774640</vt:lpwstr>
  </property>
  <property fmtid="{D5CDD505-2E9C-101B-9397-08002B2CF9AE}" pid="6" name="GOOnderwijsniveau">
    <vt:lpwstr>3;#Alle onderwijsniveaus|94096546-48c9-4db9-87ae-5b9fe0c635d6</vt:lpwstr>
  </property>
  <property fmtid="{D5CDD505-2E9C-101B-9397-08002B2CF9AE}" pid="7" name="GODoelgroep">
    <vt:lpwstr/>
  </property>
  <property fmtid="{D5CDD505-2E9C-101B-9397-08002B2CF9AE}" pid="8" name="GOThema">
    <vt:lpwstr/>
  </property>
  <property fmtid="{D5CDD505-2E9C-101B-9397-08002B2CF9AE}" pid="9" name="GOTrefwoord">
    <vt:lpwstr>2;#Communicatie|ebd0785d-d7ff-4363-8618-54b9ebc9d730</vt:lpwstr>
  </property>
  <property fmtid="{D5CDD505-2E9C-101B-9397-08002B2CF9AE}" pid="10" name="GOArchief">
    <vt:bool>false</vt:bool>
  </property>
  <property fmtid="{D5CDD505-2E9C-101B-9397-08002B2CF9AE}" pid="12" name="GOOorsprong">
    <vt:lpwstr>28;#GO! centrale diensten|0c395157-2ec6-48e7-a055-fc87faf2fbb9</vt:lpwstr>
  </property>
  <property fmtid="{D5CDD505-2E9C-101B-9397-08002B2CF9AE}" pid="13" name="GODocumentGroep">
    <vt:lpwstr>24;#Modellen ＆ Sjablonen|cccc428a-9f87-4d63-8640-f90921312c35</vt:lpwstr>
  </property>
  <property fmtid="{D5CDD505-2E9C-101B-9397-08002B2CF9AE}" pid="14" name="GODocumentType">
    <vt:lpwstr>27;#Sjabloon|0540e335-df7f-46da-b936-cda8c9216d28</vt:lpwstr>
  </property>
  <property fmtid="{D5CDD505-2E9C-101B-9397-08002B2CF9AE}" pid="15" name="GOEntiteit">
    <vt:lpwstr/>
  </property>
  <property fmtid="{D5CDD505-2E9C-101B-9397-08002B2CF9AE}" pid="16" name="GODoelgroepTaxHTField0">
    <vt:lpwstr/>
  </property>
  <property fmtid="{D5CDD505-2E9C-101B-9397-08002B2CF9AE}" pid="17" name="Order">
    <vt:r8>200</vt:r8>
  </property>
  <property fmtid="{D5CDD505-2E9C-101B-9397-08002B2CF9AE}" pid="18" name="GOProOorsprong">
    <vt:lpwstr>56;#GO! centrale diensten|0aacc4d3-350a-48d9-9650-4758c1405f3b</vt:lpwstr>
  </property>
  <property fmtid="{D5CDD505-2E9C-101B-9397-08002B2CF9AE}" pid="19" name="GOProJaar">
    <vt:lpwstr/>
  </property>
  <property fmtid="{D5CDD505-2E9C-101B-9397-08002B2CF9AE}" pid="20" name="GOProPublicatiestatus">
    <vt:lpwstr>1;#Online|5d773375-47c0-4896-afa8-6eac5ed3e165</vt:lpwstr>
  </property>
  <property fmtid="{D5CDD505-2E9C-101B-9397-08002B2CF9AE}" pid="21" name="GOProOnderwijsniveaus">
    <vt:lpwstr>14;#Alle onderwijsniveaus|2fe7c676-0ce6-4fab-b265-4b19c15279a5</vt:lpwstr>
  </property>
  <property fmtid="{D5CDD505-2E9C-101B-9397-08002B2CF9AE}" pid="22" name="GOProSchooljaar">
    <vt:lpwstr/>
  </property>
  <property fmtid="{D5CDD505-2E9C-101B-9397-08002B2CF9AE}" pid="23" name="GOProThemas">
    <vt:lpwstr>26;#Communicatie|68acdb1b-ea92-427d-8c6e-8b03257e1fbb</vt:lpwstr>
  </property>
  <property fmtid="{D5CDD505-2E9C-101B-9397-08002B2CF9AE}" pid="24" name="_dlc_DocIdItemGuid">
    <vt:lpwstr>a71814d4-d19d-49f4-adb9-3878c2562a90</vt:lpwstr>
  </property>
  <property fmtid="{D5CDD505-2E9C-101B-9397-08002B2CF9AE}" pid="25" name="MediaServiceImageTags">
    <vt:lpwstr/>
  </property>
</Properties>
</file>