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sdt>
      <w:sdtPr>
        <w:rPr>
          <w:color w:val="C3004A" w:themeColor="text2"/>
          <w:sz w:val="48"/>
          <w:szCs w:val="48"/>
          <w:lang w:val="nl-BE"/>
        </w:rPr>
        <w:id w:val="22332741"/>
        <w:lock w:val="contentLocked"/>
        <w:placeholder>
          <w:docPart w:val="27ED4286FCBC4DDCBCD4AA0D184E1D27"/>
        </w:placeholder>
        <w:group/>
      </w:sdtPr>
      <w:sdtEndPr>
        <w:rPr>
          <w:color w:val="auto"/>
          <w:sz w:val="22"/>
          <w:szCs w:val="20"/>
          <w:lang w:val="nl-NL"/>
        </w:rPr>
      </w:sdtEndPr>
      <w:sdtContent>
        <w:tbl>
          <w:tblPr>
            <w:tblStyle w:val="Tabelraster"/>
            <w:tblpPr w:leftFromText="142" w:rightFromText="4536" w:bottomFromText="567" w:vertAnchor="page" w:horzAnchor="page" w:tblpX="1135" w:tblpY="341"/>
            <w:tblOverlap w:val="never"/>
            <w:tblW w:w="5670" w:type="dxa"/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5670"/>
          </w:tblGrid>
          <w:tr w:rsidR="007964E4" w14:paraId="2D07308B" w14:textId="77777777" w:rsidTr="005B0813">
            <w:trPr>
              <w:trHeight w:hRule="exact" w:val="1134"/>
            </w:trPr>
            <w:tc>
              <w:tcPr>
                <w:tcW w:w="5670" w:type="dxa"/>
                <w:tcBorders>
                  <w:top w:val="nil"/>
                  <w:left w:val="nil"/>
                  <w:bottom w:val="nil"/>
                  <w:right w:val="nil"/>
                </w:tcBorders>
                <w:vAlign w:val="bottom"/>
              </w:tcPr>
              <w:bookmarkStart w:id="0" w:name="onderwerp" w:displacedByCustomXml="next"/>
              <w:sdt>
                <w:sdtPr>
                  <w:rPr>
                    <w:color w:val="C3004A" w:themeColor="text2"/>
                    <w:sz w:val="48"/>
                    <w:szCs w:val="48"/>
                    <w:lang w:val="nl-BE"/>
                  </w:rPr>
                  <w:id w:val="22332725"/>
                  <w:placeholder>
                    <w:docPart w:val="26C6ECDC29CD470AAB79DD2D3B1201B0"/>
                  </w:placeholder>
                </w:sdtPr>
                <w:sdtEndPr/>
                <w:sdtContent>
                  <w:p w14:paraId="73FC3196" w14:textId="3584B817" w:rsidR="007964E4" w:rsidRPr="007964E4" w:rsidRDefault="00044CBA" w:rsidP="0068475B">
                    <w:pPr>
                      <w:pStyle w:val="Geenafstand"/>
                      <w:spacing w:line="520" w:lineRule="exact"/>
                      <w:rPr>
                        <w:color w:val="C3004A" w:themeColor="text2"/>
                        <w:sz w:val="48"/>
                        <w:szCs w:val="48"/>
                        <w:lang w:val="nl-BE"/>
                      </w:rPr>
                    </w:pPr>
                    <w:r>
                      <w:t xml:space="preserve"> </w:t>
                    </w:r>
                    <w:r w:rsidRPr="00044CBA">
                      <w:rPr>
                        <w:b/>
                        <w:bCs/>
                        <w:color w:val="C3004A" w:themeColor="text2"/>
                        <w:sz w:val="48"/>
                        <w:szCs w:val="48"/>
                        <w:lang w:val="nl-BE"/>
                      </w:rPr>
                      <w:t>ONDERZOEKSAANVRAAG</w:t>
                    </w:r>
                    <w:r w:rsidRPr="00044CBA">
                      <w:rPr>
                        <w:b/>
                        <w:bCs/>
                        <w:color w:val="C3004A" w:themeColor="text2"/>
                        <w:sz w:val="48"/>
                        <w:szCs w:val="48"/>
                        <w:lang w:val="nl-BE"/>
                      </w:rPr>
                      <w:t xml:space="preserve"> </w:t>
                    </w:r>
                  </w:p>
                </w:sdtContent>
              </w:sdt>
              <w:bookmarkEnd w:id="0" w:displacedByCustomXml="prev"/>
            </w:tc>
          </w:tr>
        </w:tbl>
        <w:tbl>
          <w:tblPr>
            <w:tblStyle w:val="Tabelraster"/>
            <w:tblpPr w:leftFromText="142" w:rightFromText="142" w:vertAnchor="page" w:horzAnchor="margin" w:tblpY="15641"/>
            <w:tblOverlap w:val="never"/>
            <w:tblW w:w="9639" w:type="dxa"/>
            <w:tbl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  <w:insideH w:val="none" w:sz="0" w:space="0" w:color="auto"/>
              <w:insideV w:val="none" w:sz="0" w:space="0" w:color="auto"/>
            </w:tblBorders>
            <w:tblCellMar>
              <w:left w:w="0" w:type="dxa"/>
              <w:right w:w="0" w:type="dxa"/>
            </w:tblCellMar>
            <w:tblLook w:val="04A0" w:firstRow="1" w:lastRow="0" w:firstColumn="1" w:lastColumn="0" w:noHBand="0" w:noVBand="1"/>
          </w:tblPr>
          <w:tblGrid>
            <w:gridCol w:w="9639"/>
          </w:tblGrid>
          <w:tr w:rsidR="0045229E" w14:paraId="6D503128" w14:textId="77777777" w:rsidTr="00071996">
            <w:tc>
              <w:tcPr>
                <w:tcW w:w="3369" w:type="dxa"/>
              </w:tcPr>
              <w:p w14:paraId="07DE1174" w14:textId="08445807" w:rsidR="0045229E" w:rsidRDefault="000133DF" w:rsidP="0045229E">
                <w:pPr>
                  <w:pStyle w:val="Geenafstand"/>
                </w:pPr>
                <w:sdt>
                  <w:sdtPr>
                    <w:tag w:val="afdeling/entiteit"/>
                    <w:id w:val="26200118"/>
                    <w:placeholder>
                      <w:docPart w:val="E31B0DD34D8141C0AE6E8EAEA1B94D0E"/>
                    </w:placeholder>
                    <w:comboBox>
                      <w:listItem w:value="Kies een item."/>
                      <w:listItem w:displayText=" " w:value=" "/>
                      <w:listItem w:displayText="Beleid en Belangenbehartiging" w:value="Beleid en Belangenbehartiging"/>
                      <w:listItem w:displayText="Organisatieondersteuning" w:value="Organisatieondersteuning"/>
                      <w:listItem w:displayText="Infrastructuur" w:value="Infrastructuur"/>
                      <w:listItem w:displayText="Netbrede ondersteuning en ontwikkeling," w:value="Netbrede ondersteuning en ontwikkeling,"/>
                      <w:listItem w:displayText="Stafdiensten" w:value="Stafdiensten"/>
                      <w:listItem w:displayText="PBD-GO!" w:value="PBD-GO!"/>
                      <w:listItem w:displayText="POC+" w:value="POC+"/>
                      <w:listItem w:displayText="GO! ouders" w:value="GO! ouders"/>
                      <w:listItem w:displayText="Profo vzw" w:value="Profo vzw"/>
                      <w:listItem w:displayText="Sociale dienst" w:value="Sociale dienst"/>
                    </w:comboBox>
                  </w:sdtPr>
                  <w:sdtEndPr/>
                  <w:sdtContent>
                    <w:r w:rsidR="00DF5BCA">
                      <w:t>Organisatieondersteuning</w:t>
                    </w:r>
                  </w:sdtContent>
                </w:sdt>
              </w:p>
            </w:tc>
          </w:tr>
        </w:tbl>
        <w:p w14:paraId="71532AD7" w14:textId="77777777" w:rsidR="00B763F4" w:rsidRDefault="000133DF" w:rsidP="00B763F4">
          <w:pPr>
            <w:pStyle w:val="Geenafstand"/>
          </w:pPr>
        </w:p>
      </w:sdtContent>
    </w:sdt>
    <w:p w14:paraId="201B9477" w14:textId="1E9F6D46" w:rsidR="00044CBA" w:rsidRDefault="00044CBA" w:rsidP="00B763F4">
      <w:pPr>
        <w:pStyle w:val="Geenafstand"/>
        <w:rPr>
          <w:lang w:val="en-GB"/>
        </w:rPr>
      </w:pPr>
      <w:proofErr w:type="spellStart"/>
      <w:r>
        <w:rPr>
          <w:lang w:val="en-GB"/>
        </w:rPr>
        <w:t>a</w:t>
      </w:r>
      <w:r w:rsidRPr="00044CBA">
        <w:rPr>
          <w:lang w:val="en-GB"/>
        </w:rPr>
        <w:t>fdeling</w:t>
      </w:r>
      <w:proofErr w:type="spellEnd"/>
      <w:r w:rsidRPr="00044CBA">
        <w:rPr>
          <w:lang w:val="en-GB"/>
        </w:rPr>
        <w:t xml:space="preserve"> </w:t>
      </w:r>
      <w:proofErr w:type="spellStart"/>
      <w:r w:rsidRPr="00044CBA">
        <w:rPr>
          <w:lang w:val="en-GB"/>
        </w:rPr>
        <w:t>Organisatieondersteuning</w:t>
      </w:r>
      <w:proofErr w:type="spellEnd"/>
      <w:r>
        <w:rPr>
          <w:lang w:val="en-GB"/>
        </w:rPr>
        <w:br/>
      </w:r>
      <w:proofErr w:type="spellStart"/>
      <w:r w:rsidRPr="00044CBA">
        <w:rPr>
          <w:lang w:val="en-GB"/>
        </w:rPr>
        <w:t>Onderzoekscel</w:t>
      </w:r>
      <w:proofErr w:type="spellEnd"/>
      <w:r>
        <w:rPr>
          <w:lang w:val="en-GB"/>
        </w:rPr>
        <w:br/>
      </w:r>
      <w:proofErr w:type="spellStart"/>
      <w:r w:rsidRPr="00044CBA">
        <w:rPr>
          <w:lang w:val="en-GB"/>
        </w:rPr>
        <w:t>Willebroekkaai</w:t>
      </w:r>
      <w:proofErr w:type="spellEnd"/>
      <w:r w:rsidRPr="00044CBA">
        <w:rPr>
          <w:lang w:val="en-GB"/>
        </w:rPr>
        <w:t xml:space="preserve"> 36</w:t>
      </w:r>
      <w:r>
        <w:rPr>
          <w:lang w:val="en-GB"/>
        </w:rPr>
        <w:br/>
      </w:r>
      <w:r w:rsidRPr="00044CBA">
        <w:rPr>
          <w:lang w:val="en-GB"/>
        </w:rPr>
        <w:t>1000 Brussel</w:t>
      </w:r>
      <w:r>
        <w:rPr>
          <w:lang w:val="en-GB"/>
        </w:rPr>
        <w:br/>
      </w:r>
      <w:hyperlink r:id="rId13" w:history="1">
        <w:r w:rsidRPr="0051492B">
          <w:rPr>
            <w:rStyle w:val="Hyperlink"/>
            <w:lang w:val="en-GB"/>
          </w:rPr>
          <w:t>www.g-o.be/onderzoeknaarpersoneel</w:t>
        </w:r>
      </w:hyperlink>
      <w:r>
        <w:rPr>
          <w:lang w:val="en-GB"/>
        </w:rPr>
        <w:t xml:space="preserve"> </w:t>
      </w:r>
    </w:p>
    <w:p w14:paraId="652FD0F2" w14:textId="77777777" w:rsidR="00B763F4" w:rsidRPr="00B763F4" w:rsidRDefault="00B763F4" w:rsidP="00B763F4">
      <w:pPr>
        <w:pStyle w:val="Geenafstand"/>
      </w:pPr>
    </w:p>
    <w:tbl>
      <w:tblPr>
        <w:tblStyle w:val="GOmagentatabel"/>
        <w:tblW w:w="0" w:type="auto"/>
        <w:tblBorders>
          <w:top w:val="single" w:sz="8" w:space="0" w:color="EECECD"/>
          <w:left w:val="single" w:sz="8" w:space="0" w:color="EECECD"/>
          <w:bottom w:val="single" w:sz="8" w:space="0" w:color="EECECD"/>
          <w:right w:val="single" w:sz="8" w:space="0" w:color="EECECD"/>
          <w:insideH w:val="single" w:sz="8" w:space="0" w:color="EECECD"/>
          <w:insideV w:val="single" w:sz="8" w:space="0" w:color="EECECD"/>
        </w:tblBorders>
        <w:tblLook w:val="04A0" w:firstRow="1" w:lastRow="0" w:firstColumn="1" w:lastColumn="0" w:noHBand="0" w:noVBand="1"/>
      </w:tblPr>
      <w:tblGrid>
        <w:gridCol w:w="3109"/>
        <w:gridCol w:w="6384"/>
      </w:tblGrid>
      <w:tr w:rsidR="00054566" w:rsidRPr="00771ADE" w14:paraId="0D5F3792" w14:textId="77777777" w:rsidTr="00B763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38623D8D" w14:textId="66D5851A" w:rsidR="00054566" w:rsidRPr="00771ADE" w:rsidRDefault="00054566" w:rsidP="00771ADE">
            <w:pPr>
              <w:pStyle w:val="Geenafstand"/>
            </w:pPr>
            <w:r w:rsidRPr="00044CBA">
              <w:t>1.</w:t>
            </w:r>
            <w:r w:rsidRPr="00044CBA">
              <w:tab/>
              <w:t xml:space="preserve">Datum </w:t>
            </w:r>
            <w:proofErr w:type="spellStart"/>
            <w:r w:rsidRPr="00044CBA">
              <w:t>onderzoeksaanvraag</w:t>
            </w:r>
            <w:proofErr w:type="spellEnd"/>
          </w:p>
        </w:tc>
      </w:tr>
      <w:tr w:rsidR="00054566" w:rsidRPr="00771ADE" w14:paraId="1072A1E8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6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D6D07F7" w14:textId="785E321C" w:rsidR="00054566" w:rsidRPr="00771ADE" w:rsidRDefault="00054566" w:rsidP="00771ADE">
            <w:pPr>
              <w:pStyle w:val="Geenafstand"/>
            </w:pPr>
          </w:p>
        </w:tc>
      </w:tr>
      <w:tr w:rsidR="00054566" w:rsidRPr="00771ADE" w14:paraId="723C42FC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</w:tcPr>
          <w:p w14:paraId="300C725E" w14:textId="727CF61B" w:rsidR="00054566" w:rsidRPr="00054566" w:rsidRDefault="00054566" w:rsidP="00054566">
            <w:pPr>
              <w:pStyle w:val="Geenafstand"/>
              <w:rPr>
                <w:color w:val="C3004A" w:themeColor="text2"/>
              </w:rPr>
            </w:pPr>
            <w:r w:rsidRPr="00054566">
              <w:rPr>
                <w:color w:val="C3004A" w:themeColor="text2"/>
              </w:rPr>
              <w:t>2.</w:t>
            </w:r>
            <w:r w:rsidRPr="00054566">
              <w:rPr>
                <w:color w:val="C3004A" w:themeColor="text2"/>
              </w:rPr>
              <w:tab/>
              <w:t>Aanvrager onderzoek</w:t>
            </w:r>
          </w:p>
        </w:tc>
      </w:tr>
      <w:tr w:rsidR="00054566" w:rsidRPr="00771ADE" w14:paraId="54505C7A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71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  <w:vAlign w:val="center"/>
          </w:tcPr>
          <w:p w14:paraId="0CE2C266" w14:textId="209C760E" w:rsidR="00054566" w:rsidRPr="00E269E3" w:rsidRDefault="00054566" w:rsidP="00054566">
            <w:pPr>
              <w:pStyle w:val="Geenafstand"/>
              <w:rPr>
                <w:b w:val="0"/>
                <w:bCs/>
              </w:rPr>
            </w:pPr>
            <w:r w:rsidRPr="00E269E3">
              <w:rPr>
                <w:b w:val="0"/>
                <w:bCs/>
              </w:rPr>
              <w:t xml:space="preserve">Naam </w:t>
            </w:r>
            <w:proofErr w:type="spellStart"/>
            <w:r w:rsidRPr="00E269E3">
              <w:rPr>
                <w:b w:val="0"/>
                <w:bCs/>
              </w:rPr>
              <w:t>scholengroep</w:t>
            </w:r>
            <w:proofErr w:type="spellEnd"/>
            <w:r w:rsidRPr="00E269E3">
              <w:rPr>
                <w:b w:val="0"/>
                <w:bCs/>
              </w:rPr>
              <w:t>: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248787A" w14:textId="77777777" w:rsidR="00054566" w:rsidRPr="00771ADE" w:rsidRDefault="00054566" w:rsidP="00054566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54566" w:rsidRPr="00771ADE" w14:paraId="4AB83DF4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29F89F8B" w14:textId="27ED6805" w:rsidR="00054566" w:rsidRPr="00E269E3" w:rsidRDefault="00054566" w:rsidP="00054566">
            <w:pPr>
              <w:pStyle w:val="Geenafstand"/>
              <w:rPr>
                <w:b w:val="0"/>
                <w:bCs/>
              </w:rPr>
            </w:pPr>
            <w:r w:rsidRPr="00E269E3">
              <w:rPr>
                <w:b w:val="0"/>
                <w:bCs/>
              </w:rPr>
              <w:t>Adres:</w:t>
            </w:r>
          </w:p>
        </w:tc>
        <w:tc>
          <w:tcPr>
            <w:tcW w:w="6384" w:type="dxa"/>
            <w:shd w:val="clear" w:color="auto" w:fill="auto"/>
          </w:tcPr>
          <w:p w14:paraId="420D6E90" w14:textId="77777777" w:rsidR="00054566" w:rsidRPr="00771ADE" w:rsidRDefault="00054566" w:rsidP="00054566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</w:pPr>
          </w:p>
        </w:tc>
      </w:tr>
      <w:tr w:rsidR="00054566" w:rsidRPr="00771ADE" w14:paraId="7FA6A03E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3CC92D7" w14:textId="59BC4C3A" w:rsidR="00054566" w:rsidRPr="00E269E3" w:rsidRDefault="00054566" w:rsidP="00054566">
            <w:pPr>
              <w:pStyle w:val="Geenafstand"/>
              <w:rPr>
                <w:b w:val="0"/>
                <w:bCs/>
              </w:rPr>
            </w:pPr>
            <w:r w:rsidRPr="00E269E3">
              <w:rPr>
                <w:b w:val="0"/>
                <w:bCs/>
              </w:rPr>
              <w:t>Algemeen directeur: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A2A3100" w14:textId="50B54FDC" w:rsidR="00054566" w:rsidRPr="00771ADE" w:rsidRDefault="00054566" w:rsidP="00054566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  <w:tr w:rsidR="00054566" w:rsidRPr="00771ADE" w14:paraId="4C47B483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0DBDEEC4" w14:textId="27C520B1" w:rsidR="00054566" w:rsidRPr="00E269E3" w:rsidRDefault="00054566" w:rsidP="00054566">
            <w:pPr>
              <w:pStyle w:val="Geenafstand"/>
              <w:rPr>
                <w:b w:val="0"/>
                <w:bCs/>
              </w:rPr>
            </w:pPr>
            <w:r w:rsidRPr="00E269E3">
              <w:rPr>
                <w:b w:val="0"/>
                <w:bCs/>
              </w:rPr>
              <w:t>Telefoon + GSM:</w:t>
            </w:r>
          </w:p>
        </w:tc>
        <w:tc>
          <w:tcPr>
            <w:tcW w:w="6384" w:type="dxa"/>
            <w:shd w:val="clear" w:color="auto" w:fill="auto"/>
          </w:tcPr>
          <w:p w14:paraId="4A7D8442" w14:textId="56C59625" w:rsidR="00054566" w:rsidRDefault="00054566" w:rsidP="00054566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highlight w:val="lightGray"/>
              </w:rPr>
            </w:pPr>
          </w:p>
        </w:tc>
      </w:tr>
      <w:tr w:rsidR="00054566" w:rsidRPr="00771ADE" w14:paraId="32066B27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C06E204" w14:textId="5083F50D" w:rsidR="00054566" w:rsidRPr="00E269E3" w:rsidRDefault="00054566" w:rsidP="00054566">
            <w:pPr>
              <w:pStyle w:val="Geenafstand"/>
              <w:rPr>
                <w:b w:val="0"/>
                <w:bCs/>
              </w:rPr>
            </w:pPr>
            <w:r w:rsidRPr="00E269E3">
              <w:rPr>
                <w:b w:val="0"/>
                <w:bCs/>
              </w:rPr>
              <w:t>e-mailadres: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F198B6C" w14:textId="751DE081" w:rsidR="00054566" w:rsidRDefault="00054566" w:rsidP="00054566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lightGray"/>
              </w:rPr>
            </w:pPr>
          </w:p>
        </w:tc>
      </w:tr>
      <w:tr w:rsidR="00054566" w:rsidRPr="00771ADE" w14:paraId="4D9DC168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1F0F00C9" w14:textId="715CC9E3" w:rsidR="00054566" w:rsidRPr="00E269E3" w:rsidRDefault="00054566" w:rsidP="00054566">
            <w:pPr>
              <w:pStyle w:val="Geenafstand"/>
              <w:rPr>
                <w:b w:val="0"/>
                <w:bCs/>
              </w:rPr>
            </w:pPr>
            <w:r w:rsidRPr="00E269E3">
              <w:rPr>
                <w:b w:val="0"/>
                <w:bCs/>
              </w:rPr>
              <w:t>Eventuele contactpersoon:</w:t>
            </w:r>
          </w:p>
        </w:tc>
        <w:tc>
          <w:tcPr>
            <w:tcW w:w="6384" w:type="dxa"/>
            <w:shd w:val="clear" w:color="auto" w:fill="auto"/>
          </w:tcPr>
          <w:p w14:paraId="1D9DE66E" w14:textId="163AB79E" w:rsidR="00054566" w:rsidRDefault="00054566" w:rsidP="00054566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highlight w:val="lightGray"/>
              </w:rPr>
            </w:pPr>
          </w:p>
        </w:tc>
      </w:tr>
      <w:tr w:rsidR="00054566" w:rsidRPr="00771ADE" w14:paraId="17951485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ECE6FBC" w14:textId="1FA2E5DB" w:rsidR="00054566" w:rsidRDefault="00054566" w:rsidP="00054566">
            <w:pPr>
              <w:pStyle w:val="Geenafstand"/>
            </w:pP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0A1505F" w14:textId="65A2DA86" w:rsidR="00054566" w:rsidRDefault="00054566" w:rsidP="00054566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highlight w:val="lightGray"/>
              </w:rPr>
            </w:pPr>
          </w:p>
        </w:tc>
      </w:tr>
      <w:tr w:rsidR="00054566" w:rsidRPr="00054566" w14:paraId="1E6F5518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</w:tcPr>
          <w:p w14:paraId="60044246" w14:textId="717F5609" w:rsidR="00054566" w:rsidRPr="00054566" w:rsidRDefault="00054566" w:rsidP="00054566">
            <w:pPr>
              <w:pStyle w:val="Geenafstand"/>
              <w:rPr>
                <w:color w:val="C3004A" w:themeColor="text2"/>
                <w:highlight w:val="lightGray"/>
              </w:rPr>
            </w:pPr>
            <w:r w:rsidRPr="00054566">
              <w:rPr>
                <w:color w:val="C3004A" w:themeColor="text2"/>
              </w:rPr>
              <w:t>3.</w:t>
            </w:r>
            <w:r w:rsidRPr="00054566">
              <w:rPr>
                <w:color w:val="C3004A" w:themeColor="text2"/>
              </w:rPr>
              <w:tab/>
              <w:t>Besluitvorming tot onderzoek</w:t>
            </w:r>
            <w:r w:rsidR="00AF3642">
              <w:rPr>
                <w:color w:val="C3004A" w:themeColor="text2"/>
              </w:rPr>
              <w:t xml:space="preserve"> </w:t>
            </w:r>
            <w:r w:rsidR="00AF3642" w:rsidRPr="00AF3642">
              <w:rPr>
                <w:color w:val="C3004A" w:themeColor="text2"/>
                <w:sz w:val="12"/>
                <w:szCs w:val="12"/>
              </w:rPr>
              <w:t>(1)</w:t>
            </w:r>
          </w:p>
        </w:tc>
      </w:tr>
      <w:tr w:rsidR="00054566" w:rsidRPr="00054566" w14:paraId="20D67BB3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69C8A02E" w14:textId="77777777" w:rsidR="00054566" w:rsidRPr="00B763F4" w:rsidRDefault="00054566" w:rsidP="00B763F4">
            <w:pPr>
              <w:pStyle w:val="Lijstalinea"/>
              <w:numPr>
                <w:ilvl w:val="0"/>
                <w:numId w:val="17"/>
              </w:numPr>
              <w:spacing w:after="0" w:line="240" w:lineRule="auto"/>
              <w:ind w:right="57"/>
              <w:rPr>
                <w:bCs/>
              </w:rPr>
            </w:pPr>
            <w:r w:rsidRPr="00B763F4">
              <w:rPr>
                <w:bCs/>
              </w:rPr>
              <w:t xml:space="preserve">De raad van bestuur besliste tot een </w:t>
            </w:r>
            <w:proofErr w:type="spellStart"/>
            <w:r w:rsidRPr="00B763F4">
              <w:rPr>
                <w:bCs/>
              </w:rPr>
              <w:t>onderzoeksaanvraag</w:t>
            </w:r>
            <w:proofErr w:type="spellEnd"/>
            <w:r w:rsidRPr="00B763F4">
              <w:rPr>
                <w:bCs/>
              </w:rPr>
              <w:t xml:space="preserve"> tijdens de zitting van: </w:t>
            </w:r>
          </w:p>
          <w:p w14:paraId="3AE93D03" w14:textId="4625880A" w:rsidR="00054566" w:rsidRPr="00E269E3" w:rsidRDefault="00E269E3" w:rsidP="00054566">
            <w:pPr>
              <w:pStyle w:val="Geenafstand"/>
              <w:rPr>
                <w:b w:val="0"/>
                <w:bCs/>
                <w:color w:val="C3004A" w:themeColor="text2"/>
                <w:highlight w:val="lightGray"/>
              </w:rPr>
            </w:pPr>
            <w:r>
              <w:rPr>
                <w:b w:val="0"/>
                <w:bCs/>
              </w:rPr>
              <w:t xml:space="preserve">            </w:t>
            </w:r>
            <w:r w:rsidR="00054566" w:rsidRPr="00E269E3">
              <w:rPr>
                <w:b w:val="0"/>
                <w:bCs/>
              </w:rPr>
              <w:t xml:space="preserve">datum zitting: </w:t>
            </w:r>
          </w:p>
        </w:tc>
      </w:tr>
      <w:tr w:rsidR="00054566" w:rsidRPr="00054566" w14:paraId="584C58ED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  <w:shd w:val="clear" w:color="auto" w:fill="auto"/>
          </w:tcPr>
          <w:p w14:paraId="57B1BA7E" w14:textId="46EDBBA0" w:rsidR="00054566" w:rsidRPr="00E269E3" w:rsidRDefault="00054566" w:rsidP="00DF5BCA">
            <w:pPr>
              <w:pStyle w:val="Geenafstand"/>
              <w:numPr>
                <w:ilvl w:val="0"/>
                <w:numId w:val="13"/>
              </w:numPr>
              <w:rPr>
                <w:b w:val="0"/>
                <w:bCs/>
                <w:color w:val="C3004A" w:themeColor="text2"/>
                <w:highlight w:val="lightGray"/>
              </w:rPr>
            </w:pPr>
            <w:r w:rsidRPr="00E269E3">
              <w:rPr>
                <w:b w:val="0"/>
                <w:bCs/>
              </w:rPr>
              <w:t xml:space="preserve">De raad van bestuur heeft het initiatief voor een </w:t>
            </w:r>
            <w:proofErr w:type="spellStart"/>
            <w:r w:rsidRPr="00E269E3">
              <w:rPr>
                <w:b w:val="0"/>
                <w:bCs/>
              </w:rPr>
              <w:t>onderzoeksaanvraag</w:t>
            </w:r>
            <w:proofErr w:type="spellEnd"/>
            <w:r w:rsidRPr="00E269E3">
              <w:rPr>
                <w:b w:val="0"/>
                <w:bCs/>
              </w:rPr>
              <w:t xml:space="preserve"> gedelegeerd naar de algemeen directeur.</w:t>
            </w:r>
          </w:p>
        </w:tc>
      </w:tr>
      <w:tr w:rsidR="00DF5BCA" w:rsidRPr="00054566" w14:paraId="1B6961B4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31F8620" w14:textId="59AF87D8" w:rsidR="00DF5BCA" w:rsidRPr="00E269E3" w:rsidRDefault="00DF5BCA" w:rsidP="00DF5BCA">
            <w:pPr>
              <w:pStyle w:val="Geenafstand"/>
              <w:numPr>
                <w:ilvl w:val="0"/>
                <w:numId w:val="13"/>
              </w:numPr>
              <w:rPr>
                <w:b w:val="0"/>
                <w:bCs/>
                <w:color w:val="C3004A" w:themeColor="text2"/>
                <w:highlight w:val="lightGray"/>
              </w:rPr>
            </w:pPr>
            <w:r w:rsidRPr="00E269E3">
              <w:rPr>
                <w:b w:val="0"/>
                <w:bCs/>
              </w:rPr>
              <w:t xml:space="preserve">De algemeen directeur neemt deze beslissing tot een </w:t>
            </w:r>
            <w:proofErr w:type="spellStart"/>
            <w:r w:rsidRPr="00E269E3">
              <w:rPr>
                <w:b w:val="0"/>
                <w:bCs/>
              </w:rPr>
              <w:t>onderzoeksaanvraag</w:t>
            </w:r>
            <w:proofErr w:type="spellEnd"/>
            <w:r w:rsidRPr="00E269E3">
              <w:rPr>
                <w:b w:val="0"/>
                <w:bCs/>
              </w:rPr>
              <w:t xml:space="preserve"> bij hoogdringendheid en legt ze ter bekrachtiging voor op de eerstvolgende zitting van de raad van bestuur.</w:t>
            </w:r>
          </w:p>
        </w:tc>
      </w:tr>
      <w:tr w:rsidR="00DF5BCA" w:rsidRPr="00054566" w14:paraId="3C73852C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  <w:shd w:val="clear" w:color="auto" w:fill="auto"/>
          </w:tcPr>
          <w:p w14:paraId="2E819666" w14:textId="77777777" w:rsidR="00DF5BCA" w:rsidRPr="00054566" w:rsidRDefault="00DF5BCA" w:rsidP="00054566">
            <w:pPr>
              <w:pStyle w:val="Geenafstand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2B95A96D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7E5D193" w14:textId="77777777" w:rsidR="00DF5BCA" w:rsidRPr="00DF5BCA" w:rsidRDefault="00DF5BCA" w:rsidP="00DF5BCA">
            <w:pPr>
              <w:pStyle w:val="Geenafstand"/>
              <w:spacing w:line="210" w:lineRule="atLeast"/>
              <w:ind w:left="113" w:right="113"/>
              <w:rPr>
                <w:rFonts w:eastAsiaTheme="minorEastAsia" w:cstheme="minorBidi"/>
                <w:b/>
                <w:color w:val="C3004A" w:themeColor="text2"/>
                <w:szCs w:val="22"/>
              </w:rPr>
            </w:pPr>
            <w:r w:rsidRPr="00DF5BCA">
              <w:rPr>
                <w:rFonts w:eastAsiaTheme="minorEastAsia" w:cstheme="minorBidi"/>
                <w:b/>
                <w:color w:val="C3004A" w:themeColor="text2"/>
                <w:szCs w:val="22"/>
              </w:rPr>
              <w:t>4.</w:t>
            </w:r>
            <w:r w:rsidRPr="00DF5BCA">
              <w:rPr>
                <w:rFonts w:eastAsiaTheme="minorEastAsia" w:cstheme="minorBidi"/>
                <w:b/>
                <w:color w:val="C3004A" w:themeColor="text2"/>
                <w:szCs w:val="22"/>
              </w:rPr>
              <w:tab/>
              <w:t xml:space="preserve">Gegevens betreffende de betrokkene </w:t>
            </w:r>
          </w:p>
          <w:p w14:paraId="739B659A" w14:textId="417B6CF5" w:rsidR="00DF5BCA" w:rsidRPr="00054566" w:rsidRDefault="00DF5BCA" w:rsidP="00054566">
            <w:pPr>
              <w:pStyle w:val="Geenafstand"/>
              <w:rPr>
                <w:color w:val="C3004A" w:themeColor="text2"/>
                <w:highlight w:val="lightGray"/>
              </w:rPr>
            </w:pPr>
            <w:r w:rsidRPr="00DF5BCA">
              <w:rPr>
                <w:color w:val="C3004A" w:themeColor="text2"/>
              </w:rPr>
              <w:t xml:space="preserve">(= het personeelslid waarvoor een onderzoek wordt aangevraagd) </w:t>
            </w:r>
            <w:r w:rsidR="00AF3642" w:rsidRPr="00AF3642">
              <w:rPr>
                <w:color w:val="C3004A" w:themeColor="text2"/>
                <w:sz w:val="12"/>
                <w:szCs w:val="12"/>
              </w:rPr>
              <w:t>(2)</w:t>
            </w:r>
          </w:p>
        </w:tc>
      </w:tr>
      <w:tr w:rsidR="00DF5BCA" w:rsidRPr="00054566" w14:paraId="2F93AAA3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3C76175B" w14:textId="4911896F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Naam:</w:t>
            </w:r>
          </w:p>
        </w:tc>
        <w:tc>
          <w:tcPr>
            <w:tcW w:w="6384" w:type="dxa"/>
            <w:shd w:val="clear" w:color="auto" w:fill="auto"/>
          </w:tcPr>
          <w:p w14:paraId="196AC1A6" w14:textId="77777777" w:rsidR="00DF5BCA" w:rsidRPr="00054566" w:rsidRDefault="00DF5BCA" w:rsidP="00DF5BC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76E315D7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CA8698E" w14:textId="40D24848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Functie: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3E658A2" w14:textId="77777777" w:rsidR="00DF5BCA" w:rsidRPr="00054566" w:rsidRDefault="00DF5BCA" w:rsidP="00DF5BCA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5EAFF98E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5E9FFEE3" w14:textId="5E2BCDA4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Geboortedatum:</w:t>
            </w:r>
          </w:p>
        </w:tc>
        <w:tc>
          <w:tcPr>
            <w:tcW w:w="6384" w:type="dxa"/>
            <w:shd w:val="clear" w:color="auto" w:fill="auto"/>
          </w:tcPr>
          <w:p w14:paraId="3B0234CA" w14:textId="77777777" w:rsidR="00DF5BCA" w:rsidRPr="00054566" w:rsidRDefault="00DF5BCA" w:rsidP="00DF5BC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2677AE49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5E7C263" w14:textId="517D0476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School: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71908E9" w14:textId="77777777" w:rsidR="00DF5BCA" w:rsidRPr="00054566" w:rsidRDefault="00DF5BCA" w:rsidP="00DF5BCA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241E94FB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6B60BCD6" w14:textId="442114AF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Statuut:</w:t>
            </w:r>
          </w:p>
        </w:tc>
        <w:tc>
          <w:tcPr>
            <w:tcW w:w="6384" w:type="dxa"/>
            <w:shd w:val="clear" w:color="auto" w:fill="auto"/>
          </w:tcPr>
          <w:p w14:paraId="79393E79" w14:textId="77777777" w:rsidR="00DF5BCA" w:rsidRPr="00054566" w:rsidRDefault="00DF5BCA" w:rsidP="00DF5BC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07F243CA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2209EEC" w14:textId="77777777" w:rsidR="00DF5BCA" w:rsidRPr="00E269E3" w:rsidRDefault="00DF5BCA" w:rsidP="00DF5BCA">
            <w:pPr>
              <w:pStyle w:val="Geenafstand"/>
              <w:rPr>
                <w:b w:val="0"/>
                <w:bCs/>
              </w:rPr>
            </w:pPr>
            <w:r w:rsidRPr="00E269E3">
              <w:rPr>
                <w:b w:val="0"/>
                <w:bCs/>
              </w:rPr>
              <w:t>Andere relevante informatie:</w:t>
            </w:r>
          </w:p>
          <w:p w14:paraId="64219872" w14:textId="77777777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</w:p>
          <w:p w14:paraId="3D52F465" w14:textId="77777777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</w:p>
          <w:p w14:paraId="3E614208" w14:textId="77E23D34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42EF177" w14:textId="77777777" w:rsidR="00DF5BCA" w:rsidRPr="00054566" w:rsidRDefault="00DF5BCA" w:rsidP="00DF5BCA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0881CD61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gridSpan w:val="2"/>
          </w:tcPr>
          <w:p w14:paraId="2A6890A5" w14:textId="450CC26E" w:rsidR="00DF5BCA" w:rsidRPr="00054566" w:rsidRDefault="00DF5BCA" w:rsidP="00DF5BCA">
            <w:pPr>
              <w:pStyle w:val="Geenafstand"/>
              <w:rPr>
                <w:color w:val="C3004A" w:themeColor="text2"/>
                <w:highlight w:val="lightGray"/>
              </w:rPr>
            </w:pPr>
            <w:r w:rsidRPr="00DF5BCA">
              <w:rPr>
                <w:color w:val="C3004A" w:themeColor="text2"/>
              </w:rPr>
              <w:t>5.</w:t>
            </w:r>
            <w:r w:rsidRPr="00DF5BCA">
              <w:rPr>
                <w:color w:val="C3004A" w:themeColor="text2"/>
              </w:rPr>
              <w:tab/>
              <w:t>Gegevens betreffende de school</w:t>
            </w:r>
          </w:p>
        </w:tc>
      </w:tr>
      <w:tr w:rsidR="00DF5BCA" w:rsidRPr="00054566" w14:paraId="64C02745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8B947FE" w14:textId="24145CF4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Naam: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70BA4DB" w14:textId="77777777" w:rsidR="00DF5BCA" w:rsidRPr="00054566" w:rsidRDefault="00DF5BCA" w:rsidP="00DF5BCA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3E9F264D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628B474D" w14:textId="3C3EB9B5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 xml:space="preserve">Adres: </w:t>
            </w:r>
          </w:p>
        </w:tc>
        <w:tc>
          <w:tcPr>
            <w:tcW w:w="6384" w:type="dxa"/>
            <w:shd w:val="clear" w:color="auto" w:fill="auto"/>
          </w:tcPr>
          <w:p w14:paraId="143B364F" w14:textId="77777777" w:rsidR="00DF5BCA" w:rsidRPr="00054566" w:rsidRDefault="00DF5BCA" w:rsidP="00DF5BC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61CEAA01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D4F5769" w14:textId="4D673004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 xml:space="preserve">Telefoon:  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77D92E35" w14:textId="77777777" w:rsidR="00DF5BCA" w:rsidRPr="00054566" w:rsidRDefault="00DF5BCA" w:rsidP="00DF5BCA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5762A282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shd w:val="clear" w:color="auto" w:fill="auto"/>
          </w:tcPr>
          <w:p w14:paraId="11E1F9AC" w14:textId="0AA9EC70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e-mailadres:</w:t>
            </w:r>
          </w:p>
        </w:tc>
        <w:tc>
          <w:tcPr>
            <w:tcW w:w="6384" w:type="dxa"/>
            <w:shd w:val="clear" w:color="auto" w:fill="auto"/>
          </w:tcPr>
          <w:p w14:paraId="253402F8" w14:textId="77777777" w:rsidR="00DF5BCA" w:rsidRPr="00054566" w:rsidRDefault="00DF5BCA" w:rsidP="00DF5BCA">
            <w:pPr>
              <w:pStyle w:val="Geenafstand"/>
    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  <w:tr w:rsidR="00DF5BCA" w:rsidRPr="00054566" w14:paraId="7AC61165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109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385FFF22" w14:textId="33E03624" w:rsidR="00DF5BCA" w:rsidRPr="00E269E3" w:rsidRDefault="00DF5BCA" w:rsidP="00DF5BCA">
            <w:pPr>
              <w:pStyle w:val="Geenafstand"/>
              <w:rPr>
                <w:b w:val="0"/>
                <w:bCs/>
                <w:color w:val="C3004A" w:themeColor="text2"/>
              </w:rPr>
            </w:pPr>
            <w:r w:rsidRPr="00E269E3">
              <w:rPr>
                <w:b w:val="0"/>
                <w:bCs/>
              </w:rPr>
              <w:t>Directeur:</w:t>
            </w:r>
          </w:p>
        </w:tc>
        <w:tc>
          <w:tcPr>
            <w:tcW w:w="6384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55CB7EA3" w14:textId="77777777" w:rsidR="00DF5BCA" w:rsidRPr="00054566" w:rsidRDefault="00DF5BCA" w:rsidP="00DF5BCA">
            <w:pPr>
              <w:pStyle w:val="Geenafstand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color w:val="C3004A" w:themeColor="text2"/>
                <w:highlight w:val="lightGray"/>
              </w:rPr>
            </w:pPr>
          </w:p>
        </w:tc>
      </w:tr>
    </w:tbl>
    <w:p w14:paraId="192D9DD3" w14:textId="4E870B21" w:rsidR="009172AC" w:rsidRDefault="009172AC" w:rsidP="00B945E9">
      <w:pPr>
        <w:tabs>
          <w:tab w:val="left" w:pos="3120"/>
        </w:tabs>
        <w:rPr>
          <w:lang w:val="nl-NL"/>
        </w:rPr>
      </w:pPr>
    </w:p>
    <w:p w14:paraId="46CFFA0F" w14:textId="516FC5C8" w:rsidR="00AF3642" w:rsidRDefault="00AF3642" w:rsidP="00AF3642">
      <w:pPr>
        <w:tabs>
          <w:tab w:val="left" w:pos="3120"/>
        </w:tabs>
        <w:rPr>
          <w:sz w:val="16"/>
          <w:szCs w:val="16"/>
          <w:lang w:val="nl-NL"/>
        </w:rPr>
      </w:pPr>
      <w:r>
        <w:rPr>
          <w:sz w:val="16"/>
          <w:szCs w:val="16"/>
          <w:lang w:val="nl-NL"/>
        </w:rPr>
        <w:t xml:space="preserve">1 </w:t>
      </w:r>
      <w:r w:rsidRPr="00AF3642">
        <w:rPr>
          <w:sz w:val="16"/>
          <w:szCs w:val="16"/>
          <w:lang w:val="nl-NL"/>
        </w:rPr>
        <w:t>Duid één van de drie mogelijkheden aan a.u.b.</w:t>
      </w:r>
      <w:r w:rsidRPr="00AF3642">
        <w:rPr>
          <w:sz w:val="16"/>
          <w:szCs w:val="16"/>
          <w:lang w:val="nl-NL"/>
        </w:rPr>
        <w:br/>
      </w:r>
      <w:r>
        <w:rPr>
          <w:sz w:val="16"/>
          <w:szCs w:val="16"/>
          <w:lang w:val="nl-NL"/>
        </w:rPr>
        <w:t xml:space="preserve">2 </w:t>
      </w:r>
      <w:r w:rsidRPr="00AF3642">
        <w:rPr>
          <w:sz w:val="16"/>
          <w:szCs w:val="16"/>
          <w:lang w:val="nl-NL"/>
        </w:rPr>
        <w:t xml:space="preserve">Eén </w:t>
      </w:r>
      <w:proofErr w:type="spellStart"/>
      <w:r w:rsidRPr="00AF3642">
        <w:rPr>
          <w:sz w:val="16"/>
          <w:szCs w:val="16"/>
          <w:lang w:val="nl-NL"/>
        </w:rPr>
        <w:t>onderzoeksaanvraag</w:t>
      </w:r>
      <w:proofErr w:type="spellEnd"/>
      <w:r w:rsidRPr="00AF3642">
        <w:rPr>
          <w:sz w:val="16"/>
          <w:szCs w:val="16"/>
          <w:lang w:val="nl-NL"/>
        </w:rPr>
        <w:t xml:space="preserve"> per betrokkene invullen a.u.b.</w:t>
      </w:r>
    </w:p>
    <w:p w14:paraId="48035F86" w14:textId="447477AA" w:rsidR="00AF3642" w:rsidRDefault="00AF3642" w:rsidP="00AF3642">
      <w:pPr>
        <w:tabs>
          <w:tab w:val="left" w:pos="3120"/>
        </w:tabs>
        <w:rPr>
          <w:sz w:val="16"/>
          <w:szCs w:val="16"/>
          <w:lang w:val="nl-NL"/>
        </w:rPr>
      </w:pPr>
    </w:p>
    <w:tbl>
      <w:tblPr>
        <w:tblStyle w:val="GOmagentatabel"/>
        <w:tblW w:w="0" w:type="auto"/>
        <w:tblBorders>
          <w:top w:val="single" w:sz="8" w:space="0" w:color="EECECD"/>
          <w:left w:val="single" w:sz="8" w:space="0" w:color="EECECD"/>
          <w:bottom w:val="single" w:sz="8" w:space="0" w:color="EECECD"/>
          <w:right w:val="single" w:sz="8" w:space="0" w:color="EECECD"/>
          <w:insideH w:val="single" w:sz="8" w:space="0" w:color="EECECD"/>
          <w:insideV w:val="single" w:sz="8" w:space="0" w:color="EECECD"/>
        </w:tblBorders>
        <w:tblLook w:val="04A0" w:firstRow="1" w:lastRow="0" w:firstColumn="1" w:lastColumn="0" w:noHBand="0" w:noVBand="1"/>
      </w:tblPr>
      <w:tblGrid>
        <w:gridCol w:w="9493"/>
      </w:tblGrid>
      <w:tr w:rsidR="00AF3642" w:rsidRPr="00054566" w14:paraId="1A651C1A" w14:textId="77777777" w:rsidTr="00B763F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</w:tcPr>
          <w:p w14:paraId="6D6D6FC0" w14:textId="60852828" w:rsidR="00AF3642" w:rsidRPr="00054566" w:rsidRDefault="00AF3642" w:rsidP="00B13530">
            <w:pPr>
              <w:pStyle w:val="Geenafstand"/>
              <w:rPr>
                <w:highlight w:val="lightGray"/>
              </w:rPr>
            </w:pPr>
            <w:r>
              <w:lastRenderedPageBreak/>
              <w:t>6</w:t>
            </w:r>
            <w:r w:rsidRPr="00AF3642">
              <w:t>.</w:t>
            </w:r>
            <w:r w:rsidRPr="00AF3642">
              <w:tab/>
              <w:t>Motivatie voor de aanvraag van het onderzoek</w:t>
            </w:r>
          </w:p>
        </w:tc>
      </w:tr>
      <w:tr w:rsidR="00E269E3" w:rsidRPr="00054566" w14:paraId="4F8CEAC6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618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2C3D87BB" w14:textId="77777777" w:rsidR="00E269E3" w:rsidRPr="00054566" w:rsidRDefault="00E269E3" w:rsidP="00B13530">
            <w:pPr>
              <w:pStyle w:val="Geenafstand"/>
              <w:rPr>
                <w:color w:val="C3004A" w:themeColor="text2"/>
                <w:highlight w:val="lightGray"/>
              </w:rPr>
            </w:pPr>
          </w:p>
        </w:tc>
      </w:tr>
      <w:tr w:rsidR="00E269E3" w:rsidRPr="00E269E3" w14:paraId="2232637A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</w:tcPr>
          <w:p w14:paraId="4C7AE866" w14:textId="34A4DD75" w:rsidR="00E269E3" w:rsidRPr="00E269E3" w:rsidRDefault="00E269E3" w:rsidP="00E269E3">
            <w:pPr>
              <w:pStyle w:val="Geenafstand"/>
              <w:rPr>
                <w:color w:val="C3004A" w:themeColor="text2"/>
              </w:rPr>
            </w:pPr>
            <w:r w:rsidRPr="00E269E3">
              <w:rPr>
                <w:color w:val="C3004A" w:themeColor="text2"/>
              </w:rPr>
              <w:t>7</w:t>
            </w:r>
            <w:r w:rsidRPr="00E269E3">
              <w:rPr>
                <w:color w:val="C3004A" w:themeColor="text2"/>
              </w:rPr>
              <w:t>.</w:t>
            </w:r>
            <w:r w:rsidRPr="00E269E3">
              <w:rPr>
                <w:color w:val="C3004A" w:themeColor="text2"/>
              </w:rPr>
              <w:tab/>
              <w:t>Omschrijving onderzoeksopdracht</w:t>
            </w:r>
          </w:p>
        </w:tc>
      </w:tr>
      <w:tr w:rsidR="00B763F4" w:rsidRPr="00054566" w14:paraId="5D15AFA4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73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0B6C8421" w14:textId="77777777" w:rsidR="00B763F4" w:rsidRPr="00054566" w:rsidRDefault="00B763F4" w:rsidP="00B13530">
            <w:pPr>
              <w:pStyle w:val="Geenafstand"/>
              <w:rPr>
                <w:color w:val="C3004A" w:themeColor="text2"/>
                <w:highlight w:val="lightGray"/>
              </w:rPr>
            </w:pPr>
          </w:p>
        </w:tc>
      </w:tr>
      <w:tr w:rsidR="00E269E3" w:rsidRPr="00E269E3" w14:paraId="6CA2C5AD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</w:tcPr>
          <w:p w14:paraId="131A224E" w14:textId="26A63F1F" w:rsidR="00E269E3" w:rsidRPr="00E269E3" w:rsidRDefault="00E269E3" w:rsidP="00E269E3">
            <w:pPr>
              <w:pStyle w:val="Geenafstand"/>
              <w:rPr>
                <w:color w:val="C3004A" w:themeColor="text2"/>
              </w:rPr>
            </w:pPr>
            <w:r>
              <w:rPr>
                <w:color w:val="C3004A" w:themeColor="text2"/>
              </w:rPr>
              <w:t>8</w:t>
            </w:r>
            <w:r w:rsidRPr="00E269E3">
              <w:rPr>
                <w:color w:val="C3004A" w:themeColor="text2"/>
              </w:rPr>
              <w:t>.</w:t>
            </w:r>
            <w:r w:rsidRPr="00E269E3">
              <w:rPr>
                <w:color w:val="C3004A" w:themeColor="text2"/>
              </w:rPr>
              <w:tab/>
              <w:t xml:space="preserve">Doel van het onderzoek </w:t>
            </w:r>
          </w:p>
        </w:tc>
      </w:tr>
      <w:tr w:rsidR="00E269E3" w:rsidRPr="00054566" w14:paraId="7C082FF1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13CEB526" w14:textId="2392FF69" w:rsidR="00E269E3" w:rsidRPr="00E269E3" w:rsidRDefault="00E269E3" w:rsidP="00E269E3">
            <w:pPr>
              <w:pStyle w:val="Geenafstand"/>
              <w:numPr>
                <w:ilvl w:val="0"/>
                <w:numId w:val="14"/>
              </w:numPr>
              <w:rPr>
                <w:b w:val="0"/>
                <w:bCs/>
                <w:color w:val="C3004A" w:themeColor="text2"/>
                <w:highlight w:val="lightGray"/>
              </w:rPr>
            </w:pPr>
            <w:r w:rsidRPr="00E269E3">
              <w:rPr>
                <w:b w:val="0"/>
                <w:bCs/>
              </w:rPr>
              <w:t xml:space="preserve">De </w:t>
            </w:r>
            <w:proofErr w:type="spellStart"/>
            <w:r w:rsidRPr="00E269E3">
              <w:rPr>
                <w:b w:val="0"/>
                <w:bCs/>
              </w:rPr>
              <w:t>scholengroep</w:t>
            </w:r>
            <w:proofErr w:type="spellEnd"/>
            <w:r w:rsidRPr="00E269E3">
              <w:rPr>
                <w:b w:val="0"/>
                <w:bCs/>
              </w:rPr>
              <w:t xml:space="preserve"> overweegt een ordemaatregel</w:t>
            </w:r>
          </w:p>
        </w:tc>
      </w:tr>
      <w:tr w:rsidR="00E269E3" w:rsidRPr="00054566" w14:paraId="78C84CCB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shd w:val="clear" w:color="auto" w:fill="auto"/>
          </w:tcPr>
          <w:p w14:paraId="1CB577F9" w14:textId="0C870127" w:rsidR="00E269E3" w:rsidRPr="00E269E3" w:rsidRDefault="00E269E3" w:rsidP="00E269E3">
            <w:pPr>
              <w:pStyle w:val="Geenafstand"/>
              <w:numPr>
                <w:ilvl w:val="0"/>
                <w:numId w:val="14"/>
              </w:numPr>
              <w:rPr>
                <w:b w:val="0"/>
                <w:bCs/>
                <w:color w:val="C3004A" w:themeColor="text2"/>
                <w:highlight w:val="lightGray"/>
              </w:rPr>
            </w:pPr>
            <w:r w:rsidRPr="00E269E3">
              <w:rPr>
                <w:b w:val="0"/>
                <w:bCs/>
              </w:rPr>
              <w:t xml:space="preserve">De </w:t>
            </w:r>
            <w:proofErr w:type="spellStart"/>
            <w:r w:rsidRPr="00E269E3">
              <w:rPr>
                <w:b w:val="0"/>
                <w:bCs/>
              </w:rPr>
              <w:t>scholengroep</w:t>
            </w:r>
            <w:proofErr w:type="spellEnd"/>
            <w:r w:rsidRPr="00E269E3">
              <w:rPr>
                <w:b w:val="0"/>
                <w:bCs/>
              </w:rPr>
              <w:t xml:space="preserve"> wenst zich tuchtrechtelijk te positioneren</w:t>
            </w:r>
          </w:p>
        </w:tc>
      </w:tr>
      <w:tr w:rsidR="00E269E3" w:rsidRPr="00054566" w14:paraId="079A662A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145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303E5F9" w14:textId="159AAE51" w:rsidR="00E269E3" w:rsidRPr="00E269E3" w:rsidRDefault="00E269E3" w:rsidP="00E269E3">
            <w:pPr>
              <w:pStyle w:val="Geenafstand"/>
              <w:numPr>
                <w:ilvl w:val="0"/>
                <w:numId w:val="14"/>
              </w:numPr>
              <w:rPr>
                <w:b w:val="0"/>
                <w:bCs/>
                <w:color w:val="C3004A" w:themeColor="text2"/>
                <w:highlight w:val="lightGray"/>
              </w:rPr>
            </w:pPr>
            <w:r w:rsidRPr="00E269E3">
              <w:rPr>
                <w:b w:val="0"/>
                <w:bCs/>
              </w:rPr>
              <w:t>Ander, namelijk:</w:t>
            </w:r>
          </w:p>
        </w:tc>
      </w:tr>
      <w:tr w:rsidR="00E269E3" w:rsidRPr="00E269E3" w14:paraId="26805242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</w:tcPr>
          <w:p w14:paraId="072B62F7" w14:textId="1D19A44E" w:rsidR="00E269E3" w:rsidRPr="00E269E3" w:rsidRDefault="00E269E3" w:rsidP="00B13530">
            <w:pPr>
              <w:pStyle w:val="Geenafstand"/>
              <w:rPr>
                <w:color w:val="C3004A" w:themeColor="text2"/>
                <w:highlight w:val="lightGray"/>
              </w:rPr>
            </w:pPr>
            <w:r w:rsidRPr="00E269E3">
              <w:rPr>
                <w:color w:val="C3004A" w:themeColor="text2"/>
              </w:rPr>
              <w:t>3.</w:t>
            </w:r>
            <w:r w:rsidRPr="00E269E3">
              <w:rPr>
                <w:color w:val="C3004A" w:themeColor="text2"/>
              </w:rPr>
              <w:tab/>
              <w:t>Dossier bijgevoegd</w:t>
            </w:r>
          </w:p>
        </w:tc>
      </w:tr>
      <w:tr w:rsidR="00B763F4" w:rsidRPr="00054566" w14:paraId="5A6D7794" w14:textId="77777777" w:rsidTr="00B763F4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tcBorders>
              <w:top w:val="none" w:sz="0" w:space="0" w:color="auto"/>
              <w:left w:val="none" w:sz="0" w:space="0" w:color="auto"/>
              <w:bottom w:val="none" w:sz="0" w:space="0" w:color="auto"/>
              <w:right w:val="none" w:sz="0" w:space="0" w:color="auto"/>
            </w:tcBorders>
            <w:shd w:val="clear" w:color="auto" w:fill="auto"/>
          </w:tcPr>
          <w:p w14:paraId="45AEB548" w14:textId="24110A51" w:rsidR="00B763F4" w:rsidRPr="00054566" w:rsidRDefault="00B763F4" w:rsidP="00B763F4">
            <w:pPr>
              <w:pStyle w:val="Geenafstand"/>
              <w:numPr>
                <w:ilvl w:val="0"/>
                <w:numId w:val="16"/>
              </w:numPr>
              <w:rPr>
                <w:color w:val="C3004A" w:themeColor="text2"/>
                <w:highlight w:val="lightGray"/>
              </w:rPr>
            </w:pPr>
            <w:r w:rsidRPr="00E269E3">
              <w:rPr>
                <w:b w:val="0"/>
                <w:bCs/>
              </w:rPr>
              <w:t>Ja</w:t>
            </w:r>
          </w:p>
        </w:tc>
      </w:tr>
      <w:tr w:rsidR="00B763F4" w:rsidRPr="00054566" w14:paraId="723089F3" w14:textId="77777777" w:rsidTr="00B763F4">
        <w:trPr>
          <w:cnfStyle w:val="000000010000" w:firstRow="0" w:lastRow="0" w:firstColumn="0" w:lastColumn="0" w:oddVBand="0" w:evenVBand="0" w:oddHBand="0" w:evenHBand="1" w:firstRowFirstColumn="0" w:firstRowLastColumn="0" w:lastRowFirstColumn="0" w:lastRowLastColumn="0"/>
          <w:trHeight w:val="28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493" w:type="dxa"/>
            <w:shd w:val="clear" w:color="auto" w:fill="auto"/>
          </w:tcPr>
          <w:p w14:paraId="6A76FF64" w14:textId="0065FD3A" w:rsidR="00B763F4" w:rsidRPr="00054566" w:rsidRDefault="00B763F4" w:rsidP="00B763F4">
            <w:pPr>
              <w:pStyle w:val="Geenafstand"/>
              <w:numPr>
                <w:ilvl w:val="0"/>
                <w:numId w:val="16"/>
              </w:numPr>
              <w:rPr>
                <w:color w:val="C3004A" w:themeColor="text2"/>
                <w:highlight w:val="lightGray"/>
              </w:rPr>
            </w:pPr>
            <w:r w:rsidRPr="00E269E3">
              <w:rPr>
                <w:b w:val="0"/>
                <w:bCs/>
              </w:rPr>
              <w:t>Neen</w:t>
            </w:r>
          </w:p>
        </w:tc>
      </w:tr>
    </w:tbl>
    <w:p w14:paraId="431F8262" w14:textId="2044B16E" w:rsidR="00AF3642" w:rsidRDefault="00AF3642" w:rsidP="00AF3642">
      <w:pPr>
        <w:rPr>
          <w:lang w:val="nl-NL"/>
        </w:rPr>
      </w:pPr>
    </w:p>
    <w:tbl>
      <w:tblPr>
        <w:tblStyle w:val="Tabelraster"/>
        <w:tblW w:w="0" w:type="auto"/>
        <w:tblBorders>
          <w:top w:val="single" w:sz="8" w:space="0" w:color="EECECD"/>
          <w:left w:val="single" w:sz="8" w:space="0" w:color="EECECD"/>
          <w:bottom w:val="single" w:sz="8" w:space="0" w:color="EECECD"/>
          <w:right w:val="single" w:sz="8" w:space="0" w:color="EECECD"/>
          <w:insideH w:val="single" w:sz="8" w:space="0" w:color="EECECD"/>
          <w:insideV w:val="single" w:sz="8" w:space="0" w:color="EECECD"/>
        </w:tblBorders>
        <w:tblLook w:val="04A0" w:firstRow="1" w:lastRow="0" w:firstColumn="1" w:lastColumn="0" w:noHBand="0" w:noVBand="1"/>
      </w:tblPr>
      <w:tblGrid>
        <w:gridCol w:w="9618"/>
      </w:tblGrid>
      <w:tr w:rsidR="00B763F4" w14:paraId="137F7C32" w14:textId="77777777" w:rsidTr="00B763F4">
        <w:trPr>
          <w:trHeight w:val="3330"/>
        </w:trPr>
        <w:tc>
          <w:tcPr>
            <w:tcW w:w="9628" w:type="dxa"/>
          </w:tcPr>
          <w:p w14:paraId="6C47D5CB" w14:textId="77777777" w:rsidR="00B763F4" w:rsidRDefault="00B763F4" w:rsidP="00AF3642">
            <w:pPr>
              <w:rPr>
                <w:lang w:val="nl-NL"/>
              </w:rPr>
            </w:pPr>
          </w:p>
          <w:p w14:paraId="632CFBD9" w14:textId="77777777" w:rsidR="00B763F4" w:rsidRDefault="00B763F4" w:rsidP="00AF3642">
            <w:pPr>
              <w:rPr>
                <w:lang w:val="nl-NL"/>
              </w:rPr>
            </w:pPr>
          </w:p>
          <w:p w14:paraId="11E4D240" w14:textId="76D0D2E8" w:rsidR="00B763F4" w:rsidRDefault="00B763F4" w:rsidP="00AF3642">
            <w:pPr>
              <w:rPr>
                <w:lang w:val="nl-NL"/>
              </w:rPr>
            </w:pPr>
          </w:p>
          <w:p w14:paraId="443812E8" w14:textId="66C396DE" w:rsidR="00B763F4" w:rsidRDefault="00B763F4" w:rsidP="00AF3642">
            <w:pPr>
              <w:rPr>
                <w:lang w:val="nl-NL"/>
              </w:rPr>
            </w:pPr>
          </w:p>
          <w:p w14:paraId="787FB510" w14:textId="77777777" w:rsidR="00B763F4" w:rsidRDefault="00B763F4" w:rsidP="00AF3642">
            <w:pPr>
              <w:rPr>
                <w:lang w:val="nl-NL"/>
              </w:rPr>
            </w:pPr>
          </w:p>
          <w:p w14:paraId="5CC52DEB" w14:textId="26EFA718" w:rsidR="00B763F4" w:rsidRDefault="00B763F4" w:rsidP="00AF3642">
            <w:pPr>
              <w:rPr>
                <w:lang w:val="nl-NL"/>
              </w:rPr>
            </w:pPr>
            <w:r w:rsidRPr="00EC7217">
              <w:t>Handtekening algemeen directeur</w:t>
            </w:r>
            <w:r w:rsidRPr="00EC7217">
              <w:br/>
              <w:t>of voorzitter raad van bestuur</w:t>
            </w:r>
          </w:p>
        </w:tc>
      </w:tr>
    </w:tbl>
    <w:p w14:paraId="065789EE" w14:textId="77777777" w:rsidR="00E269E3" w:rsidRPr="00AF3642" w:rsidRDefault="00E269E3" w:rsidP="00B763F4">
      <w:pPr>
        <w:rPr>
          <w:lang w:val="nl-NL"/>
        </w:rPr>
      </w:pPr>
    </w:p>
    <w:sectPr w:rsidR="00E269E3" w:rsidRPr="00AF3642" w:rsidSect="005B0813">
      <w:headerReference w:type="default" r:id="rId14"/>
      <w:footerReference w:type="default" r:id="rId15"/>
      <w:headerReference w:type="first" r:id="rId16"/>
      <w:footerReference w:type="first" r:id="rId17"/>
      <w:pgSz w:w="11906" w:h="16838" w:code="9"/>
      <w:pgMar w:top="1361" w:right="1134" w:bottom="851" w:left="1134" w:header="567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5656358" w14:textId="77777777" w:rsidR="00044CBA" w:rsidRDefault="00044CBA" w:rsidP="000A569B">
      <w:r>
        <w:separator/>
      </w:r>
    </w:p>
  </w:endnote>
  <w:endnote w:type="continuationSeparator" w:id="0">
    <w:p w14:paraId="15890CC9" w14:textId="77777777" w:rsidR="00044CBA" w:rsidRDefault="00044CBA" w:rsidP="000A56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DC1B59" w14:textId="77777777" w:rsidR="00071996" w:rsidRDefault="00071996" w:rsidP="00A23683">
    <w:pPr>
      <w:pStyle w:val="Geenafstand"/>
      <w:rPr>
        <w:sz w:val="18"/>
        <w:szCs w:val="18"/>
        <w:lang w:val="nl-BE"/>
      </w:rPr>
    </w:pPr>
  </w:p>
  <w:p w14:paraId="5111D882" w14:textId="77777777" w:rsidR="00071996" w:rsidRDefault="00071996" w:rsidP="00A23683">
    <w:pPr>
      <w:pStyle w:val="Geenafstand"/>
      <w:rPr>
        <w:sz w:val="18"/>
        <w:szCs w:val="18"/>
        <w:lang w:val="nl-BE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rStyle w:val="Paginanummer"/>
        <w:color w:val="C60451"/>
      </w:rPr>
      <w:id w:val="666834314"/>
      <w:docPartObj>
        <w:docPartGallery w:val="Page Numbers (Bottom of Page)"/>
        <w:docPartUnique/>
      </w:docPartObj>
    </w:sdtPr>
    <w:sdtEndPr>
      <w:rPr>
        <w:rStyle w:val="Paginanummer"/>
      </w:rPr>
    </w:sdtEndPr>
    <w:sdtContent>
      <w:p w14:paraId="22989ED6" w14:textId="77777777" w:rsidR="007577CE" w:rsidRPr="007577CE" w:rsidRDefault="007577CE" w:rsidP="006442D5">
        <w:pPr>
          <w:pStyle w:val="Voettekst"/>
          <w:framePr w:wrap="none" w:vAnchor="text" w:hAnchor="page" w:x="10361" w:y="57"/>
          <w:rPr>
            <w:rStyle w:val="Paginanummer"/>
            <w:color w:val="C60451"/>
          </w:rPr>
        </w:pPr>
        <w:r w:rsidRPr="007577CE">
          <w:rPr>
            <w:rStyle w:val="Paginanummer"/>
            <w:color w:val="C60451"/>
          </w:rPr>
          <w:fldChar w:fldCharType="begin"/>
        </w:r>
        <w:r w:rsidRPr="007577CE">
          <w:rPr>
            <w:rStyle w:val="Paginanummer"/>
            <w:color w:val="C60451"/>
          </w:rPr>
          <w:instrText xml:space="preserve"> PAGE </w:instrText>
        </w:r>
        <w:r w:rsidRPr="007577CE">
          <w:rPr>
            <w:rStyle w:val="Paginanummer"/>
            <w:color w:val="C60451"/>
          </w:rPr>
          <w:fldChar w:fldCharType="separate"/>
        </w:r>
        <w:r w:rsidRPr="007577CE">
          <w:rPr>
            <w:rStyle w:val="Paginanummer"/>
            <w:noProof/>
            <w:color w:val="C60451"/>
          </w:rPr>
          <w:t>1</w:t>
        </w:r>
        <w:r w:rsidRPr="007577CE">
          <w:rPr>
            <w:rStyle w:val="Paginanummer"/>
            <w:color w:val="C60451"/>
          </w:rPr>
          <w:fldChar w:fldCharType="end"/>
        </w:r>
      </w:p>
    </w:sdtContent>
  </w:sdt>
  <w:p w14:paraId="5412473D" w14:textId="3F122059" w:rsidR="007658FB" w:rsidRPr="00DB3DCD" w:rsidRDefault="001D71D7" w:rsidP="00DB3DCD">
    <w:pPr>
      <w:tabs>
        <w:tab w:val="right" w:pos="9639"/>
      </w:tabs>
      <w:autoSpaceDE w:val="0"/>
      <w:autoSpaceDN w:val="0"/>
      <w:adjustRightInd w:val="0"/>
      <w:spacing w:after="0" w:line="240" w:lineRule="auto"/>
      <w:rPr>
        <w:rFonts w:ascii="MS Shell Dlg" w:hAnsi="MS Shell Dlg" w:cs="MS Shell Dlg"/>
        <w:sz w:val="17"/>
        <w:szCs w:val="17"/>
        <w:lang w:eastAsia="nl-BE"/>
      </w:rPr>
    </w:pPr>
    <w:r>
      <w:rPr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75647" behindDoc="0" locked="0" layoutInCell="1" allowOverlap="1" wp14:anchorId="653F071A" wp14:editId="3E00566C">
              <wp:simplePos x="0" y="0"/>
              <wp:positionH relativeFrom="column">
                <wp:posOffset>5904865</wp:posOffset>
              </wp:positionH>
              <wp:positionV relativeFrom="page">
                <wp:posOffset>10117455</wp:posOffset>
              </wp:positionV>
              <wp:extent cx="806400" cy="450000"/>
              <wp:effectExtent l="19050" t="0" r="13335" b="7620"/>
              <wp:wrapNone/>
              <wp:docPr id="10" name="Group 10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806400" cy="450000"/>
                        <a:chOff x="0" y="0"/>
                        <a:chExt cx="804774" cy="449255"/>
                      </a:xfrm>
                    </wpg:grpSpPr>
                    <wps:wsp>
                      <wps:cNvPr id="46" name="Rounded Rectangle 5"/>
                      <wps:cNvSpPr/>
                      <wps:spPr>
                        <a:xfrm rot="19195503">
                          <a:off x="459214" y="0"/>
                          <a:ext cx="203835" cy="123825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F6891F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B407EC" w14:textId="77777777" w:rsidR="006442D5" w:rsidRPr="00EF4842" w:rsidRDefault="006442D5" w:rsidP="006442D5">
                            <w:pPr>
                              <w:jc w:val="center"/>
                              <w:rPr>
                                <w:color w:val="FFFFFF" w:themeColor="background1"/>
                                <w:lang w:val="nl-NL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3" name="Group 3"/>
                      <wpg:cNvGrpSpPr/>
                      <wpg:grpSpPr>
                        <a:xfrm>
                          <a:off x="0" y="77151"/>
                          <a:ext cx="804774" cy="372104"/>
                          <a:chOff x="0" y="0"/>
                          <a:chExt cx="804774" cy="372104"/>
                        </a:xfrm>
                      </wpg:grpSpPr>
                      <wpg:grpSp>
                        <wpg:cNvPr id="9" name="Group 9"/>
                        <wpg:cNvGrpSpPr/>
                        <wpg:grpSpPr>
                          <a:xfrm>
                            <a:off x="390119" y="0"/>
                            <a:ext cx="414655" cy="357505"/>
                            <a:chOff x="0" y="0"/>
                            <a:chExt cx="414743" cy="357559"/>
                          </a:xfrm>
                        </wpg:grpSpPr>
                        <wps:wsp>
                          <wps:cNvPr id="22" name="Oval 22"/>
                          <wps:cNvSpPr/>
                          <wps:spPr>
                            <a:xfrm>
                              <a:off x="0" y="247749"/>
                              <a:ext cx="108554" cy="109810"/>
                            </a:xfrm>
                            <a:prstGeom prst="ellipse">
                              <a:avLst/>
                            </a:prstGeom>
                            <a:solidFill>
                              <a:srgbClr val="EEEBDE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23" name="Rounded Rectangle 5"/>
                          <wps:cNvSpPr/>
                          <wps:spPr>
                            <a:xfrm rot="11503906">
                              <a:off x="200998" y="199544"/>
                              <a:ext cx="205681" cy="137738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0BBD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63B1D38" w14:textId="77777777" w:rsidR="006442D5" w:rsidRPr="00257EA9" w:rsidRDefault="006442D5" w:rsidP="006442D5">
                                <w:pPr>
                                  <w:jc w:val="center"/>
                                  <w:rPr>
                                    <w:lang w:val="nl-NL"/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0" name="Rounded Rectangle 5"/>
                          <wps:cNvSpPr/>
                          <wps:spPr>
                            <a:xfrm rot="10596188" flipV="1">
                              <a:off x="186843" y="0"/>
                              <a:ext cx="227900" cy="139643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03DDD2BE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3" name="Oval 63"/>
                          <wps:cNvSpPr/>
                          <wps:spPr>
                            <a:xfrm>
                              <a:off x="64466" y="123744"/>
                              <a:ext cx="92550" cy="92539"/>
                            </a:xfrm>
                            <a:prstGeom prst="ellipse">
                              <a:avLst/>
                            </a:pr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68" name="Rounded Rectangle 68"/>
                          <wps:cNvSpPr/>
                          <wps:spPr>
                            <a:xfrm rot="2281630">
                              <a:off x="171233" y="273149"/>
                              <a:ext cx="85066" cy="79977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93" name="Rounded Rectangle 5"/>
                        <wps:cNvSpPr/>
                        <wps:spPr>
                          <a:xfrm rot="10465837" flipV="1">
                            <a:off x="164540" y="44310"/>
                            <a:ext cx="254000" cy="15430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702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1803649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Rounded Rectangle 4"/>
                        <wps:cNvSpPr/>
                        <wps:spPr>
                          <a:xfrm rot="4556299">
                            <a:off x="249748" y="253776"/>
                            <a:ext cx="77470" cy="7239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" name="Rounded Rectangle 5"/>
                        <wps:cNvSpPr/>
                        <wps:spPr>
                          <a:xfrm rot="21210046" flipH="1" flipV="1">
                            <a:off x="0" y="257804"/>
                            <a:ext cx="195580" cy="114300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7078857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53F071A" id="Group 10" o:spid="_x0000_s1065" style="position:absolute;margin-left:464.95pt;margin-top:796.65pt;width:63.5pt;height:35.45pt;z-index:251675647;mso-position-vertical-relative:page;mso-width-relative:margin;mso-height-relative:margin" coordsize="8047,449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">
              <v:shape id="Rounded Rectangle 5" o:spid="_x0000_s1066" style="position:absolute;left:4592;width:2038;height:1238;rotation:-262635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<v:stroke joinstyle="miter"/>
                <v:formulas/>
                <v:path arrowok="t" o:connecttype="custom" o:connectlocs="41,10540;18556,3629;193712,106161;189620,123383;25461,123820;43,105981;41,10540" o:connectangles="0,0,0,0,0,0,0" textboxrect="0,0,565177,589314"/>
                <v:textbox>
                  <w:txbxContent>
                    <w:p w14:paraId="69B407EC" w14:textId="77777777" w:rsidR="006442D5" w:rsidRPr="00EF4842" w:rsidRDefault="006442D5" w:rsidP="006442D5">
                      <w:pPr>
                        <w:jc w:val="center"/>
                        <w:rPr>
                          <w:color w:val="FFFFFF" w:themeColor="background1"/>
                          <w:lang w:val="nl-NL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  <v:group id="Group 3" o:spid="_x0000_s1067" style="position:absolute;top:771;width:8047;height:3721" coordsize="8047,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">
                <v:group id="Group 9" o:spid="_x0000_s1068" style="position:absolute;left:3901;width:4146;height:3575" coordsize="414743,357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">
                  <v:oval id="Oval 22" o:spid="_x0000_s1069" style="position:absolute;top:247749;width:108554;height:109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" fillcolor="#eeebde" stroked="f" strokeweight="2pt"/>
                  <v:shape id="Rounded Rectangle 5" o:spid="_x0000_s1070" style="position:absolute;left:200998;top:199544;width:205681;height:137738;rotation:-1102762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" adj="-11796480,,5400" path="m115,50163c-1382,12906,17857,-21986,51450,17271l537110,505248v40879,37169,37111,80666,-11347,81961l70595,589289c16486,589837,-896,582289,120,504391,1136,426493,-417,240438,115,50163xe" fillcolor="#00bbdb" stroked="f" strokeweight="2pt">
                    <v:stroke joinstyle="miter"/>
                    <v:formulas/>
                    <v:path arrowok="t" o:connecttype="custom" o:connectlocs="42,11724;18724,4037;195467,118090;191337,137246;25691,137732;44,117889;42,11724" o:connectangles="0,0,0,0,0,0,0" textboxrect="0,0,565177,589314"/>
                    <v:textbox>
                      <w:txbxContent>
                        <w:p w14:paraId="463B1D38" w14:textId="77777777" w:rsidR="006442D5" w:rsidRPr="00257EA9" w:rsidRDefault="006442D5" w:rsidP="006442D5">
                          <w:pPr>
                            <w:jc w:val="center"/>
                            <w:rPr>
                              <w:lang w:val="nl-NL"/>
                            </w:rPr>
                          </w:pPr>
                        </w:p>
                      </w:txbxContent>
                    </v:textbox>
                  </v:shape>
                  <v:shape id="Rounded Rectangle 5" o:spid="_x0000_s1071" style="position:absolute;left:186843;width:227900;height:139643;rotation:-11573863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<v:stroke joinstyle="miter"/>
                    <v:formulas/>
                    <v:path arrowok="t" o:connecttype="custom" o:connectlocs="46,11887;20747,4093;216582,119723;212007,139144;28466,139637;48,119520;46,11887" o:connectangles="0,0,0,0,0,0,0" textboxrect="0,0,565177,589314"/>
                    <v:textbox>
                      <w:txbxContent>
                        <w:p w14:paraId="03DDD2BE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oval id="Oval 63" o:spid="_x0000_s1072" style="position:absolute;left:64466;top:123744;width:92550;height:925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" fillcolor="#c70251" stroked="f" strokeweight="2pt"/>
                  <v:roundrect id="Rounded Rectangle 68" o:spid="_x0000_s1073" style="position:absolute;left:171233;top:273149;width:85066;height:79977;rotation:249214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" fillcolor="#9fbc3b" stroked="f" strokeweight="2pt"/>
                </v:group>
                <v:shape id="Rounded Rectangle 5" o:spid="_x0000_s1074" style="position:absolute;left:1645;top:443;width:2540;height:1543;rotation:-11431485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<v:stroke joinstyle="miter"/>
                  <v:formulas/>
                  <v:path arrowok="t" o:connecttype="custom" o:connectlocs="52,13135;23122,4522;241386,132293;236287,153754;31727,154298;54,132069;52,13135" o:connectangles="0,0,0,0,0,0,0" textboxrect="0,0,565177,589314"/>
                  <v:textbox>
                    <w:txbxContent>
                      <w:p w14:paraId="11803649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roundrect id="Rounded Rectangle 4" o:spid="_x0000_s1075" style="position:absolute;left:2496;top:2538;width:775;height:724;rotation:49766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" fillcolor="#9fbc3b" stroked="f" strokeweight="2pt"/>
                <v:shape id="Rounded Rectangle 5" o:spid="_x0000_s1076" style="position:absolute;top:2578;width:1955;height:1143;rotation:-425934fd;flip:x 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40,9729;17804,3350;185867,97995;181941,113892;24429,114295;42,97829;40,9729" o:connectangles="0,0,0,0,0,0,0" textboxrect="0,0,565177,589314"/>
                  <v:textbox>
                    <w:txbxContent>
                      <w:p w14:paraId="27078857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</v:group>
              <w10:wrap anchory="page"/>
            </v:group>
          </w:pict>
        </mc:Fallback>
      </mc:AlternateContent>
    </w:r>
    <w:r w:rsidR="007658FB">
      <w:rPr>
        <w:sz w:val="18"/>
        <w:szCs w:val="18"/>
      </w:rPr>
      <w:tab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25DCF53" w14:textId="77777777" w:rsidR="00044CBA" w:rsidRDefault="00044CBA" w:rsidP="000A569B">
      <w:r>
        <w:separator/>
      </w:r>
    </w:p>
  </w:footnote>
  <w:footnote w:type="continuationSeparator" w:id="0">
    <w:p w14:paraId="13F7BF56" w14:textId="77777777" w:rsidR="00044CBA" w:rsidRDefault="00044CBA" w:rsidP="000A56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2D16775" w14:textId="77777777" w:rsidR="007658FB" w:rsidRDefault="006442D5" w:rsidP="00EF67D5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80768" behindDoc="0" locked="0" layoutInCell="1" allowOverlap="1" wp14:anchorId="3CF0FF87" wp14:editId="0487C36D">
              <wp:simplePos x="0" y="0"/>
              <wp:positionH relativeFrom="column">
                <wp:posOffset>4500880</wp:posOffset>
              </wp:positionH>
              <wp:positionV relativeFrom="paragraph">
                <wp:posOffset>-252095</wp:posOffset>
              </wp:positionV>
              <wp:extent cx="2253600" cy="10497600"/>
              <wp:effectExtent l="0" t="0" r="7620" b="5715"/>
              <wp:wrapNone/>
              <wp:docPr id="125" name="Group 12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53600" cy="10497600"/>
                        <a:chOff x="0" y="0"/>
                        <a:chExt cx="2253082" cy="10498511"/>
                      </a:xfrm>
                    </wpg:grpSpPr>
                    <wpg:grpSp>
                      <wpg:cNvPr id="126" name="Group 126"/>
                      <wpg:cNvGrpSpPr/>
                      <wpg:grpSpPr>
                        <a:xfrm>
                          <a:off x="0" y="0"/>
                          <a:ext cx="2214245" cy="411777"/>
                          <a:chOff x="0" y="0"/>
                          <a:chExt cx="2214245" cy="411777"/>
                        </a:xfrm>
                      </wpg:grpSpPr>
                      <wps:wsp>
                        <wps:cNvPr id="127" name="Oval 127"/>
                        <wps:cNvSpPr/>
                        <wps:spPr>
                          <a:xfrm>
                            <a:off x="1615306" y="4028"/>
                            <a:ext cx="100965" cy="100965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" name="Rounded Rectangle 5"/>
                        <wps:cNvSpPr/>
                        <wps:spPr>
                          <a:xfrm rot="8001321">
                            <a:off x="1703570" y="112790"/>
                            <a:ext cx="205740" cy="27114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E004F3E" w14:textId="77777777" w:rsidR="006442D5" w:rsidRPr="00257EA9" w:rsidRDefault="006442D5" w:rsidP="006442D5">
                              <w:pPr>
                                <w:jc w:val="center"/>
                                <w:rPr>
                                  <w:lang w:val="nl-NL"/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9" name="Oval 129"/>
                        <wps:cNvSpPr/>
                        <wps:spPr>
                          <a:xfrm>
                            <a:off x="1538770" y="229607"/>
                            <a:ext cx="72390" cy="72390"/>
                          </a:xfrm>
                          <a:prstGeom prst="ellipse">
                            <a:avLst/>
                          </a:prstGeom>
                          <a:solidFill>
                            <a:srgbClr val="EEEBDE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0" name="Rounded Rectangle 5"/>
                        <wps:cNvSpPr/>
                        <wps:spPr>
                          <a:xfrm rot="10580741">
                            <a:off x="1764965" y="314814"/>
                            <a:ext cx="168910" cy="96963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2AD77E1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1" name="Oval 131"/>
                        <wps:cNvSpPr/>
                        <wps:spPr>
                          <a:xfrm>
                            <a:off x="1663644" y="294058"/>
                            <a:ext cx="64135" cy="64135"/>
                          </a:xfrm>
                          <a:prstGeom prst="ellipse">
                            <a:avLst/>
                          </a:pr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32" name="Group 132"/>
                        <wpg:cNvGrpSpPr/>
                        <wpg:grpSpPr>
                          <a:xfrm>
                            <a:off x="0" y="0"/>
                            <a:ext cx="2214245" cy="396240"/>
                            <a:chOff x="-398791" y="0"/>
                            <a:chExt cx="2214369" cy="397287"/>
                          </a:xfrm>
                        </wpg:grpSpPr>
                        <wps:wsp>
                          <wps:cNvPr id="133" name="Rounded Rectangle 133"/>
                          <wps:cNvSpPr/>
                          <wps:spPr>
                            <a:xfrm rot="5077509">
                              <a:off x="1585040" y="321087"/>
                              <a:ext cx="74930" cy="7747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C604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4" name="Rounded Rectangle 5"/>
                          <wps:cNvSpPr/>
                          <wps:spPr>
                            <a:xfrm rot="10304508">
                              <a:off x="1429124" y="35112"/>
                              <a:ext cx="168275" cy="13144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02BADA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182AD6F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  <w:r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  <w:t>v</w:t>
                                </w: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pic:pic xmlns:pic="http://schemas.openxmlformats.org/drawingml/2006/picture">
                          <pic:nvPicPr>
                            <pic:cNvPr id="135" name="Afbeelding 10" descr="Logo&#10;&#10;Description automatically generated"/>
                            <pic:cNvPicPr>
                              <a:picLocks noChangeAspect="1"/>
                            </pic:cNvPicPr>
                          </pic:nvPicPr>
                          <pic:blipFill>
                            <a:blip r:embed="rId1" cstate="print">
                              <a:extLst>
                                <a:ext uri="{28A0092B-C50C-407E-A947-70E740481C1C}">
                                  <a14:useLocalDpi xmlns:a14="http://schemas.microsoft.com/office/drawing/2010/main" val="0"/>
                                </a:ext>
                              </a:extLst>
                            </a:blip>
                            <a:stretch>
                              <a:fillRect/>
                            </a:stretch>
                          </pic:blipFill>
                          <pic:spPr>
                            <a:xfrm>
                              <a:off x="-398791" y="0"/>
                              <a:ext cx="1415415" cy="347980"/>
                            </a:xfrm>
                            <a:prstGeom prst="rect">
                              <a:avLst/>
                            </a:prstGeom>
                          </pic:spPr>
                        </pic:pic>
                        <wps:wsp>
                          <wps:cNvPr id="136" name="Rounded Rectangle 136"/>
                          <wps:cNvSpPr/>
                          <wps:spPr>
                            <a:xfrm rot="5077509">
                              <a:off x="1652925" y="16865"/>
                              <a:ext cx="138430" cy="142875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37" name="Rounded Rectangle 5"/>
                          <wps:cNvSpPr/>
                          <wps:spPr>
                            <a:xfrm rot="5002335" flipV="1">
                              <a:off x="1617458" y="187437"/>
                              <a:ext cx="182880" cy="213360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689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5FC0B23B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  <wps:wsp>
                        <wps:cNvPr id="138" name="Rounded Rectangle 138"/>
                        <wps:cNvSpPr/>
                        <wps:spPr>
                          <a:xfrm rot="5077509">
                            <a:off x="1579350" y="133229"/>
                            <a:ext cx="51435" cy="5334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g:grpSp>
                      <wpg:cNvPr id="139" name="Group 139"/>
                      <wpg:cNvGrpSpPr/>
                      <wpg:grpSpPr>
                        <a:xfrm>
                          <a:off x="1448308" y="10049256"/>
                          <a:ext cx="804774" cy="449255"/>
                          <a:chOff x="0" y="0"/>
                          <a:chExt cx="804774" cy="449255"/>
                        </a:xfrm>
                      </wpg:grpSpPr>
                      <wps:wsp>
                        <wps:cNvPr id="140" name="Rounded Rectangle 5"/>
                        <wps:cNvSpPr/>
                        <wps:spPr>
                          <a:xfrm rot="19195503">
                            <a:off x="459214" y="0"/>
                            <a:ext cx="203835" cy="12382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EDC8595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g:grpSp>
                        <wpg:cNvPr id="141" name="Group 141"/>
                        <wpg:cNvGrpSpPr/>
                        <wpg:grpSpPr>
                          <a:xfrm>
                            <a:off x="0" y="77151"/>
                            <a:ext cx="804774" cy="372104"/>
                            <a:chOff x="0" y="0"/>
                            <a:chExt cx="804774" cy="372104"/>
                          </a:xfrm>
                        </wpg:grpSpPr>
                        <wpg:grpSp>
                          <wpg:cNvPr id="142" name="Group 142"/>
                          <wpg:cNvGrpSpPr/>
                          <wpg:grpSpPr>
                            <a:xfrm>
                              <a:off x="390119" y="0"/>
                              <a:ext cx="414655" cy="357505"/>
                              <a:chOff x="0" y="0"/>
                              <a:chExt cx="414743" cy="357559"/>
                            </a:xfrm>
                          </wpg:grpSpPr>
                          <wps:wsp>
                            <wps:cNvPr id="143" name="Oval 143"/>
                            <wps:cNvSpPr/>
                            <wps:spPr>
                              <a:xfrm>
                                <a:off x="0" y="247749"/>
                                <a:ext cx="108554" cy="109810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EEEBDE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4" name="Rounded Rectangle 5"/>
                            <wps:cNvSpPr/>
                            <wps:spPr>
                              <a:xfrm rot="11503906">
                                <a:off x="200998" y="199544"/>
                                <a:ext cx="205681" cy="137738"/>
                              </a:xfrm>
                              <a:custGeom>
                                <a:avLst/>
                                <a:gdLst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0 h 621030"/>
                                  <a:gd name="connsiteX4" fmla="*/ 621030 w 621030"/>
                                  <a:gd name="connsiteY4" fmla="*/ 621030 h 621030"/>
                                  <a:gd name="connsiteX5" fmla="*/ 62103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621030 h 621030"/>
                                  <a:gd name="connsiteX8" fmla="*/ 0 w 621030"/>
                                  <a:gd name="connsiteY8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761398"/>
                                  <a:gd name="connsiteY0" fmla="*/ 0 h 621030"/>
                                  <a:gd name="connsiteX1" fmla="*/ 0 w 761398"/>
                                  <a:gd name="connsiteY1" fmla="*/ 0 h 621030"/>
                                  <a:gd name="connsiteX2" fmla="*/ 761398 w 761398"/>
                                  <a:gd name="connsiteY2" fmla="*/ 386561 h 621030"/>
                                  <a:gd name="connsiteX3" fmla="*/ 621030 w 761398"/>
                                  <a:gd name="connsiteY3" fmla="*/ 621030 h 621030"/>
                                  <a:gd name="connsiteX4" fmla="*/ 621030 w 761398"/>
                                  <a:gd name="connsiteY4" fmla="*/ 621030 h 621030"/>
                                  <a:gd name="connsiteX5" fmla="*/ 0 w 761398"/>
                                  <a:gd name="connsiteY5" fmla="*/ 621030 h 621030"/>
                                  <a:gd name="connsiteX6" fmla="*/ 0 w 761398"/>
                                  <a:gd name="connsiteY6" fmla="*/ 621030 h 621030"/>
                                  <a:gd name="connsiteX7" fmla="*/ 0 w 761398"/>
                                  <a:gd name="connsiteY7" fmla="*/ 0 h 621030"/>
                                  <a:gd name="connsiteX0" fmla="*/ 0 w 731839"/>
                                  <a:gd name="connsiteY0" fmla="*/ 0 h 621030"/>
                                  <a:gd name="connsiteX1" fmla="*/ 0 w 731839"/>
                                  <a:gd name="connsiteY1" fmla="*/ 0 h 621030"/>
                                  <a:gd name="connsiteX2" fmla="*/ 731839 w 731839"/>
                                  <a:gd name="connsiteY2" fmla="*/ 182198 h 621030"/>
                                  <a:gd name="connsiteX3" fmla="*/ 621030 w 731839"/>
                                  <a:gd name="connsiteY3" fmla="*/ 621030 h 621030"/>
                                  <a:gd name="connsiteX4" fmla="*/ 621030 w 731839"/>
                                  <a:gd name="connsiteY4" fmla="*/ 621030 h 621030"/>
                                  <a:gd name="connsiteX5" fmla="*/ 0 w 731839"/>
                                  <a:gd name="connsiteY5" fmla="*/ 621030 h 621030"/>
                                  <a:gd name="connsiteX6" fmla="*/ 0 w 731839"/>
                                  <a:gd name="connsiteY6" fmla="*/ 621030 h 621030"/>
                                  <a:gd name="connsiteX7" fmla="*/ 0 w 731839"/>
                                  <a:gd name="connsiteY7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621030 h 621030"/>
                                  <a:gd name="connsiteX3" fmla="*/ 621030 w 621030"/>
                                  <a:gd name="connsiteY3" fmla="*/ 621030 h 621030"/>
                                  <a:gd name="connsiteX4" fmla="*/ 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578180 w 621030"/>
                                  <a:gd name="connsiteY2" fmla="*/ 581282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621030"/>
                                  <a:gd name="connsiteY0" fmla="*/ 0 h 621032"/>
                                  <a:gd name="connsiteX1" fmla="*/ 0 w 621030"/>
                                  <a:gd name="connsiteY1" fmla="*/ 0 h 621032"/>
                                  <a:gd name="connsiteX2" fmla="*/ 578180 w 621030"/>
                                  <a:gd name="connsiteY2" fmla="*/ 581282 h 621032"/>
                                  <a:gd name="connsiteX3" fmla="*/ 621030 w 621030"/>
                                  <a:gd name="connsiteY3" fmla="*/ 621030 h 621032"/>
                                  <a:gd name="connsiteX4" fmla="*/ 542903 w 621030"/>
                                  <a:gd name="connsiteY4" fmla="*/ 621032 h 621032"/>
                                  <a:gd name="connsiteX5" fmla="*/ 0 w 621030"/>
                                  <a:gd name="connsiteY5" fmla="*/ 621030 h 621032"/>
                                  <a:gd name="connsiteX6" fmla="*/ 0 w 621030"/>
                                  <a:gd name="connsiteY6" fmla="*/ 621030 h 621032"/>
                                  <a:gd name="connsiteX7" fmla="*/ 0 w 621030"/>
                                  <a:gd name="connsiteY7" fmla="*/ 0 h 621032"/>
                                  <a:gd name="connsiteX0" fmla="*/ 0 w 578180"/>
                                  <a:gd name="connsiteY0" fmla="*/ 0 h 621032"/>
                                  <a:gd name="connsiteX1" fmla="*/ 0 w 578180"/>
                                  <a:gd name="connsiteY1" fmla="*/ 0 h 621032"/>
                                  <a:gd name="connsiteX2" fmla="*/ 578180 w 578180"/>
                                  <a:gd name="connsiteY2" fmla="*/ 581282 h 621032"/>
                                  <a:gd name="connsiteX3" fmla="*/ 542903 w 578180"/>
                                  <a:gd name="connsiteY3" fmla="*/ 621032 h 621032"/>
                                  <a:gd name="connsiteX4" fmla="*/ 0 w 578180"/>
                                  <a:gd name="connsiteY4" fmla="*/ 621030 h 621032"/>
                                  <a:gd name="connsiteX5" fmla="*/ 0 w 578180"/>
                                  <a:gd name="connsiteY5" fmla="*/ 621030 h 621032"/>
                                  <a:gd name="connsiteX6" fmla="*/ 0 w 578180"/>
                                  <a:gd name="connsiteY6" fmla="*/ 0 h 621032"/>
                                  <a:gd name="connsiteX0" fmla="*/ 0 w 596277"/>
                                  <a:gd name="connsiteY0" fmla="*/ 0 h 621032"/>
                                  <a:gd name="connsiteX1" fmla="*/ 0 w 596277"/>
                                  <a:gd name="connsiteY1" fmla="*/ 0 h 621032"/>
                                  <a:gd name="connsiteX2" fmla="*/ 578180 w 596277"/>
                                  <a:gd name="connsiteY2" fmla="*/ 581282 h 621032"/>
                                  <a:gd name="connsiteX3" fmla="*/ 542903 w 596277"/>
                                  <a:gd name="connsiteY3" fmla="*/ 621032 h 621032"/>
                                  <a:gd name="connsiteX4" fmla="*/ 0 w 596277"/>
                                  <a:gd name="connsiteY4" fmla="*/ 621030 h 621032"/>
                                  <a:gd name="connsiteX5" fmla="*/ 0 w 596277"/>
                                  <a:gd name="connsiteY5" fmla="*/ 621030 h 621032"/>
                                  <a:gd name="connsiteX6" fmla="*/ 0 w 596277"/>
                                  <a:gd name="connsiteY6" fmla="*/ 0 h 621032"/>
                                  <a:gd name="connsiteX0" fmla="*/ 0 w 608634"/>
                                  <a:gd name="connsiteY0" fmla="*/ 0 h 622132"/>
                                  <a:gd name="connsiteX1" fmla="*/ 0 w 608634"/>
                                  <a:gd name="connsiteY1" fmla="*/ 0 h 622132"/>
                                  <a:gd name="connsiteX2" fmla="*/ 578180 w 608634"/>
                                  <a:gd name="connsiteY2" fmla="*/ 581282 h 622132"/>
                                  <a:gd name="connsiteX3" fmla="*/ 542903 w 608634"/>
                                  <a:gd name="connsiteY3" fmla="*/ 621032 h 622132"/>
                                  <a:gd name="connsiteX4" fmla="*/ 0 w 608634"/>
                                  <a:gd name="connsiteY4" fmla="*/ 621030 h 622132"/>
                                  <a:gd name="connsiteX5" fmla="*/ 0 w 608634"/>
                                  <a:gd name="connsiteY5" fmla="*/ 621030 h 622132"/>
                                  <a:gd name="connsiteX6" fmla="*/ 0 w 608634"/>
                                  <a:gd name="connsiteY6" fmla="*/ 0 h 622132"/>
                                  <a:gd name="connsiteX0" fmla="*/ 0 w 594649"/>
                                  <a:gd name="connsiteY0" fmla="*/ 0 h 621032"/>
                                  <a:gd name="connsiteX1" fmla="*/ 0 w 594649"/>
                                  <a:gd name="connsiteY1" fmla="*/ 0 h 621032"/>
                                  <a:gd name="connsiteX2" fmla="*/ 554249 w 594649"/>
                                  <a:gd name="connsiteY2" fmla="*/ 557354 h 621032"/>
                                  <a:gd name="connsiteX3" fmla="*/ 542903 w 594649"/>
                                  <a:gd name="connsiteY3" fmla="*/ 621032 h 621032"/>
                                  <a:gd name="connsiteX4" fmla="*/ 0 w 594649"/>
                                  <a:gd name="connsiteY4" fmla="*/ 621030 h 621032"/>
                                  <a:gd name="connsiteX5" fmla="*/ 0 w 594649"/>
                                  <a:gd name="connsiteY5" fmla="*/ 621030 h 621032"/>
                                  <a:gd name="connsiteX6" fmla="*/ 0 w 594649"/>
                                  <a:gd name="connsiteY6" fmla="*/ 0 h 621032"/>
                                  <a:gd name="connsiteX0" fmla="*/ 0 w 583935"/>
                                  <a:gd name="connsiteY0" fmla="*/ 0 h 621032"/>
                                  <a:gd name="connsiteX1" fmla="*/ 0 w 583935"/>
                                  <a:gd name="connsiteY1" fmla="*/ 0 h 621032"/>
                                  <a:gd name="connsiteX2" fmla="*/ 554249 w 583935"/>
                                  <a:gd name="connsiteY2" fmla="*/ 557354 h 621032"/>
                                  <a:gd name="connsiteX3" fmla="*/ 542903 w 583935"/>
                                  <a:gd name="connsiteY3" fmla="*/ 621032 h 621032"/>
                                  <a:gd name="connsiteX4" fmla="*/ 0 w 583935"/>
                                  <a:gd name="connsiteY4" fmla="*/ 621030 h 621032"/>
                                  <a:gd name="connsiteX5" fmla="*/ 0 w 583935"/>
                                  <a:gd name="connsiteY5" fmla="*/ 621030 h 621032"/>
                                  <a:gd name="connsiteX6" fmla="*/ 0 w 583935"/>
                                  <a:gd name="connsiteY6" fmla="*/ 0 h 621032"/>
                                  <a:gd name="connsiteX0" fmla="*/ 0 w 580988"/>
                                  <a:gd name="connsiteY0" fmla="*/ 0 h 621032"/>
                                  <a:gd name="connsiteX1" fmla="*/ 0 w 580988"/>
                                  <a:gd name="connsiteY1" fmla="*/ 0 h 621032"/>
                                  <a:gd name="connsiteX2" fmla="*/ 554249 w 580988"/>
                                  <a:gd name="connsiteY2" fmla="*/ 557354 h 621032"/>
                                  <a:gd name="connsiteX3" fmla="*/ 542903 w 580988"/>
                                  <a:gd name="connsiteY3" fmla="*/ 621032 h 621032"/>
                                  <a:gd name="connsiteX4" fmla="*/ 0 w 580988"/>
                                  <a:gd name="connsiteY4" fmla="*/ 621030 h 621032"/>
                                  <a:gd name="connsiteX5" fmla="*/ 0 w 580988"/>
                                  <a:gd name="connsiteY5" fmla="*/ 621030 h 621032"/>
                                  <a:gd name="connsiteX6" fmla="*/ 0 w 580988"/>
                                  <a:gd name="connsiteY6" fmla="*/ 0 h 621032"/>
                                  <a:gd name="connsiteX0" fmla="*/ 0 w 571580"/>
                                  <a:gd name="connsiteY0" fmla="*/ 0 h 621032"/>
                                  <a:gd name="connsiteX1" fmla="*/ 0 w 571580"/>
                                  <a:gd name="connsiteY1" fmla="*/ 0 h 621032"/>
                                  <a:gd name="connsiteX2" fmla="*/ 554249 w 571580"/>
                                  <a:gd name="connsiteY2" fmla="*/ 557354 h 621032"/>
                                  <a:gd name="connsiteX3" fmla="*/ 542903 w 571580"/>
                                  <a:gd name="connsiteY3" fmla="*/ 621032 h 621032"/>
                                  <a:gd name="connsiteX4" fmla="*/ 0 w 571580"/>
                                  <a:gd name="connsiteY4" fmla="*/ 621030 h 621032"/>
                                  <a:gd name="connsiteX5" fmla="*/ 0 w 571580"/>
                                  <a:gd name="connsiteY5" fmla="*/ 621030 h 621032"/>
                                  <a:gd name="connsiteX6" fmla="*/ 0 w 571580"/>
                                  <a:gd name="connsiteY6" fmla="*/ 0 h 621032"/>
                                  <a:gd name="connsiteX0" fmla="*/ 0 w 576693"/>
                                  <a:gd name="connsiteY0" fmla="*/ 0 h 621032"/>
                                  <a:gd name="connsiteX1" fmla="*/ 0 w 576693"/>
                                  <a:gd name="connsiteY1" fmla="*/ 0 h 621032"/>
                                  <a:gd name="connsiteX2" fmla="*/ 554249 w 576693"/>
                                  <a:gd name="connsiteY2" fmla="*/ 557354 h 621032"/>
                                  <a:gd name="connsiteX3" fmla="*/ 542903 w 576693"/>
                                  <a:gd name="connsiteY3" fmla="*/ 621032 h 621032"/>
                                  <a:gd name="connsiteX4" fmla="*/ 0 w 576693"/>
                                  <a:gd name="connsiteY4" fmla="*/ 621030 h 621032"/>
                                  <a:gd name="connsiteX5" fmla="*/ 0 w 576693"/>
                                  <a:gd name="connsiteY5" fmla="*/ 621030 h 621032"/>
                                  <a:gd name="connsiteX6" fmla="*/ 0 w 576693"/>
                                  <a:gd name="connsiteY6" fmla="*/ 0 h 621032"/>
                                  <a:gd name="connsiteX0" fmla="*/ 1596 w 578289"/>
                                  <a:gd name="connsiteY0" fmla="*/ 0 h 621032"/>
                                  <a:gd name="connsiteX1" fmla="*/ 1596 w 578289"/>
                                  <a:gd name="connsiteY1" fmla="*/ 0 h 621032"/>
                                  <a:gd name="connsiteX2" fmla="*/ 555845 w 578289"/>
                                  <a:gd name="connsiteY2" fmla="*/ 557354 h 621032"/>
                                  <a:gd name="connsiteX3" fmla="*/ 544499 w 578289"/>
                                  <a:gd name="connsiteY3" fmla="*/ 621032 h 621032"/>
                                  <a:gd name="connsiteX4" fmla="*/ 1596 w 578289"/>
                                  <a:gd name="connsiteY4" fmla="*/ 621030 h 621032"/>
                                  <a:gd name="connsiteX5" fmla="*/ 0 w 578289"/>
                                  <a:gd name="connsiteY5" fmla="*/ 570824 h 621032"/>
                                  <a:gd name="connsiteX6" fmla="*/ 1596 w 578289"/>
                                  <a:gd name="connsiteY6" fmla="*/ 0 h 621032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885 w 578578"/>
                                  <a:gd name="connsiteY0" fmla="*/ 0 h 621034"/>
                                  <a:gd name="connsiteX1" fmla="*/ 1885 w 578578"/>
                                  <a:gd name="connsiteY1" fmla="*/ 0 h 621034"/>
                                  <a:gd name="connsiteX2" fmla="*/ 556134 w 578578"/>
                                  <a:gd name="connsiteY2" fmla="*/ 557354 h 621034"/>
                                  <a:gd name="connsiteX3" fmla="*/ 544788 w 578578"/>
                                  <a:gd name="connsiteY3" fmla="*/ 621032 h 621034"/>
                                  <a:gd name="connsiteX4" fmla="*/ 41767 w 578578"/>
                                  <a:gd name="connsiteY4" fmla="*/ 621034 h 621034"/>
                                  <a:gd name="connsiteX5" fmla="*/ 289 w 578578"/>
                                  <a:gd name="connsiteY5" fmla="*/ 570824 h 621034"/>
                                  <a:gd name="connsiteX6" fmla="*/ 1885 w 578578"/>
                                  <a:gd name="connsiteY6" fmla="*/ 0 h 621034"/>
                                  <a:gd name="connsiteX0" fmla="*/ 15294 w 591987"/>
                                  <a:gd name="connsiteY0" fmla="*/ 0 h 627232"/>
                                  <a:gd name="connsiteX1" fmla="*/ 15294 w 591987"/>
                                  <a:gd name="connsiteY1" fmla="*/ 0 h 627232"/>
                                  <a:gd name="connsiteX2" fmla="*/ 569543 w 591987"/>
                                  <a:gd name="connsiteY2" fmla="*/ 557354 h 627232"/>
                                  <a:gd name="connsiteX3" fmla="*/ 558197 w 591987"/>
                                  <a:gd name="connsiteY3" fmla="*/ 621032 h 627232"/>
                                  <a:gd name="connsiteX4" fmla="*/ 55176 w 591987"/>
                                  <a:gd name="connsiteY4" fmla="*/ 621034 h 627232"/>
                                  <a:gd name="connsiteX5" fmla="*/ 13409 w 591987"/>
                                  <a:gd name="connsiteY5" fmla="*/ 537352 h 627232"/>
                                  <a:gd name="connsiteX6" fmla="*/ 15294 w 591987"/>
                                  <a:gd name="connsiteY6" fmla="*/ 0 h 627232"/>
                                  <a:gd name="connsiteX0" fmla="*/ 4858 w 581551"/>
                                  <a:gd name="connsiteY0" fmla="*/ 0 h 621037"/>
                                  <a:gd name="connsiteX1" fmla="*/ 4858 w 581551"/>
                                  <a:gd name="connsiteY1" fmla="*/ 0 h 621037"/>
                                  <a:gd name="connsiteX2" fmla="*/ 559107 w 581551"/>
                                  <a:gd name="connsiteY2" fmla="*/ 557354 h 621037"/>
                                  <a:gd name="connsiteX3" fmla="*/ 547761 w 581551"/>
                                  <a:gd name="connsiteY3" fmla="*/ 621032 h 621037"/>
                                  <a:gd name="connsiteX4" fmla="*/ 44740 w 581551"/>
                                  <a:gd name="connsiteY4" fmla="*/ 621034 h 621037"/>
                                  <a:gd name="connsiteX5" fmla="*/ 2973 w 581551"/>
                                  <a:gd name="connsiteY5" fmla="*/ 537352 h 621037"/>
                                  <a:gd name="connsiteX6" fmla="*/ 4858 w 581551"/>
                                  <a:gd name="connsiteY6" fmla="*/ 0 h 621037"/>
                                  <a:gd name="connsiteX0" fmla="*/ 2331 w 579024"/>
                                  <a:gd name="connsiteY0" fmla="*/ 0 h 621037"/>
                                  <a:gd name="connsiteX1" fmla="*/ 2331 w 579024"/>
                                  <a:gd name="connsiteY1" fmla="*/ 0 h 621037"/>
                                  <a:gd name="connsiteX2" fmla="*/ 556580 w 579024"/>
                                  <a:gd name="connsiteY2" fmla="*/ 557354 h 621037"/>
                                  <a:gd name="connsiteX3" fmla="*/ 545234 w 579024"/>
                                  <a:gd name="connsiteY3" fmla="*/ 621032 h 621037"/>
                                  <a:gd name="connsiteX4" fmla="*/ 42213 w 579024"/>
                                  <a:gd name="connsiteY4" fmla="*/ 621034 h 621037"/>
                                  <a:gd name="connsiteX5" fmla="*/ 446 w 579024"/>
                                  <a:gd name="connsiteY5" fmla="*/ 537352 h 621037"/>
                                  <a:gd name="connsiteX6" fmla="*/ 2331 w 579024"/>
                                  <a:gd name="connsiteY6" fmla="*/ 0 h 621037"/>
                                  <a:gd name="connsiteX0" fmla="*/ 5682 w 582375"/>
                                  <a:gd name="connsiteY0" fmla="*/ 0 h 622735"/>
                                  <a:gd name="connsiteX1" fmla="*/ 5682 w 582375"/>
                                  <a:gd name="connsiteY1" fmla="*/ 0 h 622735"/>
                                  <a:gd name="connsiteX2" fmla="*/ 559931 w 582375"/>
                                  <a:gd name="connsiteY2" fmla="*/ 557354 h 622735"/>
                                  <a:gd name="connsiteX3" fmla="*/ 548585 w 582375"/>
                                  <a:gd name="connsiteY3" fmla="*/ 621032 h 622735"/>
                                  <a:gd name="connsiteX4" fmla="*/ 61515 w 582375"/>
                                  <a:gd name="connsiteY4" fmla="*/ 621039 h 622735"/>
                                  <a:gd name="connsiteX5" fmla="*/ 3797 w 582375"/>
                                  <a:gd name="connsiteY5" fmla="*/ 537352 h 622735"/>
                                  <a:gd name="connsiteX6" fmla="*/ 5682 w 582375"/>
                                  <a:gd name="connsiteY6" fmla="*/ 0 h 622735"/>
                                  <a:gd name="connsiteX0" fmla="*/ 2253 w 578946"/>
                                  <a:gd name="connsiteY0" fmla="*/ 0 h 622735"/>
                                  <a:gd name="connsiteX1" fmla="*/ 2253 w 578946"/>
                                  <a:gd name="connsiteY1" fmla="*/ 0 h 622735"/>
                                  <a:gd name="connsiteX2" fmla="*/ 556502 w 578946"/>
                                  <a:gd name="connsiteY2" fmla="*/ 557354 h 622735"/>
                                  <a:gd name="connsiteX3" fmla="*/ 545156 w 578946"/>
                                  <a:gd name="connsiteY3" fmla="*/ 621032 h 622735"/>
                                  <a:gd name="connsiteX4" fmla="*/ 58086 w 578946"/>
                                  <a:gd name="connsiteY4" fmla="*/ 621039 h 622735"/>
                                  <a:gd name="connsiteX5" fmla="*/ 368 w 578946"/>
                                  <a:gd name="connsiteY5" fmla="*/ 537352 h 622735"/>
                                  <a:gd name="connsiteX6" fmla="*/ 2253 w 578946"/>
                                  <a:gd name="connsiteY6" fmla="*/ 0 h 622735"/>
                                  <a:gd name="connsiteX0" fmla="*/ 1890 w 578583"/>
                                  <a:gd name="connsiteY0" fmla="*/ 0 h 621060"/>
                                  <a:gd name="connsiteX1" fmla="*/ 1890 w 578583"/>
                                  <a:gd name="connsiteY1" fmla="*/ 0 h 621060"/>
                                  <a:gd name="connsiteX2" fmla="*/ 556139 w 578583"/>
                                  <a:gd name="connsiteY2" fmla="*/ 557354 h 621060"/>
                                  <a:gd name="connsiteX3" fmla="*/ 544793 w 578583"/>
                                  <a:gd name="connsiteY3" fmla="*/ 621032 h 621060"/>
                                  <a:gd name="connsiteX4" fmla="*/ 57723 w 578583"/>
                                  <a:gd name="connsiteY4" fmla="*/ 621039 h 621060"/>
                                  <a:gd name="connsiteX5" fmla="*/ 5 w 578583"/>
                                  <a:gd name="connsiteY5" fmla="*/ 537352 h 621060"/>
                                  <a:gd name="connsiteX6" fmla="*/ 1890 w 578583"/>
                                  <a:gd name="connsiteY6" fmla="*/ 0 h 621060"/>
                                  <a:gd name="connsiteX0" fmla="*/ 1890 w 578583"/>
                                  <a:gd name="connsiteY0" fmla="*/ 0 h 621340"/>
                                  <a:gd name="connsiteX1" fmla="*/ 1890 w 578583"/>
                                  <a:gd name="connsiteY1" fmla="*/ 0 h 621340"/>
                                  <a:gd name="connsiteX2" fmla="*/ 556139 w 578583"/>
                                  <a:gd name="connsiteY2" fmla="*/ 557354 h 621340"/>
                                  <a:gd name="connsiteX3" fmla="*/ 544793 w 578583"/>
                                  <a:gd name="connsiteY3" fmla="*/ 621032 h 621340"/>
                                  <a:gd name="connsiteX4" fmla="*/ 57723 w 578583"/>
                                  <a:gd name="connsiteY4" fmla="*/ 621039 h 621340"/>
                                  <a:gd name="connsiteX5" fmla="*/ 5 w 578583"/>
                                  <a:gd name="connsiteY5" fmla="*/ 537352 h 621340"/>
                                  <a:gd name="connsiteX6" fmla="*/ 1890 w 578583"/>
                                  <a:gd name="connsiteY6" fmla="*/ 0 h 621340"/>
                                  <a:gd name="connsiteX0" fmla="*/ 4392 w 582975"/>
                                  <a:gd name="connsiteY0" fmla="*/ 83124 h 621238"/>
                                  <a:gd name="connsiteX1" fmla="*/ 6282 w 582975"/>
                                  <a:gd name="connsiteY1" fmla="*/ 0 h 621238"/>
                                  <a:gd name="connsiteX2" fmla="*/ 560531 w 582975"/>
                                  <a:gd name="connsiteY2" fmla="*/ 557354 h 621238"/>
                                  <a:gd name="connsiteX3" fmla="*/ 549185 w 582975"/>
                                  <a:gd name="connsiteY3" fmla="*/ 621032 h 621238"/>
                                  <a:gd name="connsiteX4" fmla="*/ 62115 w 582975"/>
                                  <a:gd name="connsiteY4" fmla="*/ 621039 h 621238"/>
                                  <a:gd name="connsiteX5" fmla="*/ 4397 w 582975"/>
                                  <a:gd name="connsiteY5" fmla="*/ 537352 h 621238"/>
                                  <a:gd name="connsiteX6" fmla="*/ 4392 w 582975"/>
                                  <a:gd name="connsiteY6" fmla="*/ 83124 h 621238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65537 h 603651"/>
                                  <a:gd name="connsiteX1" fmla="*/ 42967 w 582975"/>
                                  <a:gd name="connsiteY1" fmla="*/ 18291 h 603651"/>
                                  <a:gd name="connsiteX2" fmla="*/ 560531 w 582975"/>
                                  <a:gd name="connsiteY2" fmla="*/ 539767 h 603651"/>
                                  <a:gd name="connsiteX3" fmla="*/ 549185 w 582975"/>
                                  <a:gd name="connsiteY3" fmla="*/ 603445 h 603651"/>
                                  <a:gd name="connsiteX4" fmla="*/ 62115 w 582975"/>
                                  <a:gd name="connsiteY4" fmla="*/ 603452 h 603651"/>
                                  <a:gd name="connsiteX5" fmla="*/ 4397 w 582975"/>
                                  <a:gd name="connsiteY5" fmla="*/ 519765 h 603651"/>
                                  <a:gd name="connsiteX6" fmla="*/ 4392 w 582975"/>
                                  <a:gd name="connsiteY6" fmla="*/ 65537 h 603651"/>
                                  <a:gd name="connsiteX0" fmla="*/ 4392 w 582975"/>
                                  <a:gd name="connsiteY0" fmla="*/ 61685 h 599799"/>
                                  <a:gd name="connsiteX1" fmla="*/ 42967 w 582975"/>
                                  <a:gd name="connsiteY1" fmla="*/ 14439 h 599799"/>
                                  <a:gd name="connsiteX2" fmla="*/ 560531 w 582975"/>
                                  <a:gd name="connsiteY2" fmla="*/ 535915 h 599799"/>
                                  <a:gd name="connsiteX3" fmla="*/ 549185 w 582975"/>
                                  <a:gd name="connsiteY3" fmla="*/ 599593 h 599799"/>
                                  <a:gd name="connsiteX4" fmla="*/ 62115 w 582975"/>
                                  <a:gd name="connsiteY4" fmla="*/ 599600 h 599799"/>
                                  <a:gd name="connsiteX5" fmla="*/ 4397 w 582975"/>
                                  <a:gd name="connsiteY5" fmla="*/ 515913 h 599799"/>
                                  <a:gd name="connsiteX6" fmla="*/ 4392 w 582975"/>
                                  <a:gd name="connsiteY6" fmla="*/ 61685 h 599799"/>
                                  <a:gd name="connsiteX0" fmla="*/ 4392 w 582975"/>
                                  <a:gd name="connsiteY0" fmla="*/ 50163 h 588277"/>
                                  <a:gd name="connsiteX1" fmla="*/ 55727 w 582975"/>
                                  <a:gd name="connsiteY1" fmla="*/ 17271 h 588277"/>
                                  <a:gd name="connsiteX2" fmla="*/ 560531 w 582975"/>
                                  <a:gd name="connsiteY2" fmla="*/ 524393 h 588277"/>
                                  <a:gd name="connsiteX3" fmla="*/ 549185 w 582975"/>
                                  <a:gd name="connsiteY3" fmla="*/ 588071 h 588277"/>
                                  <a:gd name="connsiteX4" fmla="*/ 62115 w 582975"/>
                                  <a:gd name="connsiteY4" fmla="*/ 588078 h 588277"/>
                                  <a:gd name="connsiteX5" fmla="*/ 4397 w 582975"/>
                                  <a:gd name="connsiteY5" fmla="*/ 504391 h 588277"/>
                                  <a:gd name="connsiteX6" fmla="*/ 4392 w 582975"/>
                                  <a:gd name="connsiteY6" fmla="*/ 50163 h 588277"/>
                                  <a:gd name="connsiteX0" fmla="*/ 247 w 578830"/>
                                  <a:gd name="connsiteY0" fmla="*/ 50163 h 588277"/>
                                  <a:gd name="connsiteX1" fmla="*/ 51582 w 578830"/>
                                  <a:gd name="connsiteY1" fmla="*/ 17271 h 588277"/>
                                  <a:gd name="connsiteX2" fmla="*/ 556386 w 578830"/>
                                  <a:gd name="connsiteY2" fmla="*/ 524393 h 588277"/>
                                  <a:gd name="connsiteX3" fmla="*/ 545040 w 578830"/>
                                  <a:gd name="connsiteY3" fmla="*/ 588071 h 588277"/>
                                  <a:gd name="connsiteX4" fmla="*/ 57970 w 578830"/>
                                  <a:gd name="connsiteY4" fmla="*/ 588078 h 588277"/>
                                  <a:gd name="connsiteX5" fmla="*/ 252 w 578830"/>
                                  <a:gd name="connsiteY5" fmla="*/ 504391 h 588277"/>
                                  <a:gd name="connsiteX6" fmla="*/ 247 w 578830"/>
                                  <a:gd name="connsiteY6" fmla="*/ 50163 h 588277"/>
                                  <a:gd name="connsiteX0" fmla="*/ 247 w 578830"/>
                                  <a:gd name="connsiteY0" fmla="*/ 50163 h 588090"/>
                                  <a:gd name="connsiteX1" fmla="*/ 51582 w 578830"/>
                                  <a:gd name="connsiteY1" fmla="*/ 17271 h 588090"/>
                                  <a:gd name="connsiteX2" fmla="*/ 556386 w 578830"/>
                                  <a:gd name="connsiteY2" fmla="*/ 524393 h 588090"/>
                                  <a:gd name="connsiteX3" fmla="*/ 545040 w 578830"/>
                                  <a:gd name="connsiteY3" fmla="*/ 588071 h 588090"/>
                                  <a:gd name="connsiteX4" fmla="*/ 57970 w 578830"/>
                                  <a:gd name="connsiteY4" fmla="*/ 588078 h 588090"/>
                                  <a:gd name="connsiteX5" fmla="*/ 252 w 578830"/>
                                  <a:gd name="connsiteY5" fmla="*/ 504391 h 588090"/>
                                  <a:gd name="connsiteX6" fmla="*/ 247 w 578830"/>
                                  <a:gd name="connsiteY6" fmla="*/ 50163 h 588090"/>
                                  <a:gd name="connsiteX0" fmla="*/ 5337 w 583920"/>
                                  <a:gd name="connsiteY0" fmla="*/ 50163 h 589443"/>
                                  <a:gd name="connsiteX1" fmla="*/ 56672 w 583920"/>
                                  <a:gd name="connsiteY1" fmla="*/ 17271 h 589443"/>
                                  <a:gd name="connsiteX2" fmla="*/ 561476 w 583920"/>
                                  <a:gd name="connsiteY2" fmla="*/ 524393 h 589443"/>
                                  <a:gd name="connsiteX3" fmla="*/ 550130 w 583920"/>
                                  <a:gd name="connsiteY3" fmla="*/ 588071 h 589443"/>
                                  <a:gd name="connsiteX4" fmla="*/ 75817 w 583920"/>
                                  <a:gd name="connsiteY4" fmla="*/ 589289 h 589443"/>
                                  <a:gd name="connsiteX5" fmla="*/ 5342 w 583920"/>
                                  <a:gd name="connsiteY5" fmla="*/ 504391 h 589443"/>
                                  <a:gd name="connsiteX6" fmla="*/ 5337 w 583920"/>
                                  <a:gd name="connsiteY6" fmla="*/ 50163 h 589443"/>
                                  <a:gd name="connsiteX0" fmla="*/ 415 w 578998"/>
                                  <a:gd name="connsiteY0" fmla="*/ 50163 h 589443"/>
                                  <a:gd name="connsiteX1" fmla="*/ 51750 w 578998"/>
                                  <a:gd name="connsiteY1" fmla="*/ 17271 h 589443"/>
                                  <a:gd name="connsiteX2" fmla="*/ 556554 w 578998"/>
                                  <a:gd name="connsiteY2" fmla="*/ 524393 h 589443"/>
                                  <a:gd name="connsiteX3" fmla="*/ 545208 w 578998"/>
                                  <a:gd name="connsiteY3" fmla="*/ 588071 h 589443"/>
                                  <a:gd name="connsiteX4" fmla="*/ 70895 w 578998"/>
                                  <a:gd name="connsiteY4" fmla="*/ 589289 h 589443"/>
                                  <a:gd name="connsiteX5" fmla="*/ 420 w 578998"/>
                                  <a:gd name="connsiteY5" fmla="*/ 504391 h 589443"/>
                                  <a:gd name="connsiteX6" fmla="*/ 415 w 578998"/>
                                  <a:gd name="connsiteY6" fmla="*/ 50163 h 589443"/>
                                  <a:gd name="connsiteX0" fmla="*/ 115 w 578698"/>
                                  <a:gd name="connsiteY0" fmla="*/ 50163 h 589303"/>
                                  <a:gd name="connsiteX1" fmla="*/ 51450 w 578698"/>
                                  <a:gd name="connsiteY1" fmla="*/ 17271 h 589303"/>
                                  <a:gd name="connsiteX2" fmla="*/ 556254 w 578698"/>
                                  <a:gd name="connsiteY2" fmla="*/ 524393 h 589303"/>
                                  <a:gd name="connsiteX3" fmla="*/ 544908 w 578698"/>
                                  <a:gd name="connsiteY3" fmla="*/ 588071 h 589303"/>
                                  <a:gd name="connsiteX4" fmla="*/ 70595 w 578698"/>
                                  <a:gd name="connsiteY4" fmla="*/ 589289 h 589303"/>
                                  <a:gd name="connsiteX5" fmla="*/ 120 w 578698"/>
                                  <a:gd name="connsiteY5" fmla="*/ 504391 h 589303"/>
                                  <a:gd name="connsiteX6" fmla="*/ 115 w 578698"/>
                                  <a:gd name="connsiteY6" fmla="*/ 50163 h 589303"/>
                                  <a:gd name="connsiteX0" fmla="*/ 115 w 570753"/>
                                  <a:gd name="connsiteY0" fmla="*/ 50163 h 589303"/>
                                  <a:gd name="connsiteX1" fmla="*/ 51450 w 570753"/>
                                  <a:gd name="connsiteY1" fmla="*/ 17271 h 589303"/>
                                  <a:gd name="connsiteX2" fmla="*/ 537110 w 570753"/>
                                  <a:gd name="connsiteY2" fmla="*/ 505248 h 589303"/>
                                  <a:gd name="connsiteX3" fmla="*/ 544908 w 570753"/>
                                  <a:gd name="connsiteY3" fmla="*/ 588071 h 589303"/>
                                  <a:gd name="connsiteX4" fmla="*/ 70595 w 570753"/>
                                  <a:gd name="connsiteY4" fmla="*/ 589289 h 589303"/>
                                  <a:gd name="connsiteX5" fmla="*/ 120 w 570753"/>
                                  <a:gd name="connsiteY5" fmla="*/ 504391 h 589303"/>
                                  <a:gd name="connsiteX6" fmla="*/ 115 w 570753"/>
                                  <a:gd name="connsiteY6" fmla="*/ 50163 h 589303"/>
                                  <a:gd name="connsiteX0" fmla="*/ 1792 w 561230"/>
                                  <a:gd name="connsiteY0" fmla="*/ 50163 h 595062"/>
                                  <a:gd name="connsiteX1" fmla="*/ 53127 w 561230"/>
                                  <a:gd name="connsiteY1" fmla="*/ 17271 h 595062"/>
                                  <a:gd name="connsiteX2" fmla="*/ 538787 w 561230"/>
                                  <a:gd name="connsiteY2" fmla="*/ 505248 h 595062"/>
                                  <a:gd name="connsiteX3" fmla="*/ 527440 w 561230"/>
                                  <a:gd name="connsiteY3" fmla="*/ 587209 h 595062"/>
                                  <a:gd name="connsiteX4" fmla="*/ 72272 w 561230"/>
                                  <a:gd name="connsiteY4" fmla="*/ 589289 h 595062"/>
                                  <a:gd name="connsiteX5" fmla="*/ 1797 w 561230"/>
                                  <a:gd name="connsiteY5" fmla="*/ 504391 h 595062"/>
                                  <a:gd name="connsiteX6" fmla="*/ 1792 w 561230"/>
                                  <a:gd name="connsiteY6" fmla="*/ 50163 h 595062"/>
                                  <a:gd name="connsiteX0" fmla="*/ 1792 w 566854"/>
                                  <a:gd name="connsiteY0" fmla="*/ 50163 h 595062"/>
                                  <a:gd name="connsiteX1" fmla="*/ 53127 w 566854"/>
                                  <a:gd name="connsiteY1" fmla="*/ 17271 h 595062"/>
                                  <a:gd name="connsiteX2" fmla="*/ 538787 w 566854"/>
                                  <a:gd name="connsiteY2" fmla="*/ 505248 h 595062"/>
                                  <a:gd name="connsiteX3" fmla="*/ 527440 w 566854"/>
                                  <a:gd name="connsiteY3" fmla="*/ 587209 h 595062"/>
                                  <a:gd name="connsiteX4" fmla="*/ 72272 w 566854"/>
                                  <a:gd name="connsiteY4" fmla="*/ 589289 h 595062"/>
                                  <a:gd name="connsiteX5" fmla="*/ 1797 w 566854"/>
                                  <a:gd name="connsiteY5" fmla="*/ 504391 h 595062"/>
                                  <a:gd name="connsiteX6" fmla="*/ 1792 w 566854"/>
                                  <a:gd name="connsiteY6" fmla="*/ 50163 h 595062"/>
                                  <a:gd name="connsiteX0" fmla="*/ 2387 w 567449"/>
                                  <a:gd name="connsiteY0" fmla="*/ 50163 h 589314"/>
                                  <a:gd name="connsiteX1" fmla="*/ 53722 w 567449"/>
                                  <a:gd name="connsiteY1" fmla="*/ 17271 h 589314"/>
                                  <a:gd name="connsiteX2" fmla="*/ 539382 w 567449"/>
                                  <a:gd name="connsiteY2" fmla="*/ 505248 h 589314"/>
                                  <a:gd name="connsiteX3" fmla="*/ 528035 w 567449"/>
                                  <a:gd name="connsiteY3" fmla="*/ 587209 h 589314"/>
                                  <a:gd name="connsiteX4" fmla="*/ 72867 w 567449"/>
                                  <a:gd name="connsiteY4" fmla="*/ 589289 h 589314"/>
                                  <a:gd name="connsiteX5" fmla="*/ 2392 w 567449"/>
                                  <a:gd name="connsiteY5" fmla="*/ 504391 h 589314"/>
                                  <a:gd name="connsiteX6" fmla="*/ 2387 w 567449"/>
                                  <a:gd name="connsiteY6" fmla="*/ 50163 h 589314"/>
                                  <a:gd name="connsiteX0" fmla="*/ 115 w 565177"/>
                                  <a:gd name="connsiteY0" fmla="*/ 50163 h 589314"/>
                                  <a:gd name="connsiteX1" fmla="*/ 51450 w 565177"/>
                                  <a:gd name="connsiteY1" fmla="*/ 17271 h 589314"/>
                                  <a:gd name="connsiteX2" fmla="*/ 537110 w 565177"/>
                                  <a:gd name="connsiteY2" fmla="*/ 505248 h 589314"/>
                                  <a:gd name="connsiteX3" fmla="*/ 525763 w 565177"/>
                                  <a:gd name="connsiteY3" fmla="*/ 587209 h 589314"/>
                                  <a:gd name="connsiteX4" fmla="*/ 70595 w 565177"/>
                                  <a:gd name="connsiteY4" fmla="*/ 589289 h 589314"/>
                                  <a:gd name="connsiteX5" fmla="*/ 120 w 565177"/>
                                  <a:gd name="connsiteY5" fmla="*/ 504391 h 589314"/>
                                  <a:gd name="connsiteX6" fmla="*/ 115 w 565177"/>
                                  <a:gd name="connsiteY6" fmla="*/ 50163 h 58931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565177" h="589314">
                                    <a:moveTo>
                                      <a:pt x="115" y="50163"/>
                                    </a:moveTo>
                                    <a:cubicBezTo>
                                      <a:pt x="-1382" y="12906"/>
                                      <a:pt x="17857" y="-21986"/>
                                      <a:pt x="51450" y="17271"/>
                                    </a:cubicBezTo>
                                    <a:lnTo>
                                      <a:pt x="537110" y="505248"/>
                                    </a:lnTo>
                                    <a:cubicBezTo>
                                      <a:pt x="577989" y="542417"/>
                                      <a:pt x="574221" y="585914"/>
                                      <a:pt x="525763" y="587209"/>
                                    </a:cubicBezTo>
                                    <a:lnTo>
                                      <a:pt x="70595" y="589289"/>
                                    </a:lnTo>
                                    <a:cubicBezTo>
                                      <a:pt x="16486" y="589837"/>
                                      <a:pt x="-896" y="582289"/>
                                      <a:pt x="120" y="504391"/>
                                    </a:cubicBezTo>
                                    <a:cubicBezTo>
                                      <a:pt x="1136" y="426493"/>
                                      <a:pt x="-417" y="240438"/>
                                      <a:pt x="115" y="5016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00BBD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4A017C86" w14:textId="77777777" w:rsidR="006442D5" w:rsidRPr="00257EA9" w:rsidRDefault="006442D5" w:rsidP="006442D5">
                                  <w:pPr>
                                    <w:jc w:val="center"/>
                                    <w:rPr>
                                      <w:lang w:val="nl-NL"/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5" name="Rounded Rectangle 5"/>
                            <wps:cNvSpPr/>
                            <wps:spPr>
                              <a:xfrm rot="10596188" flipV="1">
                                <a:off x="186843" y="0"/>
                                <a:ext cx="227900" cy="139643"/>
                              </a:xfrm>
                              <a:custGeom>
                                <a:avLst/>
                                <a:gdLst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0 h 621030"/>
                                  <a:gd name="connsiteX4" fmla="*/ 621030 w 621030"/>
                                  <a:gd name="connsiteY4" fmla="*/ 621030 h 621030"/>
                                  <a:gd name="connsiteX5" fmla="*/ 62103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621030 h 621030"/>
                                  <a:gd name="connsiteX8" fmla="*/ 0 w 621030"/>
                                  <a:gd name="connsiteY8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0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761398"/>
                                  <a:gd name="connsiteY0" fmla="*/ 0 h 621030"/>
                                  <a:gd name="connsiteX1" fmla="*/ 0 w 761398"/>
                                  <a:gd name="connsiteY1" fmla="*/ 0 h 621030"/>
                                  <a:gd name="connsiteX2" fmla="*/ 761398 w 761398"/>
                                  <a:gd name="connsiteY2" fmla="*/ 386561 h 621030"/>
                                  <a:gd name="connsiteX3" fmla="*/ 621030 w 761398"/>
                                  <a:gd name="connsiteY3" fmla="*/ 621030 h 621030"/>
                                  <a:gd name="connsiteX4" fmla="*/ 621030 w 761398"/>
                                  <a:gd name="connsiteY4" fmla="*/ 621030 h 621030"/>
                                  <a:gd name="connsiteX5" fmla="*/ 0 w 761398"/>
                                  <a:gd name="connsiteY5" fmla="*/ 621030 h 621030"/>
                                  <a:gd name="connsiteX6" fmla="*/ 0 w 761398"/>
                                  <a:gd name="connsiteY6" fmla="*/ 621030 h 621030"/>
                                  <a:gd name="connsiteX7" fmla="*/ 0 w 761398"/>
                                  <a:gd name="connsiteY7" fmla="*/ 0 h 621030"/>
                                  <a:gd name="connsiteX0" fmla="*/ 0 w 731839"/>
                                  <a:gd name="connsiteY0" fmla="*/ 0 h 621030"/>
                                  <a:gd name="connsiteX1" fmla="*/ 0 w 731839"/>
                                  <a:gd name="connsiteY1" fmla="*/ 0 h 621030"/>
                                  <a:gd name="connsiteX2" fmla="*/ 731839 w 731839"/>
                                  <a:gd name="connsiteY2" fmla="*/ 182198 h 621030"/>
                                  <a:gd name="connsiteX3" fmla="*/ 621030 w 731839"/>
                                  <a:gd name="connsiteY3" fmla="*/ 621030 h 621030"/>
                                  <a:gd name="connsiteX4" fmla="*/ 621030 w 731839"/>
                                  <a:gd name="connsiteY4" fmla="*/ 621030 h 621030"/>
                                  <a:gd name="connsiteX5" fmla="*/ 0 w 731839"/>
                                  <a:gd name="connsiteY5" fmla="*/ 621030 h 621030"/>
                                  <a:gd name="connsiteX6" fmla="*/ 0 w 731839"/>
                                  <a:gd name="connsiteY6" fmla="*/ 621030 h 621030"/>
                                  <a:gd name="connsiteX7" fmla="*/ 0 w 731839"/>
                                  <a:gd name="connsiteY7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621030 w 621030"/>
                                  <a:gd name="connsiteY2" fmla="*/ 621030 h 621030"/>
                                  <a:gd name="connsiteX3" fmla="*/ 621030 w 621030"/>
                                  <a:gd name="connsiteY3" fmla="*/ 621030 h 621030"/>
                                  <a:gd name="connsiteX4" fmla="*/ 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0 h 621030"/>
                                  <a:gd name="connsiteX0" fmla="*/ 0 w 621030"/>
                                  <a:gd name="connsiteY0" fmla="*/ 0 h 621030"/>
                                  <a:gd name="connsiteX1" fmla="*/ 0 w 621030"/>
                                  <a:gd name="connsiteY1" fmla="*/ 0 h 621030"/>
                                  <a:gd name="connsiteX2" fmla="*/ 578180 w 621030"/>
                                  <a:gd name="connsiteY2" fmla="*/ 581282 h 621030"/>
                                  <a:gd name="connsiteX3" fmla="*/ 621030 w 621030"/>
                                  <a:gd name="connsiteY3" fmla="*/ 621030 h 621030"/>
                                  <a:gd name="connsiteX4" fmla="*/ 621030 w 621030"/>
                                  <a:gd name="connsiteY4" fmla="*/ 621030 h 621030"/>
                                  <a:gd name="connsiteX5" fmla="*/ 0 w 621030"/>
                                  <a:gd name="connsiteY5" fmla="*/ 621030 h 621030"/>
                                  <a:gd name="connsiteX6" fmla="*/ 0 w 621030"/>
                                  <a:gd name="connsiteY6" fmla="*/ 621030 h 621030"/>
                                  <a:gd name="connsiteX7" fmla="*/ 0 w 621030"/>
                                  <a:gd name="connsiteY7" fmla="*/ 0 h 621030"/>
                                  <a:gd name="connsiteX0" fmla="*/ 0 w 621030"/>
                                  <a:gd name="connsiteY0" fmla="*/ 0 h 621032"/>
                                  <a:gd name="connsiteX1" fmla="*/ 0 w 621030"/>
                                  <a:gd name="connsiteY1" fmla="*/ 0 h 621032"/>
                                  <a:gd name="connsiteX2" fmla="*/ 578180 w 621030"/>
                                  <a:gd name="connsiteY2" fmla="*/ 581282 h 621032"/>
                                  <a:gd name="connsiteX3" fmla="*/ 621030 w 621030"/>
                                  <a:gd name="connsiteY3" fmla="*/ 621030 h 621032"/>
                                  <a:gd name="connsiteX4" fmla="*/ 542903 w 621030"/>
                                  <a:gd name="connsiteY4" fmla="*/ 621032 h 621032"/>
                                  <a:gd name="connsiteX5" fmla="*/ 0 w 621030"/>
                                  <a:gd name="connsiteY5" fmla="*/ 621030 h 621032"/>
                                  <a:gd name="connsiteX6" fmla="*/ 0 w 621030"/>
                                  <a:gd name="connsiteY6" fmla="*/ 621030 h 621032"/>
                                  <a:gd name="connsiteX7" fmla="*/ 0 w 621030"/>
                                  <a:gd name="connsiteY7" fmla="*/ 0 h 621032"/>
                                  <a:gd name="connsiteX0" fmla="*/ 0 w 578180"/>
                                  <a:gd name="connsiteY0" fmla="*/ 0 h 621032"/>
                                  <a:gd name="connsiteX1" fmla="*/ 0 w 578180"/>
                                  <a:gd name="connsiteY1" fmla="*/ 0 h 621032"/>
                                  <a:gd name="connsiteX2" fmla="*/ 578180 w 578180"/>
                                  <a:gd name="connsiteY2" fmla="*/ 581282 h 621032"/>
                                  <a:gd name="connsiteX3" fmla="*/ 542903 w 578180"/>
                                  <a:gd name="connsiteY3" fmla="*/ 621032 h 621032"/>
                                  <a:gd name="connsiteX4" fmla="*/ 0 w 578180"/>
                                  <a:gd name="connsiteY4" fmla="*/ 621030 h 621032"/>
                                  <a:gd name="connsiteX5" fmla="*/ 0 w 578180"/>
                                  <a:gd name="connsiteY5" fmla="*/ 621030 h 621032"/>
                                  <a:gd name="connsiteX6" fmla="*/ 0 w 578180"/>
                                  <a:gd name="connsiteY6" fmla="*/ 0 h 621032"/>
                                  <a:gd name="connsiteX0" fmla="*/ 0 w 596277"/>
                                  <a:gd name="connsiteY0" fmla="*/ 0 h 621032"/>
                                  <a:gd name="connsiteX1" fmla="*/ 0 w 596277"/>
                                  <a:gd name="connsiteY1" fmla="*/ 0 h 621032"/>
                                  <a:gd name="connsiteX2" fmla="*/ 578180 w 596277"/>
                                  <a:gd name="connsiteY2" fmla="*/ 581282 h 621032"/>
                                  <a:gd name="connsiteX3" fmla="*/ 542903 w 596277"/>
                                  <a:gd name="connsiteY3" fmla="*/ 621032 h 621032"/>
                                  <a:gd name="connsiteX4" fmla="*/ 0 w 596277"/>
                                  <a:gd name="connsiteY4" fmla="*/ 621030 h 621032"/>
                                  <a:gd name="connsiteX5" fmla="*/ 0 w 596277"/>
                                  <a:gd name="connsiteY5" fmla="*/ 621030 h 621032"/>
                                  <a:gd name="connsiteX6" fmla="*/ 0 w 596277"/>
                                  <a:gd name="connsiteY6" fmla="*/ 0 h 621032"/>
                                  <a:gd name="connsiteX0" fmla="*/ 0 w 608634"/>
                                  <a:gd name="connsiteY0" fmla="*/ 0 h 622132"/>
                                  <a:gd name="connsiteX1" fmla="*/ 0 w 608634"/>
                                  <a:gd name="connsiteY1" fmla="*/ 0 h 622132"/>
                                  <a:gd name="connsiteX2" fmla="*/ 578180 w 608634"/>
                                  <a:gd name="connsiteY2" fmla="*/ 581282 h 622132"/>
                                  <a:gd name="connsiteX3" fmla="*/ 542903 w 608634"/>
                                  <a:gd name="connsiteY3" fmla="*/ 621032 h 622132"/>
                                  <a:gd name="connsiteX4" fmla="*/ 0 w 608634"/>
                                  <a:gd name="connsiteY4" fmla="*/ 621030 h 622132"/>
                                  <a:gd name="connsiteX5" fmla="*/ 0 w 608634"/>
                                  <a:gd name="connsiteY5" fmla="*/ 621030 h 622132"/>
                                  <a:gd name="connsiteX6" fmla="*/ 0 w 608634"/>
                                  <a:gd name="connsiteY6" fmla="*/ 0 h 622132"/>
                                  <a:gd name="connsiteX0" fmla="*/ 0 w 594649"/>
                                  <a:gd name="connsiteY0" fmla="*/ 0 h 621032"/>
                                  <a:gd name="connsiteX1" fmla="*/ 0 w 594649"/>
                                  <a:gd name="connsiteY1" fmla="*/ 0 h 621032"/>
                                  <a:gd name="connsiteX2" fmla="*/ 554249 w 594649"/>
                                  <a:gd name="connsiteY2" fmla="*/ 557354 h 621032"/>
                                  <a:gd name="connsiteX3" fmla="*/ 542903 w 594649"/>
                                  <a:gd name="connsiteY3" fmla="*/ 621032 h 621032"/>
                                  <a:gd name="connsiteX4" fmla="*/ 0 w 594649"/>
                                  <a:gd name="connsiteY4" fmla="*/ 621030 h 621032"/>
                                  <a:gd name="connsiteX5" fmla="*/ 0 w 594649"/>
                                  <a:gd name="connsiteY5" fmla="*/ 621030 h 621032"/>
                                  <a:gd name="connsiteX6" fmla="*/ 0 w 594649"/>
                                  <a:gd name="connsiteY6" fmla="*/ 0 h 621032"/>
                                  <a:gd name="connsiteX0" fmla="*/ 0 w 583935"/>
                                  <a:gd name="connsiteY0" fmla="*/ 0 h 621032"/>
                                  <a:gd name="connsiteX1" fmla="*/ 0 w 583935"/>
                                  <a:gd name="connsiteY1" fmla="*/ 0 h 621032"/>
                                  <a:gd name="connsiteX2" fmla="*/ 554249 w 583935"/>
                                  <a:gd name="connsiteY2" fmla="*/ 557354 h 621032"/>
                                  <a:gd name="connsiteX3" fmla="*/ 542903 w 583935"/>
                                  <a:gd name="connsiteY3" fmla="*/ 621032 h 621032"/>
                                  <a:gd name="connsiteX4" fmla="*/ 0 w 583935"/>
                                  <a:gd name="connsiteY4" fmla="*/ 621030 h 621032"/>
                                  <a:gd name="connsiteX5" fmla="*/ 0 w 583935"/>
                                  <a:gd name="connsiteY5" fmla="*/ 621030 h 621032"/>
                                  <a:gd name="connsiteX6" fmla="*/ 0 w 583935"/>
                                  <a:gd name="connsiteY6" fmla="*/ 0 h 621032"/>
                                  <a:gd name="connsiteX0" fmla="*/ 0 w 580988"/>
                                  <a:gd name="connsiteY0" fmla="*/ 0 h 621032"/>
                                  <a:gd name="connsiteX1" fmla="*/ 0 w 580988"/>
                                  <a:gd name="connsiteY1" fmla="*/ 0 h 621032"/>
                                  <a:gd name="connsiteX2" fmla="*/ 554249 w 580988"/>
                                  <a:gd name="connsiteY2" fmla="*/ 557354 h 621032"/>
                                  <a:gd name="connsiteX3" fmla="*/ 542903 w 580988"/>
                                  <a:gd name="connsiteY3" fmla="*/ 621032 h 621032"/>
                                  <a:gd name="connsiteX4" fmla="*/ 0 w 580988"/>
                                  <a:gd name="connsiteY4" fmla="*/ 621030 h 621032"/>
                                  <a:gd name="connsiteX5" fmla="*/ 0 w 580988"/>
                                  <a:gd name="connsiteY5" fmla="*/ 621030 h 621032"/>
                                  <a:gd name="connsiteX6" fmla="*/ 0 w 580988"/>
                                  <a:gd name="connsiteY6" fmla="*/ 0 h 621032"/>
                                  <a:gd name="connsiteX0" fmla="*/ 0 w 571580"/>
                                  <a:gd name="connsiteY0" fmla="*/ 0 h 621032"/>
                                  <a:gd name="connsiteX1" fmla="*/ 0 w 571580"/>
                                  <a:gd name="connsiteY1" fmla="*/ 0 h 621032"/>
                                  <a:gd name="connsiteX2" fmla="*/ 554249 w 571580"/>
                                  <a:gd name="connsiteY2" fmla="*/ 557354 h 621032"/>
                                  <a:gd name="connsiteX3" fmla="*/ 542903 w 571580"/>
                                  <a:gd name="connsiteY3" fmla="*/ 621032 h 621032"/>
                                  <a:gd name="connsiteX4" fmla="*/ 0 w 571580"/>
                                  <a:gd name="connsiteY4" fmla="*/ 621030 h 621032"/>
                                  <a:gd name="connsiteX5" fmla="*/ 0 w 571580"/>
                                  <a:gd name="connsiteY5" fmla="*/ 621030 h 621032"/>
                                  <a:gd name="connsiteX6" fmla="*/ 0 w 571580"/>
                                  <a:gd name="connsiteY6" fmla="*/ 0 h 621032"/>
                                  <a:gd name="connsiteX0" fmla="*/ 0 w 576693"/>
                                  <a:gd name="connsiteY0" fmla="*/ 0 h 621032"/>
                                  <a:gd name="connsiteX1" fmla="*/ 0 w 576693"/>
                                  <a:gd name="connsiteY1" fmla="*/ 0 h 621032"/>
                                  <a:gd name="connsiteX2" fmla="*/ 554249 w 576693"/>
                                  <a:gd name="connsiteY2" fmla="*/ 557354 h 621032"/>
                                  <a:gd name="connsiteX3" fmla="*/ 542903 w 576693"/>
                                  <a:gd name="connsiteY3" fmla="*/ 621032 h 621032"/>
                                  <a:gd name="connsiteX4" fmla="*/ 0 w 576693"/>
                                  <a:gd name="connsiteY4" fmla="*/ 621030 h 621032"/>
                                  <a:gd name="connsiteX5" fmla="*/ 0 w 576693"/>
                                  <a:gd name="connsiteY5" fmla="*/ 621030 h 621032"/>
                                  <a:gd name="connsiteX6" fmla="*/ 0 w 576693"/>
                                  <a:gd name="connsiteY6" fmla="*/ 0 h 621032"/>
                                  <a:gd name="connsiteX0" fmla="*/ 1596 w 578289"/>
                                  <a:gd name="connsiteY0" fmla="*/ 0 h 621032"/>
                                  <a:gd name="connsiteX1" fmla="*/ 1596 w 578289"/>
                                  <a:gd name="connsiteY1" fmla="*/ 0 h 621032"/>
                                  <a:gd name="connsiteX2" fmla="*/ 555845 w 578289"/>
                                  <a:gd name="connsiteY2" fmla="*/ 557354 h 621032"/>
                                  <a:gd name="connsiteX3" fmla="*/ 544499 w 578289"/>
                                  <a:gd name="connsiteY3" fmla="*/ 621032 h 621032"/>
                                  <a:gd name="connsiteX4" fmla="*/ 1596 w 578289"/>
                                  <a:gd name="connsiteY4" fmla="*/ 621030 h 621032"/>
                                  <a:gd name="connsiteX5" fmla="*/ 0 w 578289"/>
                                  <a:gd name="connsiteY5" fmla="*/ 570824 h 621032"/>
                                  <a:gd name="connsiteX6" fmla="*/ 1596 w 578289"/>
                                  <a:gd name="connsiteY6" fmla="*/ 0 h 621032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596 w 578289"/>
                                  <a:gd name="connsiteY0" fmla="*/ 0 h 621034"/>
                                  <a:gd name="connsiteX1" fmla="*/ 1596 w 578289"/>
                                  <a:gd name="connsiteY1" fmla="*/ 0 h 621034"/>
                                  <a:gd name="connsiteX2" fmla="*/ 555845 w 578289"/>
                                  <a:gd name="connsiteY2" fmla="*/ 557354 h 621034"/>
                                  <a:gd name="connsiteX3" fmla="*/ 544499 w 578289"/>
                                  <a:gd name="connsiteY3" fmla="*/ 621032 h 621034"/>
                                  <a:gd name="connsiteX4" fmla="*/ 41478 w 578289"/>
                                  <a:gd name="connsiteY4" fmla="*/ 621034 h 621034"/>
                                  <a:gd name="connsiteX5" fmla="*/ 0 w 578289"/>
                                  <a:gd name="connsiteY5" fmla="*/ 570824 h 621034"/>
                                  <a:gd name="connsiteX6" fmla="*/ 1596 w 578289"/>
                                  <a:gd name="connsiteY6" fmla="*/ 0 h 621034"/>
                                  <a:gd name="connsiteX0" fmla="*/ 1885 w 578578"/>
                                  <a:gd name="connsiteY0" fmla="*/ 0 h 621034"/>
                                  <a:gd name="connsiteX1" fmla="*/ 1885 w 578578"/>
                                  <a:gd name="connsiteY1" fmla="*/ 0 h 621034"/>
                                  <a:gd name="connsiteX2" fmla="*/ 556134 w 578578"/>
                                  <a:gd name="connsiteY2" fmla="*/ 557354 h 621034"/>
                                  <a:gd name="connsiteX3" fmla="*/ 544788 w 578578"/>
                                  <a:gd name="connsiteY3" fmla="*/ 621032 h 621034"/>
                                  <a:gd name="connsiteX4" fmla="*/ 41767 w 578578"/>
                                  <a:gd name="connsiteY4" fmla="*/ 621034 h 621034"/>
                                  <a:gd name="connsiteX5" fmla="*/ 289 w 578578"/>
                                  <a:gd name="connsiteY5" fmla="*/ 570824 h 621034"/>
                                  <a:gd name="connsiteX6" fmla="*/ 1885 w 578578"/>
                                  <a:gd name="connsiteY6" fmla="*/ 0 h 621034"/>
                                  <a:gd name="connsiteX0" fmla="*/ 15294 w 591987"/>
                                  <a:gd name="connsiteY0" fmla="*/ 0 h 627232"/>
                                  <a:gd name="connsiteX1" fmla="*/ 15294 w 591987"/>
                                  <a:gd name="connsiteY1" fmla="*/ 0 h 627232"/>
                                  <a:gd name="connsiteX2" fmla="*/ 569543 w 591987"/>
                                  <a:gd name="connsiteY2" fmla="*/ 557354 h 627232"/>
                                  <a:gd name="connsiteX3" fmla="*/ 558197 w 591987"/>
                                  <a:gd name="connsiteY3" fmla="*/ 621032 h 627232"/>
                                  <a:gd name="connsiteX4" fmla="*/ 55176 w 591987"/>
                                  <a:gd name="connsiteY4" fmla="*/ 621034 h 627232"/>
                                  <a:gd name="connsiteX5" fmla="*/ 13409 w 591987"/>
                                  <a:gd name="connsiteY5" fmla="*/ 537352 h 627232"/>
                                  <a:gd name="connsiteX6" fmla="*/ 15294 w 591987"/>
                                  <a:gd name="connsiteY6" fmla="*/ 0 h 627232"/>
                                  <a:gd name="connsiteX0" fmla="*/ 4858 w 581551"/>
                                  <a:gd name="connsiteY0" fmla="*/ 0 h 621037"/>
                                  <a:gd name="connsiteX1" fmla="*/ 4858 w 581551"/>
                                  <a:gd name="connsiteY1" fmla="*/ 0 h 621037"/>
                                  <a:gd name="connsiteX2" fmla="*/ 559107 w 581551"/>
                                  <a:gd name="connsiteY2" fmla="*/ 557354 h 621037"/>
                                  <a:gd name="connsiteX3" fmla="*/ 547761 w 581551"/>
                                  <a:gd name="connsiteY3" fmla="*/ 621032 h 621037"/>
                                  <a:gd name="connsiteX4" fmla="*/ 44740 w 581551"/>
                                  <a:gd name="connsiteY4" fmla="*/ 621034 h 621037"/>
                                  <a:gd name="connsiteX5" fmla="*/ 2973 w 581551"/>
                                  <a:gd name="connsiteY5" fmla="*/ 537352 h 621037"/>
                                  <a:gd name="connsiteX6" fmla="*/ 4858 w 581551"/>
                                  <a:gd name="connsiteY6" fmla="*/ 0 h 621037"/>
                                  <a:gd name="connsiteX0" fmla="*/ 2331 w 579024"/>
                                  <a:gd name="connsiteY0" fmla="*/ 0 h 621037"/>
                                  <a:gd name="connsiteX1" fmla="*/ 2331 w 579024"/>
                                  <a:gd name="connsiteY1" fmla="*/ 0 h 621037"/>
                                  <a:gd name="connsiteX2" fmla="*/ 556580 w 579024"/>
                                  <a:gd name="connsiteY2" fmla="*/ 557354 h 621037"/>
                                  <a:gd name="connsiteX3" fmla="*/ 545234 w 579024"/>
                                  <a:gd name="connsiteY3" fmla="*/ 621032 h 621037"/>
                                  <a:gd name="connsiteX4" fmla="*/ 42213 w 579024"/>
                                  <a:gd name="connsiteY4" fmla="*/ 621034 h 621037"/>
                                  <a:gd name="connsiteX5" fmla="*/ 446 w 579024"/>
                                  <a:gd name="connsiteY5" fmla="*/ 537352 h 621037"/>
                                  <a:gd name="connsiteX6" fmla="*/ 2331 w 579024"/>
                                  <a:gd name="connsiteY6" fmla="*/ 0 h 621037"/>
                                  <a:gd name="connsiteX0" fmla="*/ 5682 w 582375"/>
                                  <a:gd name="connsiteY0" fmla="*/ 0 h 622735"/>
                                  <a:gd name="connsiteX1" fmla="*/ 5682 w 582375"/>
                                  <a:gd name="connsiteY1" fmla="*/ 0 h 622735"/>
                                  <a:gd name="connsiteX2" fmla="*/ 559931 w 582375"/>
                                  <a:gd name="connsiteY2" fmla="*/ 557354 h 622735"/>
                                  <a:gd name="connsiteX3" fmla="*/ 548585 w 582375"/>
                                  <a:gd name="connsiteY3" fmla="*/ 621032 h 622735"/>
                                  <a:gd name="connsiteX4" fmla="*/ 61515 w 582375"/>
                                  <a:gd name="connsiteY4" fmla="*/ 621039 h 622735"/>
                                  <a:gd name="connsiteX5" fmla="*/ 3797 w 582375"/>
                                  <a:gd name="connsiteY5" fmla="*/ 537352 h 622735"/>
                                  <a:gd name="connsiteX6" fmla="*/ 5682 w 582375"/>
                                  <a:gd name="connsiteY6" fmla="*/ 0 h 622735"/>
                                  <a:gd name="connsiteX0" fmla="*/ 2253 w 578946"/>
                                  <a:gd name="connsiteY0" fmla="*/ 0 h 622735"/>
                                  <a:gd name="connsiteX1" fmla="*/ 2253 w 578946"/>
                                  <a:gd name="connsiteY1" fmla="*/ 0 h 622735"/>
                                  <a:gd name="connsiteX2" fmla="*/ 556502 w 578946"/>
                                  <a:gd name="connsiteY2" fmla="*/ 557354 h 622735"/>
                                  <a:gd name="connsiteX3" fmla="*/ 545156 w 578946"/>
                                  <a:gd name="connsiteY3" fmla="*/ 621032 h 622735"/>
                                  <a:gd name="connsiteX4" fmla="*/ 58086 w 578946"/>
                                  <a:gd name="connsiteY4" fmla="*/ 621039 h 622735"/>
                                  <a:gd name="connsiteX5" fmla="*/ 368 w 578946"/>
                                  <a:gd name="connsiteY5" fmla="*/ 537352 h 622735"/>
                                  <a:gd name="connsiteX6" fmla="*/ 2253 w 578946"/>
                                  <a:gd name="connsiteY6" fmla="*/ 0 h 622735"/>
                                  <a:gd name="connsiteX0" fmla="*/ 1890 w 578583"/>
                                  <a:gd name="connsiteY0" fmla="*/ 0 h 621060"/>
                                  <a:gd name="connsiteX1" fmla="*/ 1890 w 578583"/>
                                  <a:gd name="connsiteY1" fmla="*/ 0 h 621060"/>
                                  <a:gd name="connsiteX2" fmla="*/ 556139 w 578583"/>
                                  <a:gd name="connsiteY2" fmla="*/ 557354 h 621060"/>
                                  <a:gd name="connsiteX3" fmla="*/ 544793 w 578583"/>
                                  <a:gd name="connsiteY3" fmla="*/ 621032 h 621060"/>
                                  <a:gd name="connsiteX4" fmla="*/ 57723 w 578583"/>
                                  <a:gd name="connsiteY4" fmla="*/ 621039 h 621060"/>
                                  <a:gd name="connsiteX5" fmla="*/ 5 w 578583"/>
                                  <a:gd name="connsiteY5" fmla="*/ 537352 h 621060"/>
                                  <a:gd name="connsiteX6" fmla="*/ 1890 w 578583"/>
                                  <a:gd name="connsiteY6" fmla="*/ 0 h 621060"/>
                                  <a:gd name="connsiteX0" fmla="*/ 1890 w 578583"/>
                                  <a:gd name="connsiteY0" fmla="*/ 0 h 621340"/>
                                  <a:gd name="connsiteX1" fmla="*/ 1890 w 578583"/>
                                  <a:gd name="connsiteY1" fmla="*/ 0 h 621340"/>
                                  <a:gd name="connsiteX2" fmla="*/ 556139 w 578583"/>
                                  <a:gd name="connsiteY2" fmla="*/ 557354 h 621340"/>
                                  <a:gd name="connsiteX3" fmla="*/ 544793 w 578583"/>
                                  <a:gd name="connsiteY3" fmla="*/ 621032 h 621340"/>
                                  <a:gd name="connsiteX4" fmla="*/ 57723 w 578583"/>
                                  <a:gd name="connsiteY4" fmla="*/ 621039 h 621340"/>
                                  <a:gd name="connsiteX5" fmla="*/ 5 w 578583"/>
                                  <a:gd name="connsiteY5" fmla="*/ 537352 h 621340"/>
                                  <a:gd name="connsiteX6" fmla="*/ 1890 w 578583"/>
                                  <a:gd name="connsiteY6" fmla="*/ 0 h 621340"/>
                                  <a:gd name="connsiteX0" fmla="*/ 4392 w 582975"/>
                                  <a:gd name="connsiteY0" fmla="*/ 83124 h 621238"/>
                                  <a:gd name="connsiteX1" fmla="*/ 6282 w 582975"/>
                                  <a:gd name="connsiteY1" fmla="*/ 0 h 621238"/>
                                  <a:gd name="connsiteX2" fmla="*/ 560531 w 582975"/>
                                  <a:gd name="connsiteY2" fmla="*/ 557354 h 621238"/>
                                  <a:gd name="connsiteX3" fmla="*/ 549185 w 582975"/>
                                  <a:gd name="connsiteY3" fmla="*/ 621032 h 621238"/>
                                  <a:gd name="connsiteX4" fmla="*/ 62115 w 582975"/>
                                  <a:gd name="connsiteY4" fmla="*/ 621039 h 621238"/>
                                  <a:gd name="connsiteX5" fmla="*/ 4397 w 582975"/>
                                  <a:gd name="connsiteY5" fmla="*/ 537352 h 621238"/>
                                  <a:gd name="connsiteX6" fmla="*/ 4392 w 582975"/>
                                  <a:gd name="connsiteY6" fmla="*/ 83124 h 621238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47246 h 585360"/>
                                  <a:gd name="connsiteX1" fmla="*/ 42967 w 582975"/>
                                  <a:gd name="connsiteY1" fmla="*/ 0 h 585360"/>
                                  <a:gd name="connsiteX2" fmla="*/ 560531 w 582975"/>
                                  <a:gd name="connsiteY2" fmla="*/ 521476 h 585360"/>
                                  <a:gd name="connsiteX3" fmla="*/ 549185 w 582975"/>
                                  <a:gd name="connsiteY3" fmla="*/ 585154 h 585360"/>
                                  <a:gd name="connsiteX4" fmla="*/ 62115 w 582975"/>
                                  <a:gd name="connsiteY4" fmla="*/ 585161 h 585360"/>
                                  <a:gd name="connsiteX5" fmla="*/ 4397 w 582975"/>
                                  <a:gd name="connsiteY5" fmla="*/ 501474 h 585360"/>
                                  <a:gd name="connsiteX6" fmla="*/ 4392 w 582975"/>
                                  <a:gd name="connsiteY6" fmla="*/ 47246 h 585360"/>
                                  <a:gd name="connsiteX0" fmla="*/ 4392 w 582975"/>
                                  <a:gd name="connsiteY0" fmla="*/ 65537 h 603651"/>
                                  <a:gd name="connsiteX1" fmla="*/ 42967 w 582975"/>
                                  <a:gd name="connsiteY1" fmla="*/ 18291 h 603651"/>
                                  <a:gd name="connsiteX2" fmla="*/ 560531 w 582975"/>
                                  <a:gd name="connsiteY2" fmla="*/ 539767 h 603651"/>
                                  <a:gd name="connsiteX3" fmla="*/ 549185 w 582975"/>
                                  <a:gd name="connsiteY3" fmla="*/ 603445 h 603651"/>
                                  <a:gd name="connsiteX4" fmla="*/ 62115 w 582975"/>
                                  <a:gd name="connsiteY4" fmla="*/ 603452 h 603651"/>
                                  <a:gd name="connsiteX5" fmla="*/ 4397 w 582975"/>
                                  <a:gd name="connsiteY5" fmla="*/ 519765 h 603651"/>
                                  <a:gd name="connsiteX6" fmla="*/ 4392 w 582975"/>
                                  <a:gd name="connsiteY6" fmla="*/ 65537 h 603651"/>
                                  <a:gd name="connsiteX0" fmla="*/ 4392 w 582975"/>
                                  <a:gd name="connsiteY0" fmla="*/ 61685 h 599799"/>
                                  <a:gd name="connsiteX1" fmla="*/ 42967 w 582975"/>
                                  <a:gd name="connsiteY1" fmla="*/ 14439 h 599799"/>
                                  <a:gd name="connsiteX2" fmla="*/ 560531 w 582975"/>
                                  <a:gd name="connsiteY2" fmla="*/ 535915 h 599799"/>
                                  <a:gd name="connsiteX3" fmla="*/ 549185 w 582975"/>
                                  <a:gd name="connsiteY3" fmla="*/ 599593 h 599799"/>
                                  <a:gd name="connsiteX4" fmla="*/ 62115 w 582975"/>
                                  <a:gd name="connsiteY4" fmla="*/ 599600 h 599799"/>
                                  <a:gd name="connsiteX5" fmla="*/ 4397 w 582975"/>
                                  <a:gd name="connsiteY5" fmla="*/ 515913 h 599799"/>
                                  <a:gd name="connsiteX6" fmla="*/ 4392 w 582975"/>
                                  <a:gd name="connsiteY6" fmla="*/ 61685 h 599799"/>
                                  <a:gd name="connsiteX0" fmla="*/ 4392 w 582975"/>
                                  <a:gd name="connsiteY0" fmla="*/ 50163 h 588277"/>
                                  <a:gd name="connsiteX1" fmla="*/ 55727 w 582975"/>
                                  <a:gd name="connsiteY1" fmla="*/ 17271 h 588277"/>
                                  <a:gd name="connsiteX2" fmla="*/ 560531 w 582975"/>
                                  <a:gd name="connsiteY2" fmla="*/ 524393 h 588277"/>
                                  <a:gd name="connsiteX3" fmla="*/ 549185 w 582975"/>
                                  <a:gd name="connsiteY3" fmla="*/ 588071 h 588277"/>
                                  <a:gd name="connsiteX4" fmla="*/ 62115 w 582975"/>
                                  <a:gd name="connsiteY4" fmla="*/ 588078 h 588277"/>
                                  <a:gd name="connsiteX5" fmla="*/ 4397 w 582975"/>
                                  <a:gd name="connsiteY5" fmla="*/ 504391 h 588277"/>
                                  <a:gd name="connsiteX6" fmla="*/ 4392 w 582975"/>
                                  <a:gd name="connsiteY6" fmla="*/ 50163 h 588277"/>
                                  <a:gd name="connsiteX0" fmla="*/ 247 w 578830"/>
                                  <a:gd name="connsiteY0" fmla="*/ 50163 h 588277"/>
                                  <a:gd name="connsiteX1" fmla="*/ 51582 w 578830"/>
                                  <a:gd name="connsiteY1" fmla="*/ 17271 h 588277"/>
                                  <a:gd name="connsiteX2" fmla="*/ 556386 w 578830"/>
                                  <a:gd name="connsiteY2" fmla="*/ 524393 h 588277"/>
                                  <a:gd name="connsiteX3" fmla="*/ 545040 w 578830"/>
                                  <a:gd name="connsiteY3" fmla="*/ 588071 h 588277"/>
                                  <a:gd name="connsiteX4" fmla="*/ 57970 w 578830"/>
                                  <a:gd name="connsiteY4" fmla="*/ 588078 h 588277"/>
                                  <a:gd name="connsiteX5" fmla="*/ 252 w 578830"/>
                                  <a:gd name="connsiteY5" fmla="*/ 504391 h 588277"/>
                                  <a:gd name="connsiteX6" fmla="*/ 247 w 578830"/>
                                  <a:gd name="connsiteY6" fmla="*/ 50163 h 588277"/>
                                  <a:gd name="connsiteX0" fmla="*/ 247 w 578830"/>
                                  <a:gd name="connsiteY0" fmla="*/ 50163 h 588090"/>
                                  <a:gd name="connsiteX1" fmla="*/ 51582 w 578830"/>
                                  <a:gd name="connsiteY1" fmla="*/ 17271 h 588090"/>
                                  <a:gd name="connsiteX2" fmla="*/ 556386 w 578830"/>
                                  <a:gd name="connsiteY2" fmla="*/ 524393 h 588090"/>
                                  <a:gd name="connsiteX3" fmla="*/ 545040 w 578830"/>
                                  <a:gd name="connsiteY3" fmla="*/ 588071 h 588090"/>
                                  <a:gd name="connsiteX4" fmla="*/ 57970 w 578830"/>
                                  <a:gd name="connsiteY4" fmla="*/ 588078 h 588090"/>
                                  <a:gd name="connsiteX5" fmla="*/ 252 w 578830"/>
                                  <a:gd name="connsiteY5" fmla="*/ 504391 h 588090"/>
                                  <a:gd name="connsiteX6" fmla="*/ 247 w 578830"/>
                                  <a:gd name="connsiteY6" fmla="*/ 50163 h 588090"/>
                                  <a:gd name="connsiteX0" fmla="*/ 5337 w 583920"/>
                                  <a:gd name="connsiteY0" fmla="*/ 50163 h 589443"/>
                                  <a:gd name="connsiteX1" fmla="*/ 56672 w 583920"/>
                                  <a:gd name="connsiteY1" fmla="*/ 17271 h 589443"/>
                                  <a:gd name="connsiteX2" fmla="*/ 561476 w 583920"/>
                                  <a:gd name="connsiteY2" fmla="*/ 524393 h 589443"/>
                                  <a:gd name="connsiteX3" fmla="*/ 550130 w 583920"/>
                                  <a:gd name="connsiteY3" fmla="*/ 588071 h 589443"/>
                                  <a:gd name="connsiteX4" fmla="*/ 75817 w 583920"/>
                                  <a:gd name="connsiteY4" fmla="*/ 589289 h 589443"/>
                                  <a:gd name="connsiteX5" fmla="*/ 5342 w 583920"/>
                                  <a:gd name="connsiteY5" fmla="*/ 504391 h 589443"/>
                                  <a:gd name="connsiteX6" fmla="*/ 5337 w 583920"/>
                                  <a:gd name="connsiteY6" fmla="*/ 50163 h 589443"/>
                                  <a:gd name="connsiteX0" fmla="*/ 415 w 578998"/>
                                  <a:gd name="connsiteY0" fmla="*/ 50163 h 589443"/>
                                  <a:gd name="connsiteX1" fmla="*/ 51750 w 578998"/>
                                  <a:gd name="connsiteY1" fmla="*/ 17271 h 589443"/>
                                  <a:gd name="connsiteX2" fmla="*/ 556554 w 578998"/>
                                  <a:gd name="connsiteY2" fmla="*/ 524393 h 589443"/>
                                  <a:gd name="connsiteX3" fmla="*/ 545208 w 578998"/>
                                  <a:gd name="connsiteY3" fmla="*/ 588071 h 589443"/>
                                  <a:gd name="connsiteX4" fmla="*/ 70895 w 578998"/>
                                  <a:gd name="connsiteY4" fmla="*/ 589289 h 589443"/>
                                  <a:gd name="connsiteX5" fmla="*/ 420 w 578998"/>
                                  <a:gd name="connsiteY5" fmla="*/ 504391 h 589443"/>
                                  <a:gd name="connsiteX6" fmla="*/ 415 w 578998"/>
                                  <a:gd name="connsiteY6" fmla="*/ 50163 h 589443"/>
                                  <a:gd name="connsiteX0" fmla="*/ 115 w 578698"/>
                                  <a:gd name="connsiteY0" fmla="*/ 50163 h 589303"/>
                                  <a:gd name="connsiteX1" fmla="*/ 51450 w 578698"/>
                                  <a:gd name="connsiteY1" fmla="*/ 17271 h 589303"/>
                                  <a:gd name="connsiteX2" fmla="*/ 556254 w 578698"/>
                                  <a:gd name="connsiteY2" fmla="*/ 524393 h 589303"/>
                                  <a:gd name="connsiteX3" fmla="*/ 544908 w 578698"/>
                                  <a:gd name="connsiteY3" fmla="*/ 588071 h 589303"/>
                                  <a:gd name="connsiteX4" fmla="*/ 70595 w 578698"/>
                                  <a:gd name="connsiteY4" fmla="*/ 589289 h 589303"/>
                                  <a:gd name="connsiteX5" fmla="*/ 120 w 578698"/>
                                  <a:gd name="connsiteY5" fmla="*/ 504391 h 589303"/>
                                  <a:gd name="connsiteX6" fmla="*/ 115 w 578698"/>
                                  <a:gd name="connsiteY6" fmla="*/ 50163 h 589303"/>
                                  <a:gd name="connsiteX0" fmla="*/ 115 w 570753"/>
                                  <a:gd name="connsiteY0" fmla="*/ 50163 h 589303"/>
                                  <a:gd name="connsiteX1" fmla="*/ 51450 w 570753"/>
                                  <a:gd name="connsiteY1" fmla="*/ 17271 h 589303"/>
                                  <a:gd name="connsiteX2" fmla="*/ 537110 w 570753"/>
                                  <a:gd name="connsiteY2" fmla="*/ 505248 h 589303"/>
                                  <a:gd name="connsiteX3" fmla="*/ 544908 w 570753"/>
                                  <a:gd name="connsiteY3" fmla="*/ 588071 h 589303"/>
                                  <a:gd name="connsiteX4" fmla="*/ 70595 w 570753"/>
                                  <a:gd name="connsiteY4" fmla="*/ 589289 h 589303"/>
                                  <a:gd name="connsiteX5" fmla="*/ 120 w 570753"/>
                                  <a:gd name="connsiteY5" fmla="*/ 504391 h 589303"/>
                                  <a:gd name="connsiteX6" fmla="*/ 115 w 570753"/>
                                  <a:gd name="connsiteY6" fmla="*/ 50163 h 589303"/>
                                  <a:gd name="connsiteX0" fmla="*/ 1792 w 561230"/>
                                  <a:gd name="connsiteY0" fmla="*/ 50163 h 595062"/>
                                  <a:gd name="connsiteX1" fmla="*/ 53127 w 561230"/>
                                  <a:gd name="connsiteY1" fmla="*/ 17271 h 595062"/>
                                  <a:gd name="connsiteX2" fmla="*/ 538787 w 561230"/>
                                  <a:gd name="connsiteY2" fmla="*/ 505248 h 595062"/>
                                  <a:gd name="connsiteX3" fmla="*/ 527440 w 561230"/>
                                  <a:gd name="connsiteY3" fmla="*/ 587209 h 595062"/>
                                  <a:gd name="connsiteX4" fmla="*/ 72272 w 561230"/>
                                  <a:gd name="connsiteY4" fmla="*/ 589289 h 595062"/>
                                  <a:gd name="connsiteX5" fmla="*/ 1797 w 561230"/>
                                  <a:gd name="connsiteY5" fmla="*/ 504391 h 595062"/>
                                  <a:gd name="connsiteX6" fmla="*/ 1792 w 561230"/>
                                  <a:gd name="connsiteY6" fmla="*/ 50163 h 595062"/>
                                  <a:gd name="connsiteX0" fmla="*/ 1792 w 566854"/>
                                  <a:gd name="connsiteY0" fmla="*/ 50163 h 595062"/>
                                  <a:gd name="connsiteX1" fmla="*/ 53127 w 566854"/>
                                  <a:gd name="connsiteY1" fmla="*/ 17271 h 595062"/>
                                  <a:gd name="connsiteX2" fmla="*/ 538787 w 566854"/>
                                  <a:gd name="connsiteY2" fmla="*/ 505248 h 595062"/>
                                  <a:gd name="connsiteX3" fmla="*/ 527440 w 566854"/>
                                  <a:gd name="connsiteY3" fmla="*/ 587209 h 595062"/>
                                  <a:gd name="connsiteX4" fmla="*/ 72272 w 566854"/>
                                  <a:gd name="connsiteY4" fmla="*/ 589289 h 595062"/>
                                  <a:gd name="connsiteX5" fmla="*/ 1797 w 566854"/>
                                  <a:gd name="connsiteY5" fmla="*/ 504391 h 595062"/>
                                  <a:gd name="connsiteX6" fmla="*/ 1792 w 566854"/>
                                  <a:gd name="connsiteY6" fmla="*/ 50163 h 595062"/>
                                  <a:gd name="connsiteX0" fmla="*/ 2387 w 567449"/>
                                  <a:gd name="connsiteY0" fmla="*/ 50163 h 589314"/>
                                  <a:gd name="connsiteX1" fmla="*/ 53722 w 567449"/>
                                  <a:gd name="connsiteY1" fmla="*/ 17271 h 589314"/>
                                  <a:gd name="connsiteX2" fmla="*/ 539382 w 567449"/>
                                  <a:gd name="connsiteY2" fmla="*/ 505248 h 589314"/>
                                  <a:gd name="connsiteX3" fmla="*/ 528035 w 567449"/>
                                  <a:gd name="connsiteY3" fmla="*/ 587209 h 589314"/>
                                  <a:gd name="connsiteX4" fmla="*/ 72867 w 567449"/>
                                  <a:gd name="connsiteY4" fmla="*/ 589289 h 589314"/>
                                  <a:gd name="connsiteX5" fmla="*/ 2392 w 567449"/>
                                  <a:gd name="connsiteY5" fmla="*/ 504391 h 589314"/>
                                  <a:gd name="connsiteX6" fmla="*/ 2387 w 567449"/>
                                  <a:gd name="connsiteY6" fmla="*/ 50163 h 589314"/>
                                  <a:gd name="connsiteX0" fmla="*/ 115 w 565177"/>
                                  <a:gd name="connsiteY0" fmla="*/ 50163 h 589314"/>
                                  <a:gd name="connsiteX1" fmla="*/ 51450 w 565177"/>
                                  <a:gd name="connsiteY1" fmla="*/ 17271 h 589314"/>
                                  <a:gd name="connsiteX2" fmla="*/ 537110 w 565177"/>
                                  <a:gd name="connsiteY2" fmla="*/ 505248 h 589314"/>
                                  <a:gd name="connsiteX3" fmla="*/ 525763 w 565177"/>
                                  <a:gd name="connsiteY3" fmla="*/ 587209 h 589314"/>
                                  <a:gd name="connsiteX4" fmla="*/ 70595 w 565177"/>
                                  <a:gd name="connsiteY4" fmla="*/ 589289 h 589314"/>
                                  <a:gd name="connsiteX5" fmla="*/ 120 w 565177"/>
                                  <a:gd name="connsiteY5" fmla="*/ 504391 h 589314"/>
                                  <a:gd name="connsiteX6" fmla="*/ 115 w 565177"/>
                                  <a:gd name="connsiteY6" fmla="*/ 50163 h 589314"/>
                                </a:gdLst>
                                <a:ahLst/>
                                <a:cxnLst>
                                  <a:cxn ang="0">
                                    <a:pos x="connsiteX0" y="connsiteY0"/>
                                  </a:cxn>
                                  <a:cxn ang="0">
                                    <a:pos x="connsiteX1" y="connsiteY1"/>
                                  </a:cxn>
                                  <a:cxn ang="0">
                                    <a:pos x="connsiteX2" y="connsiteY2"/>
                                  </a:cxn>
                                  <a:cxn ang="0">
                                    <a:pos x="connsiteX3" y="connsiteY3"/>
                                  </a:cxn>
                                  <a:cxn ang="0">
                                    <a:pos x="connsiteX4" y="connsiteY4"/>
                                  </a:cxn>
                                  <a:cxn ang="0">
                                    <a:pos x="connsiteX5" y="connsiteY5"/>
                                  </a:cxn>
                                  <a:cxn ang="0">
                                    <a:pos x="connsiteX6" y="connsiteY6"/>
                                  </a:cxn>
                                </a:cxnLst>
                                <a:rect l="l" t="t" r="r" b="b"/>
                                <a:pathLst>
                                  <a:path w="565177" h="589314">
                                    <a:moveTo>
                                      <a:pt x="115" y="50163"/>
                                    </a:moveTo>
                                    <a:cubicBezTo>
                                      <a:pt x="-1382" y="12906"/>
                                      <a:pt x="17857" y="-21986"/>
                                      <a:pt x="51450" y="17271"/>
                                    </a:cubicBezTo>
                                    <a:lnTo>
                                      <a:pt x="537110" y="505248"/>
                                    </a:lnTo>
                                    <a:cubicBezTo>
                                      <a:pt x="577989" y="542417"/>
                                      <a:pt x="574221" y="585914"/>
                                      <a:pt x="525763" y="587209"/>
                                    </a:cubicBezTo>
                                    <a:lnTo>
                                      <a:pt x="70595" y="589289"/>
                                    </a:lnTo>
                                    <a:cubicBezTo>
                                      <a:pt x="16486" y="589837"/>
                                      <a:pt x="-896" y="582289"/>
                                      <a:pt x="120" y="504391"/>
                                    </a:cubicBezTo>
                                    <a:cubicBezTo>
                                      <a:pt x="1136" y="426493"/>
                                      <a:pt x="-417" y="240438"/>
                                      <a:pt x="115" y="50163"/>
                                    </a:cubicBezTo>
                                    <a:close/>
                                  </a:path>
                                </a:pathLst>
                              </a:custGeom>
                              <a:solidFill>
                                <a:srgbClr val="C7025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0EC8CD05" w14:textId="77777777" w:rsidR="006442D5" w:rsidRPr="00EF4842" w:rsidRDefault="006442D5" w:rsidP="006442D5">
                                  <w:pPr>
                                    <w:jc w:val="center"/>
                                    <w:rPr>
                                      <w:color w:val="FFFFFF" w:themeColor="background1"/>
                                      <w:lang w:val="nl-NL"/>
                                      <w14:textFill>
                                        <w14:noFill/>
                                      </w14:textFill>
                                    </w:rPr>
                                  </w:pP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6" name="Oval 146"/>
                            <wps:cNvSpPr/>
                            <wps:spPr>
                              <a:xfrm>
                                <a:off x="64466" y="123744"/>
                                <a:ext cx="92550" cy="92539"/>
                              </a:xfrm>
                              <a:prstGeom prst="ellipse">
                                <a:avLst/>
                              </a:prstGeom>
                              <a:solidFill>
                                <a:srgbClr val="C7025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7" name="Rounded Rectangle 147"/>
                            <wps:cNvSpPr/>
                            <wps:spPr>
                              <a:xfrm rot="2281630">
                                <a:off x="171233" y="273149"/>
                                <a:ext cx="85066" cy="79977"/>
                              </a:xfrm>
                              <a:prstGeom prst="roundRect">
                                <a:avLst>
                                  <a:gd name="adj" fmla="val 10060"/>
                                </a:avLst>
                              </a:prstGeom>
                              <a:solidFill>
                                <a:srgbClr val="9FBC3B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148" name="Rounded Rectangle 5"/>
                          <wps:cNvSpPr/>
                          <wps:spPr>
                            <a:xfrm rot="10465837" flipV="1">
                              <a:off x="164540" y="44310"/>
                              <a:ext cx="254000" cy="154305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C70251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3E958DD2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49" name="Rounded Rectangle 149"/>
                          <wps:cNvSpPr/>
                          <wps:spPr>
                            <a:xfrm rot="4556299">
                              <a:off x="249748" y="253776"/>
                              <a:ext cx="77470" cy="72390"/>
                            </a:xfrm>
                            <a:prstGeom prst="roundRect">
                              <a:avLst>
                                <a:gd name="adj" fmla="val 10060"/>
                              </a:avLst>
                            </a:prstGeom>
                            <a:solidFill>
                              <a:srgbClr val="9FBC3B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  <wps:wsp>
                          <wps:cNvPr id="150" name="Rounded Rectangle 5"/>
                          <wps:cNvSpPr/>
                          <wps:spPr>
                            <a:xfrm rot="21210046" flipH="1" flipV="1">
                              <a:off x="0" y="257804"/>
                              <a:ext cx="195580" cy="114300"/>
                            </a:xfrm>
                            <a:custGeom>
                              <a:avLst/>
                              <a:gdLst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0 h 621030"/>
                                <a:gd name="connsiteX4" fmla="*/ 621030 w 621030"/>
                                <a:gd name="connsiteY4" fmla="*/ 621030 h 621030"/>
                                <a:gd name="connsiteX5" fmla="*/ 62103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621030 h 621030"/>
                                <a:gd name="connsiteX8" fmla="*/ 0 w 621030"/>
                                <a:gd name="connsiteY8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0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761398"/>
                                <a:gd name="connsiteY0" fmla="*/ 0 h 621030"/>
                                <a:gd name="connsiteX1" fmla="*/ 0 w 761398"/>
                                <a:gd name="connsiteY1" fmla="*/ 0 h 621030"/>
                                <a:gd name="connsiteX2" fmla="*/ 761398 w 761398"/>
                                <a:gd name="connsiteY2" fmla="*/ 386561 h 621030"/>
                                <a:gd name="connsiteX3" fmla="*/ 621030 w 761398"/>
                                <a:gd name="connsiteY3" fmla="*/ 621030 h 621030"/>
                                <a:gd name="connsiteX4" fmla="*/ 621030 w 761398"/>
                                <a:gd name="connsiteY4" fmla="*/ 621030 h 621030"/>
                                <a:gd name="connsiteX5" fmla="*/ 0 w 761398"/>
                                <a:gd name="connsiteY5" fmla="*/ 621030 h 621030"/>
                                <a:gd name="connsiteX6" fmla="*/ 0 w 761398"/>
                                <a:gd name="connsiteY6" fmla="*/ 621030 h 621030"/>
                                <a:gd name="connsiteX7" fmla="*/ 0 w 761398"/>
                                <a:gd name="connsiteY7" fmla="*/ 0 h 621030"/>
                                <a:gd name="connsiteX0" fmla="*/ 0 w 731839"/>
                                <a:gd name="connsiteY0" fmla="*/ 0 h 621030"/>
                                <a:gd name="connsiteX1" fmla="*/ 0 w 731839"/>
                                <a:gd name="connsiteY1" fmla="*/ 0 h 621030"/>
                                <a:gd name="connsiteX2" fmla="*/ 731839 w 731839"/>
                                <a:gd name="connsiteY2" fmla="*/ 182198 h 621030"/>
                                <a:gd name="connsiteX3" fmla="*/ 621030 w 731839"/>
                                <a:gd name="connsiteY3" fmla="*/ 621030 h 621030"/>
                                <a:gd name="connsiteX4" fmla="*/ 621030 w 731839"/>
                                <a:gd name="connsiteY4" fmla="*/ 621030 h 621030"/>
                                <a:gd name="connsiteX5" fmla="*/ 0 w 731839"/>
                                <a:gd name="connsiteY5" fmla="*/ 621030 h 621030"/>
                                <a:gd name="connsiteX6" fmla="*/ 0 w 731839"/>
                                <a:gd name="connsiteY6" fmla="*/ 621030 h 621030"/>
                                <a:gd name="connsiteX7" fmla="*/ 0 w 731839"/>
                                <a:gd name="connsiteY7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621030 w 621030"/>
                                <a:gd name="connsiteY2" fmla="*/ 621030 h 621030"/>
                                <a:gd name="connsiteX3" fmla="*/ 621030 w 621030"/>
                                <a:gd name="connsiteY3" fmla="*/ 621030 h 621030"/>
                                <a:gd name="connsiteX4" fmla="*/ 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0 h 621030"/>
                                <a:gd name="connsiteX0" fmla="*/ 0 w 621030"/>
                                <a:gd name="connsiteY0" fmla="*/ 0 h 621030"/>
                                <a:gd name="connsiteX1" fmla="*/ 0 w 621030"/>
                                <a:gd name="connsiteY1" fmla="*/ 0 h 621030"/>
                                <a:gd name="connsiteX2" fmla="*/ 578180 w 621030"/>
                                <a:gd name="connsiteY2" fmla="*/ 581282 h 621030"/>
                                <a:gd name="connsiteX3" fmla="*/ 621030 w 621030"/>
                                <a:gd name="connsiteY3" fmla="*/ 621030 h 621030"/>
                                <a:gd name="connsiteX4" fmla="*/ 621030 w 621030"/>
                                <a:gd name="connsiteY4" fmla="*/ 621030 h 621030"/>
                                <a:gd name="connsiteX5" fmla="*/ 0 w 621030"/>
                                <a:gd name="connsiteY5" fmla="*/ 621030 h 621030"/>
                                <a:gd name="connsiteX6" fmla="*/ 0 w 621030"/>
                                <a:gd name="connsiteY6" fmla="*/ 621030 h 621030"/>
                                <a:gd name="connsiteX7" fmla="*/ 0 w 621030"/>
                                <a:gd name="connsiteY7" fmla="*/ 0 h 621030"/>
                                <a:gd name="connsiteX0" fmla="*/ 0 w 621030"/>
                                <a:gd name="connsiteY0" fmla="*/ 0 h 621032"/>
                                <a:gd name="connsiteX1" fmla="*/ 0 w 621030"/>
                                <a:gd name="connsiteY1" fmla="*/ 0 h 621032"/>
                                <a:gd name="connsiteX2" fmla="*/ 578180 w 621030"/>
                                <a:gd name="connsiteY2" fmla="*/ 581282 h 621032"/>
                                <a:gd name="connsiteX3" fmla="*/ 621030 w 621030"/>
                                <a:gd name="connsiteY3" fmla="*/ 621030 h 621032"/>
                                <a:gd name="connsiteX4" fmla="*/ 542903 w 621030"/>
                                <a:gd name="connsiteY4" fmla="*/ 621032 h 621032"/>
                                <a:gd name="connsiteX5" fmla="*/ 0 w 621030"/>
                                <a:gd name="connsiteY5" fmla="*/ 621030 h 621032"/>
                                <a:gd name="connsiteX6" fmla="*/ 0 w 621030"/>
                                <a:gd name="connsiteY6" fmla="*/ 621030 h 621032"/>
                                <a:gd name="connsiteX7" fmla="*/ 0 w 621030"/>
                                <a:gd name="connsiteY7" fmla="*/ 0 h 621032"/>
                                <a:gd name="connsiteX0" fmla="*/ 0 w 578180"/>
                                <a:gd name="connsiteY0" fmla="*/ 0 h 621032"/>
                                <a:gd name="connsiteX1" fmla="*/ 0 w 578180"/>
                                <a:gd name="connsiteY1" fmla="*/ 0 h 621032"/>
                                <a:gd name="connsiteX2" fmla="*/ 578180 w 578180"/>
                                <a:gd name="connsiteY2" fmla="*/ 581282 h 621032"/>
                                <a:gd name="connsiteX3" fmla="*/ 542903 w 578180"/>
                                <a:gd name="connsiteY3" fmla="*/ 621032 h 621032"/>
                                <a:gd name="connsiteX4" fmla="*/ 0 w 578180"/>
                                <a:gd name="connsiteY4" fmla="*/ 621030 h 621032"/>
                                <a:gd name="connsiteX5" fmla="*/ 0 w 578180"/>
                                <a:gd name="connsiteY5" fmla="*/ 621030 h 621032"/>
                                <a:gd name="connsiteX6" fmla="*/ 0 w 578180"/>
                                <a:gd name="connsiteY6" fmla="*/ 0 h 621032"/>
                                <a:gd name="connsiteX0" fmla="*/ 0 w 596277"/>
                                <a:gd name="connsiteY0" fmla="*/ 0 h 621032"/>
                                <a:gd name="connsiteX1" fmla="*/ 0 w 596277"/>
                                <a:gd name="connsiteY1" fmla="*/ 0 h 621032"/>
                                <a:gd name="connsiteX2" fmla="*/ 578180 w 596277"/>
                                <a:gd name="connsiteY2" fmla="*/ 581282 h 621032"/>
                                <a:gd name="connsiteX3" fmla="*/ 542903 w 596277"/>
                                <a:gd name="connsiteY3" fmla="*/ 621032 h 621032"/>
                                <a:gd name="connsiteX4" fmla="*/ 0 w 596277"/>
                                <a:gd name="connsiteY4" fmla="*/ 621030 h 621032"/>
                                <a:gd name="connsiteX5" fmla="*/ 0 w 596277"/>
                                <a:gd name="connsiteY5" fmla="*/ 621030 h 621032"/>
                                <a:gd name="connsiteX6" fmla="*/ 0 w 596277"/>
                                <a:gd name="connsiteY6" fmla="*/ 0 h 621032"/>
                                <a:gd name="connsiteX0" fmla="*/ 0 w 608634"/>
                                <a:gd name="connsiteY0" fmla="*/ 0 h 622132"/>
                                <a:gd name="connsiteX1" fmla="*/ 0 w 608634"/>
                                <a:gd name="connsiteY1" fmla="*/ 0 h 622132"/>
                                <a:gd name="connsiteX2" fmla="*/ 578180 w 608634"/>
                                <a:gd name="connsiteY2" fmla="*/ 581282 h 622132"/>
                                <a:gd name="connsiteX3" fmla="*/ 542903 w 608634"/>
                                <a:gd name="connsiteY3" fmla="*/ 621032 h 622132"/>
                                <a:gd name="connsiteX4" fmla="*/ 0 w 608634"/>
                                <a:gd name="connsiteY4" fmla="*/ 621030 h 622132"/>
                                <a:gd name="connsiteX5" fmla="*/ 0 w 608634"/>
                                <a:gd name="connsiteY5" fmla="*/ 621030 h 622132"/>
                                <a:gd name="connsiteX6" fmla="*/ 0 w 608634"/>
                                <a:gd name="connsiteY6" fmla="*/ 0 h 622132"/>
                                <a:gd name="connsiteX0" fmla="*/ 0 w 594649"/>
                                <a:gd name="connsiteY0" fmla="*/ 0 h 621032"/>
                                <a:gd name="connsiteX1" fmla="*/ 0 w 594649"/>
                                <a:gd name="connsiteY1" fmla="*/ 0 h 621032"/>
                                <a:gd name="connsiteX2" fmla="*/ 554249 w 594649"/>
                                <a:gd name="connsiteY2" fmla="*/ 557354 h 621032"/>
                                <a:gd name="connsiteX3" fmla="*/ 542903 w 594649"/>
                                <a:gd name="connsiteY3" fmla="*/ 621032 h 621032"/>
                                <a:gd name="connsiteX4" fmla="*/ 0 w 594649"/>
                                <a:gd name="connsiteY4" fmla="*/ 621030 h 621032"/>
                                <a:gd name="connsiteX5" fmla="*/ 0 w 594649"/>
                                <a:gd name="connsiteY5" fmla="*/ 621030 h 621032"/>
                                <a:gd name="connsiteX6" fmla="*/ 0 w 594649"/>
                                <a:gd name="connsiteY6" fmla="*/ 0 h 621032"/>
                                <a:gd name="connsiteX0" fmla="*/ 0 w 583935"/>
                                <a:gd name="connsiteY0" fmla="*/ 0 h 621032"/>
                                <a:gd name="connsiteX1" fmla="*/ 0 w 583935"/>
                                <a:gd name="connsiteY1" fmla="*/ 0 h 621032"/>
                                <a:gd name="connsiteX2" fmla="*/ 554249 w 583935"/>
                                <a:gd name="connsiteY2" fmla="*/ 557354 h 621032"/>
                                <a:gd name="connsiteX3" fmla="*/ 542903 w 583935"/>
                                <a:gd name="connsiteY3" fmla="*/ 621032 h 621032"/>
                                <a:gd name="connsiteX4" fmla="*/ 0 w 583935"/>
                                <a:gd name="connsiteY4" fmla="*/ 621030 h 621032"/>
                                <a:gd name="connsiteX5" fmla="*/ 0 w 583935"/>
                                <a:gd name="connsiteY5" fmla="*/ 621030 h 621032"/>
                                <a:gd name="connsiteX6" fmla="*/ 0 w 583935"/>
                                <a:gd name="connsiteY6" fmla="*/ 0 h 621032"/>
                                <a:gd name="connsiteX0" fmla="*/ 0 w 580988"/>
                                <a:gd name="connsiteY0" fmla="*/ 0 h 621032"/>
                                <a:gd name="connsiteX1" fmla="*/ 0 w 580988"/>
                                <a:gd name="connsiteY1" fmla="*/ 0 h 621032"/>
                                <a:gd name="connsiteX2" fmla="*/ 554249 w 580988"/>
                                <a:gd name="connsiteY2" fmla="*/ 557354 h 621032"/>
                                <a:gd name="connsiteX3" fmla="*/ 542903 w 580988"/>
                                <a:gd name="connsiteY3" fmla="*/ 621032 h 621032"/>
                                <a:gd name="connsiteX4" fmla="*/ 0 w 580988"/>
                                <a:gd name="connsiteY4" fmla="*/ 621030 h 621032"/>
                                <a:gd name="connsiteX5" fmla="*/ 0 w 580988"/>
                                <a:gd name="connsiteY5" fmla="*/ 621030 h 621032"/>
                                <a:gd name="connsiteX6" fmla="*/ 0 w 580988"/>
                                <a:gd name="connsiteY6" fmla="*/ 0 h 621032"/>
                                <a:gd name="connsiteX0" fmla="*/ 0 w 571580"/>
                                <a:gd name="connsiteY0" fmla="*/ 0 h 621032"/>
                                <a:gd name="connsiteX1" fmla="*/ 0 w 571580"/>
                                <a:gd name="connsiteY1" fmla="*/ 0 h 621032"/>
                                <a:gd name="connsiteX2" fmla="*/ 554249 w 571580"/>
                                <a:gd name="connsiteY2" fmla="*/ 557354 h 621032"/>
                                <a:gd name="connsiteX3" fmla="*/ 542903 w 571580"/>
                                <a:gd name="connsiteY3" fmla="*/ 621032 h 621032"/>
                                <a:gd name="connsiteX4" fmla="*/ 0 w 571580"/>
                                <a:gd name="connsiteY4" fmla="*/ 621030 h 621032"/>
                                <a:gd name="connsiteX5" fmla="*/ 0 w 571580"/>
                                <a:gd name="connsiteY5" fmla="*/ 621030 h 621032"/>
                                <a:gd name="connsiteX6" fmla="*/ 0 w 571580"/>
                                <a:gd name="connsiteY6" fmla="*/ 0 h 621032"/>
                                <a:gd name="connsiteX0" fmla="*/ 0 w 576693"/>
                                <a:gd name="connsiteY0" fmla="*/ 0 h 621032"/>
                                <a:gd name="connsiteX1" fmla="*/ 0 w 576693"/>
                                <a:gd name="connsiteY1" fmla="*/ 0 h 621032"/>
                                <a:gd name="connsiteX2" fmla="*/ 554249 w 576693"/>
                                <a:gd name="connsiteY2" fmla="*/ 557354 h 621032"/>
                                <a:gd name="connsiteX3" fmla="*/ 542903 w 576693"/>
                                <a:gd name="connsiteY3" fmla="*/ 621032 h 621032"/>
                                <a:gd name="connsiteX4" fmla="*/ 0 w 576693"/>
                                <a:gd name="connsiteY4" fmla="*/ 621030 h 621032"/>
                                <a:gd name="connsiteX5" fmla="*/ 0 w 576693"/>
                                <a:gd name="connsiteY5" fmla="*/ 621030 h 621032"/>
                                <a:gd name="connsiteX6" fmla="*/ 0 w 576693"/>
                                <a:gd name="connsiteY6" fmla="*/ 0 h 621032"/>
                                <a:gd name="connsiteX0" fmla="*/ 1596 w 578289"/>
                                <a:gd name="connsiteY0" fmla="*/ 0 h 621032"/>
                                <a:gd name="connsiteX1" fmla="*/ 1596 w 578289"/>
                                <a:gd name="connsiteY1" fmla="*/ 0 h 621032"/>
                                <a:gd name="connsiteX2" fmla="*/ 555845 w 578289"/>
                                <a:gd name="connsiteY2" fmla="*/ 557354 h 621032"/>
                                <a:gd name="connsiteX3" fmla="*/ 544499 w 578289"/>
                                <a:gd name="connsiteY3" fmla="*/ 621032 h 621032"/>
                                <a:gd name="connsiteX4" fmla="*/ 1596 w 578289"/>
                                <a:gd name="connsiteY4" fmla="*/ 621030 h 621032"/>
                                <a:gd name="connsiteX5" fmla="*/ 0 w 578289"/>
                                <a:gd name="connsiteY5" fmla="*/ 570824 h 621032"/>
                                <a:gd name="connsiteX6" fmla="*/ 1596 w 578289"/>
                                <a:gd name="connsiteY6" fmla="*/ 0 h 621032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596 w 578289"/>
                                <a:gd name="connsiteY0" fmla="*/ 0 h 621034"/>
                                <a:gd name="connsiteX1" fmla="*/ 1596 w 578289"/>
                                <a:gd name="connsiteY1" fmla="*/ 0 h 621034"/>
                                <a:gd name="connsiteX2" fmla="*/ 555845 w 578289"/>
                                <a:gd name="connsiteY2" fmla="*/ 557354 h 621034"/>
                                <a:gd name="connsiteX3" fmla="*/ 544499 w 578289"/>
                                <a:gd name="connsiteY3" fmla="*/ 621032 h 621034"/>
                                <a:gd name="connsiteX4" fmla="*/ 41478 w 578289"/>
                                <a:gd name="connsiteY4" fmla="*/ 621034 h 621034"/>
                                <a:gd name="connsiteX5" fmla="*/ 0 w 578289"/>
                                <a:gd name="connsiteY5" fmla="*/ 570824 h 621034"/>
                                <a:gd name="connsiteX6" fmla="*/ 1596 w 578289"/>
                                <a:gd name="connsiteY6" fmla="*/ 0 h 621034"/>
                                <a:gd name="connsiteX0" fmla="*/ 1885 w 578578"/>
                                <a:gd name="connsiteY0" fmla="*/ 0 h 621034"/>
                                <a:gd name="connsiteX1" fmla="*/ 1885 w 578578"/>
                                <a:gd name="connsiteY1" fmla="*/ 0 h 621034"/>
                                <a:gd name="connsiteX2" fmla="*/ 556134 w 578578"/>
                                <a:gd name="connsiteY2" fmla="*/ 557354 h 621034"/>
                                <a:gd name="connsiteX3" fmla="*/ 544788 w 578578"/>
                                <a:gd name="connsiteY3" fmla="*/ 621032 h 621034"/>
                                <a:gd name="connsiteX4" fmla="*/ 41767 w 578578"/>
                                <a:gd name="connsiteY4" fmla="*/ 621034 h 621034"/>
                                <a:gd name="connsiteX5" fmla="*/ 289 w 578578"/>
                                <a:gd name="connsiteY5" fmla="*/ 570824 h 621034"/>
                                <a:gd name="connsiteX6" fmla="*/ 1885 w 578578"/>
                                <a:gd name="connsiteY6" fmla="*/ 0 h 621034"/>
                                <a:gd name="connsiteX0" fmla="*/ 15294 w 591987"/>
                                <a:gd name="connsiteY0" fmla="*/ 0 h 627232"/>
                                <a:gd name="connsiteX1" fmla="*/ 15294 w 591987"/>
                                <a:gd name="connsiteY1" fmla="*/ 0 h 627232"/>
                                <a:gd name="connsiteX2" fmla="*/ 569543 w 591987"/>
                                <a:gd name="connsiteY2" fmla="*/ 557354 h 627232"/>
                                <a:gd name="connsiteX3" fmla="*/ 558197 w 591987"/>
                                <a:gd name="connsiteY3" fmla="*/ 621032 h 627232"/>
                                <a:gd name="connsiteX4" fmla="*/ 55176 w 591987"/>
                                <a:gd name="connsiteY4" fmla="*/ 621034 h 627232"/>
                                <a:gd name="connsiteX5" fmla="*/ 13409 w 591987"/>
                                <a:gd name="connsiteY5" fmla="*/ 537352 h 627232"/>
                                <a:gd name="connsiteX6" fmla="*/ 15294 w 591987"/>
                                <a:gd name="connsiteY6" fmla="*/ 0 h 627232"/>
                                <a:gd name="connsiteX0" fmla="*/ 4858 w 581551"/>
                                <a:gd name="connsiteY0" fmla="*/ 0 h 621037"/>
                                <a:gd name="connsiteX1" fmla="*/ 4858 w 581551"/>
                                <a:gd name="connsiteY1" fmla="*/ 0 h 621037"/>
                                <a:gd name="connsiteX2" fmla="*/ 559107 w 581551"/>
                                <a:gd name="connsiteY2" fmla="*/ 557354 h 621037"/>
                                <a:gd name="connsiteX3" fmla="*/ 547761 w 581551"/>
                                <a:gd name="connsiteY3" fmla="*/ 621032 h 621037"/>
                                <a:gd name="connsiteX4" fmla="*/ 44740 w 581551"/>
                                <a:gd name="connsiteY4" fmla="*/ 621034 h 621037"/>
                                <a:gd name="connsiteX5" fmla="*/ 2973 w 581551"/>
                                <a:gd name="connsiteY5" fmla="*/ 537352 h 621037"/>
                                <a:gd name="connsiteX6" fmla="*/ 4858 w 581551"/>
                                <a:gd name="connsiteY6" fmla="*/ 0 h 621037"/>
                                <a:gd name="connsiteX0" fmla="*/ 2331 w 579024"/>
                                <a:gd name="connsiteY0" fmla="*/ 0 h 621037"/>
                                <a:gd name="connsiteX1" fmla="*/ 2331 w 579024"/>
                                <a:gd name="connsiteY1" fmla="*/ 0 h 621037"/>
                                <a:gd name="connsiteX2" fmla="*/ 556580 w 579024"/>
                                <a:gd name="connsiteY2" fmla="*/ 557354 h 621037"/>
                                <a:gd name="connsiteX3" fmla="*/ 545234 w 579024"/>
                                <a:gd name="connsiteY3" fmla="*/ 621032 h 621037"/>
                                <a:gd name="connsiteX4" fmla="*/ 42213 w 579024"/>
                                <a:gd name="connsiteY4" fmla="*/ 621034 h 621037"/>
                                <a:gd name="connsiteX5" fmla="*/ 446 w 579024"/>
                                <a:gd name="connsiteY5" fmla="*/ 537352 h 621037"/>
                                <a:gd name="connsiteX6" fmla="*/ 2331 w 579024"/>
                                <a:gd name="connsiteY6" fmla="*/ 0 h 621037"/>
                                <a:gd name="connsiteX0" fmla="*/ 5682 w 582375"/>
                                <a:gd name="connsiteY0" fmla="*/ 0 h 622735"/>
                                <a:gd name="connsiteX1" fmla="*/ 5682 w 582375"/>
                                <a:gd name="connsiteY1" fmla="*/ 0 h 622735"/>
                                <a:gd name="connsiteX2" fmla="*/ 559931 w 582375"/>
                                <a:gd name="connsiteY2" fmla="*/ 557354 h 622735"/>
                                <a:gd name="connsiteX3" fmla="*/ 548585 w 582375"/>
                                <a:gd name="connsiteY3" fmla="*/ 621032 h 622735"/>
                                <a:gd name="connsiteX4" fmla="*/ 61515 w 582375"/>
                                <a:gd name="connsiteY4" fmla="*/ 621039 h 622735"/>
                                <a:gd name="connsiteX5" fmla="*/ 3797 w 582375"/>
                                <a:gd name="connsiteY5" fmla="*/ 537352 h 622735"/>
                                <a:gd name="connsiteX6" fmla="*/ 5682 w 582375"/>
                                <a:gd name="connsiteY6" fmla="*/ 0 h 622735"/>
                                <a:gd name="connsiteX0" fmla="*/ 2253 w 578946"/>
                                <a:gd name="connsiteY0" fmla="*/ 0 h 622735"/>
                                <a:gd name="connsiteX1" fmla="*/ 2253 w 578946"/>
                                <a:gd name="connsiteY1" fmla="*/ 0 h 622735"/>
                                <a:gd name="connsiteX2" fmla="*/ 556502 w 578946"/>
                                <a:gd name="connsiteY2" fmla="*/ 557354 h 622735"/>
                                <a:gd name="connsiteX3" fmla="*/ 545156 w 578946"/>
                                <a:gd name="connsiteY3" fmla="*/ 621032 h 622735"/>
                                <a:gd name="connsiteX4" fmla="*/ 58086 w 578946"/>
                                <a:gd name="connsiteY4" fmla="*/ 621039 h 622735"/>
                                <a:gd name="connsiteX5" fmla="*/ 368 w 578946"/>
                                <a:gd name="connsiteY5" fmla="*/ 537352 h 622735"/>
                                <a:gd name="connsiteX6" fmla="*/ 2253 w 578946"/>
                                <a:gd name="connsiteY6" fmla="*/ 0 h 622735"/>
                                <a:gd name="connsiteX0" fmla="*/ 1890 w 578583"/>
                                <a:gd name="connsiteY0" fmla="*/ 0 h 621060"/>
                                <a:gd name="connsiteX1" fmla="*/ 1890 w 578583"/>
                                <a:gd name="connsiteY1" fmla="*/ 0 h 621060"/>
                                <a:gd name="connsiteX2" fmla="*/ 556139 w 578583"/>
                                <a:gd name="connsiteY2" fmla="*/ 557354 h 621060"/>
                                <a:gd name="connsiteX3" fmla="*/ 544793 w 578583"/>
                                <a:gd name="connsiteY3" fmla="*/ 621032 h 621060"/>
                                <a:gd name="connsiteX4" fmla="*/ 57723 w 578583"/>
                                <a:gd name="connsiteY4" fmla="*/ 621039 h 621060"/>
                                <a:gd name="connsiteX5" fmla="*/ 5 w 578583"/>
                                <a:gd name="connsiteY5" fmla="*/ 537352 h 621060"/>
                                <a:gd name="connsiteX6" fmla="*/ 1890 w 578583"/>
                                <a:gd name="connsiteY6" fmla="*/ 0 h 621060"/>
                                <a:gd name="connsiteX0" fmla="*/ 1890 w 578583"/>
                                <a:gd name="connsiteY0" fmla="*/ 0 h 621340"/>
                                <a:gd name="connsiteX1" fmla="*/ 1890 w 578583"/>
                                <a:gd name="connsiteY1" fmla="*/ 0 h 621340"/>
                                <a:gd name="connsiteX2" fmla="*/ 556139 w 578583"/>
                                <a:gd name="connsiteY2" fmla="*/ 557354 h 621340"/>
                                <a:gd name="connsiteX3" fmla="*/ 544793 w 578583"/>
                                <a:gd name="connsiteY3" fmla="*/ 621032 h 621340"/>
                                <a:gd name="connsiteX4" fmla="*/ 57723 w 578583"/>
                                <a:gd name="connsiteY4" fmla="*/ 621039 h 621340"/>
                                <a:gd name="connsiteX5" fmla="*/ 5 w 578583"/>
                                <a:gd name="connsiteY5" fmla="*/ 537352 h 621340"/>
                                <a:gd name="connsiteX6" fmla="*/ 1890 w 578583"/>
                                <a:gd name="connsiteY6" fmla="*/ 0 h 621340"/>
                                <a:gd name="connsiteX0" fmla="*/ 4392 w 582975"/>
                                <a:gd name="connsiteY0" fmla="*/ 83124 h 621238"/>
                                <a:gd name="connsiteX1" fmla="*/ 6282 w 582975"/>
                                <a:gd name="connsiteY1" fmla="*/ 0 h 621238"/>
                                <a:gd name="connsiteX2" fmla="*/ 560531 w 582975"/>
                                <a:gd name="connsiteY2" fmla="*/ 557354 h 621238"/>
                                <a:gd name="connsiteX3" fmla="*/ 549185 w 582975"/>
                                <a:gd name="connsiteY3" fmla="*/ 621032 h 621238"/>
                                <a:gd name="connsiteX4" fmla="*/ 62115 w 582975"/>
                                <a:gd name="connsiteY4" fmla="*/ 621039 h 621238"/>
                                <a:gd name="connsiteX5" fmla="*/ 4397 w 582975"/>
                                <a:gd name="connsiteY5" fmla="*/ 537352 h 621238"/>
                                <a:gd name="connsiteX6" fmla="*/ 4392 w 582975"/>
                                <a:gd name="connsiteY6" fmla="*/ 83124 h 621238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47246 h 585360"/>
                                <a:gd name="connsiteX1" fmla="*/ 42967 w 582975"/>
                                <a:gd name="connsiteY1" fmla="*/ 0 h 585360"/>
                                <a:gd name="connsiteX2" fmla="*/ 560531 w 582975"/>
                                <a:gd name="connsiteY2" fmla="*/ 521476 h 585360"/>
                                <a:gd name="connsiteX3" fmla="*/ 549185 w 582975"/>
                                <a:gd name="connsiteY3" fmla="*/ 585154 h 585360"/>
                                <a:gd name="connsiteX4" fmla="*/ 62115 w 582975"/>
                                <a:gd name="connsiteY4" fmla="*/ 585161 h 585360"/>
                                <a:gd name="connsiteX5" fmla="*/ 4397 w 582975"/>
                                <a:gd name="connsiteY5" fmla="*/ 501474 h 585360"/>
                                <a:gd name="connsiteX6" fmla="*/ 4392 w 582975"/>
                                <a:gd name="connsiteY6" fmla="*/ 47246 h 585360"/>
                                <a:gd name="connsiteX0" fmla="*/ 4392 w 582975"/>
                                <a:gd name="connsiteY0" fmla="*/ 65537 h 603651"/>
                                <a:gd name="connsiteX1" fmla="*/ 42967 w 582975"/>
                                <a:gd name="connsiteY1" fmla="*/ 18291 h 603651"/>
                                <a:gd name="connsiteX2" fmla="*/ 560531 w 582975"/>
                                <a:gd name="connsiteY2" fmla="*/ 539767 h 603651"/>
                                <a:gd name="connsiteX3" fmla="*/ 549185 w 582975"/>
                                <a:gd name="connsiteY3" fmla="*/ 603445 h 603651"/>
                                <a:gd name="connsiteX4" fmla="*/ 62115 w 582975"/>
                                <a:gd name="connsiteY4" fmla="*/ 603452 h 603651"/>
                                <a:gd name="connsiteX5" fmla="*/ 4397 w 582975"/>
                                <a:gd name="connsiteY5" fmla="*/ 519765 h 603651"/>
                                <a:gd name="connsiteX6" fmla="*/ 4392 w 582975"/>
                                <a:gd name="connsiteY6" fmla="*/ 65537 h 603651"/>
                                <a:gd name="connsiteX0" fmla="*/ 4392 w 582975"/>
                                <a:gd name="connsiteY0" fmla="*/ 61685 h 599799"/>
                                <a:gd name="connsiteX1" fmla="*/ 42967 w 582975"/>
                                <a:gd name="connsiteY1" fmla="*/ 14439 h 599799"/>
                                <a:gd name="connsiteX2" fmla="*/ 560531 w 582975"/>
                                <a:gd name="connsiteY2" fmla="*/ 535915 h 599799"/>
                                <a:gd name="connsiteX3" fmla="*/ 549185 w 582975"/>
                                <a:gd name="connsiteY3" fmla="*/ 599593 h 599799"/>
                                <a:gd name="connsiteX4" fmla="*/ 62115 w 582975"/>
                                <a:gd name="connsiteY4" fmla="*/ 599600 h 599799"/>
                                <a:gd name="connsiteX5" fmla="*/ 4397 w 582975"/>
                                <a:gd name="connsiteY5" fmla="*/ 515913 h 599799"/>
                                <a:gd name="connsiteX6" fmla="*/ 4392 w 582975"/>
                                <a:gd name="connsiteY6" fmla="*/ 61685 h 599799"/>
                                <a:gd name="connsiteX0" fmla="*/ 4392 w 582975"/>
                                <a:gd name="connsiteY0" fmla="*/ 50163 h 588277"/>
                                <a:gd name="connsiteX1" fmla="*/ 55727 w 582975"/>
                                <a:gd name="connsiteY1" fmla="*/ 17271 h 588277"/>
                                <a:gd name="connsiteX2" fmla="*/ 560531 w 582975"/>
                                <a:gd name="connsiteY2" fmla="*/ 524393 h 588277"/>
                                <a:gd name="connsiteX3" fmla="*/ 549185 w 582975"/>
                                <a:gd name="connsiteY3" fmla="*/ 588071 h 588277"/>
                                <a:gd name="connsiteX4" fmla="*/ 62115 w 582975"/>
                                <a:gd name="connsiteY4" fmla="*/ 588078 h 588277"/>
                                <a:gd name="connsiteX5" fmla="*/ 4397 w 582975"/>
                                <a:gd name="connsiteY5" fmla="*/ 504391 h 588277"/>
                                <a:gd name="connsiteX6" fmla="*/ 4392 w 582975"/>
                                <a:gd name="connsiteY6" fmla="*/ 50163 h 588277"/>
                                <a:gd name="connsiteX0" fmla="*/ 247 w 578830"/>
                                <a:gd name="connsiteY0" fmla="*/ 50163 h 588277"/>
                                <a:gd name="connsiteX1" fmla="*/ 51582 w 578830"/>
                                <a:gd name="connsiteY1" fmla="*/ 17271 h 588277"/>
                                <a:gd name="connsiteX2" fmla="*/ 556386 w 578830"/>
                                <a:gd name="connsiteY2" fmla="*/ 524393 h 588277"/>
                                <a:gd name="connsiteX3" fmla="*/ 545040 w 578830"/>
                                <a:gd name="connsiteY3" fmla="*/ 588071 h 588277"/>
                                <a:gd name="connsiteX4" fmla="*/ 57970 w 578830"/>
                                <a:gd name="connsiteY4" fmla="*/ 588078 h 588277"/>
                                <a:gd name="connsiteX5" fmla="*/ 252 w 578830"/>
                                <a:gd name="connsiteY5" fmla="*/ 504391 h 588277"/>
                                <a:gd name="connsiteX6" fmla="*/ 247 w 578830"/>
                                <a:gd name="connsiteY6" fmla="*/ 50163 h 588277"/>
                                <a:gd name="connsiteX0" fmla="*/ 247 w 578830"/>
                                <a:gd name="connsiteY0" fmla="*/ 50163 h 588090"/>
                                <a:gd name="connsiteX1" fmla="*/ 51582 w 578830"/>
                                <a:gd name="connsiteY1" fmla="*/ 17271 h 588090"/>
                                <a:gd name="connsiteX2" fmla="*/ 556386 w 578830"/>
                                <a:gd name="connsiteY2" fmla="*/ 524393 h 588090"/>
                                <a:gd name="connsiteX3" fmla="*/ 545040 w 578830"/>
                                <a:gd name="connsiteY3" fmla="*/ 588071 h 588090"/>
                                <a:gd name="connsiteX4" fmla="*/ 57970 w 578830"/>
                                <a:gd name="connsiteY4" fmla="*/ 588078 h 588090"/>
                                <a:gd name="connsiteX5" fmla="*/ 252 w 578830"/>
                                <a:gd name="connsiteY5" fmla="*/ 504391 h 588090"/>
                                <a:gd name="connsiteX6" fmla="*/ 247 w 578830"/>
                                <a:gd name="connsiteY6" fmla="*/ 50163 h 588090"/>
                                <a:gd name="connsiteX0" fmla="*/ 5337 w 583920"/>
                                <a:gd name="connsiteY0" fmla="*/ 50163 h 589443"/>
                                <a:gd name="connsiteX1" fmla="*/ 56672 w 583920"/>
                                <a:gd name="connsiteY1" fmla="*/ 17271 h 589443"/>
                                <a:gd name="connsiteX2" fmla="*/ 561476 w 583920"/>
                                <a:gd name="connsiteY2" fmla="*/ 524393 h 589443"/>
                                <a:gd name="connsiteX3" fmla="*/ 550130 w 583920"/>
                                <a:gd name="connsiteY3" fmla="*/ 588071 h 589443"/>
                                <a:gd name="connsiteX4" fmla="*/ 75817 w 583920"/>
                                <a:gd name="connsiteY4" fmla="*/ 589289 h 589443"/>
                                <a:gd name="connsiteX5" fmla="*/ 5342 w 583920"/>
                                <a:gd name="connsiteY5" fmla="*/ 504391 h 589443"/>
                                <a:gd name="connsiteX6" fmla="*/ 5337 w 583920"/>
                                <a:gd name="connsiteY6" fmla="*/ 50163 h 589443"/>
                                <a:gd name="connsiteX0" fmla="*/ 415 w 578998"/>
                                <a:gd name="connsiteY0" fmla="*/ 50163 h 589443"/>
                                <a:gd name="connsiteX1" fmla="*/ 51750 w 578998"/>
                                <a:gd name="connsiteY1" fmla="*/ 17271 h 589443"/>
                                <a:gd name="connsiteX2" fmla="*/ 556554 w 578998"/>
                                <a:gd name="connsiteY2" fmla="*/ 524393 h 589443"/>
                                <a:gd name="connsiteX3" fmla="*/ 545208 w 578998"/>
                                <a:gd name="connsiteY3" fmla="*/ 588071 h 589443"/>
                                <a:gd name="connsiteX4" fmla="*/ 70895 w 578998"/>
                                <a:gd name="connsiteY4" fmla="*/ 589289 h 589443"/>
                                <a:gd name="connsiteX5" fmla="*/ 420 w 578998"/>
                                <a:gd name="connsiteY5" fmla="*/ 504391 h 589443"/>
                                <a:gd name="connsiteX6" fmla="*/ 415 w 578998"/>
                                <a:gd name="connsiteY6" fmla="*/ 50163 h 589443"/>
                                <a:gd name="connsiteX0" fmla="*/ 115 w 578698"/>
                                <a:gd name="connsiteY0" fmla="*/ 50163 h 589303"/>
                                <a:gd name="connsiteX1" fmla="*/ 51450 w 578698"/>
                                <a:gd name="connsiteY1" fmla="*/ 17271 h 589303"/>
                                <a:gd name="connsiteX2" fmla="*/ 556254 w 578698"/>
                                <a:gd name="connsiteY2" fmla="*/ 524393 h 589303"/>
                                <a:gd name="connsiteX3" fmla="*/ 544908 w 578698"/>
                                <a:gd name="connsiteY3" fmla="*/ 588071 h 589303"/>
                                <a:gd name="connsiteX4" fmla="*/ 70595 w 578698"/>
                                <a:gd name="connsiteY4" fmla="*/ 589289 h 589303"/>
                                <a:gd name="connsiteX5" fmla="*/ 120 w 578698"/>
                                <a:gd name="connsiteY5" fmla="*/ 504391 h 589303"/>
                                <a:gd name="connsiteX6" fmla="*/ 115 w 578698"/>
                                <a:gd name="connsiteY6" fmla="*/ 50163 h 589303"/>
                                <a:gd name="connsiteX0" fmla="*/ 115 w 570753"/>
                                <a:gd name="connsiteY0" fmla="*/ 50163 h 589303"/>
                                <a:gd name="connsiteX1" fmla="*/ 51450 w 570753"/>
                                <a:gd name="connsiteY1" fmla="*/ 17271 h 589303"/>
                                <a:gd name="connsiteX2" fmla="*/ 537110 w 570753"/>
                                <a:gd name="connsiteY2" fmla="*/ 505248 h 589303"/>
                                <a:gd name="connsiteX3" fmla="*/ 544908 w 570753"/>
                                <a:gd name="connsiteY3" fmla="*/ 588071 h 589303"/>
                                <a:gd name="connsiteX4" fmla="*/ 70595 w 570753"/>
                                <a:gd name="connsiteY4" fmla="*/ 589289 h 589303"/>
                                <a:gd name="connsiteX5" fmla="*/ 120 w 570753"/>
                                <a:gd name="connsiteY5" fmla="*/ 504391 h 589303"/>
                                <a:gd name="connsiteX6" fmla="*/ 115 w 570753"/>
                                <a:gd name="connsiteY6" fmla="*/ 50163 h 589303"/>
                                <a:gd name="connsiteX0" fmla="*/ 1792 w 561230"/>
                                <a:gd name="connsiteY0" fmla="*/ 50163 h 595062"/>
                                <a:gd name="connsiteX1" fmla="*/ 53127 w 561230"/>
                                <a:gd name="connsiteY1" fmla="*/ 17271 h 595062"/>
                                <a:gd name="connsiteX2" fmla="*/ 538787 w 561230"/>
                                <a:gd name="connsiteY2" fmla="*/ 505248 h 595062"/>
                                <a:gd name="connsiteX3" fmla="*/ 527440 w 561230"/>
                                <a:gd name="connsiteY3" fmla="*/ 587209 h 595062"/>
                                <a:gd name="connsiteX4" fmla="*/ 72272 w 561230"/>
                                <a:gd name="connsiteY4" fmla="*/ 589289 h 595062"/>
                                <a:gd name="connsiteX5" fmla="*/ 1797 w 561230"/>
                                <a:gd name="connsiteY5" fmla="*/ 504391 h 595062"/>
                                <a:gd name="connsiteX6" fmla="*/ 1792 w 561230"/>
                                <a:gd name="connsiteY6" fmla="*/ 50163 h 595062"/>
                                <a:gd name="connsiteX0" fmla="*/ 1792 w 566854"/>
                                <a:gd name="connsiteY0" fmla="*/ 50163 h 595062"/>
                                <a:gd name="connsiteX1" fmla="*/ 53127 w 566854"/>
                                <a:gd name="connsiteY1" fmla="*/ 17271 h 595062"/>
                                <a:gd name="connsiteX2" fmla="*/ 538787 w 566854"/>
                                <a:gd name="connsiteY2" fmla="*/ 505248 h 595062"/>
                                <a:gd name="connsiteX3" fmla="*/ 527440 w 566854"/>
                                <a:gd name="connsiteY3" fmla="*/ 587209 h 595062"/>
                                <a:gd name="connsiteX4" fmla="*/ 72272 w 566854"/>
                                <a:gd name="connsiteY4" fmla="*/ 589289 h 595062"/>
                                <a:gd name="connsiteX5" fmla="*/ 1797 w 566854"/>
                                <a:gd name="connsiteY5" fmla="*/ 504391 h 595062"/>
                                <a:gd name="connsiteX6" fmla="*/ 1792 w 566854"/>
                                <a:gd name="connsiteY6" fmla="*/ 50163 h 595062"/>
                                <a:gd name="connsiteX0" fmla="*/ 2387 w 567449"/>
                                <a:gd name="connsiteY0" fmla="*/ 50163 h 589314"/>
                                <a:gd name="connsiteX1" fmla="*/ 53722 w 567449"/>
                                <a:gd name="connsiteY1" fmla="*/ 17271 h 589314"/>
                                <a:gd name="connsiteX2" fmla="*/ 539382 w 567449"/>
                                <a:gd name="connsiteY2" fmla="*/ 505248 h 589314"/>
                                <a:gd name="connsiteX3" fmla="*/ 528035 w 567449"/>
                                <a:gd name="connsiteY3" fmla="*/ 587209 h 589314"/>
                                <a:gd name="connsiteX4" fmla="*/ 72867 w 567449"/>
                                <a:gd name="connsiteY4" fmla="*/ 589289 h 589314"/>
                                <a:gd name="connsiteX5" fmla="*/ 2392 w 567449"/>
                                <a:gd name="connsiteY5" fmla="*/ 504391 h 589314"/>
                                <a:gd name="connsiteX6" fmla="*/ 2387 w 567449"/>
                                <a:gd name="connsiteY6" fmla="*/ 50163 h 589314"/>
                                <a:gd name="connsiteX0" fmla="*/ 115 w 565177"/>
                                <a:gd name="connsiteY0" fmla="*/ 50163 h 589314"/>
                                <a:gd name="connsiteX1" fmla="*/ 51450 w 565177"/>
                                <a:gd name="connsiteY1" fmla="*/ 17271 h 589314"/>
                                <a:gd name="connsiteX2" fmla="*/ 537110 w 565177"/>
                                <a:gd name="connsiteY2" fmla="*/ 505248 h 589314"/>
                                <a:gd name="connsiteX3" fmla="*/ 525763 w 565177"/>
                                <a:gd name="connsiteY3" fmla="*/ 587209 h 589314"/>
                                <a:gd name="connsiteX4" fmla="*/ 70595 w 565177"/>
                                <a:gd name="connsiteY4" fmla="*/ 589289 h 589314"/>
                                <a:gd name="connsiteX5" fmla="*/ 120 w 565177"/>
                                <a:gd name="connsiteY5" fmla="*/ 504391 h 589314"/>
                                <a:gd name="connsiteX6" fmla="*/ 115 w 565177"/>
                                <a:gd name="connsiteY6" fmla="*/ 50163 h 589314"/>
                              </a:gdLst>
                              <a:ahLst/>
                              <a:cxnLst>
                                <a:cxn ang="0">
                                  <a:pos x="connsiteX0" y="connsiteY0"/>
                                </a:cxn>
                                <a:cxn ang="0">
                                  <a:pos x="connsiteX1" y="connsiteY1"/>
                                </a:cxn>
                                <a:cxn ang="0">
                                  <a:pos x="connsiteX2" y="connsiteY2"/>
                                </a:cxn>
                                <a:cxn ang="0">
                                  <a:pos x="connsiteX3" y="connsiteY3"/>
                                </a:cxn>
                                <a:cxn ang="0">
                                  <a:pos x="connsiteX4" y="connsiteY4"/>
                                </a:cxn>
                                <a:cxn ang="0">
                                  <a:pos x="connsiteX5" y="connsiteY5"/>
                                </a:cxn>
                                <a:cxn ang="0">
                                  <a:pos x="connsiteX6" y="connsiteY6"/>
                                </a:cxn>
                              </a:cxnLst>
                              <a:rect l="l" t="t" r="r" b="b"/>
                              <a:pathLst>
                                <a:path w="565177" h="589314">
                                  <a:moveTo>
                                    <a:pt x="115" y="50163"/>
                                  </a:moveTo>
                                  <a:cubicBezTo>
                                    <a:pt x="-1382" y="12906"/>
                                    <a:pt x="17857" y="-21986"/>
                                    <a:pt x="51450" y="17271"/>
                                  </a:cubicBezTo>
                                  <a:lnTo>
                                    <a:pt x="537110" y="505248"/>
                                  </a:lnTo>
                                  <a:cubicBezTo>
                                    <a:pt x="577989" y="542417"/>
                                    <a:pt x="574221" y="585914"/>
                                    <a:pt x="525763" y="587209"/>
                                  </a:cubicBezTo>
                                  <a:lnTo>
                                    <a:pt x="70595" y="589289"/>
                                  </a:lnTo>
                                  <a:cubicBezTo>
                                    <a:pt x="16486" y="589837"/>
                                    <a:pt x="-896" y="582289"/>
                                    <a:pt x="120" y="504391"/>
                                  </a:cubicBezTo>
                                  <a:cubicBezTo>
                                    <a:pt x="1136" y="426493"/>
                                    <a:pt x="-417" y="240438"/>
                                    <a:pt x="115" y="50163"/>
                                  </a:cubicBezTo>
                                  <a:close/>
                                </a:path>
                              </a:pathLst>
                            </a:custGeom>
                            <a:solidFill>
                              <a:srgbClr val="F6891F"/>
                            </a:solidFill>
                            <a:ln>
                              <a:noFill/>
                            </a:ln>
                          </wps:spPr>
                          <wps:style>
                            <a:lnRef idx="2">
                              <a:schemeClr val="accent1">
                                <a:shade val="50000"/>
                              </a:schemeClr>
                            </a:lnRef>
                            <a:fillRef idx="1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lt1"/>
                            </a:fontRef>
                          </wps:style>
                          <wps:txbx>
                            <w:txbxContent>
                              <w:p w14:paraId="4CD0EEB0" w14:textId="77777777" w:rsidR="006442D5" w:rsidRPr="00EF4842" w:rsidRDefault="006442D5" w:rsidP="006442D5">
                                <w:pPr>
                                  <w:jc w:val="center"/>
                                  <w:rPr>
                                    <w:color w:val="FFFFFF" w:themeColor="background1"/>
                                    <w:lang w:val="nl-NL"/>
                                    <w14:textFill>
                                      <w14:noFill/>
                                    </w14:textFill>
                                  </w:rPr>
                                </w:pPr>
                              </w:p>
                            </w:txbxContent>
                          </wps:txbx>
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<a:prstTxWarp prst="textNoShape">
                              <a:avLst/>
                            </a:prstTxWarp>
                            <a:noAutofit/>
                          </wps:bodyPr>
                        </wps:wsp>
                      </wpg:grpSp>
                    </wpg:grp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CF0FF87" id="Group 125" o:spid="_x0000_s1026" style="position:absolute;margin-left:354.4pt;margin-top:-19.85pt;width:177.45pt;height:826.6pt;z-index:251680768;mso-width-relative:margin;mso-height-relative:margin" coordsize="22530,10498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">
              <v:group id="Group 126" o:spid="_x0000_s1027" style="position:absolute;width:22142;height:4117" coordsize="22142,411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">
                <v:oval id="Oval 127" o:spid="_x0000_s1028" style="position:absolute;left:16153;top:40;width:1009;height:1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" fillcolor="#eeebde" stroked="f" strokeweight="2pt"/>
                <v:shape id="Rounded Rectangle 5" o:spid="_x0000_s1029" style="position:absolute;left:17035;top:1127;width:2058;height:2712;rotation:8739576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  <v:stroke joinstyle="miter"/>
                  <v:formulas/>
                  <v:path arrowok="t" o:connecttype="custom" o:connectlocs="42,23080;18729,7946;195523,232466;191392,270176;25699,271133;44,232072;42,23080" o:connectangles="0,0,0,0,0,0,0" textboxrect="0,0,565177,589314"/>
                  <v:textbox>
                    <w:txbxContent>
                      <w:p w14:paraId="2E004F3E" w14:textId="77777777" w:rsidR="006442D5" w:rsidRPr="00257EA9" w:rsidRDefault="006442D5" w:rsidP="006442D5">
                        <w:pPr>
                          <w:jc w:val="center"/>
                          <w:rPr>
                            <w:lang w:val="nl-NL"/>
                          </w:rPr>
                        </w:pPr>
                      </w:p>
                    </w:txbxContent>
                  </v:textbox>
                </v:shape>
                <v:oval id="Oval 129" o:spid="_x0000_s1030" style="position:absolute;left:15387;top:2296;width:724;height: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" fillcolor="#eeebde" stroked="f" strokeweight="2pt"/>
                <v:shape id="Rounded Rectangle 5" o:spid="_x0000_s1031" style="position:absolute;left:17649;top:3148;width:1689;height:969;rotation:1155699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  <v:stroke joinstyle="miter"/>
                  <v:formulas/>
                  <v:path arrowok="t" o:connecttype="custom" o:connectlocs="34,8254;15376,2842;160522,83131;157131,96617;21098,96959;36,82990;34,8254" o:connectangles="0,0,0,0,0,0,0" textboxrect="0,0,565177,589314"/>
                  <v:textbox>
                    <w:txbxContent>
                      <w:p w14:paraId="02AD77E1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oval id="Oval 131" o:spid="_x0000_s1032" style="position:absolute;left:16636;top:2940;width:641;height:6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" fillcolor="#02bada" stroked="f" strokeweight="2pt"/>
                <v:group id="Group 132" o:spid="_x0000_s1033" style="position:absolute;width:22142;height:3962" coordorigin="-3987" coordsize="22143,3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">
                  <v:roundrect id="Rounded Rectangle 133" o:spid="_x0000_s1034" style="position:absolute;left:15850;top:3210;width:749;height:775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" fillcolor="#c60451" stroked="f" strokeweight="2pt"/>
                  <v:shape id="Rounded Rectangle 5" o:spid="_x0000_s1035" style="position:absolute;left:14291;top:351;width:1682;height:1314;rotation:1125527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  <v:stroke joinstyle="miter"/>
                    <v:formulas/>
                    <v:path arrowok="t" o:connecttype="custom" o:connectlocs="34,11189;15319,3852;159918,112694;156540,130975;21019,131439;36,112503;34,11189" o:connectangles="0,0,0,0,0,0,0" textboxrect="0,0,565177,589314"/>
                    <v:textbox>
                      <w:txbxContent>
                        <w:p w14:paraId="5182AD6F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  <w:r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  <w:t>v</w:t>
                          </w:r>
                        </w:p>
                      </w:txbxContent>
                    </v:textbox>
                  </v:shape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Afbeelding 10" o:spid="_x0000_s1036" type="#_x0000_t75" alt="Logo&#10;&#10;Description automatically generated" style="position:absolute;left:-3987;width:14153;height:3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">
                    <v:imagedata r:id="rId2" o:title="Logo&#10;&#10;Description automatically generated"/>
                  </v:shape>
                  <v:roundrect id="Rounded Rectangle 136" o:spid="_x0000_s1037" style="position:absolute;left:16528;top:169;width:1385;height:1428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" fillcolor="#9fbc3b" stroked="f" strokeweight="2pt"/>
                  <v:shape id="Rounded Rectangle 5" o:spid="_x0000_s1038" style="position:absolute;left:16174;top:1874;width:1829;height:2133;rotation:-5463884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  <v:stroke joinstyle="miter"/>
                    <v:formulas/>
                    <v:path arrowok="t" o:connecttype="custom" o:connectlocs="37,18161;16648,6253;173798,182924;170126,212598;22843,213351;39,182614;37,18161" o:connectangles="0,0,0,0,0,0,0" textboxrect="0,0,565177,589314"/>
                    <v:textbox>
                      <w:txbxContent>
                        <w:p w14:paraId="5FC0B23B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</v:group>
                <v:roundrect id="Rounded Rectangle 138" o:spid="_x0000_s1039" style="position:absolute;left:15792;top:1332;width:515;height:534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" fillcolor="#c60451" stroked="f" strokeweight="2pt"/>
              </v:group>
              <v:group id="Group 139" o:spid="_x0000_s1040" style="position:absolute;left:14483;top:100492;width:8047;height:4493" coordsize="8047,449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">
                <v:shape id="Rounded Rectangle 5" o:spid="_x0000_s1041" style="position:absolute;left:4592;width:2038;height:1238;rotation:-2626352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41,10540;18556,3629;193712,106161;189620,123383;25461,123820;43,105981;41,10540" o:connectangles="0,0,0,0,0,0,0" textboxrect="0,0,565177,589314"/>
                  <v:textbox>
                    <w:txbxContent>
                      <w:p w14:paraId="6EDC8595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  <v:group id="Group 141" o:spid="_x0000_s1042" style="position:absolute;top:771;width:8047;height:3721" coordsize="8047,37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">
                  <v:group id="Group 142" o:spid="_x0000_s1043" style="position:absolute;left:3901;width:4146;height:3575" coordsize="414743,35755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">
                    <v:oval id="Oval 143" o:spid="_x0000_s1044" style="position:absolute;top:247749;width:108554;height:10981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" fillcolor="#eeebde" stroked="f" strokeweight="2pt"/>
                    <v:shape id="Rounded Rectangle 5" o:spid="_x0000_s1045" style="position:absolute;left:200998;top:199544;width:205681;height:137738;rotation:-11027627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" adj="-11796480,,5400" path="m115,50163c-1382,12906,17857,-21986,51450,17271l537110,505248v40879,37169,37111,80666,-11347,81961l70595,589289c16486,589837,-896,582289,120,504391,1136,426493,-417,240438,115,50163xe" fillcolor="#00bbdb" stroked="f" strokeweight="2pt">
                      <v:stroke joinstyle="miter"/>
                      <v:formulas/>
                      <v:path arrowok="t" o:connecttype="custom" o:connectlocs="42,11724;18724,4037;195467,118090;191337,137246;25691,137732;44,117889;42,11724" o:connectangles="0,0,0,0,0,0,0" textboxrect="0,0,565177,589314"/>
                      <v:textbox>
                        <w:txbxContent>
                          <w:p w14:paraId="4A017C86" w14:textId="77777777" w:rsidR="006442D5" w:rsidRPr="00257EA9" w:rsidRDefault="006442D5" w:rsidP="006442D5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</w:p>
                        </w:txbxContent>
                      </v:textbox>
                    </v:shape>
                    <v:shape id="Rounded Rectangle 5" o:spid="_x0000_s1046" style="position:absolute;left:186843;width:227900;height:139643;rotation:-11573863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  <v:stroke joinstyle="miter"/>
                      <v:formulas/>
                      <v:path arrowok="t" o:connecttype="custom" o:connectlocs="46,11887;20747,4093;216582,119723;212007,139144;28466,139637;48,119520;46,11887" o:connectangles="0,0,0,0,0,0,0" textboxrect="0,0,565177,589314"/>
                      <v:textbox>
                        <w:txbxContent>
                          <w:p w14:paraId="0EC8CD05" w14:textId="77777777" w:rsidR="006442D5" w:rsidRPr="00EF4842" w:rsidRDefault="006442D5" w:rsidP="006442D5">
                            <w:pPr>
                              <w:jc w:val="center"/>
                              <w:rPr>
                                <w:color w:val="FFFFFF" w:themeColor="background1"/>
                                <w:lang w:val="nl-NL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v:textbox>
                    </v:shape>
                    <v:oval id="Oval 146" o:spid="_x0000_s1047" style="position:absolute;left:64466;top:123744;width:92550;height:9253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" fillcolor="#c70251" stroked="f" strokeweight="2pt"/>
                    <v:roundrect id="Rounded Rectangle 147" o:spid="_x0000_s1048" style="position:absolute;left:171233;top:273149;width:85066;height:79977;rotation:2492148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" fillcolor="#9fbc3b" stroked="f" strokeweight="2pt"/>
                  </v:group>
                  <v:shape id="Rounded Rectangle 5" o:spid="_x0000_s1049" style="position:absolute;left:1645;top:443;width:2540;height:1543;rotation:-11431485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c70251" stroked="f" strokeweight="2pt">
                    <v:stroke joinstyle="miter"/>
                    <v:formulas/>
                    <v:path arrowok="t" o:connecttype="custom" o:connectlocs="52,13135;23122,4522;241386,132293;236287,153754;31727,154298;54,132069;52,13135" o:connectangles="0,0,0,0,0,0,0" textboxrect="0,0,565177,589314"/>
                    <v:textbox>
                      <w:txbxContent>
                        <w:p w14:paraId="3E958DD2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  <v:roundrect id="Rounded Rectangle 149" o:spid="_x0000_s1050" style="position:absolute;left:2496;top:2538;width:775;height:724;rotation:49766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" fillcolor="#9fbc3b" stroked="f" strokeweight="2pt"/>
                  <v:shape id="Rounded Rectangle 5" o:spid="_x0000_s1051" style="position:absolute;top:2578;width:1955;height:1143;rotation:-425934fd;flip:x 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  <v:stroke joinstyle="miter"/>
                    <v:formulas/>
                    <v:path arrowok="t" o:connecttype="custom" o:connectlocs="40,9729;17804,3350;185867,97995;181941,113892;24429,114295;42,97829;40,9729" o:connectangles="0,0,0,0,0,0,0" textboxrect="0,0,565177,589314"/>
                    <v:textbox>
                      <w:txbxContent>
                        <w:p w14:paraId="4CD0EEB0" w14:textId="77777777" w:rsidR="006442D5" w:rsidRPr="00EF4842" w:rsidRDefault="006442D5" w:rsidP="006442D5">
                          <w:pPr>
                            <w:jc w:val="center"/>
                            <w:rPr>
                              <w:color w:val="FFFFFF" w:themeColor="background1"/>
                              <w:lang w:val="nl-NL"/>
                              <w14:textFill>
                                <w14:noFill/>
                              </w14:textFill>
                            </w:rPr>
                          </w:pPr>
                        </w:p>
                      </w:txbxContent>
                    </v:textbox>
                  </v:shape>
                </v:group>
              </v:group>
            </v:group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D3AA20" w14:textId="77777777" w:rsidR="007658FB" w:rsidRPr="00F10DD5" w:rsidRDefault="001D71D7" w:rsidP="004F7C8D">
    <w:pPr>
      <w:pStyle w:val="Koptekst"/>
      <w:tabs>
        <w:tab w:val="clear" w:pos="4513"/>
        <w:tab w:val="clear" w:pos="9026"/>
        <w:tab w:val="right" w:pos="9072"/>
      </w:tabs>
    </w:pPr>
    <w:r>
      <w:rPr>
        <w:noProof/>
      </w:rPr>
      <mc:AlternateContent>
        <mc:Choice Requires="wpg">
          <w:drawing>
            <wp:anchor distT="0" distB="0" distL="114300" distR="114300" simplePos="0" relativeHeight="251674623" behindDoc="0" locked="0" layoutInCell="1" allowOverlap="1" wp14:anchorId="6760D6DB" wp14:editId="091F7A7C">
              <wp:simplePos x="0" y="0"/>
              <wp:positionH relativeFrom="column">
                <wp:posOffset>4464685</wp:posOffset>
              </wp:positionH>
              <wp:positionV relativeFrom="page">
                <wp:posOffset>144145</wp:posOffset>
              </wp:positionV>
              <wp:extent cx="2214000" cy="410400"/>
              <wp:effectExtent l="0" t="0" r="15240" b="8890"/>
              <wp:wrapNone/>
              <wp:docPr id="5" name="Group 5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2214000" cy="410400"/>
                        <a:chOff x="0" y="0"/>
                        <a:chExt cx="2214245" cy="411777"/>
                      </a:xfrm>
                    </wpg:grpSpPr>
                    <wps:wsp>
                      <wps:cNvPr id="40" name="Oval 40"/>
                      <wps:cNvSpPr/>
                      <wps:spPr>
                        <a:xfrm>
                          <a:off x="1615306" y="4028"/>
                          <a:ext cx="100965" cy="100965"/>
                        </a:xfrm>
                        <a:prstGeom prst="ellipse">
                          <a:avLst/>
                        </a:prstGeom>
                        <a:solidFill>
                          <a:srgbClr val="EEEB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1" name="Rounded Rectangle 5"/>
                      <wps:cNvSpPr/>
                      <wps:spPr>
                        <a:xfrm rot="8001321">
                          <a:off x="1703570" y="112790"/>
                          <a:ext cx="205740" cy="271145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C6045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C819863" w14:textId="77777777" w:rsidR="006442D5" w:rsidRPr="00257EA9" w:rsidRDefault="006442D5" w:rsidP="006442D5">
                            <w:pPr>
                              <w:jc w:val="center"/>
                              <w:rPr>
                                <w:lang w:val="nl-NL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8" name="Oval 48"/>
                      <wps:cNvSpPr/>
                      <wps:spPr>
                        <a:xfrm>
                          <a:off x="1538770" y="229607"/>
                          <a:ext cx="72390" cy="72390"/>
                        </a:xfrm>
                        <a:prstGeom prst="ellipse">
                          <a:avLst/>
                        </a:prstGeom>
                        <a:solidFill>
                          <a:srgbClr val="EEEBDE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49" name="Rounded Rectangle 5"/>
                      <wps:cNvSpPr/>
                      <wps:spPr>
                        <a:xfrm rot="10580741">
                          <a:off x="1764965" y="314814"/>
                          <a:ext cx="168910" cy="96963"/>
                        </a:xfrm>
                        <a:custGeom>
                          <a:avLst/>
                          <a:gdLst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0 h 621030"/>
                            <a:gd name="connsiteX4" fmla="*/ 621030 w 621030"/>
                            <a:gd name="connsiteY4" fmla="*/ 621030 h 621030"/>
                            <a:gd name="connsiteX5" fmla="*/ 62103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621030 h 621030"/>
                            <a:gd name="connsiteX8" fmla="*/ 0 w 621030"/>
                            <a:gd name="connsiteY8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0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761398"/>
                            <a:gd name="connsiteY0" fmla="*/ 0 h 621030"/>
                            <a:gd name="connsiteX1" fmla="*/ 0 w 761398"/>
                            <a:gd name="connsiteY1" fmla="*/ 0 h 621030"/>
                            <a:gd name="connsiteX2" fmla="*/ 761398 w 761398"/>
                            <a:gd name="connsiteY2" fmla="*/ 386561 h 621030"/>
                            <a:gd name="connsiteX3" fmla="*/ 621030 w 761398"/>
                            <a:gd name="connsiteY3" fmla="*/ 621030 h 621030"/>
                            <a:gd name="connsiteX4" fmla="*/ 621030 w 761398"/>
                            <a:gd name="connsiteY4" fmla="*/ 621030 h 621030"/>
                            <a:gd name="connsiteX5" fmla="*/ 0 w 761398"/>
                            <a:gd name="connsiteY5" fmla="*/ 621030 h 621030"/>
                            <a:gd name="connsiteX6" fmla="*/ 0 w 761398"/>
                            <a:gd name="connsiteY6" fmla="*/ 621030 h 621030"/>
                            <a:gd name="connsiteX7" fmla="*/ 0 w 761398"/>
                            <a:gd name="connsiteY7" fmla="*/ 0 h 621030"/>
                            <a:gd name="connsiteX0" fmla="*/ 0 w 731839"/>
                            <a:gd name="connsiteY0" fmla="*/ 0 h 621030"/>
                            <a:gd name="connsiteX1" fmla="*/ 0 w 731839"/>
                            <a:gd name="connsiteY1" fmla="*/ 0 h 621030"/>
                            <a:gd name="connsiteX2" fmla="*/ 731839 w 731839"/>
                            <a:gd name="connsiteY2" fmla="*/ 182198 h 621030"/>
                            <a:gd name="connsiteX3" fmla="*/ 621030 w 731839"/>
                            <a:gd name="connsiteY3" fmla="*/ 621030 h 621030"/>
                            <a:gd name="connsiteX4" fmla="*/ 621030 w 731839"/>
                            <a:gd name="connsiteY4" fmla="*/ 621030 h 621030"/>
                            <a:gd name="connsiteX5" fmla="*/ 0 w 731839"/>
                            <a:gd name="connsiteY5" fmla="*/ 621030 h 621030"/>
                            <a:gd name="connsiteX6" fmla="*/ 0 w 731839"/>
                            <a:gd name="connsiteY6" fmla="*/ 621030 h 621030"/>
                            <a:gd name="connsiteX7" fmla="*/ 0 w 731839"/>
                            <a:gd name="connsiteY7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621030 w 621030"/>
                            <a:gd name="connsiteY2" fmla="*/ 621030 h 621030"/>
                            <a:gd name="connsiteX3" fmla="*/ 621030 w 621030"/>
                            <a:gd name="connsiteY3" fmla="*/ 621030 h 621030"/>
                            <a:gd name="connsiteX4" fmla="*/ 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0 h 621030"/>
                            <a:gd name="connsiteX0" fmla="*/ 0 w 621030"/>
                            <a:gd name="connsiteY0" fmla="*/ 0 h 621030"/>
                            <a:gd name="connsiteX1" fmla="*/ 0 w 621030"/>
                            <a:gd name="connsiteY1" fmla="*/ 0 h 621030"/>
                            <a:gd name="connsiteX2" fmla="*/ 578180 w 621030"/>
                            <a:gd name="connsiteY2" fmla="*/ 581282 h 621030"/>
                            <a:gd name="connsiteX3" fmla="*/ 621030 w 621030"/>
                            <a:gd name="connsiteY3" fmla="*/ 621030 h 621030"/>
                            <a:gd name="connsiteX4" fmla="*/ 621030 w 621030"/>
                            <a:gd name="connsiteY4" fmla="*/ 621030 h 621030"/>
                            <a:gd name="connsiteX5" fmla="*/ 0 w 621030"/>
                            <a:gd name="connsiteY5" fmla="*/ 621030 h 621030"/>
                            <a:gd name="connsiteX6" fmla="*/ 0 w 621030"/>
                            <a:gd name="connsiteY6" fmla="*/ 621030 h 621030"/>
                            <a:gd name="connsiteX7" fmla="*/ 0 w 621030"/>
                            <a:gd name="connsiteY7" fmla="*/ 0 h 621030"/>
                            <a:gd name="connsiteX0" fmla="*/ 0 w 621030"/>
                            <a:gd name="connsiteY0" fmla="*/ 0 h 621032"/>
                            <a:gd name="connsiteX1" fmla="*/ 0 w 621030"/>
                            <a:gd name="connsiteY1" fmla="*/ 0 h 621032"/>
                            <a:gd name="connsiteX2" fmla="*/ 578180 w 621030"/>
                            <a:gd name="connsiteY2" fmla="*/ 581282 h 621032"/>
                            <a:gd name="connsiteX3" fmla="*/ 621030 w 621030"/>
                            <a:gd name="connsiteY3" fmla="*/ 621030 h 621032"/>
                            <a:gd name="connsiteX4" fmla="*/ 542903 w 621030"/>
                            <a:gd name="connsiteY4" fmla="*/ 621032 h 621032"/>
                            <a:gd name="connsiteX5" fmla="*/ 0 w 621030"/>
                            <a:gd name="connsiteY5" fmla="*/ 621030 h 621032"/>
                            <a:gd name="connsiteX6" fmla="*/ 0 w 621030"/>
                            <a:gd name="connsiteY6" fmla="*/ 621030 h 621032"/>
                            <a:gd name="connsiteX7" fmla="*/ 0 w 621030"/>
                            <a:gd name="connsiteY7" fmla="*/ 0 h 621032"/>
                            <a:gd name="connsiteX0" fmla="*/ 0 w 578180"/>
                            <a:gd name="connsiteY0" fmla="*/ 0 h 621032"/>
                            <a:gd name="connsiteX1" fmla="*/ 0 w 578180"/>
                            <a:gd name="connsiteY1" fmla="*/ 0 h 621032"/>
                            <a:gd name="connsiteX2" fmla="*/ 578180 w 578180"/>
                            <a:gd name="connsiteY2" fmla="*/ 581282 h 621032"/>
                            <a:gd name="connsiteX3" fmla="*/ 542903 w 578180"/>
                            <a:gd name="connsiteY3" fmla="*/ 621032 h 621032"/>
                            <a:gd name="connsiteX4" fmla="*/ 0 w 578180"/>
                            <a:gd name="connsiteY4" fmla="*/ 621030 h 621032"/>
                            <a:gd name="connsiteX5" fmla="*/ 0 w 578180"/>
                            <a:gd name="connsiteY5" fmla="*/ 621030 h 621032"/>
                            <a:gd name="connsiteX6" fmla="*/ 0 w 578180"/>
                            <a:gd name="connsiteY6" fmla="*/ 0 h 621032"/>
                            <a:gd name="connsiteX0" fmla="*/ 0 w 596277"/>
                            <a:gd name="connsiteY0" fmla="*/ 0 h 621032"/>
                            <a:gd name="connsiteX1" fmla="*/ 0 w 596277"/>
                            <a:gd name="connsiteY1" fmla="*/ 0 h 621032"/>
                            <a:gd name="connsiteX2" fmla="*/ 578180 w 596277"/>
                            <a:gd name="connsiteY2" fmla="*/ 581282 h 621032"/>
                            <a:gd name="connsiteX3" fmla="*/ 542903 w 596277"/>
                            <a:gd name="connsiteY3" fmla="*/ 621032 h 621032"/>
                            <a:gd name="connsiteX4" fmla="*/ 0 w 596277"/>
                            <a:gd name="connsiteY4" fmla="*/ 621030 h 621032"/>
                            <a:gd name="connsiteX5" fmla="*/ 0 w 596277"/>
                            <a:gd name="connsiteY5" fmla="*/ 621030 h 621032"/>
                            <a:gd name="connsiteX6" fmla="*/ 0 w 596277"/>
                            <a:gd name="connsiteY6" fmla="*/ 0 h 621032"/>
                            <a:gd name="connsiteX0" fmla="*/ 0 w 608634"/>
                            <a:gd name="connsiteY0" fmla="*/ 0 h 622132"/>
                            <a:gd name="connsiteX1" fmla="*/ 0 w 608634"/>
                            <a:gd name="connsiteY1" fmla="*/ 0 h 622132"/>
                            <a:gd name="connsiteX2" fmla="*/ 578180 w 608634"/>
                            <a:gd name="connsiteY2" fmla="*/ 581282 h 622132"/>
                            <a:gd name="connsiteX3" fmla="*/ 542903 w 608634"/>
                            <a:gd name="connsiteY3" fmla="*/ 621032 h 622132"/>
                            <a:gd name="connsiteX4" fmla="*/ 0 w 608634"/>
                            <a:gd name="connsiteY4" fmla="*/ 621030 h 622132"/>
                            <a:gd name="connsiteX5" fmla="*/ 0 w 608634"/>
                            <a:gd name="connsiteY5" fmla="*/ 621030 h 622132"/>
                            <a:gd name="connsiteX6" fmla="*/ 0 w 608634"/>
                            <a:gd name="connsiteY6" fmla="*/ 0 h 622132"/>
                            <a:gd name="connsiteX0" fmla="*/ 0 w 594649"/>
                            <a:gd name="connsiteY0" fmla="*/ 0 h 621032"/>
                            <a:gd name="connsiteX1" fmla="*/ 0 w 594649"/>
                            <a:gd name="connsiteY1" fmla="*/ 0 h 621032"/>
                            <a:gd name="connsiteX2" fmla="*/ 554249 w 594649"/>
                            <a:gd name="connsiteY2" fmla="*/ 557354 h 621032"/>
                            <a:gd name="connsiteX3" fmla="*/ 542903 w 594649"/>
                            <a:gd name="connsiteY3" fmla="*/ 621032 h 621032"/>
                            <a:gd name="connsiteX4" fmla="*/ 0 w 594649"/>
                            <a:gd name="connsiteY4" fmla="*/ 621030 h 621032"/>
                            <a:gd name="connsiteX5" fmla="*/ 0 w 594649"/>
                            <a:gd name="connsiteY5" fmla="*/ 621030 h 621032"/>
                            <a:gd name="connsiteX6" fmla="*/ 0 w 594649"/>
                            <a:gd name="connsiteY6" fmla="*/ 0 h 621032"/>
                            <a:gd name="connsiteX0" fmla="*/ 0 w 583935"/>
                            <a:gd name="connsiteY0" fmla="*/ 0 h 621032"/>
                            <a:gd name="connsiteX1" fmla="*/ 0 w 583935"/>
                            <a:gd name="connsiteY1" fmla="*/ 0 h 621032"/>
                            <a:gd name="connsiteX2" fmla="*/ 554249 w 583935"/>
                            <a:gd name="connsiteY2" fmla="*/ 557354 h 621032"/>
                            <a:gd name="connsiteX3" fmla="*/ 542903 w 583935"/>
                            <a:gd name="connsiteY3" fmla="*/ 621032 h 621032"/>
                            <a:gd name="connsiteX4" fmla="*/ 0 w 583935"/>
                            <a:gd name="connsiteY4" fmla="*/ 621030 h 621032"/>
                            <a:gd name="connsiteX5" fmla="*/ 0 w 583935"/>
                            <a:gd name="connsiteY5" fmla="*/ 621030 h 621032"/>
                            <a:gd name="connsiteX6" fmla="*/ 0 w 583935"/>
                            <a:gd name="connsiteY6" fmla="*/ 0 h 621032"/>
                            <a:gd name="connsiteX0" fmla="*/ 0 w 580988"/>
                            <a:gd name="connsiteY0" fmla="*/ 0 h 621032"/>
                            <a:gd name="connsiteX1" fmla="*/ 0 w 580988"/>
                            <a:gd name="connsiteY1" fmla="*/ 0 h 621032"/>
                            <a:gd name="connsiteX2" fmla="*/ 554249 w 580988"/>
                            <a:gd name="connsiteY2" fmla="*/ 557354 h 621032"/>
                            <a:gd name="connsiteX3" fmla="*/ 542903 w 580988"/>
                            <a:gd name="connsiteY3" fmla="*/ 621032 h 621032"/>
                            <a:gd name="connsiteX4" fmla="*/ 0 w 580988"/>
                            <a:gd name="connsiteY4" fmla="*/ 621030 h 621032"/>
                            <a:gd name="connsiteX5" fmla="*/ 0 w 580988"/>
                            <a:gd name="connsiteY5" fmla="*/ 621030 h 621032"/>
                            <a:gd name="connsiteX6" fmla="*/ 0 w 580988"/>
                            <a:gd name="connsiteY6" fmla="*/ 0 h 621032"/>
                            <a:gd name="connsiteX0" fmla="*/ 0 w 571580"/>
                            <a:gd name="connsiteY0" fmla="*/ 0 h 621032"/>
                            <a:gd name="connsiteX1" fmla="*/ 0 w 571580"/>
                            <a:gd name="connsiteY1" fmla="*/ 0 h 621032"/>
                            <a:gd name="connsiteX2" fmla="*/ 554249 w 571580"/>
                            <a:gd name="connsiteY2" fmla="*/ 557354 h 621032"/>
                            <a:gd name="connsiteX3" fmla="*/ 542903 w 571580"/>
                            <a:gd name="connsiteY3" fmla="*/ 621032 h 621032"/>
                            <a:gd name="connsiteX4" fmla="*/ 0 w 571580"/>
                            <a:gd name="connsiteY4" fmla="*/ 621030 h 621032"/>
                            <a:gd name="connsiteX5" fmla="*/ 0 w 571580"/>
                            <a:gd name="connsiteY5" fmla="*/ 621030 h 621032"/>
                            <a:gd name="connsiteX6" fmla="*/ 0 w 571580"/>
                            <a:gd name="connsiteY6" fmla="*/ 0 h 621032"/>
                            <a:gd name="connsiteX0" fmla="*/ 0 w 576693"/>
                            <a:gd name="connsiteY0" fmla="*/ 0 h 621032"/>
                            <a:gd name="connsiteX1" fmla="*/ 0 w 576693"/>
                            <a:gd name="connsiteY1" fmla="*/ 0 h 621032"/>
                            <a:gd name="connsiteX2" fmla="*/ 554249 w 576693"/>
                            <a:gd name="connsiteY2" fmla="*/ 557354 h 621032"/>
                            <a:gd name="connsiteX3" fmla="*/ 542903 w 576693"/>
                            <a:gd name="connsiteY3" fmla="*/ 621032 h 621032"/>
                            <a:gd name="connsiteX4" fmla="*/ 0 w 576693"/>
                            <a:gd name="connsiteY4" fmla="*/ 621030 h 621032"/>
                            <a:gd name="connsiteX5" fmla="*/ 0 w 576693"/>
                            <a:gd name="connsiteY5" fmla="*/ 621030 h 621032"/>
                            <a:gd name="connsiteX6" fmla="*/ 0 w 576693"/>
                            <a:gd name="connsiteY6" fmla="*/ 0 h 621032"/>
                            <a:gd name="connsiteX0" fmla="*/ 1596 w 578289"/>
                            <a:gd name="connsiteY0" fmla="*/ 0 h 621032"/>
                            <a:gd name="connsiteX1" fmla="*/ 1596 w 578289"/>
                            <a:gd name="connsiteY1" fmla="*/ 0 h 621032"/>
                            <a:gd name="connsiteX2" fmla="*/ 555845 w 578289"/>
                            <a:gd name="connsiteY2" fmla="*/ 557354 h 621032"/>
                            <a:gd name="connsiteX3" fmla="*/ 544499 w 578289"/>
                            <a:gd name="connsiteY3" fmla="*/ 621032 h 621032"/>
                            <a:gd name="connsiteX4" fmla="*/ 1596 w 578289"/>
                            <a:gd name="connsiteY4" fmla="*/ 621030 h 621032"/>
                            <a:gd name="connsiteX5" fmla="*/ 0 w 578289"/>
                            <a:gd name="connsiteY5" fmla="*/ 570824 h 621032"/>
                            <a:gd name="connsiteX6" fmla="*/ 1596 w 578289"/>
                            <a:gd name="connsiteY6" fmla="*/ 0 h 621032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596 w 578289"/>
                            <a:gd name="connsiteY0" fmla="*/ 0 h 621034"/>
                            <a:gd name="connsiteX1" fmla="*/ 1596 w 578289"/>
                            <a:gd name="connsiteY1" fmla="*/ 0 h 621034"/>
                            <a:gd name="connsiteX2" fmla="*/ 555845 w 578289"/>
                            <a:gd name="connsiteY2" fmla="*/ 557354 h 621034"/>
                            <a:gd name="connsiteX3" fmla="*/ 544499 w 578289"/>
                            <a:gd name="connsiteY3" fmla="*/ 621032 h 621034"/>
                            <a:gd name="connsiteX4" fmla="*/ 41478 w 578289"/>
                            <a:gd name="connsiteY4" fmla="*/ 621034 h 621034"/>
                            <a:gd name="connsiteX5" fmla="*/ 0 w 578289"/>
                            <a:gd name="connsiteY5" fmla="*/ 570824 h 621034"/>
                            <a:gd name="connsiteX6" fmla="*/ 1596 w 578289"/>
                            <a:gd name="connsiteY6" fmla="*/ 0 h 621034"/>
                            <a:gd name="connsiteX0" fmla="*/ 1885 w 578578"/>
                            <a:gd name="connsiteY0" fmla="*/ 0 h 621034"/>
                            <a:gd name="connsiteX1" fmla="*/ 1885 w 578578"/>
                            <a:gd name="connsiteY1" fmla="*/ 0 h 621034"/>
                            <a:gd name="connsiteX2" fmla="*/ 556134 w 578578"/>
                            <a:gd name="connsiteY2" fmla="*/ 557354 h 621034"/>
                            <a:gd name="connsiteX3" fmla="*/ 544788 w 578578"/>
                            <a:gd name="connsiteY3" fmla="*/ 621032 h 621034"/>
                            <a:gd name="connsiteX4" fmla="*/ 41767 w 578578"/>
                            <a:gd name="connsiteY4" fmla="*/ 621034 h 621034"/>
                            <a:gd name="connsiteX5" fmla="*/ 289 w 578578"/>
                            <a:gd name="connsiteY5" fmla="*/ 570824 h 621034"/>
                            <a:gd name="connsiteX6" fmla="*/ 1885 w 578578"/>
                            <a:gd name="connsiteY6" fmla="*/ 0 h 621034"/>
                            <a:gd name="connsiteX0" fmla="*/ 15294 w 591987"/>
                            <a:gd name="connsiteY0" fmla="*/ 0 h 627232"/>
                            <a:gd name="connsiteX1" fmla="*/ 15294 w 591987"/>
                            <a:gd name="connsiteY1" fmla="*/ 0 h 627232"/>
                            <a:gd name="connsiteX2" fmla="*/ 569543 w 591987"/>
                            <a:gd name="connsiteY2" fmla="*/ 557354 h 627232"/>
                            <a:gd name="connsiteX3" fmla="*/ 558197 w 591987"/>
                            <a:gd name="connsiteY3" fmla="*/ 621032 h 627232"/>
                            <a:gd name="connsiteX4" fmla="*/ 55176 w 591987"/>
                            <a:gd name="connsiteY4" fmla="*/ 621034 h 627232"/>
                            <a:gd name="connsiteX5" fmla="*/ 13409 w 591987"/>
                            <a:gd name="connsiteY5" fmla="*/ 537352 h 627232"/>
                            <a:gd name="connsiteX6" fmla="*/ 15294 w 591987"/>
                            <a:gd name="connsiteY6" fmla="*/ 0 h 627232"/>
                            <a:gd name="connsiteX0" fmla="*/ 4858 w 581551"/>
                            <a:gd name="connsiteY0" fmla="*/ 0 h 621037"/>
                            <a:gd name="connsiteX1" fmla="*/ 4858 w 581551"/>
                            <a:gd name="connsiteY1" fmla="*/ 0 h 621037"/>
                            <a:gd name="connsiteX2" fmla="*/ 559107 w 581551"/>
                            <a:gd name="connsiteY2" fmla="*/ 557354 h 621037"/>
                            <a:gd name="connsiteX3" fmla="*/ 547761 w 581551"/>
                            <a:gd name="connsiteY3" fmla="*/ 621032 h 621037"/>
                            <a:gd name="connsiteX4" fmla="*/ 44740 w 581551"/>
                            <a:gd name="connsiteY4" fmla="*/ 621034 h 621037"/>
                            <a:gd name="connsiteX5" fmla="*/ 2973 w 581551"/>
                            <a:gd name="connsiteY5" fmla="*/ 537352 h 621037"/>
                            <a:gd name="connsiteX6" fmla="*/ 4858 w 581551"/>
                            <a:gd name="connsiteY6" fmla="*/ 0 h 621037"/>
                            <a:gd name="connsiteX0" fmla="*/ 2331 w 579024"/>
                            <a:gd name="connsiteY0" fmla="*/ 0 h 621037"/>
                            <a:gd name="connsiteX1" fmla="*/ 2331 w 579024"/>
                            <a:gd name="connsiteY1" fmla="*/ 0 h 621037"/>
                            <a:gd name="connsiteX2" fmla="*/ 556580 w 579024"/>
                            <a:gd name="connsiteY2" fmla="*/ 557354 h 621037"/>
                            <a:gd name="connsiteX3" fmla="*/ 545234 w 579024"/>
                            <a:gd name="connsiteY3" fmla="*/ 621032 h 621037"/>
                            <a:gd name="connsiteX4" fmla="*/ 42213 w 579024"/>
                            <a:gd name="connsiteY4" fmla="*/ 621034 h 621037"/>
                            <a:gd name="connsiteX5" fmla="*/ 446 w 579024"/>
                            <a:gd name="connsiteY5" fmla="*/ 537352 h 621037"/>
                            <a:gd name="connsiteX6" fmla="*/ 2331 w 579024"/>
                            <a:gd name="connsiteY6" fmla="*/ 0 h 621037"/>
                            <a:gd name="connsiteX0" fmla="*/ 5682 w 582375"/>
                            <a:gd name="connsiteY0" fmla="*/ 0 h 622735"/>
                            <a:gd name="connsiteX1" fmla="*/ 5682 w 582375"/>
                            <a:gd name="connsiteY1" fmla="*/ 0 h 622735"/>
                            <a:gd name="connsiteX2" fmla="*/ 559931 w 582375"/>
                            <a:gd name="connsiteY2" fmla="*/ 557354 h 622735"/>
                            <a:gd name="connsiteX3" fmla="*/ 548585 w 582375"/>
                            <a:gd name="connsiteY3" fmla="*/ 621032 h 622735"/>
                            <a:gd name="connsiteX4" fmla="*/ 61515 w 582375"/>
                            <a:gd name="connsiteY4" fmla="*/ 621039 h 622735"/>
                            <a:gd name="connsiteX5" fmla="*/ 3797 w 582375"/>
                            <a:gd name="connsiteY5" fmla="*/ 537352 h 622735"/>
                            <a:gd name="connsiteX6" fmla="*/ 5682 w 582375"/>
                            <a:gd name="connsiteY6" fmla="*/ 0 h 622735"/>
                            <a:gd name="connsiteX0" fmla="*/ 2253 w 578946"/>
                            <a:gd name="connsiteY0" fmla="*/ 0 h 622735"/>
                            <a:gd name="connsiteX1" fmla="*/ 2253 w 578946"/>
                            <a:gd name="connsiteY1" fmla="*/ 0 h 622735"/>
                            <a:gd name="connsiteX2" fmla="*/ 556502 w 578946"/>
                            <a:gd name="connsiteY2" fmla="*/ 557354 h 622735"/>
                            <a:gd name="connsiteX3" fmla="*/ 545156 w 578946"/>
                            <a:gd name="connsiteY3" fmla="*/ 621032 h 622735"/>
                            <a:gd name="connsiteX4" fmla="*/ 58086 w 578946"/>
                            <a:gd name="connsiteY4" fmla="*/ 621039 h 622735"/>
                            <a:gd name="connsiteX5" fmla="*/ 368 w 578946"/>
                            <a:gd name="connsiteY5" fmla="*/ 537352 h 622735"/>
                            <a:gd name="connsiteX6" fmla="*/ 2253 w 578946"/>
                            <a:gd name="connsiteY6" fmla="*/ 0 h 622735"/>
                            <a:gd name="connsiteX0" fmla="*/ 1890 w 578583"/>
                            <a:gd name="connsiteY0" fmla="*/ 0 h 621060"/>
                            <a:gd name="connsiteX1" fmla="*/ 1890 w 578583"/>
                            <a:gd name="connsiteY1" fmla="*/ 0 h 621060"/>
                            <a:gd name="connsiteX2" fmla="*/ 556139 w 578583"/>
                            <a:gd name="connsiteY2" fmla="*/ 557354 h 621060"/>
                            <a:gd name="connsiteX3" fmla="*/ 544793 w 578583"/>
                            <a:gd name="connsiteY3" fmla="*/ 621032 h 621060"/>
                            <a:gd name="connsiteX4" fmla="*/ 57723 w 578583"/>
                            <a:gd name="connsiteY4" fmla="*/ 621039 h 621060"/>
                            <a:gd name="connsiteX5" fmla="*/ 5 w 578583"/>
                            <a:gd name="connsiteY5" fmla="*/ 537352 h 621060"/>
                            <a:gd name="connsiteX6" fmla="*/ 1890 w 578583"/>
                            <a:gd name="connsiteY6" fmla="*/ 0 h 621060"/>
                            <a:gd name="connsiteX0" fmla="*/ 1890 w 578583"/>
                            <a:gd name="connsiteY0" fmla="*/ 0 h 621340"/>
                            <a:gd name="connsiteX1" fmla="*/ 1890 w 578583"/>
                            <a:gd name="connsiteY1" fmla="*/ 0 h 621340"/>
                            <a:gd name="connsiteX2" fmla="*/ 556139 w 578583"/>
                            <a:gd name="connsiteY2" fmla="*/ 557354 h 621340"/>
                            <a:gd name="connsiteX3" fmla="*/ 544793 w 578583"/>
                            <a:gd name="connsiteY3" fmla="*/ 621032 h 621340"/>
                            <a:gd name="connsiteX4" fmla="*/ 57723 w 578583"/>
                            <a:gd name="connsiteY4" fmla="*/ 621039 h 621340"/>
                            <a:gd name="connsiteX5" fmla="*/ 5 w 578583"/>
                            <a:gd name="connsiteY5" fmla="*/ 537352 h 621340"/>
                            <a:gd name="connsiteX6" fmla="*/ 1890 w 578583"/>
                            <a:gd name="connsiteY6" fmla="*/ 0 h 621340"/>
                            <a:gd name="connsiteX0" fmla="*/ 4392 w 582975"/>
                            <a:gd name="connsiteY0" fmla="*/ 83124 h 621238"/>
                            <a:gd name="connsiteX1" fmla="*/ 6282 w 582975"/>
                            <a:gd name="connsiteY1" fmla="*/ 0 h 621238"/>
                            <a:gd name="connsiteX2" fmla="*/ 560531 w 582975"/>
                            <a:gd name="connsiteY2" fmla="*/ 557354 h 621238"/>
                            <a:gd name="connsiteX3" fmla="*/ 549185 w 582975"/>
                            <a:gd name="connsiteY3" fmla="*/ 621032 h 621238"/>
                            <a:gd name="connsiteX4" fmla="*/ 62115 w 582975"/>
                            <a:gd name="connsiteY4" fmla="*/ 621039 h 621238"/>
                            <a:gd name="connsiteX5" fmla="*/ 4397 w 582975"/>
                            <a:gd name="connsiteY5" fmla="*/ 537352 h 621238"/>
                            <a:gd name="connsiteX6" fmla="*/ 4392 w 582975"/>
                            <a:gd name="connsiteY6" fmla="*/ 83124 h 621238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47246 h 585360"/>
                            <a:gd name="connsiteX1" fmla="*/ 42967 w 582975"/>
                            <a:gd name="connsiteY1" fmla="*/ 0 h 585360"/>
                            <a:gd name="connsiteX2" fmla="*/ 560531 w 582975"/>
                            <a:gd name="connsiteY2" fmla="*/ 521476 h 585360"/>
                            <a:gd name="connsiteX3" fmla="*/ 549185 w 582975"/>
                            <a:gd name="connsiteY3" fmla="*/ 585154 h 585360"/>
                            <a:gd name="connsiteX4" fmla="*/ 62115 w 582975"/>
                            <a:gd name="connsiteY4" fmla="*/ 585161 h 585360"/>
                            <a:gd name="connsiteX5" fmla="*/ 4397 w 582975"/>
                            <a:gd name="connsiteY5" fmla="*/ 501474 h 585360"/>
                            <a:gd name="connsiteX6" fmla="*/ 4392 w 582975"/>
                            <a:gd name="connsiteY6" fmla="*/ 47246 h 585360"/>
                            <a:gd name="connsiteX0" fmla="*/ 4392 w 582975"/>
                            <a:gd name="connsiteY0" fmla="*/ 65537 h 603651"/>
                            <a:gd name="connsiteX1" fmla="*/ 42967 w 582975"/>
                            <a:gd name="connsiteY1" fmla="*/ 18291 h 603651"/>
                            <a:gd name="connsiteX2" fmla="*/ 560531 w 582975"/>
                            <a:gd name="connsiteY2" fmla="*/ 539767 h 603651"/>
                            <a:gd name="connsiteX3" fmla="*/ 549185 w 582975"/>
                            <a:gd name="connsiteY3" fmla="*/ 603445 h 603651"/>
                            <a:gd name="connsiteX4" fmla="*/ 62115 w 582975"/>
                            <a:gd name="connsiteY4" fmla="*/ 603452 h 603651"/>
                            <a:gd name="connsiteX5" fmla="*/ 4397 w 582975"/>
                            <a:gd name="connsiteY5" fmla="*/ 519765 h 603651"/>
                            <a:gd name="connsiteX6" fmla="*/ 4392 w 582975"/>
                            <a:gd name="connsiteY6" fmla="*/ 65537 h 603651"/>
                            <a:gd name="connsiteX0" fmla="*/ 4392 w 582975"/>
                            <a:gd name="connsiteY0" fmla="*/ 61685 h 599799"/>
                            <a:gd name="connsiteX1" fmla="*/ 42967 w 582975"/>
                            <a:gd name="connsiteY1" fmla="*/ 14439 h 599799"/>
                            <a:gd name="connsiteX2" fmla="*/ 560531 w 582975"/>
                            <a:gd name="connsiteY2" fmla="*/ 535915 h 599799"/>
                            <a:gd name="connsiteX3" fmla="*/ 549185 w 582975"/>
                            <a:gd name="connsiteY3" fmla="*/ 599593 h 599799"/>
                            <a:gd name="connsiteX4" fmla="*/ 62115 w 582975"/>
                            <a:gd name="connsiteY4" fmla="*/ 599600 h 599799"/>
                            <a:gd name="connsiteX5" fmla="*/ 4397 w 582975"/>
                            <a:gd name="connsiteY5" fmla="*/ 515913 h 599799"/>
                            <a:gd name="connsiteX6" fmla="*/ 4392 w 582975"/>
                            <a:gd name="connsiteY6" fmla="*/ 61685 h 599799"/>
                            <a:gd name="connsiteX0" fmla="*/ 4392 w 582975"/>
                            <a:gd name="connsiteY0" fmla="*/ 50163 h 588277"/>
                            <a:gd name="connsiteX1" fmla="*/ 55727 w 582975"/>
                            <a:gd name="connsiteY1" fmla="*/ 17271 h 588277"/>
                            <a:gd name="connsiteX2" fmla="*/ 560531 w 582975"/>
                            <a:gd name="connsiteY2" fmla="*/ 524393 h 588277"/>
                            <a:gd name="connsiteX3" fmla="*/ 549185 w 582975"/>
                            <a:gd name="connsiteY3" fmla="*/ 588071 h 588277"/>
                            <a:gd name="connsiteX4" fmla="*/ 62115 w 582975"/>
                            <a:gd name="connsiteY4" fmla="*/ 588078 h 588277"/>
                            <a:gd name="connsiteX5" fmla="*/ 4397 w 582975"/>
                            <a:gd name="connsiteY5" fmla="*/ 504391 h 588277"/>
                            <a:gd name="connsiteX6" fmla="*/ 4392 w 582975"/>
                            <a:gd name="connsiteY6" fmla="*/ 50163 h 588277"/>
                            <a:gd name="connsiteX0" fmla="*/ 247 w 578830"/>
                            <a:gd name="connsiteY0" fmla="*/ 50163 h 588277"/>
                            <a:gd name="connsiteX1" fmla="*/ 51582 w 578830"/>
                            <a:gd name="connsiteY1" fmla="*/ 17271 h 588277"/>
                            <a:gd name="connsiteX2" fmla="*/ 556386 w 578830"/>
                            <a:gd name="connsiteY2" fmla="*/ 524393 h 588277"/>
                            <a:gd name="connsiteX3" fmla="*/ 545040 w 578830"/>
                            <a:gd name="connsiteY3" fmla="*/ 588071 h 588277"/>
                            <a:gd name="connsiteX4" fmla="*/ 57970 w 578830"/>
                            <a:gd name="connsiteY4" fmla="*/ 588078 h 588277"/>
                            <a:gd name="connsiteX5" fmla="*/ 252 w 578830"/>
                            <a:gd name="connsiteY5" fmla="*/ 504391 h 588277"/>
                            <a:gd name="connsiteX6" fmla="*/ 247 w 578830"/>
                            <a:gd name="connsiteY6" fmla="*/ 50163 h 588277"/>
                            <a:gd name="connsiteX0" fmla="*/ 247 w 578830"/>
                            <a:gd name="connsiteY0" fmla="*/ 50163 h 588090"/>
                            <a:gd name="connsiteX1" fmla="*/ 51582 w 578830"/>
                            <a:gd name="connsiteY1" fmla="*/ 17271 h 588090"/>
                            <a:gd name="connsiteX2" fmla="*/ 556386 w 578830"/>
                            <a:gd name="connsiteY2" fmla="*/ 524393 h 588090"/>
                            <a:gd name="connsiteX3" fmla="*/ 545040 w 578830"/>
                            <a:gd name="connsiteY3" fmla="*/ 588071 h 588090"/>
                            <a:gd name="connsiteX4" fmla="*/ 57970 w 578830"/>
                            <a:gd name="connsiteY4" fmla="*/ 588078 h 588090"/>
                            <a:gd name="connsiteX5" fmla="*/ 252 w 578830"/>
                            <a:gd name="connsiteY5" fmla="*/ 504391 h 588090"/>
                            <a:gd name="connsiteX6" fmla="*/ 247 w 578830"/>
                            <a:gd name="connsiteY6" fmla="*/ 50163 h 588090"/>
                            <a:gd name="connsiteX0" fmla="*/ 5337 w 583920"/>
                            <a:gd name="connsiteY0" fmla="*/ 50163 h 589443"/>
                            <a:gd name="connsiteX1" fmla="*/ 56672 w 583920"/>
                            <a:gd name="connsiteY1" fmla="*/ 17271 h 589443"/>
                            <a:gd name="connsiteX2" fmla="*/ 561476 w 583920"/>
                            <a:gd name="connsiteY2" fmla="*/ 524393 h 589443"/>
                            <a:gd name="connsiteX3" fmla="*/ 550130 w 583920"/>
                            <a:gd name="connsiteY3" fmla="*/ 588071 h 589443"/>
                            <a:gd name="connsiteX4" fmla="*/ 75817 w 583920"/>
                            <a:gd name="connsiteY4" fmla="*/ 589289 h 589443"/>
                            <a:gd name="connsiteX5" fmla="*/ 5342 w 583920"/>
                            <a:gd name="connsiteY5" fmla="*/ 504391 h 589443"/>
                            <a:gd name="connsiteX6" fmla="*/ 5337 w 583920"/>
                            <a:gd name="connsiteY6" fmla="*/ 50163 h 589443"/>
                            <a:gd name="connsiteX0" fmla="*/ 415 w 578998"/>
                            <a:gd name="connsiteY0" fmla="*/ 50163 h 589443"/>
                            <a:gd name="connsiteX1" fmla="*/ 51750 w 578998"/>
                            <a:gd name="connsiteY1" fmla="*/ 17271 h 589443"/>
                            <a:gd name="connsiteX2" fmla="*/ 556554 w 578998"/>
                            <a:gd name="connsiteY2" fmla="*/ 524393 h 589443"/>
                            <a:gd name="connsiteX3" fmla="*/ 545208 w 578998"/>
                            <a:gd name="connsiteY3" fmla="*/ 588071 h 589443"/>
                            <a:gd name="connsiteX4" fmla="*/ 70895 w 578998"/>
                            <a:gd name="connsiteY4" fmla="*/ 589289 h 589443"/>
                            <a:gd name="connsiteX5" fmla="*/ 420 w 578998"/>
                            <a:gd name="connsiteY5" fmla="*/ 504391 h 589443"/>
                            <a:gd name="connsiteX6" fmla="*/ 415 w 578998"/>
                            <a:gd name="connsiteY6" fmla="*/ 50163 h 589443"/>
                            <a:gd name="connsiteX0" fmla="*/ 115 w 578698"/>
                            <a:gd name="connsiteY0" fmla="*/ 50163 h 589303"/>
                            <a:gd name="connsiteX1" fmla="*/ 51450 w 578698"/>
                            <a:gd name="connsiteY1" fmla="*/ 17271 h 589303"/>
                            <a:gd name="connsiteX2" fmla="*/ 556254 w 578698"/>
                            <a:gd name="connsiteY2" fmla="*/ 524393 h 589303"/>
                            <a:gd name="connsiteX3" fmla="*/ 544908 w 578698"/>
                            <a:gd name="connsiteY3" fmla="*/ 588071 h 589303"/>
                            <a:gd name="connsiteX4" fmla="*/ 70595 w 578698"/>
                            <a:gd name="connsiteY4" fmla="*/ 589289 h 589303"/>
                            <a:gd name="connsiteX5" fmla="*/ 120 w 578698"/>
                            <a:gd name="connsiteY5" fmla="*/ 504391 h 589303"/>
                            <a:gd name="connsiteX6" fmla="*/ 115 w 578698"/>
                            <a:gd name="connsiteY6" fmla="*/ 50163 h 589303"/>
                            <a:gd name="connsiteX0" fmla="*/ 115 w 570753"/>
                            <a:gd name="connsiteY0" fmla="*/ 50163 h 589303"/>
                            <a:gd name="connsiteX1" fmla="*/ 51450 w 570753"/>
                            <a:gd name="connsiteY1" fmla="*/ 17271 h 589303"/>
                            <a:gd name="connsiteX2" fmla="*/ 537110 w 570753"/>
                            <a:gd name="connsiteY2" fmla="*/ 505248 h 589303"/>
                            <a:gd name="connsiteX3" fmla="*/ 544908 w 570753"/>
                            <a:gd name="connsiteY3" fmla="*/ 588071 h 589303"/>
                            <a:gd name="connsiteX4" fmla="*/ 70595 w 570753"/>
                            <a:gd name="connsiteY4" fmla="*/ 589289 h 589303"/>
                            <a:gd name="connsiteX5" fmla="*/ 120 w 570753"/>
                            <a:gd name="connsiteY5" fmla="*/ 504391 h 589303"/>
                            <a:gd name="connsiteX6" fmla="*/ 115 w 570753"/>
                            <a:gd name="connsiteY6" fmla="*/ 50163 h 589303"/>
                            <a:gd name="connsiteX0" fmla="*/ 1792 w 561230"/>
                            <a:gd name="connsiteY0" fmla="*/ 50163 h 595062"/>
                            <a:gd name="connsiteX1" fmla="*/ 53127 w 561230"/>
                            <a:gd name="connsiteY1" fmla="*/ 17271 h 595062"/>
                            <a:gd name="connsiteX2" fmla="*/ 538787 w 561230"/>
                            <a:gd name="connsiteY2" fmla="*/ 505248 h 595062"/>
                            <a:gd name="connsiteX3" fmla="*/ 527440 w 561230"/>
                            <a:gd name="connsiteY3" fmla="*/ 587209 h 595062"/>
                            <a:gd name="connsiteX4" fmla="*/ 72272 w 561230"/>
                            <a:gd name="connsiteY4" fmla="*/ 589289 h 595062"/>
                            <a:gd name="connsiteX5" fmla="*/ 1797 w 561230"/>
                            <a:gd name="connsiteY5" fmla="*/ 504391 h 595062"/>
                            <a:gd name="connsiteX6" fmla="*/ 1792 w 561230"/>
                            <a:gd name="connsiteY6" fmla="*/ 50163 h 595062"/>
                            <a:gd name="connsiteX0" fmla="*/ 1792 w 566854"/>
                            <a:gd name="connsiteY0" fmla="*/ 50163 h 595062"/>
                            <a:gd name="connsiteX1" fmla="*/ 53127 w 566854"/>
                            <a:gd name="connsiteY1" fmla="*/ 17271 h 595062"/>
                            <a:gd name="connsiteX2" fmla="*/ 538787 w 566854"/>
                            <a:gd name="connsiteY2" fmla="*/ 505248 h 595062"/>
                            <a:gd name="connsiteX3" fmla="*/ 527440 w 566854"/>
                            <a:gd name="connsiteY3" fmla="*/ 587209 h 595062"/>
                            <a:gd name="connsiteX4" fmla="*/ 72272 w 566854"/>
                            <a:gd name="connsiteY4" fmla="*/ 589289 h 595062"/>
                            <a:gd name="connsiteX5" fmla="*/ 1797 w 566854"/>
                            <a:gd name="connsiteY5" fmla="*/ 504391 h 595062"/>
                            <a:gd name="connsiteX6" fmla="*/ 1792 w 566854"/>
                            <a:gd name="connsiteY6" fmla="*/ 50163 h 595062"/>
                            <a:gd name="connsiteX0" fmla="*/ 2387 w 567449"/>
                            <a:gd name="connsiteY0" fmla="*/ 50163 h 589314"/>
                            <a:gd name="connsiteX1" fmla="*/ 53722 w 567449"/>
                            <a:gd name="connsiteY1" fmla="*/ 17271 h 589314"/>
                            <a:gd name="connsiteX2" fmla="*/ 539382 w 567449"/>
                            <a:gd name="connsiteY2" fmla="*/ 505248 h 589314"/>
                            <a:gd name="connsiteX3" fmla="*/ 528035 w 567449"/>
                            <a:gd name="connsiteY3" fmla="*/ 587209 h 589314"/>
                            <a:gd name="connsiteX4" fmla="*/ 72867 w 567449"/>
                            <a:gd name="connsiteY4" fmla="*/ 589289 h 589314"/>
                            <a:gd name="connsiteX5" fmla="*/ 2392 w 567449"/>
                            <a:gd name="connsiteY5" fmla="*/ 504391 h 589314"/>
                            <a:gd name="connsiteX6" fmla="*/ 2387 w 567449"/>
                            <a:gd name="connsiteY6" fmla="*/ 50163 h 589314"/>
                            <a:gd name="connsiteX0" fmla="*/ 115 w 565177"/>
                            <a:gd name="connsiteY0" fmla="*/ 50163 h 589314"/>
                            <a:gd name="connsiteX1" fmla="*/ 51450 w 565177"/>
                            <a:gd name="connsiteY1" fmla="*/ 17271 h 589314"/>
                            <a:gd name="connsiteX2" fmla="*/ 537110 w 565177"/>
                            <a:gd name="connsiteY2" fmla="*/ 505248 h 589314"/>
                            <a:gd name="connsiteX3" fmla="*/ 525763 w 565177"/>
                            <a:gd name="connsiteY3" fmla="*/ 587209 h 589314"/>
                            <a:gd name="connsiteX4" fmla="*/ 70595 w 565177"/>
                            <a:gd name="connsiteY4" fmla="*/ 589289 h 589314"/>
                            <a:gd name="connsiteX5" fmla="*/ 120 w 565177"/>
                            <a:gd name="connsiteY5" fmla="*/ 504391 h 589314"/>
                            <a:gd name="connsiteX6" fmla="*/ 115 w 565177"/>
                            <a:gd name="connsiteY6" fmla="*/ 50163 h 589314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  <a:cxn ang="0">
                              <a:pos x="connsiteX3" y="connsiteY3"/>
                            </a:cxn>
                            <a:cxn ang="0">
                              <a:pos x="connsiteX4" y="connsiteY4"/>
                            </a:cxn>
                            <a:cxn ang="0">
                              <a:pos x="connsiteX5" y="connsiteY5"/>
                            </a:cxn>
                            <a:cxn ang="0">
                              <a:pos x="connsiteX6" y="connsiteY6"/>
                            </a:cxn>
                          </a:cxnLst>
                          <a:rect l="l" t="t" r="r" b="b"/>
                          <a:pathLst>
                            <a:path w="565177" h="589314">
                              <a:moveTo>
                                <a:pt x="115" y="50163"/>
                              </a:moveTo>
                              <a:cubicBezTo>
                                <a:pt x="-1382" y="12906"/>
                                <a:pt x="17857" y="-21986"/>
                                <a:pt x="51450" y="17271"/>
                              </a:cubicBezTo>
                              <a:lnTo>
                                <a:pt x="537110" y="505248"/>
                              </a:lnTo>
                              <a:cubicBezTo>
                                <a:pt x="577989" y="542417"/>
                                <a:pt x="574221" y="585914"/>
                                <a:pt x="525763" y="587209"/>
                              </a:cubicBezTo>
                              <a:lnTo>
                                <a:pt x="70595" y="589289"/>
                              </a:lnTo>
                              <a:cubicBezTo>
                                <a:pt x="16486" y="589837"/>
                                <a:pt x="-896" y="582289"/>
                                <a:pt x="120" y="504391"/>
                              </a:cubicBezTo>
                              <a:cubicBezTo>
                                <a:pt x="1136" y="426493"/>
                                <a:pt x="-417" y="240438"/>
                                <a:pt x="115" y="50163"/>
                              </a:cubicBezTo>
                              <a:close/>
                            </a:path>
                          </a:pathLst>
                        </a:custGeom>
                        <a:solidFill>
                          <a:srgbClr val="9FBC3B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826B068" w14:textId="77777777" w:rsidR="006442D5" w:rsidRPr="00EF4842" w:rsidRDefault="006442D5" w:rsidP="006442D5">
                            <w:pPr>
                              <w:jc w:val="center"/>
                              <w:rPr>
                                <w:color w:val="FFFFFF" w:themeColor="background1"/>
                                <w:lang w:val="nl-NL"/>
                                <w14:textFill>
                                  <w14:noFill/>
                                </w14:textFill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4" name="Oval 64"/>
                      <wps:cNvSpPr/>
                      <wps:spPr>
                        <a:xfrm>
                          <a:off x="1663644" y="294058"/>
                          <a:ext cx="64135" cy="64135"/>
                        </a:xfrm>
                        <a:prstGeom prst="ellipse">
                          <a:avLst/>
                        </a:prstGeom>
                        <a:solidFill>
                          <a:srgbClr val="02BADA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g:grpSp>
                      <wpg:cNvPr id="6" name="Group 6"/>
                      <wpg:cNvGrpSpPr/>
                      <wpg:grpSpPr>
                        <a:xfrm>
                          <a:off x="0" y="0"/>
                          <a:ext cx="2214245" cy="396240"/>
                          <a:chOff x="-398791" y="0"/>
                          <a:chExt cx="2214369" cy="397287"/>
                        </a:xfrm>
                      </wpg:grpSpPr>
                      <wps:wsp>
                        <wps:cNvPr id="74" name="Rounded Rectangle 74"/>
                        <wps:cNvSpPr/>
                        <wps:spPr>
                          <a:xfrm rot="5077509">
                            <a:off x="1585040" y="321087"/>
                            <a:ext cx="74930" cy="77470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C6045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9" name="Rounded Rectangle 5"/>
                        <wps:cNvSpPr/>
                        <wps:spPr>
                          <a:xfrm rot="10304508">
                            <a:off x="1429124" y="35112"/>
                            <a:ext cx="168275" cy="131445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02BADA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34BC80C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  <w:r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  <w:t>v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pic:pic xmlns:pic="http://schemas.openxmlformats.org/drawingml/2006/picture">
                        <pic:nvPicPr>
                          <pic:cNvPr id="82" name="Afbeelding 10" descr="Logo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-398791" y="0"/>
                            <a:ext cx="1415415" cy="347980"/>
                          </a:xfrm>
                          <a:prstGeom prst="rect">
                            <a:avLst/>
                          </a:prstGeom>
                        </pic:spPr>
                      </pic:pic>
                      <wps:wsp>
                        <wps:cNvPr id="83" name="Rounded Rectangle 83"/>
                        <wps:cNvSpPr/>
                        <wps:spPr>
                          <a:xfrm rot="5077509">
                            <a:off x="1652925" y="16865"/>
                            <a:ext cx="138430" cy="142875"/>
                          </a:xfrm>
                          <a:prstGeom prst="roundRect">
                            <a:avLst>
                              <a:gd name="adj" fmla="val 10060"/>
                            </a:avLst>
                          </a:prstGeom>
                          <a:solidFill>
                            <a:srgbClr val="9FBC3B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4" name="Rounded Rectangle 5"/>
                        <wps:cNvSpPr/>
                        <wps:spPr>
                          <a:xfrm rot="5002335" flipV="1">
                            <a:off x="1617458" y="187437"/>
                            <a:ext cx="182880" cy="213360"/>
                          </a:xfrm>
                          <a:custGeom>
                            <a:avLst/>
                            <a:gdLst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0 h 621030"/>
                              <a:gd name="connsiteX4" fmla="*/ 621030 w 621030"/>
                              <a:gd name="connsiteY4" fmla="*/ 621030 h 621030"/>
                              <a:gd name="connsiteX5" fmla="*/ 62103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621030 h 621030"/>
                              <a:gd name="connsiteX8" fmla="*/ 0 w 621030"/>
                              <a:gd name="connsiteY8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0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761398"/>
                              <a:gd name="connsiteY0" fmla="*/ 0 h 621030"/>
                              <a:gd name="connsiteX1" fmla="*/ 0 w 761398"/>
                              <a:gd name="connsiteY1" fmla="*/ 0 h 621030"/>
                              <a:gd name="connsiteX2" fmla="*/ 761398 w 761398"/>
                              <a:gd name="connsiteY2" fmla="*/ 386561 h 621030"/>
                              <a:gd name="connsiteX3" fmla="*/ 621030 w 761398"/>
                              <a:gd name="connsiteY3" fmla="*/ 621030 h 621030"/>
                              <a:gd name="connsiteX4" fmla="*/ 621030 w 761398"/>
                              <a:gd name="connsiteY4" fmla="*/ 621030 h 621030"/>
                              <a:gd name="connsiteX5" fmla="*/ 0 w 761398"/>
                              <a:gd name="connsiteY5" fmla="*/ 621030 h 621030"/>
                              <a:gd name="connsiteX6" fmla="*/ 0 w 761398"/>
                              <a:gd name="connsiteY6" fmla="*/ 621030 h 621030"/>
                              <a:gd name="connsiteX7" fmla="*/ 0 w 761398"/>
                              <a:gd name="connsiteY7" fmla="*/ 0 h 621030"/>
                              <a:gd name="connsiteX0" fmla="*/ 0 w 731839"/>
                              <a:gd name="connsiteY0" fmla="*/ 0 h 621030"/>
                              <a:gd name="connsiteX1" fmla="*/ 0 w 731839"/>
                              <a:gd name="connsiteY1" fmla="*/ 0 h 621030"/>
                              <a:gd name="connsiteX2" fmla="*/ 731839 w 731839"/>
                              <a:gd name="connsiteY2" fmla="*/ 182198 h 621030"/>
                              <a:gd name="connsiteX3" fmla="*/ 621030 w 731839"/>
                              <a:gd name="connsiteY3" fmla="*/ 621030 h 621030"/>
                              <a:gd name="connsiteX4" fmla="*/ 621030 w 731839"/>
                              <a:gd name="connsiteY4" fmla="*/ 621030 h 621030"/>
                              <a:gd name="connsiteX5" fmla="*/ 0 w 731839"/>
                              <a:gd name="connsiteY5" fmla="*/ 621030 h 621030"/>
                              <a:gd name="connsiteX6" fmla="*/ 0 w 731839"/>
                              <a:gd name="connsiteY6" fmla="*/ 621030 h 621030"/>
                              <a:gd name="connsiteX7" fmla="*/ 0 w 731839"/>
                              <a:gd name="connsiteY7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621030 w 621030"/>
                              <a:gd name="connsiteY2" fmla="*/ 621030 h 621030"/>
                              <a:gd name="connsiteX3" fmla="*/ 621030 w 621030"/>
                              <a:gd name="connsiteY3" fmla="*/ 621030 h 621030"/>
                              <a:gd name="connsiteX4" fmla="*/ 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0 h 621030"/>
                              <a:gd name="connsiteX0" fmla="*/ 0 w 621030"/>
                              <a:gd name="connsiteY0" fmla="*/ 0 h 621030"/>
                              <a:gd name="connsiteX1" fmla="*/ 0 w 621030"/>
                              <a:gd name="connsiteY1" fmla="*/ 0 h 621030"/>
                              <a:gd name="connsiteX2" fmla="*/ 578180 w 621030"/>
                              <a:gd name="connsiteY2" fmla="*/ 581282 h 621030"/>
                              <a:gd name="connsiteX3" fmla="*/ 621030 w 621030"/>
                              <a:gd name="connsiteY3" fmla="*/ 621030 h 621030"/>
                              <a:gd name="connsiteX4" fmla="*/ 621030 w 621030"/>
                              <a:gd name="connsiteY4" fmla="*/ 621030 h 621030"/>
                              <a:gd name="connsiteX5" fmla="*/ 0 w 621030"/>
                              <a:gd name="connsiteY5" fmla="*/ 621030 h 621030"/>
                              <a:gd name="connsiteX6" fmla="*/ 0 w 621030"/>
                              <a:gd name="connsiteY6" fmla="*/ 621030 h 621030"/>
                              <a:gd name="connsiteX7" fmla="*/ 0 w 621030"/>
                              <a:gd name="connsiteY7" fmla="*/ 0 h 621030"/>
                              <a:gd name="connsiteX0" fmla="*/ 0 w 621030"/>
                              <a:gd name="connsiteY0" fmla="*/ 0 h 621032"/>
                              <a:gd name="connsiteX1" fmla="*/ 0 w 621030"/>
                              <a:gd name="connsiteY1" fmla="*/ 0 h 621032"/>
                              <a:gd name="connsiteX2" fmla="*/ 578180 w 621030"/>
                              <a:gd name="connsiteY2" fmla="*/ 581282 h 621032"/>
                              <a:gd name="connsiteX3" fmla="*/ 621030 w 621030"/>
                              <a:gd name="connsiteY3" fmla="*/ 621030 h 621032"/>
                              <a:gd name="connsiteX4" fmla="*/ 542903 w 621030"/>
                              <a:gd name="connsiteY4" fmla="*/ 621032 h 621032"/>
                              <a:gd name="connsiteX5" fmla="*/ 0 w 621030"/>
                              <a:gd name="connsiteY5" fmla="*/ 621030 h 621032"/>
                              <a:gd name="connsiteX6" fmla="*/ 0 w 621030"/>
                              <a:gd name="connsiteY6" fmla="*/ 621030 h 621032"/>
                              <a:gd name="connsiteX7" fmla="*/ 0 w 621030"/>
                              <a:gd name="connsiteY7" fmla="*/ 0 h 621032"/>
                              <a:gd name="connsiteX0" fmla="*/ 0 w 578180"/>
                              <a:gd name="connsiteY0" fmla="*/ 0 h 621032"/>
                              <a:gd name="connsiteX1" fmla="*/ 0 w 578180"/>
                              <a:gd name="connsiteY1" fmla="*/ 0 h 621032"/>
                              <a:gd name="connsiteX2" fmla="*/ 578180 w 578180"/>
                              <a:gd name="connsiteY2" fmla="*/ 581282 h 621032"/>
                              <a:gd name="connsiteX3" fmla="*/ 542903 w 578180"/>
                              <a:gd name="connsiteY3" fmla="*/ 621032 h 621032"/>
                              <a:gd name="connsiteX4" fmla="*/ 0 w 578180"/>
                              <a:gd name="connsiteY4" fmla="*/ 621030 h 621032"/>
                              <a:gd name="connsiteX5" fmla="*/ 0 w 578180"/>
                              <a:gd name="connsiteY5" fmla="*/ 621030 h 621032"/>
                              <a:gd name="connsiteX6" fmla="*/ 0 w 578180"/>
                              <a:gd name="connsiteY6" fmla="*/ 0 h 621032"/>
                              <a:gd name="connsiteX0" fmla="*/ 0 w 596277"/>
                              <a:gd name="connsiteY0" fmla="*/ 0 h 621032"/>
                              <a:gd name="connsiteX1" fmla="*/ 0 w 596277"/>
                              <a:gd name="connsiteY1" fmla="*/ 0 h 621032"/>
                              <a:gd name="connsiteX2" fmla="*/ 578180 w 596277"/>
                              <a:gd name="connsiteY2" fmla="*/ 581282 h 621032"/>
                              <a:gd name="connsiteX3" fmla="*/ 542903 w 596277"/>
                              <a:gd name="connsiteY3" fmla="*/ 621032 h 621032"/>
                              <a:gd name="connsiteX4" fmla="*/ 0 w 596277"/>
                              <a:gd name="connsiteY4" fmla="*/ 621030 h 621032"/>
                              <a:gd name="connsiteX5" fmla="*/ 0 w 596277"/>
                              <a:gd name="connsiteY5" fmla="*/ 621030 h 621032"/>
                              <a:gd name="connsiteX6" fmla="*/ 0 w 596277"/>
                              <a:gd name="connsiteY6" fmla="*/ 0 h 621032"/>
                              <a:gd name="connsiteX0" fmla="*/ 0 w 608634"/>
                              <a:gd name="connsiteY0" fmla="*/ 0 h 622132"/>
                              <a:gd name="connsiteX1" fmla="*/ 0 w 608634"/>
                              <a:gd name="connsiteY1" fmla="*/ 0 h 622132"/>
                              <a:gd name="connsiteX2" fmla="*/ 578180 w 608634"/>
                              <a:gd name="connsiteY2" fmla="*/ 581282 h 622132"/>
                              <a:gd name="connsiteX3" fmla="*/ 542903 w 608634"/>
                              <a:gd name="connsiteY3" fmla="*/ 621032 h 622132"/>
                              <a:gd name="connsiteX4" fmla="*/ 0 w 608634"/>
                              <a:gd name="connsiteY4" fmla="*/ 621030 h 622132"/>
                              <a:gd name="connsiteX5" fmla="*/ 0 w 608634"/>
                              <a:gd name="connsiteY5" fmla="*/ 621030 h 622132"/>
                              <a:gd name="connsiteX6" fmla="*/ 0 w 608634"/>
                              <a:gd name="connsiteY6" fmla="*/ 0 h 622132"/>
                              <a:gd name="connsiteX0" fmla="*/ 0 w 594649"/>
                              <a:gd name="connsiteY0" fmla="*/ 0 h 621032"/>
                              <a:gd name="connsiteX1" fmla="*/ 0 w 594649"/>
                              <a:gd name="connsiteY1" fmla="*/ 0 h 621032"/>
                              <a:gd name="connsiteX2" fmla="*/ 554249 w 594649"/>
                              <a:gd name="connsiteY2" fmla="*/ 557354 h 621032"/>
                              <a:gd name="connsiteX3" fmla="*/ 542903 w 594649"/>
                              <a:gd name="connsiteY3" fmla="*/ 621032 h 621032"/>
                              <a:gd name="connsiteX4" fmla="*/ 0 w 594649"/>
                              <a:gd name="connsiteY4" fmla="*/ 621030 h 621032"/>
                              <a:gd name="connsiteX5" fmla="*/ 0 w 594649"/>
                              <a:gd name="connsiteY5" fmla="*/ 621030 h 621032"/>
                              <a:gd name="connsiteX6" fmla="*/ 0 w 594649"/>
                              <a:gd name="connsiteY6" fmla="*/ 0 h 621032"/>
                              <a:gd name="connsiteX0" fmla="*/ 0 w 583935"/>
                              <a:gd name="connsiteY0" fmla="*/ 0 h 621032"/>
                              <a:gd name="connsiteX1" fmla="*/ 0 w 583935"/>
                              <a:gd name="connsiteY1" fmla="*/ 0 h 621032"/>
                              <a:gd name="connsiteX2" fmla="*/ 554249 w 583935"/>
                              <a:gd name="connsiteY2" fmla="*/ 557354 h 621032"/>
                              <a:gd name="connsiteX3" fmla="*/ 542903 w 583935"/>
                              <a:gd name="connsiteY3" fmla="*/ 621032 h 621032"/>
                              <a:gd name="connsiteX4" fmla="*/ 0 w 583935"/>
                              <a:gd name="connsiteY4" fmla="*/ 621030 h 621032"/>
                              <a:gd name="connsiteX5" fmla="*/ 0 w 583935"/>
                              <a:gd name="connsiteY5" fmla="*/ 621030 h 621032"/>
                              <a:gd name="connsiteX6" fmla="*/ 0 w 583935"/>
                              <a:gd name="connsiteY6" fmla="*/ 0 h 621032"/>
                              <a:gd name="connsiteX0" fmla="*/ 0 w 580988"/>
                              <a:gd name="connsiteY0" fmla="*/ 0 h 621032"/>
                              <a:gd name="connsiteX1" fmla="*/ 0 w 580988"/>
                              <a:gd name="connsiteY1" fmla="*/ 0 h 621032"/>
                              <a:gd name="connsiteX2" fmla="*/ 554249 w 580988"/>
                              <a:gd name="connsiteY2" fmla="*/ 557354 h 621032"/>
                              <a:gd name="connsiteX3" fmla="*/ 542903 w 580988"/>
                              <a:gd name="connsiteY3" fmla="*/ 621032 h 621032"/>
                              <a:gd name="connsiteX4" fmla="*/ 0 w 580988"/>
                              <a:gd name="connsiteY4" fmla="*/ 621030 h 621032"/>
                              <a:gd name="connsiteX5" fmla="*/ 0 w 580988"/>
                              <a:gd name="connsiteY5" fmla="*/ 621030 h 621032"/>
                              <a:gd name="connsiteX6" fmla="*/ 0 w 580988"/>
                              <a:gd name="connsiteY6" fmla="*/ 0 h 621032"/>
                              <a:gd name="connsiteX0" fmla="*/ 0 w 571580"/>
                              <a:gd name="connsiteY0" fmla="*/ 0 h 621032"/>
                              <a:gd name="connsiteX1" fmla="*/ 0 w 571580"/>
                              <a:gd name="connsiteY1" fmla="*/ 0 h 621032"/>
                              <a:gd name="connsiteX2" fmla="*/ 554249 w 571580"/>
                              <a:gd name="connsiteY2" fmla="*/ 557354 h 621032"/>
                              <a:gd name="connsiteX3" fmla="*/ 542903 w 571580"/>
                              <a:gd name="connsiteY3" fmla="*/ 621032 h 621032"/>
                              <a:gd name="connsiteX4" fmla="*/ 0 w 571580"/>
                              <a:gd name="connsiteY4" fmla="*/ 621030 h 621032"/>
                              <a:gd name="connsiteX5" fmla="*/ 0 w 571580"/>
                              <a:gd name="connsiteY5" fmla="*/ 621030 h 621032"/>
                              <a:gd name="connsiteX6" fmla="*/ 0 w 571580"/>
                              <a:gd name="connsiteY6" fmla="*/ 0 h 621032"/>
                              <a:gd name="connsiteX0" fmla="*/ 0 w 576693"/>
                              <a:gd name="connsiteY0" fmla="*/ 0 h 621032"/>
                              <a:gd name="connsiteX1" fmla="*/ 0 w 576693"/>
                              <a:gd name="connsiteY1" fmla="*/ 0 h 621032"/>
                              <a:gd name="connsiteX2" fmla="*/ 554249 w 576693"/>
                              <a:gd name="connsiteY2" fmla="*/ 557354 h 621032"/>
                              <a:gd name="connsiteX3" fmla="*/ 542903 w 576693"/>
                              <a:gd name="connsiteY3" fmla="*/ 621032 h 621032"/>
                              <a:gd name="connsiteX4" fmla="*/ 0 w 576693"/>
                              <a:gd name="connsiteY4" fmla="*/ 621030 h 621032"/>
                              <a:gd name="connsiteX5" fmla="*/ 0 w 576693"/>
                              <a:gd name="connsiteY5" fmla="*/ 621030 h 621032"/>
                              <a:gd name="connsiteX6" fmla="*/ 0 w 576693"/>
                              <a:gd name="connsiteY6" fmla="*/ 0 h 621032"/>
                              <a:gd name="connsiteX0" fmla="*/ 1596 w 578289"/>
                              <a:gd name="connsiteY0" fmla="*/ 0 h 621032"/>
                              <a:gd name="connsiteX1" fmla="*/ 1596 w 578289"/>
                              <a:gd name="connsiteY1" fmla="*/ 0 h 621032"/>
                              <a:gd name="connsiteX2" fmla="*/ 555845 w 578289"/>
                              <a:gd name="connsiteY2" fmla="*/ 557354 h 621032"/>
                              <a:gd name="connsiteX3" fmla="*/ 544499 w 578289"/>
                              <a:gd name="connsiteY3" fmla="*/ 621032 h 621032"/>
                              <a:gd name="connsiteX4" fmla="*/ 1596 w 578289"/>
                              <a:gd name="connsiteY4" fmla="*/ 621030 h 621032"/>
                              <a:gd name="connsiteX5" fmla="*/ 0 w 578289"/>
                              <a:gd name="connsiteY5" fmla="*/ 570824 h 621032"/>
                              <a:gd name="connsiteX6" fmla="*/ 1596 w 578289"/>
                              <a:gd name="connsiteY6" fmla="*/ 0 h 621032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596 w 578289"/>
                              <a:gd name="connsiteY0" fmla="*/ 0 h 621034"/>
                              <a:gd name="connsiteX1" fmla="*/ 1596 w 578289"/>
                              <a:gd name="connsiteY1" fmla="*/ 0 h 621034"/>
                              <a:gd name="connsiteX2" fmla="*/ 555845 w 578289"/>
                              <a:gd name="connsiteY2" fmla="*/ 557354 h 621034"/>
                              <a:gd name="connsiteX3" fmla="*/ 544499 w 578289"/>
                              <a:gd name="connsiteY3" fmla="*/ 621032 h 621034"/>
                              <a:gd name="connsiteX4" fmla="*/ 41478 w 578289"/>
                              <a:gd name="connsiteY4" fmla="*/ 621034 h 621034"/>
                              <a:gd name="connsiteX5" fmla="*/ 0 w 578289"/>
                              <a:gd name="connsiteY5" fmla="*/ 570824 h 621034"/>
                              <a:gd name="connsiteX6" fmla="*/ 1596 w 578289"/>
                              <a:gd name="connsiteY6" fmla="*/ 0 h 621034"/>
                              <a:gd name="connsiteX0" fmla="*/ 1885 w 578578"/>
                              <a:gd name="connsiteY0" fmla="*/ 0 h 621034"/>
                              <a:gd name="connsiteX1" fmla="*/ 1885 w 578578"/>
                              <a:gd name="connsiteY1" fmla="*/ 0 h 621034"/>
                              <a:gd name="connsiteX2" fmla="*/ 556134 w 578578"/>
                              <a:gd name="connsiteY2" fmla="*/ 557354 h 621034"/>
                              <a:gd name="connsiteX3" fmla="*/ 544788 w 578578"/>
                              <a:gd name="connsiteY3" fmla="*/ 621032 h 621034"/>
                              <a:gd name="connsiteX4" fmla="*/ 41767 w 578578"/>
                              <a:gd name="connsiteY4" fmla="*/ 621034 h 621034"/>
                              <a:gd name="connsiteX5" fmla="*/ 289 w 578578"/>
                              <a:gd name="connsiteY5" fmla="*/ 570824 h 621034"/>
                              <a:gd name="connsiteX6" fmla="*/ 1885 w 578578"/>
                              <a:gd name="connsiteY6" fmla="*/ 0 h 621034"/>
                              <a:gd name="connsiteX0" fmla="*/ 15294 w 591987"/>
                              <a:gd name="connsiteY0" fmla="*/ 0 h 627232"/>
                              <a:gd name="connsiteX1" fmla="*/ 15294 w 591987"/>
                              <a:gd name="connsiteY1" fmla="*/ 0 h 627232"/>
                              <a:gd name="connsiteX2" fmla="*/ 569543 w 591987"/>
                              <a:gd name="connsiteY2" fmla="*/ 557354 h 627232"/>
                              <a:gd name="connsiteX3" fmla="*/ 558197 w 591987"/>
                              <a:gd name="connsiteY3" fmla="*/ 621032 h 627232"/>
                              <a:gd name="connsiteX4" fmla="*/ 55176 w 591987"/>
                              <a:gd name="connsiteY4" fmla="*/ 621034 h 627232"/>
                              <a:gd name="connsiteX5" fmla="*/ 13409 w 591987"/>
                              <a:gd name="connsiteY5" fmla="*/ 537352 h 627232"/>
                              <a:gd name="connsiteX6" fmla="*/ 15294 w 591987"/>
                              <a:gd name="connsiteY6" fmla="*/ 0 h 627232"/>
                              <a:gd name="connsiteX0" fmla="*/ 4858 w 581551"/>
                              <a:gd name="connsiteY0" fmla="*/ 0 h 621037"/>
                              <a:gd name="connsiteX1" fmla="*/ 4858 w 581551"/>
                              <a:gd name="connsiteY1" fmla="*/ 0 h 621037"/>
                              <a:gd name="connsiteX2" fmla="*/ 559107 w 581551"/>
                              <a:gd name="connsiteY2" fmla="*/ 557354 h 621037"/>
                              <a:gd name="connsiteX3" fmla="*/ 547761 w 581551"/>
                              <a:gd name="connsiteY3" fmla="*/ 621032 h 621037"/>
                              <a:gd name="connsiteX4" fmla="*/ 44740 w 581551"/>
                              <a:gd name="connsiteY4" fmla="*/ 621034 h 621037"/>
                              <a:gd name="connsiteX5" fmla="*/ 2973 w 581551"/>
                              <a:gd name="connsiteY5" fmla="*/ 537352 h 621037"/>
                              <a:gd name="connsiteX6" fmla="*/ 4858 w 581551"/>
                              <a:gd name="connsiteY6" fmla="*/ 0 h 621037"/>
                              <a:gd name="connsiteX0" fmla="*/ 2331 w 579024"/>
                              <a:gd name="connsiteY0" fmla="*/ 0 h 621037"/>
                              <a:gd name="connsiteX1" fmla="*/ 2331 w 579024"/>
                              <a:gd name="connsiteY1" fmla="*/ 0 h 621037"/>
                              <a:gd name="connsiteX2" fmla="*/ 556580 w 579024"/>
                              <a:gd name="connsiteY2" fmla="*/ 557354 h 621037"/>
                              <a:gd name="connsiteX3" fmla="*/ 545234 w 579024"/>
                              <a:gd name="connsiteY3" fmla="*/ 621032 h 621037"/>
                              <a:gd name="connsiteX4" fmla="*/ 42213 w 579024"/>
                              <a:gd name="connsiteY4" fmla="*/ 621034 h 621037"/>
                              <a:gd name="connsiteX5" fmla="*/ 446 w 579024"/>
                              <a:gd name="connsiteY5" fmla="*/ 537352 h 621037"/>
                              <a:gd name="connsiteX6" fmla="*/ 2331 w 579024"/>
                              <a:gd name="connsiteY6" fmla="*/ 0 h 621037"/>
                              <a:gd name="connsiteX0" fmla="*/ 5682 w 582375"/>
                              <a:gd name="connsiteY0" fmla="*/ 0 h 622735"/>
                              <a:gd name="connsiteX1" fmla="*/ 5682 w 582375"/>
                              <a:gd name="connsiteY1" fmla="*/ 0 h 622735"/>
                              <a:gd name="connsiteX2" fmla="*/ 559931 w 582375"/>
                              <a:gd name="connsiteY2" fmla="*/ 557354 h 622735"/>
                              <a:gd name="connsiteX3" fmla="*/ 548585 w 582375"/>
                              <a:gd name="connsiteY3" fmla="*/ 621032 h 622735"/>
                              <a:gd name="connsiteX4" fmla="*/ 61515 w 582375"/>
                              <a:gd name="connsiteY4" fmla="*/ 621039 h 622735"/>
                              <a:gd name="connsiteX5" fmla="*/ 3797 w 582375"/>
                              <a:gd name="connsiteY5" fmla="*/ 537352 h 622735"/>
                              <a:gd name="connsiteX6" fmla="*/ 5682 w 582375"/>
                              <a:gd name="connsiteY6" fmla="*/ 0 h 622735"/>
                              <a:gd name="connsiteX0" fmla="*/ 2253 w 578946"/>
                              <a:gd name="connsiteY0" fmla="*/ 0 h 622735"/>
                              <a:gd name="connsiteX1" fmla="*/ 2253 w 578946"/>
                              <a:gd name="connsiteY1" fmla="*/ 0 h 622735"/>
                              <a:gd name="connsiteX2" fmla="*/ 556502 w 578946"/>
                              <a:gd name="connsiteY2" fmla="*/ 557354 h 622735"/>
                              <a:gd name="connsiteX3" fmla="*/ 545156 w 578946"/>
                              <a:gd name="connsiteY3" fmla="*/ 621032 h 622735"/>
                              <a:gd name="connsiteX4" fmla="*/ 58086 w 578946"/>
                              <a:gd name="connsiteY4" fmla="*/ 621039 h 622735"/>
                              <a:gd name="connsiteX5" fmla="*/ 368 w 578946"/>
                              <a:gd name="connsiteY5" fmla="*/ 537352 h 622735"/>
                              <a:gd name="connsiteX6" fmla="*/ 2253 w 578946"/>
                              <a:gd name="connsiteY6" fmla="*/ 0 h 622735"/>
                              <a:gd name="connsiteX0" fmla="*/ 1890 w 578583"/>
                              <a:gd name="connsiteY0" fmla="*/ 0 h 621060"/>
                              <a:gd name="connsiteX1" fmla="*/ 1890 w 578583"/>
                              <a:gd name="connsiteY1" fmla="*/ 0 h 621060"/>
                              <a:gd name="connsiteX2" fmla="*/ 556139 w 578583"/>
                              <a:gd name="connsiteY2" fmla="*/ 557354 h 621060"/>
                              <a:gd name="connsiteX3" fmla="*/ 544793 w 578583"/>
                              <a:gd name="connsiteY3" fmla="*/ 621032 h 621060"/>
                              <a:gd name="connsiteX4" fmla="*/ 57723 w 578583"/>
                              <a:gd name="connsiteY4" fmla="*/ 621039 h 621060"/>
                              <a:gd name="connsiteX5" fmla="*/ 5 w 578583"/>
                              <a:gd name="connsiteY5" fmla="*/ 537352 h 621060"/>
                              <a:gd name="connsiteX6" fmla="*/ 1890 w 578583"/>
                              <a:gd name="connsiteY6" fmla="*/ 0 h 621060"/>
                              <a:gd name="connsiteX0" fmla="*/ 1890 w 578583"/>
                              <a:gd name="connsiteY0" fmla="*/ 0 h 621340"/>
                              <a:gd name="connsiteX1" fmla="*/ 1890 w 578583"/>
                              <a:gd name="connsiteY1" fmla="*/ 0 h 621340"/>
                              <a:gd name="connsiteX2" fmla="*/ 556139 w 578583"/>
                              <a:gd name="connsiteY2" fmla="*/ 557354 h 621340"/>
                              <a:gd name="connsiteX3" fmla="*/ 544793 w 578583"/>
                              <a:gd name="connsiteY3" fmla="*/ 621032 h 621340"/>
                              <a:gd name="connsiteX4" fmla="*/ 57723 w 578583"/>
                              <a:gd name="connsiteY4" fmla="*/ 621039 h 621340"/>
                              <a:gd name="connsiteX5" fmla="*/ 5 w 578583"/>
                              <a:gd name="connsiteY5" fmla="*/ 537352 h 621340"/>
                              <a:gd name="connsiteX6" fmla="*/ 1890 w 578583"/>
                              <a:gd name="connsiteY6" fmla="*/ 0 h 621340"/>
                              <a:gd name="connsiteX0" fmla="*/ 4392 w 582975"/>
                              <a:gd name="connsiteY0" fmla="*/ 83124 h 621238"/>
                              <a:gd name="connsiteX1" fmla="*/ 6282 w 582975"/>
                              <a:gd name="connsiteY1" fmla="*/ 0 h 621238"/>
                              <a:gd name="connsiteX2" fmla="*/ 560531 w 582975"/>
                              <a:gd name="connsiteY2" fmla="*/ 557354 h 621238"/>
                              <a:gd name="connsiteX3" fmla="*/ 549185 w 582975"/>
                              <a:gd name="connsiteY3" fmla="*/ 621032 h 621238"/>
                              <a:gd name="connsiteX4" fmla="*/ 62115 w 582975"/>
                              <a:gd name="connsiteY4" fmla="*/ 621039 h 621238"/>
                              <a:gd name="connsiteX5" fmla="*/ 4397 w 582975"/>
                              <a:gd name="connsiteY5" fmla="*/ 537352 h 621238"/>
                              <a:gd name="connsiteX6" fmla="*/ 4392 w 582975"/>
                              <a:gd name="connsiteY6" fmla="*/ 83124 h 621238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47246 h 585360"/>
                              <a:gd name="connsiteX1" fmla="*/ 42967 w 582975"/>
                              <a:gd name="connsiteY1" fmla="*/ 0 h 585360"/>
                              <a:gd name="connsiteX2" fmla="*/ 560531 w 582975"/>
                              <a:gd name="connsiteY2" fmla="*/ 521476 h 585360"/>
                              <a:gd name="connsiteX3" fmla="*/ 549185 w 582975"/>
                              <a:gd name="connsiteY3" fmla="*/ 585154 h 585360"/>
                              <a:gd name="connsiteX4" fmla="*/ 62115 w 582975"/>
                              <a:gd name="connsiteY4" fmla="*/ 585161 h 585360"/>
                              <a:gd name="connsiteX5" fmla="*/ 4397 w 582975"/>
                              <a:gd name="connsiteY5" fmla="*/ 501474 h 585360"/>
                              <a:gd name="connsiteX6" fmla="*/ 4392 w 582975"/>
                              <a:gd name="connsiteY6" fmla="*/ 47246 h 585360"/>
                              <a:gd name="connsiteX0" fmla="*/ 4392 w 582975"/>
                              <a:gd name="connsiteY0" fmla="*/ 65537 h 603651"/>
                              <a:gd name="connsiteX1" fmla="*/ 42967 w 582975"/>
                              <a:gd name="connsiteY1" fmla="*/ 18291 h 603651"/>
                              <a:gd name="connsiteX2" fmla="*/ 560531 w 582975"/>
                              <a:gd name="connsiteY2" fmla="*/ 539767 h 603651"/>
                              <a:gd name="connsiteX3" fmla="*/ 549185 w 582975"/>
                              <a:gd name="connsiteY3" fmla="*/ 603445 h 603651"/>
                              <a:gd name="connsiteX4" fmla="*/ 62115 w 582975"/>
                              <a:gd name="connsiteY4" fmla="*/ 603452 h 603651"/>
                              <a:gd name="connsiteX5" fmla="*/ 4397 w 582975"/>
                              <a:gd name="connsiteY5" fmla="*/ 519765 h 603651"/>
                              <a:gd name="connsiteX6" fmla="*/ 4392 w 582975"/>
                              <a:gd name="connsiteY6" fmla="*/ 65537 h 603651"/>
                              <a:gd name="connsiteX0" fmla="*/ 4392 w 582975"/>
                              <a:gd name="connsiteY0" fmla="*/ 61685 h 599799"/>
                              <a:gd name="connsiteX1" fmla="*/ 42967 w 582975"/>
                              <a:gd name="connsiteY1" fmla="*/ 14439 h 599799"/>
                              <a:gd name="connsiteX2" fmla="*/ 560531 w 582975"/>
                              <a:gd name="connsiteY2" fmla="*/ 535915 h 599799"/>
                              <a:gd name="connsiteX3" fmla="*/ 549185 w 582975"/>
                              <a:gd name="connsiteY3" fmla="*/ 599593 h 599799"/>
                              <a:gd name="connsiteX4" fmla="*/ 62115 w 582975"/>
                              <a:gd name="connsiteY4" fmla="*/ 599600 h 599799"/>
                              <a:gd name="connsiteX5" fmla="*/ 4397 w 582975"/>
                              <a:gd name="connsiteY5" fmla="*/ 515913 h 599799"/>
                              <a:gd name="connsiteX6" fmla="*/ 4392 w 582975"/>
                              <a:gd name="connsiteY6" fmla="*/ 61685 h 599799"/>
                              <a:gd name="connsiteX0" fmla="*/ 4392 w 582975"/>
                              <a:gd name="connsiteY0" fmla="*/ 50163 h 588277"/>
                              <a:gd name="connsiteX1" fmla="*/ 55727 w 582975"/>
                              <a:gd name="connsiteY1" fmla="*/ 17271 h 588277"/>
                              <a:gd name="connsiteX2" fmla="*/ 560531 w 582975"/>
                              <a:gd name="connsiteY2" fmla="*/ 524393 h 588277"/>
                              <a:gd name="connsiteX3" fmla="*/ 549185 w 582975"/>
                              <a:gd name="connsiteY3" fmla="*/ 588071 h 588277"/>
                              <a:gd name="connsiteX4" fmla="*/ 62115 w 582975"/>
                              <a:gd name="connsiteY4" fmla="*/ 588078 h 588277"/>
                              <a:gd name="connsiteX5" fmla="*/ 4397 w 582975"/>
                              <a:gd name="connsiteY5" fmla="*/ 504391 h 588277"/>
                              <a:gd name="connsiteX6" fmla="*/ 4392 w 582975"/>
                              <a:gd name="connsiteY6" fmla="*/ 50163 h 588277"/>
                              <a:gd name="connsiteX0" fmla="*/ 247 w 578830"/>
                              <a:gd name="connsiteY0" fmla="*/ 50163 h 588277"/>
                              <a:gd name="connsiteX1" fmla="*/ 51582 w 578830"/>
                              <a:gd name="connsiteY1" fmla="*/ 17271 h 588277"/>
                              <a:gd name="connsiteX2" fmla="*/ 556386 w 578830"/>
                              <a:gd name="connsiteY2" fmla="*/ 524393 h 588277"/>
                              <a:gd name="connsiteX3" fmla="*/ 545040 w 578830"/>
                              <a:gd name="connsiteY3" fmla="*/ 588071 h 588277"/>
                              <a:gd name="connsiteX4" fmla="*/ 57970 w 578830"/>
                              <a:gd name="connsiteY4" fmla="*/ 588078 h 588277"/>
                              <a:gd name="connsiteX5" fmla="*/ 252 w 578830"/>
                              <a:gd name="connsiteY5" fmla="*/ 504391 h 588277"/>
                              <a:gd name="connsiteX6" fmla="*/ 247 w 578830"/>
                              <a:gd name="connsiteY6" fmla="*/ 50163 h 588277"/>
                              <a:gd name="connsiteX0" fmla="*/ 247 w 578830"/>
                              <a:gd name="connsiteY0" fmla="*/ 50163 h 588090"/>
                              <a:gd name="connsiteX1" fmla="*/ 51582 w 578830"/>
                              <a:gd name="connsiteY1" fmla="*/ 17271 h 588090"/>
                              <a:gd name="connsiteX2" fmla="*/ 556386 w 578830"/>
                              <a:gd name="connsiteY2" fmla="*/ 524393 h 588090"/>
                              <a:gd name="connsiteX3" fmla="*/ 545040 w 578830"/>
                              <a:gd name="connsiteY3" fmla="*/ 588071 h 588090"/>
                              <a:gd name="connsiteX4" fmla="*/ 57970 w 578830"/>
                              <a:gd name="connsiteY4" fmla="*/ 588078 h 588090"/>
                              <a:gd name="connsiteX5" fmla="*/ 252 w 578830"/>
                              <a:gd name="connsiteY5" fmla="*/ 504391 h 588090"/>
                              <a:gd name="connsiteX6" fmla="*/ 247 w 578830"/>
                              <a:gd name="connsiteY6" fmla="*/ 50163 h 588090"/>
                              <a:gd name="connsiteX0" fmla="*/ 5337 w 583920"/>
                              <a:gd name="connsiteY0" fmla="*/ 50163 h 589443"/>
                              <a:gd name="connsiteX1" fmla="*/ 56672 w 583920"/>
                              <a:gd name="connsiteY1" fmla="*/ 17271 h 589443"/>
                              <a:gd name="connsiteX2" fmla="*/ 561476 w 583920"/>
                              <a:gd name="connsiteY2" fmla="*/ 524393 h 589443"/>
                              <a:gd name="connsiteX3" fmla="*/ 550130 w 583920"/>
                              <a:gd name="connsiteY3" fmla="*/ 588071 h 589443"/>
                              <a:gd name="connsiteX4" fmla="*/ 75817 w 583920"/>
                              <a:gd name="connsiteY4" fmla="*/ 589289 h 589443"/>
                              <a:gd name="connsiteX5" fmla="*/ 5342 w 583920"/>
                              <a:gd name="connsiteY5" fmla="*/ 504391 h 589443"/>
                              <a:gd name="connsiteX6" fmla="*/ 5337 w 583920"/>
                              <a:gd name="connsiteY6" fmla="*/ 50163 h 589443"/>
                              <a:gd name="connsiteX0" fmla="*/ 415 w 578998"/>
                              <a:gd name="connsiteY0" fmla="*/ 50163 h 589443"/>
                              <a:gd name="connsiteX1" fmla="*/ 51750 w 578998"/>
                              <a:gd name="connsiteY1" fmla="*/ 17271 h 589443"/>
                              <a:gd name="connsiteX2" fmla="*/ 556554 w 578998"/>
                              <a:gd name="connsiteY2" fmla="*/ 524393 h 589443"/>
                              <a:gd name="connsiteX3" fmla="*/ 545208 w 578998"/>
                              <a:gd name="connsiteY3" fmla="*/ 588071 h 589443"/>
                              <a:gd name="connsiteX4" fmla="*/ 70895 w 578998"/>
                              <a:gd name="connsiteY4" fmla="*/ 589289 h 589443"/>
                              <a:gd name="connsiteX5" fmla="*/ 420 w 578998"/>
                              <a:gd name="connsiteY5" fmla="*/ 504391 h 589443"/>
                              <a:gd name="connsiteX6" fmla="*/ 415 w 578998"/>
                              <a:gd name="connsiteY6" fmla="*/ 50163 h 589443"/>
                              <a:gd name="connsiteX0" fmla="*/ 115 w 578698"/>
                              <a:gd name="connsiteY0" fmla="*/ 50163 h 589303"/>
                              <a:gd name="connsiteX1" fmla="*/ 51450 w 578698"/>
                              <a:gd name="connsiteY1" fmla="*/ 17271 h 589303"/>
                              <a:gd name="connsiteX2" fmla="*/ 556254 w 578698"/>
                              <a:gd name="connsiteY2" fmla="*/ 524393 h 589303"/>
                              <a:gd name="connsiteX3" fmla="*/ 544908 w 578698"/>
                              <a:gd name="connsiteY3" fmla="*/ 588071 h 589303"/>
                              <a:gd name="connsiteX4" fmla="*/ 70595 w 578698"/>
                              <a:gd name="connsiteY4" fmla="*/ 589289 h 589303"/>
                              <a:gd name="connsiteX5" fmla="*/ 120 w 578698"/>
                              <a:gd name="connsiteY5" fmla="*/ 504391 h 589303"/>
                              <a:gd name="connsiteX6" fmla="*/ 115 w 578698"/>
                              <a:gd name="connsiteY6" fmla="*/ 50163 h 589303"/>
                              <a:gd name="connsiteX0" fmla="*/ 115 w 570753"/>
                              <a:gd name="connsiteY0" fmla="*/ 50163 h 589303"/>
                              <a:gd name="connsiteX1" fmla="*/ 51450 w 570753"/>
                              <a:gd name="connsiteY1" fmla="*/ 17271 h 589303"/>
                              <a:gd name="connsiteX2" fmla="*/ 537110 w 570753"/>
                              <a:gd name="connsiteY2" fmla="*/ 505248 h 589303"/>
                              <a:gd name="connsiteX3" fmla="*/ 544908 w 570753"/>
                              <a:gd name="connsiteY3" fmla="*/ 588071 h 589303"/>
                              <a:gd name="connsiteX4" fmla="*/ 70595 w 570753"/>
                              <a:gd name="connsiteY4" fmla="*/ 589289 h 589303"/>
                              <a:gd name="connsiteX5" fmla="*/ 120 w 570753"/>
                              <a:gd name="connsiteY5" fmla="*/ 504391 h 589303"/>
                              <a:gd name="connsiteX6" fmla="*/ 115 w 570753"/>
                              <a:gd name="connsiteY6" fmla="*/ 50163 h 589303"/>
                              <a:gd name="connsiteX0" fmla="*/ 1792 w 561230"/>
                              <a:gd name="connsiteY0" fmla="*/ 50163 h 595062"/>
                              <a:gd name="connsiteX1" fmla="*/ 53127 w 561230"/>
                              <a:gd name="connsiteY1" fmla="*/ 17271 h 595062"/>
                              <a:gd name="connsiteX2" fmla="*/ 538787 w 561230"/>
                              <a:gd name="connsiteY2" fmla="*/ 505248 h 595062"/>
                              <a:gd name="connsiteX3" fmla="*/ 527440 w 561230"/>
                              <a:gd name="connsiteY3" fmla="*/ 587209 h 595062"/>
                              <a:gd name="connsiteX4" fmla="*/ 72272 w 561230"/>
                              <a:gd name="connsiteY4" fmla="*/ 589289 h 595062"/>
                              <a:gd name="connsiteX5" fmla="*/ 1797 w 561230"/>
                              <a:gd name="connsiteY5" fmla="*/ 504391 h 595062"/>
                              <a:gd name="connsiteX6" fmla="*/ 1792 w 561230"/>
                              <a:gd name="connsiteY6" fmla="*/ 50163 h 595062"/>
                              <a:gd name="connsiteX0" fmla="*/ 1792 w 566854"/>
                              <a:gd name="connsiteY0" fmla="*/ 50163 h 595062"/>
                              <a:gd name="connsiteX1" fmla="*/ 53127 w 566854"/>
                              <a:gd name="connsiteY1" fmla="*/ 17271 h 595062"/>
                              <a:gd name="connsiteX2" fmla="*/ 538787 w 566854"/>
                              <a:gd name="connsiteY2" fmla="*/ 505248 h 595062"/>
                              <a:gd name="connsiteX3" fmla="*/ 527440 w 566854"/>
                              <a:gd name="connsiteY3" fmla="*/ 587209 h 595062"/>
                              <a:gd name="connsiteX4" fmla="*/ 72272 w 566854"/>
                              <a:gd name="connsiteY4" fmla="*/ 589289 h 595062"/>
                              <a:gd name="connsiteX5" fmla="*/ 1797 w 566854"/>
                              <a:gd name="connsiteY5" fmla="*/ 504391 h 595062"/>
                              <a:gd name="connsiteX6" fmla="*/ 1792 w 566854"/>
                              <a:gd name="connsiteY6" fmla="*/ 50163 h 595062"/>
                              <a:gd name="connsiteX0" fmla="*/ 2387 w 567449"/>
                              <a:gd name="connsiteY0" fmla="*/ 50163 h 589314"/>
                              <a:gd name="connsiteX1" fmla="*/ 53722 w 567449"/>
                              <a:gd name="connsiteY1" fmla="*/ 17271 h 589314"/>
                              <a:gd name="connsiteX2" fmla="*/ 539382 w 567449"/>
                              <a:gd name="connsiteY2" fmla="*/ 505248 h 589314"/>
                              <a:gd name="connsiteX3" fmla="*/ 528035 w 567449"/>
                              <a:gd name="connsiteY3" fmla="*/ 587209 h 589314"/>
                              <a:gd name="connsiteX4" fmla="*/ 72867 w 567449"/>
                              <a:gd name="connsiteY4" fmla="*/ 589289 h 589314"/>
                              <a:gd name="connsiteX5" fmla="*/ 2392 w 567449"/>
                              <a:gd name="connsiteY5" fmla="*/ 504391 h 589314"/>
                              <a:gd name="connsiteX6" fmla="*/ 2387 w 567449"/>
                              <a:gd name="connsiteY6" fmla="*/ 50163 h 589314"/>
                              <a:gd name="connsiteX0" fmla="*/ 115 w 565177"/>
                              <a:gd name="connsiteY0" fmla="*/ 50163 h 589314"/>
                              <a:gd name="connsiteX1" fmla="*/ 51450 w 565177"/>
                              <a:gd name="connsiteY1" fmla="*/ 17271 h 589314"/>
                              <a:gd name="connsiteX2" fmla="*/ 537110 w 565177"/>
                              <a:gd name="connsiteY2" fmla="*/ 505248 h 589314"/>
                              <a:gd name="connsiteX3" fmla="*/ 525763 w 565177"/>
                              <a:gd name="connsiteY3" fmla="*/ 587209 h 589314"/>
                              <a:gd name="connsiteX4" fmla="*/ 70595 w 565177"/>
                              <a:gd name="connsiteY4" fmla="*/ 589289 h 589314"/>
                              <a:gd name="connsiteX5" fmla="*/ 120 w 565177"/>
                              <a:gd name="connsiteY5" fmla="*/ 504391 h 589314"/>
                              <a:gd name="connsiteX6" fmla="*/ 115 w 565177"/>
                              <a:gd name="connsiteY6" fmla="*/ 50163 h 589314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  <a:cxn ang="0">
                                <a:pos x="connsiteX5" y="connsiteY5"/>
                              </a:cxn>
                              <a:cxn ang="0">
                                <a:pos x="connsiteX6" y="connsiteY6"/>
                              </a:cxn>
                            </a:cxnLst>
                            <a:rect l="l" t="t" r="r" b="b"/>
                            <a:pathLst>
                              <a:path w="565177" h="589314">
                                <a:moveTo>
                                  <a:pt x="115" y="50163"/>
                                </a:moveTo>
                                <a:cubicBezTo>
                                  <a:pt x="-1382" y="12906"/>
                                  <a:pt x="17857" y="-21986"/>
                                  <a:pt x="51450" y="17271"/>
                                </a:cubicBezTo>
                                <a:lnTo>
                                  <a:pt x="537110" y="505248"/>
                                </a:lnTo>
                                <a:cubicBezTo>
                                  <a:pt x="577989" y="542417"/>
                                  <a:pt x="574221" y="585914"/>
                                  <a:pt x="525763" y="587209"/>
                                </a:cubicBezTo>
                                <a:lnTo>
                                  <a:pt x="70595" y="589289"/>
                                </a:lnTo>
                                <a:cubicBezTo>
                                  <a:pt x="16486" y="589837"/>
                                  <a:pt x="-896" y="582289"/>
                                  <a:pt x="120" y="504391"/>
                                </a:cubicBezTo>
                                <a:cubicBezTo>
                                  <a:pt x="1136" y="426493"/>
                                  <a:pt x="-417" y="240438"/>
                                  <a:pt x="115" y="50163"/>
                                </a:cubicBezTo>
                                <a:close/>
                              </a:path>
                            </a:pathLst>
                          </a:custGeom>
                          <a:solidFill>
                            <a:srgbClr val="F6891F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B474251" w14:textId="77777777" w:rsidR="006442D5" w:rsidRPr="00EF4842" w:rsidRDefault="006442D5" w:rsidP="006442D5">
                              <w:pPr>
                                <w:jc w:val="center"/>
                                <w:rPr>
                                  <w:color w:val="FFFFFF" w:themeColor="background1"/>
                                  <w:lang w:val="nl-NL"/>
                                  <w14:textFill>
                                    <w14:noFill/>
                                  </w14:textFill>
                                </w:rPr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2" name="Rounded Rectangle 2"/>
                      <wps:cNvSpPr/>
                      <wps:spPr>
                        <a:xfrm rot="5077509">
                          <a:off x="1579350" y="133229"/>
                          <a:ext cx="51435" cy="53340"/>
                        </a:xfrm>
                        <a:prstGeom prst="roundRect">
                          <a:avLst>
                            <a:gd name="adj" fmla="val 10060"/>
                          </a:avLst>
                        </a:prstGeom>
                        <a:solidFill>
                          <a:srgbClr val="C60451"/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760D6DB" id="Group 5" o:spid="_x0000_s1052" style="position:absolute;margin-left:351.55pt;margin-top:11.35pt;width:174.35pt;height:32.3pt;z-index:251674623;mso-position-vertical-relative:page;mso-width-relative:margin;mso-height-relative:margin" coordsize="22142,4117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">
              <v:oval id="Oval 40" o:spid="_x0000_s1053" style="position:absolute;left:16153;top:40;width:1009;height:100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" fillcolor="#eeebde" stroked="f" strokeweight="2pt"/>
              <v:shape id="Rounded Rectangle 5" o:spid="_x0000_s1054" style="position:absolute;left:17035;top:1127;width:2058;height:2712;rotation:8739576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c60451" stroked="f" strokeweight="2pt">
                <v:stroke joinstyle="miter"/>
                <v:formulas/>
                <v:path arrowok="t" o:connecttype="custom" o:connectlocs="42,23080;18729,7946;195523,232466;191392,270176;25699,271133;44,232072;42,23080" o:connectangles="0,0,0,0,0,0,0" textboxrect="0,0,565177,589314"/>
                <v:textbox>
                  <w:txbxContent>
                    <w:p w14:paraId="6C819863" w14:textId="77777777" w:rsidR="006442D5" w:rsidRPr="00257EA9" w:rsidRDefault="006442D5" w:rsidP="006442D5">
                      <w:pPr>
                        <w:jc w:val="center"/>
                        <w:rPr>
                          <w:lang w:val="nl-NL"/>
                        </w:rPr>
                      </w:pPr>
                    </w:p>
                  </w:txbxContent>
                </v:textbox>
              </v:shape>
              <v:oval id="Oval 48" o:spid="_x0000_s1055" style="position:absolute;left:15387;top:2296;width:724;height:723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" fillcolor="#eeebde" stroked="f" strokeweight="2pt"/>
              <v:shape id="Rounded Rectangle 5" o:spid="_x0000_s1056" style="position:absolute;left:17649;top:3148;width:1689;height:969;rotation:1155699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" adj="-11796480,,5400" path="m115,50163c-1382,12906,17857,-21986,51450,17271l537110,505248v40879,37169,37111,80666,-11347,81961l70595,589289c16486,589837,-896,582289,120,504391,1136,426493,-417,240438,115,50163xe" fillcolor="#9fbc3b" stroked="f" strokeweight="2pt">
                <v:stroke joinstyle="miter"/>
                <v:formulas/>
                <v:path arrowok="t" o:connecttype="custom" o:connectlocs="34,8254;15376,2842;160522,83131;157131,96617;21098,96959;36,82990;34,8254" o:connectangles="0,0,0,0,0,0,0" textboxrect="0,0,565177,589314"/>
                <v:textbox>
                  <w:txbxContent>
                    <w:p w14:paraId="5826B068" w14:textId="77777777" w:rsidR="006442D5" w:rsidRPr="00EF4842" w:rsidRDefault="006442D5" w:rsidP="006442D5">
                      <w:pPr>
                        <w:jc w:val="center"/>
                        <w:rPr>
                          <w:color w:val="FFFFFF" w:themeColor="background1"/>
                          <w:lang w:val="nl-NL"/>
                          <w14:textFill>
                            <w14:noFill/>
                          </w14:textFill>
                        </w:rPr>
                      </w:pPr>
                    </w:p>
                  </w:txbxContent>
                </v:textbox>
              </v:shape>
              <v:oval id="Oval 64" o:spid="_x0000_s1057" style="position:absolute;left:16636;top:2940;width:641;height:6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" fillcolor="#02bada" stroked="f" strokeweight="2pt"/>
              <v:group id="Group 6" o:spid="_x0000_s1058" style="position:absolute;width:22142;height:3962" coordorigin="-3987" coordsize="22143,39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<v:roundrect id="Rounded Rectangle 74" o:spid="_x0000_s1059" style="position:absolute;left:15850;top:3210;width:749;height:775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" fillcolor="#c60451" stroked="f" strokeweight="2pt"/>
                <v:shape id="Rounded Rectangle 5" o:spid="_x0000_s1060" style="position:absolute;left:14291;top:351;width:1682;height:1314;rotation:11255271fd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" adj="-11796480,,5400" path="m115,50163c-1382,12906,17857,-21986,51450,17271l537110,505248v40879,37169,37111,80666,-11347,81961l70595,589289c16486,589837,-896,582289,120,504391,1136,426493,-417,240438,115,50163xe" fillcolor="#02bada" stroked="f" strokeweight="2pt">
                  <v:stroke joinstyle="miter"/>
                  <v:formulas/>
                  <v:path arrowok="t" o:connecttype="custom" o:connectlocs="34,11189;15319,3852;159918,112694;156540,130975;21019,131439;36,112503;34,11189" o:connectangles="0,0,0,0,0,0,0" textboxrect="0,0,565177,589314"/>
                  <v:textbox>
                    <w:txbxContent>
                      <w:p w14:paraId="434BC80C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  <w:r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  <w:t>v</w:t>
                        </w:r>
                      </w:p>
                    </w:txbxContent>
                  </v:textbox>
                </v:shape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Afbeelding 10" o:spid="_x0000_s1061" type="#_x0000_t75" alt="Logo&#10;&#10;Description automatically generated" style="position:absolute;left:-3987;width:14153;height:3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">
                  <v:imagedata r:id="rId2" o:title="Logo&#10;&#10;Description automatically generated"/>
                </v:shape>
                <v:roundrect id="Rounded Rectangle 83" o:spid="_x0000_s1062" style="position:absolute;left:16528;top:169;width:1385;height:1428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" fillcolor="#9fbc3b" stroked="f" strokeweight="2pt"/>
                <v:shape id="Rounded Rectangle 5" o:spid="_x0000_s1063" style="position:absolute;left:16174;top:1874;width:1829;height:2133;rotation:-5463884fd;flip:y;visibility:visible;mso-wrap-style:square;v-text-anchor:middle" coordsize="565177,589314" o:spt="1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" adj="-11796480,,5400" path="m115,50163c-1382,12906,17857,-21986,51450,17271l537110,505248v40879,37169,37111,80666,-11347,81961l70595,589289c16486,589837,-896,582289,120,504391,1136,426493,-417,240438,115,50163xe" fillcolor="#f6891f" stroked="f" strokeweight="2pt">
                  <v:stroke joinstyle="miter"/>
                  <v:formulas/>
                  <v:path arrowok="t" o:connecttype="custom" o:connectlocs="37,18161;16648,6253;173798,182924;170126,212598;22843,213351;39,182614;37,18161" o:connectangles="0,0,0,0,0,0,0" textboxrect="0,0,565177,589314"/>
                  <v:textbox>
                    <w:txbxContent>
                      <w:p w14:paraId="1B474251" w14:textId="77777777" w:rsidR="006442D5" w:rsidRPr="00EF4842" w:rsidRDefault="006442D5" w:rsidP="006442D5">
                        <w:pPr>
                          <w:jc w:val="center"/>
                          <w:rPr>
                            <w:color w:val="FFFFFF" w:themeColor="background1"/>
                            <w:lang w:val="nl-NL"/>
                            <w14:textFill>
                              <w14:noFill/>
                            </w14:textFill>
                          </w:rPr>
                        </w:pPr>
                      </w:p>
                    </w:txbxContent>
                  </v:textbox>
                </v:shape>
              </v:group>
              <v:roundrect id="Rounded Rectangle 2" o:spid="_x0000_s1064" style="position:absolute;left:15792;top:1332;width:515;height:534;rotation:5545994fd;visibility:visible;mso-wrap-style:square;v-text-anchor:middle" arcsize="659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" fillcolor="#c60451" stroked="f" strokeweight="2pt"/>
              <w10:wrap anchory="page"/>
            </v:group>
          </w:pict>
        </mc:Fallback>
      </mc:AlternateContent>
    </w:r>
    <w:r w:rsidR="007577CE">
      <w:rPr>
        <w:noProof/>
      </w:rPr>
      <mc:AlternateContent>
        <mc:Choice Requires="wps">
          <w:drawing>
            <wp:anchor distT="0" distB="0" distL="114300" distR="114300" simplePos="0" relativeHeight="251678720" behindDoc="0" locked="0" layoutInCell="1" allowOverlap="1" wp14:anchorId="17AAA23E" wp14:editId="081EEB09">
              <wp:simplePos x="0" y="0"/>
              <wp:positionH relativeFrom="column">
                <wp:posOffset>6873461</wp:posOffset>
              </wp:positionH>
              <wp:positionV relativeFrom="paragraph">
                <wp:posOffset>463591</wp:posOffset>
              </wp:positionV>
              <wp:extent cx="74941" cy="78064"/>
              <wp:effectExtent l="11430" t="13970" r="12700" b="12700"/>
              <wp:wrapNone/>
              <wp:docPr id="52" name="Rounded Rectangle 5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077509">
                        <a:off x="0" y="0"/>
                        <a:ext cx="74941" cy="78064"/>
                      </a:xfrm>
                      <a:prstGeom prst="roundRect">
                        <a:avLst>
                          <a:gd name="adj" fmla="val 10060"/>
                        </a:avLst>
                      </a:prstGeom>
                      <a:solidFill>
                        <a:srgbClr val="C6045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766CEB37" id="Rounded Rectangle 52" o:spid="_x0000_s1026" style="position:absolute;margin-left:541.2pt;margin-top:36.5pt;width:5.9pt;height:6.15pt;rotation:5545994fd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59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" fillcolor="#c60451" stroked="f" strokeweight="2pt"/>
          </w:pict>
        </mc:Fallback>
      </mc:AlternateContent>
    </w:r>
    <w:r w:rsidR="007577CE">
      <w:rPr>
        <w:noProof/>
      </w:rPr>
      <mc:AlternateContent>
        <mc:Choice Requires="wps">
          <w:drawing>
            <wp:anchor distT="0" distB="0" distL="114300" distR="114300" simplePos="0" relativeHeight="251676672" behindDoc="0" locked="0" layoutInCell="1" allowOverlap="1" wp14:anchorId="252B68D3" wp14:editId="0D61351B">
              <wp:simplePos x="0" y="0"/>
              <wp:positionH relativeFrom="column">
                <wp:posOffset>6873461</wp:posOffset>
              </wp:positionH>
              <wp:positionV relativeFrom="paragraph">
                <wp:posOffset>199338</wp:posOffset>
              </wp:positionV>
              <wp:extent cx="74941" cy="78064"/>
              <wp:effectExtent l="11430" t="13970" r="12700" b="12700"/>
              <wp:wrapNone/>
              <wp:docPr id="51" name="Rounded Rectangle 5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 rot="5077509">
                        <a:off x="0" y="0"/>
                        <a:ext cx="74941" cy="78064"/>
                      </a:xfrm>
                      <a:prstGeom prst="roundRect">
                        <a:avLst>
                          <a:gd name="adj" fmla="val 10060"/>
                        </a:avLst>
                      </a:prstGeom>
                      <a:solidFill>
                        <a:srgbClr val="C6045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roundrect w14:anchorId="057B108F" id="Rounded Rectangle 51" o:spid="_x0000_s1026" style="position:absolute;margin-left:541.2pt;margin-top:15.7pt;width:5.9pt;height:6.15pt;rotation:5545994fd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arcsize="659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" fillcolor="#c60451" stroked="f" strokeweight="2pt"/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AA2FAE"/>
    <w:multiLevelType w:val="hybridMultilevel"/>
    <w:tmpl w:val="D442A882"/>
    <w:lvl w:ilvl="0" w:tplc="0DFE0C98">
      <w:start w:val="1"/>
      <w:numFmt w:val="bullet"/>
      <w:lvlText w:val="¨"/>
      <w:lvlJc w:val="left"/>
      <w:pPr>
        <w:ind w:left="777" w:hanging="360"/>
      </w:pPr>
      <w:rPr>
        <w:rFonts w:ascii="Wingdings" w:hAnsi="Wingdings" w:hint="default"/>
        <w:color w:val="C3004A" w:themeColor="text2"/>
      </w:rPr>
    </w:lvl>
    <w:lvl w:ilvl="1" w:tplc="08130003" w:tentative="1">
      <w:start w:val="1"/>
      <w:numFmt w:val="bullet"/>
      <w:lvlText w:val="o"/>
      <w:lvlJc w:val="left"/>
      <w:pPr>
        <w:ind w:left="1497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17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37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57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77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97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17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37" w:hanging="360"/>
      </w:pPr>
      <w:rPr>
        <w:rFonts w:ascii="Wingdings" w:hAnsi="Wingdings" w:hint="default"/>
      </w:rPr>
    </w:lvl>
  </w:abstractNum>
  <w:abstractNum w:abstractNumId="1" w15:restartNumberingAfterBreak="0">
    <w:nsid w:val="0DAC423D"/>
    <w:multiLevelType w:val="multilevel"/>
    <w:tmpl w:val="28104644"/>
    <w:lvl w:ilvl="0">
      <w:start w:val="1"/>
      <w:numFmt w:val="decimal"/>
      <w:pStyle w:val="Kop1"/>
      <w:lvlText w:val="%1."/>
      <w:lvlJc w:val="left"/>
      <w:pPr>
        <w:ind w:left="360" w:hanging="360"/>
      </w:pPr>
    </w:lvl>
    <w:lvl w:ilvl="1">
      <w:start w:val="1"/>
      <w:numFmt w:val="decimal"/>
      <w:pStyle w:val="Kop2"/>
      <w:lvlText w:val="%1.%2."/>
      <w:lvlJc w:val="left"/>
      <w:pPr>
        <w:ind w:left="792" w:hanging="432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2">
      <w:start w:val="1"/>
      <w:numFmt w:val="decimal"/>
      <w:pStyle w:val="Kop3"/>
      <w:lvlText w:val="%1.%2.%3."/>
      <w:lvlJc w:val="left"/>
      <w:pPr>
        <w:ind w:left="1224" w:hanging="504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3">
      <w:start w:val="1"/>
      <w:numFmt w:val="decimal"/>
      <w:pStyle w:val="Kop4"/>
      <w:lvlText w:val="%1.%2.%3.%4."/>
      <w:lvlJc w:val="left"/>
      <w:pPr>
        <w:ind w:left="1728" w:hanging="648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" w15:restartNumberingAfterBreak="0">
    <w:nsid w:val="1184239A"/>
    <w:multiLevelType w:val="hybridMultilevel"/>
    <w:tmpl w:val="87F43412"/>
    <w:lvl w:ilvl="0" w:tplc="0DFE0C98">
      <w:start w:val="1"/>
      <w:numFmt w:val="bullet"/>
      <w:lvlText w:val="¨"/>
      <w:lvlJc w:val="left"/>
      <w:pPr>
        <w:ind w:left="833" w:hanging="360"/>
      </w:pPr>
      <w:rPr>
        <w:rFonts w:ascii="Wingdings" w:hAnsi="Wingdings" w:hint="default"/>
        <w:color w:val="C3004A" w:themeColor="text2"/>
      </w:rPr>
    </w:lvl>
    <w:lvl w:ilvl="1" w:tplc="0813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3" w15:restartNumberingAfterBreak="0">
    <w:nsid w:val="144303DB"/>
    <w:multiLevelType w:val="hybridMultilevel"/>
    <w:tmpl w:val="B4CA3D1A"/>
    <w:lvl w:ilvl="0" w:tplc="0DFE0C98">
      <w:start w:val="1"/>
      <w:numFmt w:val="bullet"/>
      <w:lvlText w:val="¨"/>
      <w:lvlJc w:val="left"/>
      <w:pPr>
        <w:ind w:left="833" w:hanging="360"/>
      </w:pPr>
      <w:rPr>
        <w:rFonts w:ascii="Wingdings" w:hAnsi="Wingdings" w:hint="default"/>
        <w:color w:val="C3004A" w:themeColor="text2"/>
      </w:rPr>
    </w:lvl>
    <w:lvl w:ilvl="1" w:tplc="0813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4" w15:restartNumberingAfterBreak="0">
    <w:nsid w:val="23B512F3"/>
    <w:multiLevelType w:val="hybridMultilevel"/>
    <w:tmpl w:val="C4C414AA"/>
    <w:lvl w:ilvl="0" w:tplc="0DFE0C9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color w:val="C3004A" w:themeColor="text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9C030A"/>
    <w:multiLevelType w:val="hybridMultilevel"/>
    <w:tmpl w:val="735AA998"/>
    <w:lvl w:ilvl="0" w:tplc="0DFE0C9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color w:val="C3004A" w:themeColor="text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5CD3838"/>
    <w:multiLevelType w:val="hybridMultilevel"/>
    <w:tmpl w:val="98940578"/>
    <w:lvl w:ilvl="0" w:tplc="0DFE0C98">
      <w:start w:val="1"/>
      <w:numFmt w:val="bullet"/>
      <w:lvlText w:val="¨"/>
      <w:lvlJc w:val="left"/>
      <w:pPr>
        <w:ind w:left="833" w:hanging="360"/>
      </w:pPr>
      <w:rPr>
        <w:rFonts w:ascii="Wingdings" w:hAnsi="Wingdings" w:hint="default"/>
        <w:color w:val="C3004A" w:themeColor="text2"/>
      </w:rPr>
    </w:lvl>
    <w:lvl w:ilvl="1" w:tplc="08130003" w:tentative="1">
      <w:start w:val="1"/>
      <w:numFmt w:val="bullet"/>
      <w:lvlText w:val="o"/>
      <w:lvlJc w:val="left"/>
      <w:pPr>
        <w:ind w:left="1553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273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993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713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433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153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873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593" w:hanging="360"/>
      </w:pPr>
      <w:rPr>
        <w:rFonts w:ascii="Wingdings" w:hAnsi="Wingdings" w:hint="default"/>
      </w:rPr>
    </w:lvl>
  </w:abstractNum>
  <w:abstractNum w:abstractNumId="7" w15:restartNumberingAfterBreak="0">
    <w:nsid w:val="377E1346"/>
    <w:multiLevelType w:val="hybridMultilevel"/>
    <w:tmpl w:val="A3581A36"/>
    <w:lvl w:ilvl="0" w:tplc="EA9614D4">
      <w:start w:val="1"/>
      <w:numFmt w:val="decimal"/>
      <w:pStyle w:val="Genummerdelijst"/>
      <w:lvlText w:val="%1."/>
      <w:lvlJc w:val="left"/>
      <w:pPr>
        <w:ind w:left="360" w:hanging="360"/>
      </w:pPr>
      <w:rPr>
        <w:rFonts w:hint="default"/>
      </w:rPr>
    </w:lvl>
    <w:lvl w:ilvl="1" w:tplc="08130019" w:tentative="1">
      <w:start w:val="1"/>
      <w:numFmt w:val="lowerLetter"/>
      <w:lvlText w:val="%2."/>
      <w:lvlJc w:val="left"/>
      <w:pPr>
        <w:ind w:left="3143" w:hanging="360"/>
      </w:pPr>
    </w:lvl>
    <w:lvl w:ilvl="2" w:tplc="0813001B" w:tentative="1">
      <w:start w:val="1"/>
      <w:numFmt w:val="lowerRoman"/>
      <w:lvlText w:val="%3."/>
      <w:lvlJc w:val="right"/>
      <w:pPr>
        <w:ind w:left="3863" w:hanging="180"/>
      </w:pPr>
    </w:lvl>
    <w:lvl w:ilvl="3" w:tplc="0813000F" w:tentative="1">
      <w:start w:val="1"/>
      <w:numFmt w:val="decimal"/>
      <w:lvlText w:val="%4."/>
      <w:lvlJc w:val="left"/>
      <w:pPr>
        <w:ind w:left="4583" w:hanging="360"/>
      </w:pPr>
    </w:lvl>
    <w:lvl w:ilvl="4" w:tplc="08130019" w:tentative="1">
      <w:start w:val="1"/>
      <w:numFmt w:val="lowerLetter"/>
      <w:lvlText w:val="%5."/>
      <w:lvlJc w:val="left"/>
      <w:pPr>
        <w:ind w:left="5303" w:hanging="360"/>
      </w:pPr>
    </w:lvl>
    <w:lvl w:ilvl="5" w:tplc="0813001B" w:tentative="1">
      <w:start w:val="1"/>
      <w:numFmt w:val="lowerRoman"/>
      <w:lvlText w:val="%6."/>
      <w:lvlJc w:val="right"/>
      <w:pPr>
        <w:ind w:left="6023" w:hanging="180"/>
      </w:pPr>
    </w:lvl>
    <w:lvl w:ilvl="6" w:tplc="0813000F" w:tentative="1">
      <w:start w:val="1"/>
      <w:numFmt w:val="decimal"/>
      <w:lvlText w:val="%7."/>
      <w:lvlJc w:val="left"/>
      <w:pPr>
        <w:ind w:left="6743" w:hanging="360"/>
      </w:pPr>
    </w:lvl>
    <w:lvl w:ilvl="7" w:tplc="08130019" w:tentative="1">
      <w:start w:val="1"/>
      <w:numFmt w:val="lowerLetter"/>
      <w:lvlText w:val="%8."/>
      <w:lvlJc w:val="left"/>
      <w:pPr>
        <w:ind w:left="7463" w:hanging="360"/>
      </w:pPr>
    </w:lvl>
    <w:lvl w:ilvl="8" w:tplc="0813001B" w:tentative="1">
      <w:start w:val="1"/>
      <w:numFmt w:val="lowerRoman"/>
      <w:lvlText w:val="%9."/>
      <w:lvlJc w:val="right"/>
      <w:pPr>
        <w:ind w:left="8183" w:hanging="180"/>
      </w:pPr>
    </w:lvl>
  </w:abstractNum>
  <w:abstractNum w:abstractNumId="8" w15:restartNumberingAfterBreak="0">
    <w:nsid w:val="5F020EFE"/>
    <w:multiLevelType w:val="singleLevel"/>
    <w:tmpl w:val="CFD22ABC"/>
    <w:lvl w:ilvl="0">
      <w:start w:val="1"/>
      <w:numFmt w:val="bullet"/>
      <w:pStyle w:val="Opsomming2"/>
      <w:lvlText w:val=""/>
      <w:lvlJc w:val="left"/>
      <w:pPr>
        <w:tabs>
          <w:tab w:val="num" w:pos="0"/>
        </w:tabs>
        <w:ind w:left="1417" w:hanging="283"/>
      </w:pPr>
      <w:rPr>
        <w:rFonts w:ascii="Symbol" w:hAnsi="Symbol" w:hint="default"/>
      </w:rPr>
    </w:lvl>
  </w:abstractNum>
  <w:abstractNum w:abstractNumId="9" w15:restartNumberingAfterBreak="0">
    <w:nsid w:val="74606723"/>
    <w:multiLevelType w:val="hybridMultilevel"/>
    <w:tmpl w:val="FAD45D4C"/>
    <w:lvl w:ilvl="0" w:tplc="0DFE0C98">
      <w:start w:val="1"/>
      <w:numFmt w:val="bullet"/>
      <w:lvlText w:val="¨"/>
      <w:lvlJc w:val="left"/>
      <w:pPr>
        <w:ind w:left="720" w:hanging="360"/>
      </w:pPr>
      <w:rPr>
        <w:rFonts w:ascii="Wingdings" w:hAnsi="Wingdings" w:hint="default"/>
        <w:color w:val="C3004A" w:themeColor="text2"/>
      </w:rPr>
    </w:lvl>
    <w:lvl w:ilvl="1" w:tplc="081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789407E0"/>
    <w:multiLevelType w:val="singleLevel"/>
    <w:tmpl w:val="A7981C3A"/>
    <w:lvl w:ilvl="0">
      <w:start w:val="1"/>
      <w:numFmt w:val="bullet"/>
      <w:pStyle w:val="Opsomming"/>
      <w:lvlText w:val=""/>
      <w:lvlJc w:val="left"/>
      <w:pPr>
        <w:tabs>
          <w:tab w:val="num" w:pos="1419"/>
        </w:tabs>
        <w:ind w:left="2552" w:hanging="283"/>
      </w:pPr>
      <w:rPr>
        <w:rFonts w:ascii="Symbol" w:hAnsi="Symbol" w:hint="default"/>
      </w:rPr>
    </w:lvl>
  </w:abstractNum>
  <w:num w:numId="1" w16cid:durableId="1718358455">
    <w:abstractNumId w:val="10"/>
  </w:num>
  <w:num w:numId="2" w16cid:durableId="1460801738">
    <w:abstractNumId w:val="8"/>
  </w:num>
  <w:num w:numId="3" w16cid:durableId="1848598859">
    <w:abstractNumId w:val="7"/>
  </w:num>
  <w:num w:numId="4" w16cid:durableId="1633173117">
    <w:abstractNumId w:val="10"/>
  </w:num>
  <w:num w:numId="5" w16cid:durableId="1794716118">
    <w:abstractNumId w:val="8"/>
  </w:num>
  <w:num w:numId="6" w16cid:durableId="727608896">
    <w:abstractNumId w:val="7"/>
  </w:num>
  <w:num w:numId="7" w16cid:durableId="1967655654">
    <w:abstractNumId w:val="10"/>
  </w:num>
  <w:num w:numId="8" w16cid:durableId="1449200968">
    <w:abstractNumId w:val="8"/>
  </w:num>
  <w:num w:numId="9" w16cid:durableId="938831231">
    <w:abstractNumId w:val="7"/>
  </w:num>
  <w:num w:numId="10" w16cid:durableId="507595406">
    <w:abstractNumId w:val="1"/>
  </w:num>
  <w:num w:numId="11" w16cid:durableId="715395672">
    <w:abstractNumId w:val="0"/>
  </w:num>
  <w:num w:numId="12" w16cid:durableId="1833177072">
    <w:abstractNumId w:val="4"/>
  </w:num>
  <w:num w:numId="13" w16cid:durableId="557253355">
    <w:abstractNumId w:val="5"/>
  </w:num>
  <w:num w:numId="14" w16cid:durableId="1731802902">
    <w:abstractNumId w:val="2"/>
  </w:num>
  <w:num w:numId="15" w16cid:durableId="1211384507">
    <w:abstractNumId w:val="6"/>
  </w:num>
  <w:num w:numId="16" w16cid:durableId="42028107">
    <w:abstractNumId w:val="3"/>
  </w:num>
  <w:num w:numId="17" w16cid:durableId="280456295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defaultTabStop w:val="567"/>
  <w:hyphenationZone w:val="425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44CBA"/>
    <w:rsid w:val="000133DF"/>
    <w:rsid w:val="00044CBA"/>
    <w:rsid w:val="000501B3"/>
    <w:rsid w:val="00054566"/>
    <w:rsid w:val="00064178"/>
    <w:rsid w:val="00071996"/>
    <w:rsid w:val="000724B5"/>
    <w:rsid w:val="000925C5"/>
    <w:rsid w:val="00095855"/>
    <w:rsid w:val="00096E70"/>
    <w:rsid w:val="000A3E95"/>
    <w:rsid w:val="000A569B"/>
    <w:rsid w:val="000A5C34"/>
    <w:rsid w:val="000B467F"/>
    <w:rsid w:val="000B7CC2"/>
    <w:rsid w:val="000E7060"/>
    <w:rsid w:val="000F69C3"/>
    <w:rsid w:val="001168F8"/>
    <w:rsid w:val="0014180A"/>
    <w:rsid w:val="001527C6"/>
    <w:rsid w:val="0016675E"/>
    <w:rsid w:val="001A628F"/>
    <w:rsid w:val="001C22B2"/>
    <w:rsid w:val="001D08DA"/>
    <w:rsid w:val="001D48D2"/>
    <w:rsid w:val="001D71D7"/>
    <w:rsid w:val="001F360C"/>
    <w:rsid w:val="001F6E94"/>
    <w:rsid w:val="00212CF4"/>
    <w:rsid w:val="002774E2"/>
    <w:rsid w:val="00285E72"/>
    <w:rsid w:val="002B7871"/>
    <w:rsid w:val="002C3697"/>
    <w:rsid w:val="002D2CCA"/>
    <w:rsid w:val="002D3557"/>
    <w:rsid w:val="002D44A2"/>
    <w:rsid w:val="002E7ED0"/>
    <w:rsid w:val="00302BBD"/>
    <w:rsid w:val="00305FD5"/>
    <w:rsid w:val="00317096"/>
    <w:rsid w:val="003220A9"/>
    <w:rsid w:val="00330621"/>
    <w:rsid w:val="003311A5"/>
    <w:rsid w:val="00335E7A"/>
    <w:rsid w:val="00351AB1"/>
    <w:rsid w:val="00364EBA"/>
    <w:rsid w:val="00370F3D"/>
    <w:rsid w:val="003906AD"/>
    <w:rsid w:val="003A0A3C"/>
    <w:rsid w:val="003B1E85"/>
    <w:rsid w:val="003B2D8C"/>
    <w:rsid w:val="003B38D5"/>
    <w:rsid w:val="003B63C7"/>
    <w:rsid w:val="003F01B7"/>
    <w:rsid w:val="00403254"/>
    <w:rsid w:val="00406631"/>
    <w:rsid w:val="0042009C"/>
    <w:rsid w:val="0042618D"/>
    <w:rsid w:val="00430419"/>
    <w:rsid w:val="004410B6"/>
    <w:rsid w:val="0045229E"/>
    <w:rsid w:val="00456523"/>
    <w:rsid w:val="00467011"/>
    <w:rsid w:val="0047113C"/>
    <w:rsid w:val="004C65A4"/>
    <w:rsid w:val="004E568B"/>
    <w:rsid w:val="004E68C6"/>
    <w:rsid w:val="004F7C8D"/>
    <w:rsid w:val="00510FC4"/>
    <w:rsid w:val="00512E58"/>
    <w:rsid w:val="00534758"/>
    <w:rsid w:val="00560D69"/>
    <w:rsid w:val="00561D64"/>
    <w:rsid w:val="00591429"/>
    <w:rsid w:val="00592E80"/>
    <w:rsid w:val="005A3A4B"/>
    <w:rsid w:val="005A7057"/>
    <w:rsid w:val="005B0813"/>
    <w:rsid w:val="005B6CD2"/>
    <w:rsid w:val="005D2EEC"/>
    <w:rsid w:val="005D5772"/>
    <w:rsid w:val="005E7539"/>
    <w:rsid w:val="0062107F"/>
    <w:rsid w:val="00621DAB"/>
    <w:rsid w:val="00640CD8"/>
    <w:rsid w:val="006442D5"/>
    <w:rsid w:val="006608F5"/>
    <w:rsid w:val="00681532"/>
    <w:rsid w:val="0068475B"/>
    <w:rsid w:val="006D1706"/>
    <w:rsid w:val="006D5D2A"/>
    <w:rsid w:val="006F7158"/>
    <w:rsid w:val="0070585B"/>
    <w:rsid w:val="00717CCE"/>
    <w:rsid w:val="00722982"/>
    <w:rsid w:val="00750FD5"/>
    <w:rsid w:val="00757437"/>
    <w:rsid w:val="007577CE"/>
    <w:rsid w:val="007658FB"/>
    <w:rsid w:val="00766FC4"/>
    <w:rsid w:val="00771ADE"/>
    <w:rsid w:val="00777F40"/>
    <w:rsid w:val="00780B37"/>
    <w:rsid w:val="00781056"/>
    <w:rsid w:val="007844FD"/>
    <w:rsid w:val="0079026B"/>
    <w:rsid w:val="007964E4"/>
    <w:rsid w:val="007A02E1"/>
    <w:rsid w:val="007A2A09"/>
    <w:rsid w:val="007A3A7B"/>
    <w:rsid w:val="007A51F3"/>
    <w:rsid w:val="007C284F"/>
    <w:rsid w:val="007D2679"/>
    <w:rsid w:val="007F3902"/>
    <w:rsid w:val="007F7282"/>
    <w:rsid w:val="0082033F"/>
    <w:rsid w:val="00853D38"/>
    <w:rsid w:val="008615A6"/>
    <w:rsid w:val="00863BD5"/>
    <w:rsid w:val="00885F59"/>
    <w:rsid w:val="00891605"/>
    <w:rsid w:val="008B5B17"/>
    <w:rsid w:val="008C2301"/>
    <w:rsid w:val="0091168A"/>
    <w:rsid w:val="009172AC"/>
    <w:rsid w:val="00921B1B"/>
    <w:rsid w:val="00941C4A"/>
    <w:rsid w:val="00945488"/>
    <w:rsid w:val="009638F0"/>
    <w:rsid w:val="00975FB1"/>
    <w:rsid w:val="009962A8"/>
    <w:rsid w:val="009C5895"/>
    <w:rsid w:val="009D2896"/>
    <w:rsid w:val="009D3019"/>
    <w:rsid w:val="009E2C5D"/>
    <w:rsid w:val="00A004DF"/>
    <w:rsid w:val="00A1403B"/>
    <w:rsid w:val="00A23683"/>
    <w:rsid w:val="00A25E4C"/>
    <w:rsid w:val="00A41E6F"/>
    <w:rsid w:val="00A70AE9"/>
    <w:rsid w:val="00A91AA0"/>
    <w:rsid w:val="00AA48BE"/>
    <w:rsid w:val="00AD0127"/>
    <w:rsid w:val="00AD035F"/>
    <w:rsid w:val="00AD23CC"/>
    <w:rsid w:val="00AD2DE9"/>
    <w:rsid w:val="00AE0942"/>
    <w:rsid w:val="00AE1C55"/>
    <w:rsid w:val="00AF3642"/>
    <w:rsid w:val="00AF7214"/>
    <w:rsid w:val="00B13FDF"/>
    <w:rsid w:val="00B170EA"/>
    <w:rsid w:val="00B326BD"/>
    <w:rsid w:val="00B36063"/>
    <w:rsid w:val="00B360F0"/>
    <w:rsid w:val="00B3652D"/>
    <w:rsid w:val="00B4445A"/>
    <w:rsid w:val="00B45B3F"/>
    <w:rsid w:val="00B574B0"/>
    <w:rsid w:val="00B646DA"/>
    <w:rsid w:val="00B763F4"/>
    <w:rsid w:val="00B80662"/>
    <w:rsid w:val="00B86BC2"/>
    <w:rsid w:val="00B93FCF"/>
    <w:rsid w:val="00B945E9"/>
    <w:rsid w:val="00BF0D3F"/>
    <w:rsid w:val="00C44DD4"/>
    <w:rsid w:val="00C457AF"/>
    <w:rsid w:val="00C561D1"/>
    <w:rsid w:val="00C721F1"/>
    <w:rsid w:val="00C730BE"/>
    <w:rsid w:val="00C83234"/>
    <w:rsid w:val="00CC0B06"/>
    <w:rsid w:val="00CC55E2"/>
    <w:rsid w:val="00D07600"/>
    <w:rsid w:val="00D15483"/>
    <w:rsid w:val="00D43B60"/>
    <w:rsid w:val="00D557F2"/>
    <w:rsid w:val="00DB3DCD"/>
    <w:rsid w:val="00DC67B5"/>
    <w:rsid w:val="00DD2FAF"/>
    <w:rsid w:val="00DD744F"/>
    <w:rsid w:val="00DE133D"/>
    <w:rsid w:val="00DE4F2D"/>
    <w:rsid w:val="00DF383C"/>
    <w:rsid w:val="00DF4F35"/>
    <w:rsid w:val="00DF5BCA"/>
    <w:rsid w:val="00DF7151"/>
    <w:rsid w:val="00E1650D"/>
    <w:rsid w:val="00E21022"/>
    <w:rsid w:val="00E25150"/>
    <w:rsid w:val="00E269E3"/>
    <w:rsid w:val="00E276AC"/>
    <w:rsid w:val="00E32CF4"/>
    <w:rsid w:val="00E81D28"/>
    <w:rsid w:val="00E91D8C"/>
    <w:rsid w:val="00EB7632"/>
    <w:rsid w:val="00ED07C8"/>
    <w:rsid w:val="00EF67D5"/>
    <w:rsid w:val="00F03197"/>
    <w:rsid w:val="00F045B4"/>
    <w:rsid w:val="00F10DD5"/>
    <w:rsid w:val="00F17286"/>
    <w:rsid w:val="00F30E59"/>
    <w:rsid w:val="00F92F4A"/>
    <w:rsid w:val="00FD3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E2BBB05"/>
  <w15:docId w15:val="{3C052C89-EC2B-4D5D-85B3-97BC39F6D0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nl-BE" w:eastAsia="nl-BE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/>
    <w:lsdException w:name="heading 6" w:semiHidden="1" w:uiPriority="9" w:unhideWhenUsed="1"/>
    <w:lsdException w:name="heading 7" w:semiHidden="1" w:uiPriority="9" w:unhideWhenUsed="1"/>
    <w:lsdException w:name="heading 8" w:semiHidden="1" w:uiPriority="9" w:unhideWhenUsed="1"/>
    <w:lsdException w:name="heading 9" w:semiHidden="1" w:uiPriority="9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 w:qFormat="1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054566"/>
    <w:pPr>
      <w:spacing w:after="240" w:line="240" w:lineRule="atLeast"/>
    </w:pPr>
    <w:rPr>
      <w:rFonts w:asciiTheme="minorHAnsi" w:hAnsiTheme="minorHAnsi"/>
      <w:sz w:val="22"/>
      <w:lang w:eastAsia="nl-NL"/>
    </w:rPr>
  </w:style>
  <w:style w:type="paragraph" w:styleId="Kop1">
    <w:name w:val="heading 1"/>
    <w:basedOn w:val="Standaard"/>
    <w:next w:val="Standaard"/>
    <w:link w:val="Kop1Char"/>
    <w:qFormat/>
    <w:rsid w:val="00A70AE9"/>
    <w:pPr>
      <w:keepNext/>
      <w:numPr>
        <w:numId w:val="10"/>
      </w:numPr>
      <w:pBdr>
        <w:bottom w:val="single" w:sz="8" w:space="1" w:color="F08800" w:themeColor="accent2"/>
      </w:pBdr>
      <w:spacing w:before="240" w:line="320" w:lineRule="atLeast"/>
      <w:ind w:left="567" w:hanging="567"/>
      <w:contextualSpacing/>
      <w:outlineLvl w:val="0"/>
    </w:pPr>
    <w:rPr>
      <w:rFonts w:eastAsiaTheme="majorEastAsia" w:cstheme="majorBidi"/>
      <w:b/>
      <w:color w:val="C3004A" w:themeColor="text2"/>
      <w:kern w:val="28"/>
      <w:sz w:val="32"/>
    </w:rPr>
  </w:style>
  <w:style w:type="paragraph" w:styleId="Kop2">
    <w:name w:val="heading 2"/>
    <w:basedOn w:val="Kop1"/>
    <w:next w:val="Standaard"/>
    <w:link w:val="Kop2Char"/>
    <w:qFormat/>
    <w:rsid w:val="00C83234"/>
    <w:pPr>
      <w:numPr>
        <w:ilvl w:val="1"/>
      </w:numPr>
      <w:pBdr>
        <w:bottom w:val="none" w:sz="0" w:space="0" w:color="auto"/>
      </w:pBdr>
      <w:spacing w:after="60"/>
      <w:ind w:left="567" w:hanging="567"/>
      <w:outlineLvl w:val="1"/>
    </w:pPr>
    <w:rPr>
      <w:rFonts w:eastAsia="Times New Roman" w:cs="Times New Roman"/>
      <w:color w:val="auto"/>
      <w:sz w:val="28"/>
    </w:rPr>
  </w:style>
  <w:style w:type="paragraph" w:styleId="Kop3">
    <w:name w:val="heading 3"/>
    <w:basedOn w:val="Kop2"/>
    <w:next w:val="Standaard"/>
    <w:link w:val="Kop3Char"/>
    <w:qFormat/>
    <w:rsid w:val="00C83234"/>
    <w:pPr>
      <w:numPr>
        <w:ilvl w:val="2"/>
      </w:numPr>
      <w:spacing w:before="180" w:after="0"/>
      <w:ind w:left="851" w:hanging="851"/>
      <w:outlineLvl w:val="2"/>
    </w:pPr>
    <w:rPr>
      <w:sz w:val="24"/>
    </w:rPr>
  </w:style>
  <w:style w:type="paragraph" w:styleId="Kop4">
    <w:name w:val="heading 4"/>
    <w:basedOn w:val="Kop3"/>
    <w:next w:val="Standaard"/>
    <w:link w:val="Kop4Char"/>
    <w:qFormat/>
    <w:rsid w:val="00A70AE9"/>
    <w:pPr>
      <w:numPr>
        <w:ilvl w:val="3"/>
      </w:numPr>
      <w:spacing w:before="140"/>
      <w:ind w:left="851" w:hanging="851"/>
      <w:outlineLvl w:val="3"/>
    </w:pPr>
    <w:rPr>
      <w:b w:val="0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rsid w:val="00A70AE9"/>
    <w:rPr>
      <w:rFonts w:asciiTheme="minorHAnsi" w:eastAsiaTheme="majorEastAsia" w:hAnsiTheme="minorHAnsi" w:cstheme="majorBidi"/>
      <w:b/>
      <w:color w:val="C3004A" w:themeColor="text2"/>
      <w:kern w:val="28"/>
      <w:sz w:val="32"/>
      <w:lang w:eastAsia="nl-NL"/>
    </w:rPr>
  </w:style>
  <w:style w:type="paragraph" w:styleId="Ballontekst">
    <w:name w:val="Balloon Text"/>
    <w:basedOn w:val="Standaard"/>
    <w:link w:val="BallontekstChar"/>
    <w:uiPriority w:val="99"/>
    <w:semiHidden/>
    <w:unhideWhenUsed/>
    <w:rsid w:val="000A569B"/>
    <w:rPr>
      <w:rFonts w:ascii="Tahoma" w:hAnsi="Tahoma" w:cs="Tahoma"/>
      <w:sz w:val="16"/>
      <w:szCs w:val="16"/>
    </w:rPr>
  </w:style>
  <w:style w:type="character" w:customStyle="1" w:styleId="BallontekstChar">
    <w:name w:val="Ballontekst Char"/>
    <w:basedOn w:val="Standaardalinea-lettertype"/>
    <w:link w:val="Ballontekst"/>
    <w:uiPriority w:val="99"/>
    <w:semiHidden/>
    <w:rsid w:val="000A569B"/>
    <w:rPr>
      <w:rFonts w:ascii="Tahoma" w:hAnsi="Tahoma" w:cs="Tahoma"/>
      <w:sz w:val="16"/>
      <w:szCs w:val="16"/>
    </w:rPr>
  </w:style>
  <w:style w:type="paragraph" w:styleId="Koptekst">
    <w:name w:val="header"/>
    <w:basedOn w:val="Standaard"/>
    <w:link w:val="KoptekstChar"/>
    <w:unhideWhenUsed/>
    <w:rsid w:val="000A569B"/>
    <w:pPr>
      <w:tabs>
        <w:tab w:val="center" w:pos="4513"/>
        <w:tab w:val="right" w:pos="9026"/>
      </w:tabs>
    </w:pPr>
  </w:style>
  <w:style w:type="character" w:customStyle="1" w:styleId="KoptekstChar">
    <w:name w:val="Koptekst Char"/>
    <w:basedOn w:val="Standaardalinea-lettertype"/>
    <w:link w:val="Koptekst"/>
    <w:rsid w:val="000A569B"/>
  </w:style>
  <w:style w:type="paragraph" w:styleId="Voettekst">
    <w:name w:val="footer"/>
    <w:basedOn w:val="Standaard"/>
    <w:link w:val="VoettekstChar"/>
    <w:uiPriority w:val="99"/>
    <w:unhideWhenUsed/>
    <w:rsid w:val="00561D64"/>
    <w:pPr>
      <w:spacing w:after="0"/>
      <w:jc w:val="center"/>
    </w:pPr>
    <w:rPr>
      <w:color w:val="000000" w:themeColor="text1"/>
      <w:sz w:val="18"/>
    </w:rPr>
  </w:style>
  <w:style w:type="character" w:customStyle="1" w:styleId="VoettekstChar">
    <w:name w:val="Voettekst Char"/>
    <w:basedOn w:val="Standaardalinea-lettertype"/>
    <w:link w:val="Voettekst"/>
    <w:uiPriority w:val="99"/>
    <w:rsid w:val="00561D64"/>
    <w:rPr>
      <w:rFonts w:asciiTheme="minorHAnsi" w:hAnsiTheme="minorHAnsi"/>
      <w:color w:val="000000" w:themeColor="text1"/>
      <w:sz w:val="18"/>
      <w:lang w:val="nl-NL" w:eastAsia="nl-NL"/>
    </w:rPr>
  </w:style>
  <w:style w:type="character" w:customStyle="1" w:styleId="Kop2Char">
    <w:name w:val="Kop 2 Char"/>
    <w:basedOn w:val="Standaardalinea-lettertype"/>
    <w:link w:val="Kop2"/>
    <w:rsid w:val="00C83234"/>
    <w:rPr>
      <w:rFonts w:asciiTheme="minorHAnsi" w:hAnsiTheme="minorHAnsi"/>
      <w:b/>
      <w:kern w:val="28"/>
      <w:sz w:val="28"/>
      <w:lang w:eastAsia="nl-NL"/>
    </w:rPr>
  </w:style>
  <w:style w:type="character" w:customStyle="1" w:styleId="Kop3Char">
    <w:name w:val="Kop 3 Char"/>
    <w:basedOn w:val="Standaardalinea-lettertype"/>
    <w:link w:val="Kop3"/>
    <w:rsid w:val="00C83234"/>
    <w:rPr>
      <w:rFonts w:asciiTheme="minorHAnsi" w:hAnsiTheme="minorHAnsi"/>
      <w:b/>
      <w:kern w:val="28"/>
      <w:sz w:val="24"/>
      <w:lang w:eastAsia="nl-NL"/>
    </w:rPr>
  </w:style>
  <w:style w:type="character" w:customStyle="1" w:styleId="Kop4Char">
    <w:name w:val="Kop 4 Char"/>
    <w:basedOn w:val="Standaardalinea-lettertype"/>
    <w:link w:val="Kop4"/>
    <w:rsid w:val="00A70AE9"/>
    <w:rPr>
      <w:rFonts w:asciiTheme="minorHAnsi" w:hAnsiTheme="minorHAnsi"/>
      <w:kern w:val="28"/>
      <w:sz w:val="24"/>
      <w:lang w:eastAsia="nl-NL"/>
    </w:rPr>
  </w:style>
  <w:style w:type="paragraph" w:styleId="Geenafstand">
    <w:name w:val="No Spacing"/>
    <w:link w:val="GeenafstandChar"/>
    <w:uiPriority w:val="1"/>
    <w:qFormat/>
    <w:rsid w:val="00C44DD4"/>
    <w:rPr>
      <w:rFonts w:asciiTheme="minorHAnsi" w:hAnsiTheme="minorHAnsi"/>
      <w:sz w:val="22"/>
      <w:lang w:val="nl-NL" w:eastAsia="nl-NL"/>
    </w:rPr>
  </w:style>
  <w:style w:type="paragraph" w:customStyle="1" w:styleId="Opsomming">
    <w:name w:val="Opsomming"/>
    <w:basedOn w:val="Standaard"/>
    <w:qFormat/>
    <w:rsid w:val="005B6CD2"/>
    <w:pPr>
      <w:numPr>
        <w:numId w:val="7"/>
      </w:numPr>
      <w:tabs>
        <w:tab w:val="clear" w:pos="1419"/>
        <w:tab w:val="num" w:pos="0"/>
        <w:tab w:val="left" w:pos="1134"/>
      </w:tabs>
      <w:spacing w:after="0"/>
      <w:ind w:left="284" w:hanging="284"/>
      <w:contextualSpacing/>
    </w:pPr>
    <w:rPr>
      <w:snapToGrid w:val="0"/>
      <w:color w:val="000000"/>
    </w:rPr>
  </w:style>
  <w:style w:type="paragraph" w:customStyle="1" w:styleId="Opsomming2">
    <w:name w:val="Opsomming 2"/>
    <w:basedOn w:val="Opsomming"/>
    <w:qFormat/>
    <w:rsid w:val="004E68C6"/>
    <w:pPr>
      <w:numPr>
        <w:numId w:val="8"/>
      </w:numPr>
      <w:tabs>
        <w:tab w:val="clear" w:pos="1134"/>
        <w:tab w:val="left" w:pos="1418"/>
      </w:tabs>
      <w:ind w:left="568" w:hanging="284"/>
    </w:pPr>
  </w:style>
  <w:style w:type="paragraph" w:customStyle="1" w:styleId="Genummerdelijst">
    <w:name w:val="Genummerde_lijst"/>
    <w:basedOn w:val="Standaard"/>
    <w:qFormat/>
    <w:rsid w:val="005B6CD2"/>
    <w:pPr>
      <w:numPr>
        <w:numId w:val="9"/>
      </w:numPr>
      <w:spacing w:after="0"/>
      <w:ind w:left="284" w:hanging="284"/>
    </w:pPr>
    <w:rPr>
      <w:snapToGrid w:val="0"/>
      <w:color w:val="000000"/>
    </w:rPr>
  </w:style>
  <w:style w:type="paragraph" w:customStyle="1" w:styleId="HoofdstukTitel">
    <w:name w:val="HoofdstukTitel"/>
    <w:basedOn w:val="Kop1"/>
    <w:next w:val="Standaard"/>
    <w:rsid w:val="001D08DA"/>
    <w:pPr>
      <w:pageBreakBefore/>
      <w:pBdr>
        <w:bottom w:val="single" w:sz="8" w:space="1" w:color="C3004A" w:themeColor="text2"/>
      </w:pBdr>
      <w:spacing w:before="0"/>
      <w:ind w:left="-1134" w:right="-1134" w:firstLine="1134"/>
    </w:pPr>
    <w:rPr>
      <w:caps/>
    </w:rPr>
  </w:style>
  <w:style w:type="character" w:customStyle="1" w:styleId="GeenafstandChar">
    <w:name w:val="Geen afstand Char"/>
    <w:basedOn w:val="Standaardalinea-lettertype"/>
    <w:link w:val="Geenafstand"/>
    <w:uiPriority w:val="1"/>
    <w:rsid w:val="00C44DD4"/>
    <w:rPr>
      <w:rFonts w:asciiTheme="minorHAnsi" w:hAnsiTheme="minorHAnsi"/>
      <w:sz w:val="22"/>
      <w:lang w:val="nl-NL" w:eastAsia="nl-NL"/>
    </w:rPr>
  </w:style>
  <w:style w:type="character" w:styleId="Tekstvantijdelijkeaanduiding">
    <w:name w:val="Placeholder Text"/>
    <w:basedOn w:val="Standaardalinea-lettertype"/>
    <w:uiPriority w:val="99"/>
    <w:semiHidden/>
    <w:rsid w:val="00DD2FAF"/>
    <w:rPr>
      <w:color w:val="808080"/>
    </w:rPr>
  </w:style>
  <w:style w:type="paragraph" w:styleId="Kopvaninhoudsopgave">
    <w:name w:val="TOC Heading"/>
    <w:basedOn w:val="Kop1"/>
    <w:next w:val="Standaard"/>
    <w:uiPriority w:val="39"/>
    <w:semiHidden/>
    <w:unhideWhenUsed/>
    <w:qFormat/>
    <w:rsid w:val="00DF4F35"/>
    <w:pPr>
      <w:keepLines/>
      <w:framePr w:wrap="around" w:hAnchor="text"/>
      <w:spacing w:before="0" w:after="260"/>
      <w:contextualSpacing w:val="0"/>
      <w:outlineLvl w:val="9"/>
    </w:pPr>
    <w:rPr>
      <w:rFonts w:asciiTheme="majorHAnsi" w:hAnsiTheme="majorHAnsi"/>
      <w:bCs/>
      <w:color w:val="00A9E0"/>
      <w:kern w:val="0"/>
      <w:szCs w:val="28"/>
      <w:lang w:eastAsia="en-US"/>
    </w:rPr>
  </w:style>
  <w:style w:type="paragraph" w:styleId="Inhopg1">
    <w:name w:val="toc 1"/>
    <w:basedOn w:val="Standaard"/>
    <w:next w:val="Standaard"/>
    <w:autoRedefine/>
    <w:uiPriority w:val="39"/>
    <w:unhideWhenUsed/>
    <w:rsid w:val="001168F8"/>
    <w:pPr>
      <w:pBdr>
        <w:bottom w:val="single" w:sz="8" w:space="1" w:color="auto"/>
      </w:pBdr>
      <w:shd w:val="clear" w:color="auto" w:fill="DEDEDE" w:themeFill="background2" w:themeFillTint="99"/>
      <w:tabs>
        <w:tab w:val="right" w:pos="9344"/>
      </w:tabs>
    </w:pPr>
    <w:rPr>
      <w:b/>
    </w:rPr>
  </w:style>
  <w:style w:type="paragraph" w:styleId="Inhopg2">
    <w:name w:val="toc 2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221"/>
    </w:pPr>
  </w:style>
  <w:style w:type="paragraph" w:styleId="Inhopg3">
    <w:name w:val="toc 3"/>
    <w:basedOn w:val="Standaard"/>
    <w:next w:val="Standaard"/>
    <w:autoRedefine/>
    <w:uiPriority w:val="39"/>
    <w:unhideWhenUsed/>
    <w:rsid w:val="004E68C6"/>
    <w:pPr>
      <w:shd w:val="clear" w:color="auto" w:fill="F4F4F4" w:themeFill="background2" w:themeFillTint="33"/>
      <w:ind w:left="442"/>
    </w:pPr>
  </w:style>
  <w:style w:type="character" w:styleId="Hyperlink">
    <w:name w:val="Hyperlink"/>
    <w:basedOn w:val="Standaardalinea-lettertype"/>
    <w:uiPriority w:val="99"/>
    <w:unhideWhenUsed/>
    <w:rsid w:val="00DF4F35"/>
    <w:rPr>
      <w:color w:val="0000FF" w:themeColor="hyperlink"/>
      <w:u w:val="single"/>
    </w:rPr>
  </w:style>
  <w:style w:type="paragraph" w:styleId="Titel">
    <w:name w:val="Title"/>
    <w:basedOn w:val="Standaard"/>
    <w:next w:val="Standaard"/>
    <w:link w:val="TitelChar"/>
    <w:qFormat/>
    <w:rsid w:val="00A70AE9"/>
    <w:pPr>
      <w:pBdr>
        <w:bottom w:val="single" w:sz="8" w:space="2" w:color="F08800" w:themeColor="accent2"/>
      </w:pBdr>
      <w:spacing w:before="240" w:line="360" w:lineRule="atLeast"/>
      <w:contextualSpacing/>
    </w:pPr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</w:rPr>
  </w:style>
  <w:style w:type="character" w:customStyle="1" w:styleId="TitelChar">
    <w:name w:val="Titel Char"/>
    <w:basedOn w:val="Standaardalinea-lettertype"/>
    <w:link w:val="Titel"/>
    <w:rsid w:val="00A70AE9"/>
    <w:rPr>
      <w:rFonts w:asciiTheme="majorHAnsi" w:eastAsiaTheme="majorEastAsia" w:hAnsiTheme="majorHAnsi" w:cstheme="majorBidi"/>
      <w:b/>
      <w:color w:val="C3004A" w:themeColor="text2"/>
      <w:spacing w:val="5"/>
      <w:kern w:val="28"/>
      <w:sz w:val="32"/>
      <w:szCs w:val="52"/>
      <w:lang w:val="nl-NL" w:eastAsia="nl-NL"/>
    </w:rPr>
  </w:style>
  <w:style w:type="paragraph" w:styleId="Ondertitel">
    <w:name w:val="Subtitle"/>
    <w:basedOn w:val="Standaard"/>
    <w:next w:val="Standaard"/>
    <w:link w:val="OndertitelChar"/>
    <w:qFormat/>
    <w:rsid w:val="003906AD"/>
    <w:pPr>
      <w:numPr>
        <w:ilvl w:val="1"/>
      </w:numPr>
      <w:spacing w:line="320" w:lineRule="atLeast"/>
    </w:pPr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rsid w:val="003906AD"/>
    <w:rPr>
      <w:rFonts w:asciiTheme="majorHAnsi" w:eastAsiaTheme="majorEastAsia" w:hAnsiTheme="majorHAnsi" w:cstheme="majorBidi"/>
      <w:iCs/>
      <w:color w:val="C3004A" w:themeColor="text2"/>
      <w:spacing w:val="15"/>
      <w:sz w:val="28"/>
      <w:szCs w:val="28"/>
      <w:lang w:eastAsia="nl-NL"/>
    </w:rPr>
  </w:style>
  <w:style w:type="paragraph" w:styleId="Citaat">
    <w:name w:val="Quote"/>
    <w:basedOn w:val="Standaard"/>
    <w:next w:val="Standaard"/>
    <w:link w:val="CitaatChar"/>
    <w:uiPriority w:val="29"/>
    <w:qFormat/>
    <w:rsid w:val="00403254"/>
    <w:rPr>
      <w:i/>
      <w:iCs/>
      <w:color w:val="000000" w:themeColor="text1"/>
    </w:rPr>
  </w:style>
  <w:style w:type="character" w:customStyle="1" w:styleId="CitaatChar">
    <w:name w:val="Citaat Char"/>
    <w:basedOn w:val="Standaardalinea-lettertype"/>
    <w:link w:val="Citaat"/>
    <w:uiPriority w:val="29"/>
    <w:rsid w:val="00403254"/>
    <w:rPr>
      <w:rFonts w:asciiTheme="minorHAnsi" w:hAnsiTheme="minorHAnsi"/>
      <w:i/>
      <w:iCs/>
      <w:color w:val="000000" w:themeColor="text1"/>
      <w:sz w:val="22"/>
      <w:lang w:val="nl-NL" w:eastAsia="nl-NL"/>
    </w:rPr>
  </w:style>
  <w:style w:type="table" w:styleId="Tabelraster">
    <w:name w:val="Table Grid"/>
    <w:basedOn w:val="Standaardtabel"/>
    <w:uiPriority w:val="59"/>
    <w:rsid w:val="0040325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GOmagentatabel">
    <w:name w:val="GO! magenta tabel"/>
    <w:uiPriority w:val="99"/>
    <w:rsid w:val="007F3902"/>
    <w:pPr>
      <w:spacing w:line="210" w:lineRule="atLeast"/>
      <w:ind w:left="113" w:right="113"/>
    </w:pPr>
    <w:rPr>
      <w:rFonts w:eastAsiaTheme="minorEastAsia" w:cstheme="minorBidi"/>
      <w:sz w:val="18"/>
      <w:szCs w:val="22"/>
      <w:lang w:val="nl-NL" w:eastAsia="en-US"/>
    </w:rPr>
    <w:tblPr>
      <w:tblStyleRowBandSize w:val="1"/>
      <w:tblStyleColBandSize w:val="1"/>
      <w:tblInd w:w="0" w:type="dxa"/>
      <w:tblBorders>
        <w:top w:val="single" w:sz="4" w:space="0" w:color="F4DEDE"/>
        <w:left w:val="single" w:sz="4" w:space="0" w:color="F4DEDE"/>
        <w:bottom w:val="single" w:sz="4" w:space="0" w:color="F4DEDE"/>
        <w:right w:val="single" w:sz="4" w:space="0" w:color="F4DEDE"/>
        <w:insideH w:val="single" w:sz="4" w:space="0" w:color="F4DEDE"/>
        <w:insideV w:val="single" w:sz="4" w:space="0" w:color="F4DED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004A" w:themeColor="text2"/>
      </w:rPr>
      <w:tblPr/>
      <w:tcPr>
        <w:tcBorders>
          <w:top w:val="single" w:sz="4" w:space="0" w:color="F4DEDE"/>
          <w:left w:val="single" w:sz="4" w:space="0" w:color="F4DEDE"/>
          <w:bottom w:val="single" w:sz="4" w:space="0" w:color="F4DEDE"/>
          <w:right w:val="single" w:sz="4" w:space="0" w:color="F4DEDE"/>
          <w:insideH w:val="single" w:sz="4" w:space="0" w:color="F4DEDE"/>
          <w:insideV w:val="single" w:sz="4" w:space="0" w:color="F4DEDE"/>
        </w:tcBorders>
        <w:shd w:val="clear" w:color="auto" w:fill="EECECD"/>
      </w:tcPr>
    </w:tblStylePr>
    <w:tblStylePr w:type="lastRow">
      <w:rPr>
        <w:b/>
      </w:rPr>
      <w:tblPr/>
      <w:tcPr>
        <w:shd w:val="clear" w:color="auto" w:fill="EECECD"/>
      </w:tcPr>
    </w:tblStylePr>
    <w:tblStylePr w:type="firstCol">
      <w:rPr>
        <w:b/>
      </w:rPr>
      <w:tblPr/>
      <w:tcPr>
        <w:shd w:val="clear" w:color="auto" w:fill="EECECD"/>
      </w:tcPr>
    </w:tblStylePr>
    <w:tblStylePr w:type="lastCol">
      <w:rPr>
        <w:b/>
      </w:rPr>
      <w:tblPr/>
      <w:tcPr>
        <w:shd w:val="clear" w:color="auto" w:fill="EECECD"/>
      </w:tcPr>
    </w:tblStylePr>
    <w:tblStylePr w:type="band1Vert">
      <w:tblPr/>
      <w:tcPr>
        <w:tcBorders>
          <w:top w:val="single" w:sz="4" w:space="0" w:color="F4DEDE"/>
          <w:left w:val="single" w:sz="4" w:space="0" w:color="F4DEDE"/>
          <w:bottom w:val="single" w:sz="4" w:space="0" w:color="F4DEDE"/>
          <w:right w:val="single" w:sz="4" w:space="0" w:color="F4DEDE"/>
          <w:insideH w:val="single" w:sz="4" w:space="0" w:color="F4DEDE"/>
          <w:insideV w:val="single" w:sz="4" w:space="0" w:color="F4DEDE"/>
        </w:tcBorders>
      </w:tcPr>
    </w:tblStylePr>
    <w:tblStylePr w:type="band2Vert">
      <w:tblPr/>
      <w:tcPr>
        <w:shd w:val="clear" w:color="auto" w:fill="FCF6F6"/>
      </w:tcPr>
    </w:tblStylePr>
    <w:tblStylePr w:type="band1Horz">
      <w:tblPr/>
      <w:tcPr>
        <w:tcBorders>
          <w:top w:val="single" w:sz="4" w:space="0" w:color="F4DEDE"/>
          <w:left w:val="single" w:sz="4" w:space="0" w:color="F4DEDE"/>
          <w:bottom w:val="single" w:sz="4" w:space="0" w:color="F4DEDE"/>
          <w:right w:val="single" w:sz="4" w:space="0" w:color="F4DEDE"/>
          <w:insideH w:val="single" w:sz="4" w:space="0" w:color="F4DEDE"/>
          <w:insideV w:val="single" w:sz="4" w:space="0" w:color="F4DEDE"/>
        </w:tcBorders>
      </w:tcPr>
    </w:tblStylePr>
    <w:tblStylePr w:type="band2Horz">
      <w:tblPr/>
      <w:tcPr>
        <w:shd w:val="clear" w:color="auto" w:fill="FCF6F6"/>
      </w:tcPr>
    </w:tblStylePr>
  </w:style>
  <w:style w:type="table" w:customStyle="1" w:styleId="GOgroenetabel">
    <w:name w:val="GO! groene tabel"/>
    <w:basedOn w:val="GOmagentatabel"/>
    <w:uiPriority w:val="99"/>
    <w:qFormat/>
    <w:rsid w:val="007F3902"/>
    <w:tblPr>
      <w:tblBorders>
        <w:top w:val="single" w:sz="4" w:space="0" w:color="F2FAC8"/>
        <w:left w:val="single" w:sz="4" w:space="0" w:color="F2FAC8"/>
        <w:bottom w:val="single" w:sz="4" w:space="0" w:color="F2FAC8"/>
        <w:right w:val="single" w:sz="4" w:space="0" w:color="F2FAC8"/>
        <w:insideH w:val="single" w:sz="4" w:space="0" w:color="F2FAC8"/>
        <w:insideV w:val="single" w:sz="4" w:space="0" w:color="F2FAC8"/>
      </w:tblBorders>
    </w:tblPr>
    <w:tblStylePr w:type="firstRow">
      <w:rPr>
        <w:b/>
        <w:color w:val="7E8A03" w:themeColor="accent3" w:themeShade="BF"/>
      </w:rPr>
      <w:tblPr/>
      <w:tcPr>
        <w:tcBorders>
          <w:top w:val="single" w:sz="4" w:space="0" w:color="F2FAC8"/>
          <w:left w:val="single" w:sz="4" w:space="0" w:color="F2FAC8"/>
          <w:bottom w:val="single" w:sz="4" w:space="0" w:color="F2FAC8"/>
          <w:right w:val="single" w:sz="4" w:space="0" w:color="F2FAC8"/>
          <w:insideH w:val="single" w:sz="4" w:space="0" w:color="F2FAC8"/>
          <w:insideV w:val="single" w:sz="4" w:space="0" w:color="F2FAC8"/>
        </w:tcBorders>
        <w:shd w:val="clear" w:color="auto" w:fill="E6F0A0"/>
      </w:tcPr>
    </w:tblStylePr>
    <w:tblStylePr w:type="lastRow">
      <w:rPr>
        <w:b/>
      </w:rPr>
      <w:tblPr/>
      <w:tcPr>
        <w:shd w:val="clear" w:color="auto" w:fill="E6F0A0"/>
      </w:tcPr>
    </w:tblStylePr>
    <w:tblStylePr w:type="firstCol">
      <w:rPr>
        <w:b/>
      </w:rPr>
      <w:tblPr/>
      <w:tcPr>
        <w:shd w:val="clear" w:color="auto" w:fill="E6F0A0"/>
      </w:tcPr>
    </w:tblStylePr>
    <w:tblStylePr w:type="lastCol">
      <w:rPr>
        <w:b/>
      </w:rPr>
      <w:tblPr/>
      <w:tcPr>
        <w:shd w:val="clear" w:color="auto" w:fill="E6F0A0"/>
      </w:tcPr>
    </w:tblStylePr>
    <w:tblStylePr w:type="band1Vert">
      <w:tblPr/>
      <w:tcPr>
        <w:tcBorders>
          <w:top w:val="single" w:sz="4" w:space="0" w:color="F2FAC8"/>
          <w:left w:val="single" w:sz="4" w:space="0" w:color="F2FAC8"/>
          <w:bottom w:val="single" w:sz="4" w:space="0" w:color="F2FAC8"/>
          <w:right w:val="single" w:sz="4" w:space="0" w:color="F2FAC8"/>
          <w:insideH w:val="single" w:sz="4" w:space="0" w:color="F2FAC8"/>
          <w:insideV w:val="single" w:sz="4" w:space="0" w:color="F2FAC8"/>
        </w:tcBorders>
      </w:tcPr>
    </w:tblStylePr>
    <w:tblStylePr w:type="band2Vert">
      <w:tblPr/>
      <w:tcPr>
        <w:shd w:val="clear" w:color="auto" w:fill="FAFFE6"/>
      </w:tcPr>
    </w:tblStylePr>
    <w:tblStylePr w:type="band1Horz">
      <w:tblPr/>
      <w:tcPr>
        <w:tcBorders>
          <w:top w:val="single" w:sz="4" w:space="0" w:color="F2FAC8"/>
          <w:left w:val="single" w:sz="4" w:space="0" w:color="F2FAC8"/>
          <w:bottom w:val="single" w:sz="4" w:space="0" w:color="F2FAC8"/>
          <w:right w:val="single" w:sz="4" w:space="0" w:color="F2FAC8"/>
          <w:insideH w:val="single" w:sz="4" w:space="0" w:color="F2FAC8"/>
          <w:insideV w:val="single" w:sz="4" w:space="0" w:color="F2FAC8"/>
        </w:tcBorders>
      </w:tcPr>
    </w:tblStylePr>
    <w:tblStylePr w:type="band2Horz">
      <w:tblPr/>
      <w:tcPr>
        <w:shd w:val="clear" w:color="auto" w:fill="FAFFE6"/>
      </w:tcPr>
    </w:tblStylePr>
  </w:style>
  <w:style w:type="table" w:customStyle="1" w:styleId="GOblauwetabel">
    <w:name w:val="GO! blauwe tabel"/>
    <w:basedOn w:val="GOmagentatabel"/>
    <w:uiPriority w:val="99"/>
    <w:qFormat/>
    <w:rsid w:val="007F3902"/>
    <w:tblPr>
      <w:tblBorders>
        <w:top w:val="single" w:sz="4" w:space="0" w:color="B4F0FF"/>
        <w:left w:val="single" w:sz="4" w:space="0" w:color="B4F0FF"/>
        <w:bottom w:val="single" w:sz="4" w:space="0" w:color="B4F0FF"/>
        <w:right w:val="single" w:sz="4" w:space="0" w:color="B4F0FF"/>
        <w:insideH w:val="single" w:sz="4" w:space="0" w:color="B4F0FF"/>
        <w:insideV w:val="single" w:sz="4" w:space="0" w:color="B4F0FF"/>
      </w:tblBorders>
    </w:tblPr>
    <w:tblStylePr w:type="firstRow">
      <w:rPr>
        <w:b/>
        <w:color w:val="00859F" w:themeColor="accent1" w:themeShade="BF"/>
      </w:rPr>
      <w:tblPr/>
      <w:tcPr>
        <w:tcBorders>
          <w:top w:val="single" w:sz="4" w:space="0" w:color="B4F0FF"/>
          <w:left w:val="single" w:sz="4" w:space="0" w:color="B4F0FF"/>
          <w:bottom w:val="single" w:sz="4" w:space="0" w:color="B4F0FF"/>
          <w:right w:val="single" w:sz="4" w:space="0" w:color="B4F0FF"/>
          <w:insideH w:val="single" w:sz="4" w:space="0" w:color="B4F0FF"/>
          <w:insideV w:val="single" w:sz="4" w:space="0" w:color="B4F0FF"/>
        </w:tcBorders>
        <w:shd w:val="clear" w:color="auto" w:fill="96E6F5"/>
      </w:tcPr>
    </w:tblStylePr>
    <w:tblStylePr w:type="lastRow">
      <w:rPr>
        <w:b/>
      </w:rPr>
      <w:tblPr/>
      <w:tcPr>
        <w:shd w:val="clear" w:color="auto" w:fill="96E6F5"/>
      </w:tcPr>
    </w:tblStylePr>
    <w:tblStylePr w:type="firstCol">
      <w:rPr>
        <w:b/>
      </w:rPr>
      <w:tblPr/>
      <w:tcPr>
        <w:shd w:val="clear" w:color="auto" w:fill="96E6F5"/>
      </w:tcPr>
    </w:tblStylePr>
    <w:tblStylePr w:type="lastCol">
      <w:rPr>
        <w:b/>
      </w:rPr>
      <w:tblPr/>
      <w:tcPr>
        <w:shd w:val="clear" w:color="auto" w:fill="96E6F5"/>
      </w:tcPr>
    </w:tblStylePr>
    <w:tblStylePr w:type="band1Vert">
      <w:tblPr/>
      <w:tcPr>
        <w:tcBorders>
          <w:top w:val="single" w:sz="4" w:space="0" w:color="B4F0FF"/>
          <w:left w:val="single" w:sz="4" w:space="0" w:color="B4F0FF"/>
          <w:bottom w:val="single" w:sz="4" w:space="0" w:color="B4F0FF"/>
          <w:right w:val="single" w:sz="4" w:space="0" w:color="B4F0FF"/>
          <w:insideH w:val="single" w:sz="4" w:space="0" w:color="B4F0FF"/>
          <w:insideV w:val="single" w:sz="4" w:space="0" w:color="B4F0FF"/>
        </w:tcBorders>
      </w:tcPr>
    </w:tblStylePr>
    <w:tblStylePr w:type="band2Vert">
      <w:tblPr/>
      <w:tcPr>
        <w:shd w:val="clear" w:color="auto" w:fill="F0FCFF"/>
      </w:tcPr>
    </w:tblStylePr>
    <w:tblStylePr w:type="band1Horz">
      <w:tblPr/>
      <w:tcPr>
        <w:tcBorders>
          <w:top w:val="single" w:sz="4" w:space="0" w:color="B4F0FF"/>
          <w:left w:val="single" w:sz="4" w:space="0" w:color="B4F0FF"/>
          <w:bottom w:val="single" w:sz="4" w:space="0" w:color="B4F0FF"/>
          <w:right w:val="single" w:sz="4" w:space="0" w:color="B4F0FF"/>
          <w:insideH w:val="single" w:sz="4" w:space="0" w:color="B4F0FF"/>
          <w:insideV w:val="single" w:sz="4" w:space="0" w:color="B4F0FF"/>
        </w:tcBorders>
      </w:tcPr>
    </w:tblStylePr>
    <w:tblStylePr w:type="band2Horz">
      <w:tblPr/>
      <w:tcPr>
        <w:shd w:val="clear" w:color="auto" w:fill="F0FCFF"/>
      </w:tcPr>
    </w:tblStylePr>
  </w:style>
  <w:style w:type="table" w:customStyle="1" w:styleId="GOoranjetabel">
    <w:name w:val="GO! oranje tabel"/>
    <w:basedOn w:val="GOmagentatabel"/>
    <w:uiPriority w:val="99"/>
    <w:qFormat/>
    <w:rsid w:val="007F3902"/>
    <w:tblPr>
      <w:tblBorders>
        <w:top w:val="single" w:sz="4" w:space="0" w:color="FFE1A5"/>
        <w:left w:val="single" w:sz="4" w:space="0" w:color="FFE1A5"/>
        <w:bottom w:val="single" w:sz="4" w:space="0" w:color="FFE1A5"/>
        <w:right w:val="single" w:sz="4" w:space="0" w:color="FFE1A5"/>
        <w:insideH w:val="single" w:sz="4" w:space="0" w:color="FFE1A5"/>
        <w:insideV w:val="single" w:sz="4" w:space="0" w:color="FFE1A5"/>
      </w:tblBorders>
    </w:tblPr>
    <w:tblStylePr w:type="firstRow">
      <w:rPr>
        <w:b/>
        <w:color w:val="B36500" w:themeColor="accent2" w:themeShade="BF"/>
      </w:rPr>
      <w:tblPr/>
      <w:tcPr>
        <w:tcBorders>
          <w:top w:val="single" w:sz="4" w:space="0" w:color="F4DEDE"/>
          <w:left w:val="single" w:sz="4" w:space="0" w:color="F4DEDE"/>
          <w:bottom w:val="single" w:sz="4" w:space="0" w:color="F4DEDE"/>
          <w:right w:val="single" w:sz="4" w:space="0" w:color="F4DEDE"/>
          <w:insideH w:val="single" w:sz="4" w:space="0" w:color="F4DEDE"/>
          <w:insideV w:val="single" w:sz="4" w:space="0" w:color="F4DEDE"/>
        </w:tcBorders>
        <w:shd w:val="clear" w:color="auto" w:fill="FFD298"/>
      </w:tcPr>
    </w:tblStylePr>
    <w:tblStylePr w:type="lastRow">
      <w:rPr>
        <w:b/>
      </w:rPr>
      <w:tblPr/>
      <w:tcPr>
        <w:shd w:val="clear" w:color="auto" w:fill="FFD298"/>
      </w:tcPr>
    </w:tblStylePr>
    <w:tblStylePr w:type="firstCol">
      <w:rPr>
        <w:b/>
      </w:rPr>
      <w:tblPr/>
      <w:tcPr>
        <w:shd w:val="clear" w:color="auto" w:fill="FFD298"/>
      </w:tcPr>
    </w:tblStylePr>
    <w:tblStylePr w:type="lastCol">
      <w:rPr>
        <w:b/>
      </w:rPr>
      <w:tblPr/>
      <w:tcPr>
        <w:shd w:val="clear" w:color="auto" w:fill="FFD298"/>
      </w:tcPr>
    </w:tblStylePr>
    <w:tblStylePr w:type="band1Vert">
      <w:tblPr/>
      <w:tcPr>
        <w:tcBorders>
          <w:top w:val="single" w:sz="4" w:space="0" w:color="FFE1A5"/>
          <w:left w:val="single" w:sz="4" w:space="0" w:color="FFE1A5"/>
          <w:bottom w:val="single" w:sz="4" w:space="0" w:color="FFE1A5"/>
          <w:right w:val="single" w:sz="4" w:space="0" w:color="FFE1A5"/>
          <w:insideH w:val="single" w:sz="4" w:space="0" w:color="FFE1A5"/>
          <w:insideV w:val="single" w:sz="4" w:space="0" w:color="FFE1A5"/>
        </w:tcBorders>
      </w:tcPr>
    </w:tblStylePr>
    <w:tblStylePr w:type="band2Vert">
      <w:tblPr/>
      <w:tcPr>
        <w:shd w:val="clear" w:color="auto" w:fill="FFF5DC"/>
      </w:tcPr>
    </w:tblStylePr>
    <w:tblStylePr w:type="band1Horz">
      <w:tblPr/>
      <w:tcPr>
        <w:tcBorders>
          <w:top w:val="single" w:sz="4" w:space="0" w:color="FFE1A5"/>
          <w:left w:val="single" w:sz="4" w:space="0" w:color="FFE1A5"/>
          <w:bottom w:val="single" w:sz="4" w:space="0" w:color="FFE1A5"/>
          <w:right w:val="single" w:sz="4" w:space="0" w:color="FFE1A5"/>
          <w:insideH w:val="single" w:sz="4" w:space="0" w:color="FFE1A5"/>
          <w:insideV w:val="single" w:sz="4" w:space="0" w:color="FFE1A5"/>
        </w:tcBorders>
      </w:tcPr>
    </w:tblStylePr>
    <w:tblStylePr w:type="band2Horz">
      <w:tblPr/>
      <w:tcPr>
        <w:shd w:val="clear" w:color="auto" w:fill="FFF5DC"/>
      </w:tcPr>
    </w:tblStylePr>
  </w:style>
  <w:style w:type="character" w:styleId="Zwaar">
    <w:name w:val="Strong"/>
    <w:basedOn w:val="Standaardalinea-lettertype"/>
    <w:uiPriority w:val="22"/>
    <w:qFormat/>
    <w:rsid w:val="003B38D5"/>
    <w:rPr>
      <w:rFonts w:cs="Times New Roman"/>
      <w:b/>
      <w:bCs/>
    </w:rPr>
  </w:style>
  <w:style w:type="character" w:styleId="Paginanummer">
    <w:name w:val="page number"/>
    <w:basedOn w:val="Standaardalinea-lettertype"/>
    <w:uiPriority w:val="99"/>
    <w:semiHidden/>
    <w:unhideWhenUsed/>
    <w:rsid w:val="007577CE"/>
  </w:style>
  <w:style w:type="character" w:styleId="Onopgelostemelding">
    <w:name w:val="Unresolved Mention"/>
    <w:basedOn w:val="Standaardalinea-lettertype"/>
    <w:uiPriority w:val="99"/>
    <w:semiHidden/>
    <w:unhideWhenUsed/>
    <w:rsid w:val="00044CBA"/>
    <w:rPr>
      <w:color w:val="605E5C"/>
      <w:shd w:val="clear" w:color="auto" w:fill="E1DFDD"/>
    </w:rPr>
  </w:style>
  <w:style w:type="paragraph" w:styleId="Lijstalinea">
    <w:name w:val="List Paragraph"/>
    <w:basedOn w:val="Standaard"/>
    <w:uiPriority w:val="34"/>
    <w:rsid w:val="00DF5BCA"/>
    <w:pPr>
      <w:ind w:left="720"/>
      <w:contextualSpacing/>
    </w:pPr>
  </w:style>
  <w:style w:type="paragraph" w:styleId="Voetnoottekst">
    <w:name w:val="footnote text"/>
    <w:basedOn w:val="Standaard"/>
    <w:link w:val="VoetnoottekstChar"/>
    <w:uiPriority w:val="99"/>
    <w:semiHidden/>
    <w:unhideWhenUsed/>
    <w:rsid w:val="00AD2DE9"/>
    <w:pPr>
      <w:spacing w:after="0" w:line="240" w:lineRule="auto"/>
    </w:pPr>
    <w:rPr>
      <w:sz w:val="20"/>
    </w:rPr>
  </w:style>
  <w:style w:type="character" w:customStyle="1" w:styleId="VoetnoottekstChar">
    <w:name w:val="Voetnoottekst Char"/>
    <w:basedOn w:val="Standaardalinea-lettertype"/>
    <w:link w:val="Voetnoottekst"/>
    <w:uiPriority w:val="99"/>
    <w:semiHidden/>
    <w:rsid w:val="00AD2DE9"/>
    <w:rPr>
      <w:rFonts w:asciiTheme="minorHAnsi" w:hAnsiTheme="minorHAnsi"/>
      <w:lang w:eastAsia="nl-NL"/>
    </w:rPr>
  </w:style>
  <w:style w:type="character" w:styleId="Voetnootmarkering">
    <w:name w:val="footnote reference"/>
    <w:basedOn w:val="Standaardalinea-lettertype"/>
    <w:uiPriority w:val="99"/>
    <w:semiHidden/>
    <w:unhideWhenUsed/>
    <w:rsid w:val="00AD2DE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tyles" Target="styles.xml"/><Relationship Id="rId13" Type="http://schemas.openxmlformats.org/officeDocument/2006/relationships/hyperlink" Target="http://www.g-o.be/onderzoeknaarpersoneel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numbering" Target="numbering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glossaryDocument" Target="glossary/document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bgheysen\OneDrive%20-%20GO!%20onderwijs%20van%20de%20Vlaamse%20Gemeenschap\basissjablonen\GO!-Basis%20A4_2022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27ED4286FCBC4DDCBCD4AA0D184E1D27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6290629F-29E6-4CAF-9647-7413E22C0C00}"/>
      </w:docPartPr>
      <w:docPartBody>
        <w:p w:rsidR="00000000" w:rsidRDefault="003F1A31">
          <w:pPr>
            <w:pStyle w:val="27ED4286FCBC4DDCBCD4AA0D184E1D27"/>
          </w:pPr>
          <w:r w:rsidRPr="004F39F8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26C6ECDC29CD470AAB79DD2D3B1201B0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BBAAE9C1-64F0-44E7-996E-A8515840201F}"/>
      </w:docPartPr>
      <w:docPartBody>
        <w:p w:rsidR="00000000" w:rsidRDefault="003F1A31">
          <w:pPr>
            <w:pStyle w:val="26C6ECDC29CD470AAB79DD2D3B1201B0"/>
          </w:pPr>
          <w:r w:rsidRPr="008A1F0E">
            <w:rPr>
              <w:rStyle w:val="Tekstvantijdelijkeaanduiding"/>
            </w:rPr>
            <w:t>Klik hier als u tekst wilt invoeren.</w:t>
          </w:r>
        </w:p>
      </w:docPartBody>
    </w:docPart>
    <w:docPart>
      <w:docPartPr>
        <w:name w:val="E31B0DD34D8141C0AE6E8EAEA1B94D0E"/>
        <w:category>
          <w:name w:val="Algemeen"/>
          <w:gallery w:val="placeholder"/>
        </w:category>
        <w:types>
          <w:type w:val="bbPlcHdr"/>
        </w:types>
        <w:behaviors>
          <w:behavior w:val="content"/>
        </w:behaviors>
        <w:guid w:val="{D0A5B8D8-70FF-43C5-BC20-630D7DE8995B}"/>
      </w:docPartPr>
      <w:docPartBody>
        <w:p w:rsidR="00000000" w:rsidRDefault="003F1A31">
          <w:pPr>
            <w:pStyle w:val="E31B0DD34D8141C0AE6E8EAEA1B94D0E"/>
          </w:pPr>
          <w:r w:rsidRPr="00BE7BE8">
            <w:rPr>
              <w:rStyle w:val="Tekstvantijdelijkeaanduiding"/>
            </w:rPr>
            <w:t xml:space="preserve">Kies een </w:t>
          </w:r>
          <w:r>
            <w:rPr>
              <w:rStyle w:val="Tekstvantijdelijkeaanduiding"/>
            </w:rPr>
            <w:t>afdeling/entiteit</w:t>
          </w:r>
          <w:r w:rsidRPr="00BE7BE8">
            <w:rPr>
              <w:rStyle w:val="Tekstvantijdelijkeaanduiding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Shell Dlg">
    <w:panose1 w:val="020B0604020202020204"/>
    <w:charset w:val="00"/>
    <w:family w:val="swiss"/>
    <w:pitch w:val="variable"/>
    <w:sig w:usb0="E5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1A31"/>
    <w:rsid w:val="003F1A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nl-BE" w:eastAsia="nl-B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styleId="Tekstvantijdelijkeaanduiding">
    <w:name w:val="Placeholder Text"/>
    <w:basedOn w:val="Standaardalinea-lettertype"/>
    <w:uiPriority w:val="99"/>
    <w:semiHidden/>
    <w:rsid w:val="003F1A31"/>
    <w:rPr>
      <w:color w:val="808080"/>
    </w:rPr>
  </w:style>
  <w:style w:type="paragraph" w:customStyle="1" w:styleId="27ED4286FCBC4DDCBCD4AA0D184E1D27">
    <w:name w:val="27ED4286FCBC4DDCBCD4AA0D184E1D27"/>
  </w:style>
  <w:style w:type="paragraph" w:customStyle="1" w:styleId="26C6ECDC29CD470AAB79DD2D3B1201B0">
    <w:name w:val="26C6ECDC29CD470AAB79DD2D3B1201B0"/>
  </w:style>
  <w:style w:type="paragraph" w:customStyle="1" w:styleId="E31B0DD34D8141C0AE6E8EAEA1B94D0E">
    <w:name w:val="E31B0DD34D8141C0AE6E8EAEA1B94D0E"/>
  </w:style>
  <w:style w:type="paragraph" w:customStyle="1" w:styleId="A243340067094AFAB44B74AC5FE35B63">
    <w:name w:val="A243340067094AFAB44B74AC5FE35B63"/>
    <w:rsid w:val="003F1A31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-thema">
  <a:themeElements>
    <a:clrScheme name="GO!">
      <a:dk1>
        <a:sysClr val="windowText" lastClr="000000"/>
      </a:dk1>
      <a:lt1>
        <a:sysClr val="window" lastClr="FFFFFF"/>
      </a:lt1>
      <a:dk2>
        <a:srgbClr val="C3004A"/>
      </a:dk2>
      <a:lt2>
        <a:srgbClr val="C8C8C8"/>
      </a:lt2>
      <a:accent1>
        <a:srgbClr val="00B3D5"/>
      </a:accent1>
      <a:accent2>
        <a:srgbClr val="F08800"/>
      </a:accent2>
      <a:accent3>
        <a:srgbClr val="A9B905"/>
      </a:accent3>
      <a:accent4>
        <a:srgbClr val="C3004A"/>
      </a:accent4>
      <a:accent5>
        <a:srgbClr val="C8C8C8"/>
      </a:accent5>
      <a:accent6>
        <a:srgbClr val="737373"/>
      </a:accent6>
      <a:hlink>
        <a:srgbClr val="0000FF"/>
      </a:hlink>
      <a:folHlink>
        <a:srgbClr val="800080"/>
      </a:folHlink>
    </a:clrScheme>
    <a:fontScheme name="GO!">
      <a:majorFont>
        <a:latin typeface="Calibri"/>
        <a:ea typeface=""/>
        <a:cs typeface=""/>
      </a:majorFont>
      <a:minorFont>
        <a:latin typeface="Calibri"/>
        <a:ea typeface=""/>
        <a:cs typeface="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item1.xml><?xml version="1.0" encoding="utf-8"?>
<CoverPageProperties xmlns="http://schemas.microsoft.com/office/2006/coverPageProps">
  <PublishDate>2012-06-26T00:00:00</PublishDate>
  <Abstract/>
  <CompanyAddress/>
  <CompanyPhone/>
  <CompanyFax/>
  <CompanyEmail/>
</CoverPage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GO document" ma:contentTypeID="0x01010082340F32E81AE74AA8D837674071337F003BB9480EDAB6514EB2D4DC1FE9EAD30C" ma:contentTypeVersion="51" ma:contentTypeDescription="" ma:contentTypeScope="" ma:versionID="dafdf1008e6bcff424b9222b5dee611c">
  <xsd:schema xmlns:xsd="http://www.w3.org/2001/XMLSchema" xmlns:xs="http://www.w3.org/2001/XMLSchema" xmlns:p="http://schemas.microsoft.com/office/2006/metadata/properties" xmlns:ns1="cfc230b1-6dd3-467a-8fcc-dfa9df38b740" xmlns:ns3="90099885-9432-4caf-9870-10dd17e557ce" targetNamespace="http://schemas.microsoft.com/office/2006/metadata/properties" ma:root="true" ma:fieldsID="5b5c6786e74a03dbee41a66915f26d8c" ns1:_="" ns3:_="">
    <xsd:import namespace="cfc230b1-6dd3-467a-8fcc-dfa9df38b740"/>
    <xsd:import namespace="90099885-9432-4caf-9870-10dd17e557ce"/>
    <xsd:element name="properties">
      <xsd:complexType>
        <xsd:sequence>
          <xsd:element name="documentManagement">
            <xsd:complexType>
              <xsd:all>
                <xsd:element ref="ns1:_dlc_DocIdUrl" minOccurs="0"/>
                <xsd:element ref="ns1:GOProDatumBijeenkomst" minOccurs="0"/>
                <xsd:element ref="ns1:GOProArchief" minOccurs="0"/>
                <xsd:element ref="ns1:o172414bd89a43df866647d10211954f" minOccurs="0"/>
                <xsd:element ref="ns1:TaxCatchAll" minOccurs="0"/>
                <xsd:element ref="ns1:TaxCatchAllLabel" minOccurs="0"/>
                <xsd:element ref="ns1:_dlc_DocId" minOccurs="0"/>
                <xsd:element ref="ns1:de1e3eb6a8ca4da4a2e4a4e7f9dbdb0f" minOccurs="0"/>
                <xsd:element ref="ns1:kd5442dc84a74696940d35a8b1c8f311" minOccurs="0"/>
                <xsd:element ref="ns1:b7138fb3ec4945d1b493fd0417e76ba0" minOccurs="0"/>
                <xsd:element ref="ns1:_dlc_DocIdPersistId" minOccurs="0"/>
                <xsd:element ref="ns1:jf7d25e4f253405f956d844861b53c3f" minOccurs="0"/>
                <xsd:element ref="ns1:fef4875bd7d04335af313950a580cd9d" minOccurs="0"/>
                <xsd:element ref="ns1:GOProMigratieBronlocatie" minOccurs="0"/>
                <xsd:element ref="ns1:GOProMigratieBronGUID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DateTaken" minOccurs="0"/>
                <xsd:element ref="ns3:lcf76f155ced4ddcb4097134ff3c332f" minOccurs="0"/>
                <xsd:element ref="ns3:MediaServiceOCR" minOccurs="0"/>
                <xsd:element ref="ns3:MediaServiceSearchProperties" minOccurs="0"/>
                <xsd:element ref="ns1:SharedWithUsers" minOccurs="0"/>
                <xsd:element ref="ns1:SharedWithDetails" minOccurs="0"/>
                <xsd:element ref="ns3:MediaServiceLocation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fc230b1-6dd3-467a-8fcc-dfa9df38b740" elementFormDefault="qualified">
    <xsd:import namespace="http://schemas.microsoft.com/office/2006/documentManagement/types"/>
    <xsd:import namespace="http://schemas.microsoft.com/office/infopath/2007/PartnerControls"/>
    <xsd:element name="_dlc_DocIdUrl" ma:index="0" nillable="true" ma:displayName="Document-id" ma:description="Permanente koppeling naar dit document." ma:hidden="true" ma:internalName="_dlc_DocIdUrl" ma:readOnly="fals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GOProDatumBijeenkomst" ma:index="7" nillable="true" ma:displayName="Datum bijeenkomst" ma:description="Datum waarop een bijeenkomst ‘bvb. lerend netwerk, vergadering,’ …) plaatsvond" ma:format="DateOnly" ma:indexed="true" ma:internalName="GOProDatumBijeenkomst">
      <xsd:simpleType>
        <xsd:restriction base="dms:DateTime"/>
      </xsd:simpleType>
    </xsd:element>
    <xsd:element name="GOProArchief" ma:index="10" nillable="true" ma:displayName="Archief" ma:default="0" ma:indexed="true" ma:internalName="GOProArchief">
      <xsd:simpleType>
        <xsd:restriction base="dms:Boolean"/>
      </xsd:simpleType>
    </xsd:element>
    <xsd:element name="o172414bd89a43df866647d10211954f" ma:index="11" ma:taxonomy="true" ma:internalName="o172414bd89a43df866647d10211954f" ma:taxonomyFieldName="GOProOnderwijsniveaus" ma:displayName="Onderwijsniveau(s)" ma:readOnly="false" ma:fieldId="{8172414b-d89a-43df-8666-47d10211954f}" ma:taxonomyMulti="true" ma:sspId="87c02e2b-7bc6-4e65-a2b1-413dd5aa26d9" ma:termSetId="9cfa2621-28b2-4c68-a6ae-2ec64699842a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TaxCatchAll" ma:index="12" nillable="true" ma:displayName="Taxonomy Catch All Column" ma:hidden="true" ma:list="{c0c08972-5c30-4001-ad53-5a34ce5619f2}" ma:internalName="TaxCatchAll" ma:readOnly="false" ma:showField="CatchAllData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TaxCatchAllLabel" ma:index="13" nillable="true" ma:displayName="Taxonomy Catch All Column1" ma:hidden="true" ma:list="{c0c08972-5c30-4001-ad53-5a34ce5619f2}" ma:internalName="TaxCatchAllLabel" ma:readOnly="false" ma:showField="CatchAllDataLabel" ma:web="cfc230b1-6dd3-467a-8fcc-dfa9df38b740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_dlc_DocId" ma:index="15" nillable="true" ma:displayName="Waarde van de document-id" ma:description="De waarde van de document-id die aan dit item is toegewezen." ma:hidden="true" ma:indexed="true" ma:internalName="_dlc_DocId" ma:readOnly="false">
      <xsd:simpleType>
        <xsd:restriction base="dms:Text"/>
      </xsd:simpleType>
    </xsd:element>
    <xsd:element name="de1e3eb6a8ca4da4a2e4a4e7f9dbdb0f" ma:index="17" nillable="true" ma:taxonomy="true" ma:internalName="de1e3eb6a8ca4da4a2e4a4e7f9dbdb0f" ma:taxonomyFieldName="GOProJaar" ma:displayName="Jaar" ma:indexed="true" ma:default="" ma:fieldId="{de1e3eb6-a8ca-4da4-a2e4-a4e7f9dbdb0f}" ma:sspId="87c02e2b-7bc6-4e65-a2b1-413dd5aa26d9" ma:termSetId="c690ad67-c4de-4583-b502-06f4dbe05961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kd5442dc84a74696940d35a8b1c8f311" ma:index="19" nillable="true" ma:taxonomy="true" ma:internalName="kd5442dc84a74696940d35a8b1c8f311" ma:taxonomyFieldName="GOProOorsprong" ma:displayName="Oorsprong" ma:indexed="true" ma:default="" ma:fieldId="{4d5442dc-84a7-4696-940d-35a8b1c8f311}" ma:sspId="87c02e2b-7bc6-4e65-a2b1-413dd5aa26d9" ma:termSetId="ca11cc51-70b6-44f8-b3fe-054eee9258b6" ma:anchorId="00000000-0000-0000-0000-000000000000" ma:open="true" ma:isKeyword="false">
      <xsd:complexType>
        <xsd:sequence>
          <xsd:element ref="pc:Terms" minOccurs="0" maxOccurs="1"/>
        </xsd:sequence>
      </xsd:complexType>
    </xsd:element>
    <xsd:element name="b7138fb3ec4945d1b493fd0417e76ba0" ma:index="21" ma:taxonomy="true" ma:internalName="b7138fb3ec4945d1b493fd0417e76ba0" ma:taxonomyFieldName="GOProPublicatiestatus" ma:displayName="Publicatiestatus" ma:indexed="true" ma:readOnly="false" ma:default="1;#Online|5d773375-47c0-4896-afa8-6eac5ed3e165" ma:fieldId="{b7138fb3-ec49-45d1-b493-fd0417e76ba0}" ma:sspId="87c02e2b-7bc6-4e65-a2b1-413dd5aa26d9" ma:termSetId="b237c600-24a4-4e57-92f0-f98dca8d5288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_dlc_DocIdPersistId" ma:index="22" nillable="true" ma:displayName="Id blijven behouden" ma:description="Id behouden tijdens toevoegen." ma:hidden="true" ma:internalName="_dlc_DocIdPersistId" ma:readOnly="false">
      <xsd:simpleType>
        <xsd:restriction base="dms:Boolean"/>
      </xsd:simpleType>
    </xsd:element>
    <xsd:element name="jf7d25e4f253405f956d844861b53c3f" ma:index="23" nillable="true" ma:taxonomy="true" ma:internalName="jf7d25e4f253405f956d844861b53c3f" ma:taxonomyFieldName="GOProSchooljaar" ma:displayName="Schooljaar" ma:indexed="true" ma:default="" ma:fieldId="{3f7d25e4-f253-405f-956d-844861b53c3f}" ma:sspId="87c02e2b-7bc6-4e65-a2b1-413dd5aa26d9" ma:termSetId="39e82f3f-27f0-47e1-b3bf-583ebcc7b58d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fef4875bd7d04335af313950a580cd9d" ma:index="25" ma:taxonomy="true" ma:internalName="fef4875bd7d04335af313950a580cd9d" ma:taxonomyFieldName="GOProThemas" ma:displayName="Thema('s)" ma:readOnly="false" ma:default="" ma:fieldId="{fef4875b-d7d0-4335-af31-3950a580cd9d}" ma:taxonomyMulti="true" ma:sspId="87c02e2b-7bc6-4e65-a2b1-413dd5aa26d9" ma:termSetId="35c7fef5-0d7e-47cc-b296-61fcd798cdf0" ma:anchorId="00000000-0000-0000-0000-000000000000" ma:open="false" ma:isKeyword="false">
      <xsd:complexType>
        <xsd:sequence>
          <xsd:element ref="pc:Terms" minOccurs="0" maxOccurs="1"/>
        </xsd:sequence>
      </xsd:complexType>
    </xsd:element>
    <xsd:element name="GOProMigratieBronlocatie" ma:index="28" nillable="true" ma:displayName="Bronlocatie" ma:hidden="true" ma:indexed="true" ma:internalName="GOProMigratieBronlocatie" ma:readOnly="false">
      <xsd:simpleType>
        <xsd:restriction base="dms:Text">
          <xsd:maxLength value="255"/>
        </xsd:restriction>
      </xsd:simpleType>
    </xsd:element>
    <xsd:element name="GOProMigratieBronGUID" ma:index="29" nillable="true" ma:displayName="BronGUID" ma:hidden="true" ma:indexed="true" ma:internalName="GOProMigratieBronGUID">
      <xsd:simpleType>
        <xsd:restriction base="dms:Text">
          <xsd:maxLength value="255"/>
        </xsd:restriction>
      </xsd:simpleType>
    </xsd:element>
    <xsd:element name="SharedWithUsers" ma:index="38" nillable="true" ma:displayName="Gedeeld met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39" nillable="true" ma:displayName="Gedeeld met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0099885-9432-4caf-9870-10dd17e557ce" elementFormDefault="qualified">
    <xsd:import namespace="http://schemas.microsoft.com/office/2006/documentManagement/types"/>
    <xsd:import namespace="http://schemas.microsoft.com/office/infopath/2007/PartnerControls"/>
    <xsd:element name="MediaServiceGenerationTime" ma:index="3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3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3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3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35" nillable="true" ma:taxonomy="true" ma:internalName="lcf76f155ced4ddcb4097134ff3c332f" ma:taxonomyFieldName="MediaServiceImageTags" ma:displayName="Afbeeldingtags" ma:readOnly="false" ma:fieldId="{5cf76f15-5ced-4ddc-b409-7134ff3c332f}" ma:taxonomyMulti="true" ma:sspId="87c02e2b-7bc6-4e65-a2b1-413dd5aa26d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3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37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Location" ma:index="40" nillable="true" ma:displayName="Location" ma:indexed="true" ma:internalName="MediaServiceLocation" ma:readOnly="true">
      <xsd:simpleType>
        <xsd:restriction base="dms:Text"/>
      </xsd:simpleType>
    </xsd:element>
    <xsd:element name="MediaServiceBillingMetadata" ma:index="4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displayName="Inhoudstype"/>
        <xsd:element ref="dc:title" minOccurs="0" maxOccurs="1" ma:index="2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5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fc230b1-6dd3-467a-8fcc-dfa9df38b740">
      <Value>1</Value>
    </TaxCatchAll>
    <de1e3eb6a8ca4da4a2e4a4e7f9dbdb0f xmlns="cfc230b1-6dd3-467a-8fcc-dfa9df38b740">
      <Terms xmlns="http://schemas.microsoft.com/office/infopath/2007/PartnerControls"/>
    </de1e3eb6a8ca4da4a2e4a4e7f9dbdb0f>
    <o172414bd89a43df866647d10211954f xmlns="cfc230b1-6dd3-467a-8fcc-dfa9df38b740">
      <Terms xmlns="http://schemas.microsoft.com/office/infopath/2007/PartnerControls"/>
    </o172414bd89a43df866647d10211954f>
    <_dlc_DocId xmlns="cfc230b1-6dd3-467a-8fcc-dfa9df38b740">GOPRO-1830562155-12395</_dlc_DocId>
    <b7138fb3ec4945d1b493fd0417e76ba0 xmlns="cfc230b1-6dd3-467a-8fcc-dfa9df38b740">
      <Terms xmlns="http://schemas.microsoft.com/office/infopath/2007/PartnerControls">
        <TermInfo xmlns="http://schemas.microsoft.com/office/infopath/2007/PartnerControls">
          <TermName xmlns="http://schemas.microsoft.com/office/infopath/2007/PartnerControls">Online</TermName>
          <TermId xmlns="http://schemas.microsoft.com/office/infopath/2007/PartnerControls">5d773375-47c0-4896-afa8-6eac5ed3e165</TermId>
        </TermInfo>
      </Terms>
    </b7138fb3ec4945d1b493fd0417e76ba0>
    <_dlc_DocIdPersistId xmlns="cfc230b1-6dd3-467a-8fcc-dfa9df38b740" xsi:nil="true"/>
    <GOProDatumBijeenkomst xmlns="cfc230b1-6dd3-467a-8fcc-dfa9df38b740" xsi:nil="true"/>
    <GOProArchief xmlns="cfc230b1-6dd3-467a-8fcc-dfa9df38b740">false</GOProArchief>
    <TaxCatchAllLabel xmlns="cfc230b1-6dd3-467a-8fcc-dfa9df38b740" xsi:nil="true"/>
    <kd5442dc84a74696940d35a8b1c8f311 xmlns="cfc230b1-6dd3-467a-8fcc-dfa9df38b740">
      <Terms xmlns="http://schemas.microsoft.com/office/infopath/2007/PartnerControls"/>
    </kd5442dc84a74696940d35a8b1c8f311>
    <jf7d25e4f253405f956d844861b53c3f xmlns="cfc230b1-6dd3-467a-8fcc-dfa9df38b740">
      <Terms xmlns="http://schemas.microsoft.com/office/infopath/2007/PartnerControls"/>
    </jf7d25e4f253405f956d844861b53c3f>
    <GOProMigratieBronGUID xmlns="cfc230b1-6dd3-467a-8fcc-dfa9df38b740">40c3da46-81f3-49d0-9a3d-1de752984a84</GOProMigratieBronGUID>
    <GOProMigratieBronlocatie xmlns="cfc230b1-6dd3-467a-8fcc-dfa9df38b740">https://probeheer.g-o.be/blog/documents</GOProMigratieBronlocatie>
    <_dlc_DocIdUrl xmlns="cfc230b1-6dd3-467a-8fcc-dfa9df38b740">
      <Url>https://gemeenschapsonderwijs.sharepoint.com/sites/prodoc/_layouts/15/DocIdRedir.aspx?ID=GOPRO-1830562155-12395</Url>
      <Description>GOPRO-1830562155-12395</Description>
    </_dlc_DocIdUrl>
    <fef4875bd7d04335af313950a580cd9d xmlns="cfc230b1-6dd3-467a-8fcc-dfa9df38b740">
      <Terms xmlns="http://schemas.microsoft.com/office/infopath/2007/PartnerControls"/>
    </fef4875bd7d04335af313950a580cd9d>
    <lcf76f155ced4ddcb4097134ff3c332f xmlns="90099885-9432-4caf-9870-10dd17e557ce">
      <Terms xmlns="http://schemas.microsoft.com/office/infopath/2007/PartnerControls"/>
    </lcf76f155ced4ddcb4097134ff3c332f>
  </documentManagement>
</p:properties>
</file>

<file path=customXml/item6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784B1DCB-DEA8-48A5-BCE3-1C4C9EE8D18C}"/>
</file>

<file path=customXml/itemProps3.xml><?xml version="1.0" encoding="utf-8"?>
<ds:datastoreItem xmlns:ds="http://schemas.openxmlformats.org/officeDocument/2006/customXml" ds:itemID="{8A2B724A-AF07-402C-A6B3-16CFD9BAEFA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512C94FB-A4F8-4364-9D2E-AF1C4512EA2D}"/>
</file>

<file path=customXml/itemProps5.xml><?xml version="1.0" encoding="utf-8"?>
<ds:datastoreItem xmlns:ds="http://schemas.openxmlformats.org/officeDocument/2006/customXml" ds:itemID="{D625A56C-2A98-4ADE-823F-19FBF0A86F94}">
  <ds:schemaRefs>
    <ds:schemaRef ds:uri="http://schemas.microsoft.com/office/infopath/2007/PartnerControls"/>
    <ds:schemaRef ds:uri="http://schemas.microsoft.com/office/2006/documentManagement/types"/>
    <ds:schemaRef ds:uri="http://purl.org/dc/dcmitype/"/>
    <ds:schemaRef ds:uri="http://www.w3.org/XML/1998/namespace"/>
    <ds:schemaRef ds:uri="http://schemas.openxmlformats.org/package/2006/metadata/core-properties"/>
    <ds:schemaRef ds:uri="http://purl.org/dc/terms/"/>
    <ds:schemaRef ds:uri="a5d50ec6-4f68-42b2-af89-bec3c735f1b3"/>
    <ds:schemaRef ds:uri="http://schemas.microsoft.com/office/2006/metadata/properties"/>
    <ds:schemaRef ds:uri="http://purl.org/dc/elements/1.1/"/>
  </ds:schemaRefs>
</ds:datastoreItem>
</file>

<file path=customXml/itemProps6.xml><?xml version="1.0" encoding="utf-8"?>
<ds:datastoreItem xmlns:ds="http://schemas.openxmlformats.org/officeDocument/2006/customXml" ds:itemID="{B84234B6-E72C-4591-BAFF-0F5B7561D0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GO!-Basis A4_2022</Template>
  <TotalTime>0</TotalTime>
  <Pages>2</Pages>
  <Words>243</Words>
  <Characters>1337</Characters>
  <Application>Microsoft Office Word</Application>
  <DocSecurity>0</DocSecurity>
  <Lines>11</Lines>
  <Paragraphs>3</Paragraphs>
  <ScaleCrop>false</ScaleCrop>
  <HeadingPairs>
    <vt:vector size="4" baseType="variant">
      <vt:variant>
        <vt:lpstr>Titel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Basis A4</vt:lpstr>
      <vt:lpstr>Basis A4</vt:lpstr>
    </vt:vector>
  </TitlesOfParts>
  <Company>Gramma</Company>
  <LinksUpToDate>false</LinksUpToDate>
  <CharactersWithSpaces>1577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Onderzoeksaanvraag</dc:title>
  <dc:creator>Barbara Gheysens</dc:creator>
  <cp:lastModifiedBy>Barbara Gheysens</cp:lastModifiedBy>
  <cp:revision>1</cp:revision>
  <cp:lastPrinted>2022-12-19T16:38:00Z</cp:lastPrinted>
  <dcterms:created xsi:type="dcterms:W3CDTF">2022-12-19T15:26:00Z</dcterms:created>
  <dcterms:modified xsi:type="dcterms:W3CDTF">2022-12-19T16:39:00Z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Order">
    <vt:r8>15200</vt:r8>
  </property>
  <property fmtid="{D5CDD505-2E9C-101B-9397-08002B2CF9AE}" pid="3" name="i2ccc245a7ea4a3fab84e555e0d8ea1a">
    <vt:lpwstr>Wordsjablonen|035d6640-6d77-47ba-8bc3-72dc34b45b8c</vt:lpwstr>
  </property>
  <property fmtid="{D5CDD505-2E9C-101B-9397-08002B2CF9AE}" pid="4" name="ContentTypeId">
    <vt:lpwstr>0x01010082340F32E81AE74AA8D837674071337F003BB9480EDAB6514EB2D4DC1FE9EAD30C</vt:lpwstr>
  </property>
  <property fmtid="{D5CDD505-2E9C-101B-9397-08002B2CF9AE}" pid="5" name="Tonen op">
    <vt:lpwstr>332;#Wordsjablonen|035d6640-6d77-47ba-8bc3-72dc34b45b8c</vt:lpwstr>
  </property>
  <property fmtid="{D5CDD505-2E9C-101B-9397-08002B2CF9AE}" pid="6" name="GO_TonenOp">
    <vt:lpwstr>2416;#Onderzoeksaanvraag|de1cac26-5a4d-4f5e-9e85-230261d472f7</vt:lpwstr>
  </property>
  <property fmtid="{D5CDD505-2E9C-101B-9397-08002B2CF9AE}" pid="7" name="GO_Thema2">
    <vt:lpwstr/>
  </property>
  <property fmtid="{D5CDD505-2E9C-101B-9397-08002B2CF9AE}" pid="8" name="GO_Onderwijsniveau2">
    <vt:lpwstr/>
  </property>
  <property fmtid="{D5CDD505-2E9C-101B-9397-08002B2CF9AE}" pid="9" name="GOProPublicatiestatus">
    <vt:lpwstr>1;#Online|5d773375-47c0-4896-afa8-6eac5ed3e165</vt:lpwstr>
  </property>
  <property fmtid="{D5CDD505-2E9C-101B-9397-08002B2CF9AE}" pid="10" name="GOProOnderwijsniveaus">
    <vt:lpwstr/>
  </property>
  <property fmtid="{D5CDD505-2E9C-101B-9397-08002B2CF9AE}" pid="11" name="GOProSchooljaar">
    <vt:lpwstr/>
  </property>
  <property fmtid="{D5CDD505-2E9C-101B-9397-08002B2CF9AE}" pid="12" name="GOProThemas">
    <vt:lpwstr/>
  </property>
  <property fmtid="{D5CDD505-2E9C-101B-9397-08002B2CF9AE}" pid="13" name="GOProOorsprong">
    <vt:lpwstr/>
  </property>
  <property fmtid="{D5CDD505-2E9C-101B-9397-08002B2CF9AE}" pid="14" name="GOProJaar">
    <vt:lpwstr/>
  </property>
  <property fmtid="{D5CDD505-2E9C-101B-9397-08002B2CF9AE}" pid="15" name="_dlc_DocIdItemGuid">
    <vt:lpwstr>36d50b1a-8d0d-46c2-bf82-2149bd460d2f</vt:lpwstr>
  </property>
  <property fmtid="{D5CDD505-2E9C-101B-9397-08002B2CF9AE}" pid="16" name="MediaServiceImageTags">
    <vt:lpwstr/>
  </property>
</Properties>
</file>