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b/>
          <w:sz w:val="28"/>
          <w:szCs w:val="22"/>
          <w:lang w:val="nl-BE"/>
        </w:rPr>
      </w:pP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szCs w:val="22"/>
          <w:lang w:val="nl-BE"/>
        </w:rPr>
      </w:pP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1A8106" wp14:editId="1CD4844B">
                <wp:simplePos x="0" y="0"/>
                <wp:positionH relativeFrom="column">
                  <wp:posOffset>6736080</wp:posOffset>
                </wp:positionH>
                <wp:positionV relativeFrom="paragraph">
                  <wp:posOffset>1264285</wp:posOffset>
                </wp:positionV>
                <wp:extent cx="304800" cy="121920"/>
                <wp:effectExtent l="19050" t="19050" r="38100" b="49530"/>
                <wp:wrapNone/>
                <wp:docPr id="194" name="Rechte verbindingslij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219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04AD5" id="Rechte verbindingslijn 19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4pt,99.55pt" to="554.4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" strokecolor="#00b050" strokeweight="4.5pt">
                <v:stroke joinstyle="miter"/>
              </v:line>
            </w:pict>
          </mc:Fallback>
        </mc:AlternateContent>
      </w:r>
      <w:r w:rsidRPr="00B6371A">
        <w:rPr>
          <w:rFonts w:ascii="Calibri" w:eastAsia="Calibri" w:hAnsi="Calibri"/>
          <w:b/>
          <w:noProof/>
          <w:sz w:val="28"/>
          <w:szCs w:val="22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E4052B" wp14:editId="09A706E2">
                <wp:simplePos x="0" y="0"/>
                <wp:positionH relativeFrom="column">
                  <wp:posOffset>7010400</wp:posOffset>
                </wp:positionH>
                <wp:positionV relativeFrom="paragraph">
                  <wp:posOffset>1210945</wp:posOffset>
                </wp:positionV>
                <wp:extent cx="1668780" cy="2308860"/>
                <wp:effectExtent l="0" t="0" r="26670" b="1524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1A" w:rsidRDefault="00B6371A" w:rsidP="00B6371A">
                            <w:pPr>
                              <w:pStyle w:val="Lijstalinea"/>
                              <w:ind w:left="0"/>
                            </w:pPr>
                            <w:r w:rsidRPr="00466AF9">
                              <w:rPr>
                                <w:color w:val="FF0000"/>
                              </w:rPr>
                              <w:t>STAP 1</w:t>
                            </w:r>
                            <w:r>
                              <w:t xml:space="preserve">: Ga naar </w:t>
                            </w:r>
                            <w:hyperlink r:id="rId8" w:history="1">
                              <w:r w:rsidRPr="008837E0">
                                <w:rPr>
                                  <w:rStyle w:val="Hyperlink"/>
                                </w:rPr>
                                <w:t>www.eTwinning.net</w:t>
                              </w:r>
                            </w:hyperlink>
                            <w:r>
                              <w:t xml:space="preserve"> en registreer je. Vul je profiel zo volledig mogelijk in,  duid aan of je geïnteresseerd bent in een eTwinningproject en, zo ja, beschrijf kort je projectidee(ën).</w:t>
                            </w:r>
                          </w:p>
                          <w:p w:rsidR="00B6371A" w:rsidRDefault="00B6371A" w:rsidP="00B6371A">
                            <w:pPr>
                              <w:pStyle w:val="Lijstalinea"/>
                              <w:ind w:left="0"/>
                            </w:pPr>
                            <w:r>
                              <w:rPr>
                                <w:color w:val="FF0000"/>
                              </w:rPr>
                              <w:t>Onthoud je gebruikersnaam en paswoord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4052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52pt;margin-top:95.35pt;width:131.4pt;height:18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">
                <v:textbox>
                  <w:txbxContent>
                    <w:p w:rsidR="00B6371A" w:rsidRDefault="00B6371A" w:rsidP="00B6371A">
                      <w:pPr>
                        <w:pStyle w:val="Lijstalinea"/>
                        <w:ind w:left="0"/>
                      </w:pPr>
                      <w:r w:rsidRPr="00466AF9">
                        <w:rPr>
                          <w:color w:val="FF0000"/>
                        </w:rPr>
                        <w:t>STAP 1</w:t>
                      </w:r>
                      <w:r>
                        <w:t xml:space="preserve">: Ga naar </w:t>
                      </w:r>
                      <w:hyperlink r:id="rId9" w:history="1">
                        <w:r w:rsidRPr="008837E0">
                          <w:rPr>
                            <w:rStyle w:val="Hyperlink"/>
                          </w:rPr>
                          <w:t>www.eTwinning.net</w:t>
                        </w:r>
                      </w:hyperlink>
                      <w:r>
                        <w:t xml:space="preserve"> en registreer je. Vul je profiel zo volledig mogelijk in,  duid aan of je geïnteresseerd bent in een eTwinningproject en, zo ja, beschrijf kort je projectidee(ën).</w:t>
                      </w:r>
                    </w:p>
                    <w:p w:rsidR="00B6371A" w:rsidRDefault="00B6371A" w:rsidP="00B6371A">
                      <w:pPr>
                        <w:pStyle w:val="Lijstalinea"/>
                        <w:ind w:left="0"/>
                      </w:pPr>
                      <w:r>
                        <w:rPr>
                          <w:color w:val="FF0000"/>
                        </w:rPr>
                        <w:t>Onthoud je gebruikersnaam en paswoord</w:t>
                      </w:r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B6371A">
        <w:rPr>
          <w:rFonts w:ascii="Calibri" w:eastAsia="Calibri" w:hAnsi="Calibri"/>
          <w:b/>
          <w:noProof/>
          <w:sz w:val="28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BFD1C8" wp14:editId="44DFE303">
                <wp:simplePos x="0" y="0"/>
                <wp:positionH relativeFrom="column">
                  <wp:posOffset>5204460</wp:posOffset>
                </wp:positionH>
                <wp:positionV relativeFrom="paragraph">
                  <wp:posOffset>1195705</wp:posOffset>
                </wp:positionV>
                <wp:extent cx="1706880" cy="1135380"/>
                <wp:effectExtent l="19050" t="19050" r="45720" b="45720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13538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DBB8C6" id="Ovaal 2" o:spid="_x0000_s1026" style="position:absolute;margin-left:409.8pt;margin-top:94.15pt;width:134.4pt;height:8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" filled="f" strokecolor="#00b050" strokeweight="4.5pt">
                <v:stroke joinstyle="miter"/>
              </v:oval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w:drawing>
          <wp:inline distT="0" distB="0" distL="0" distR="0" wp14:anchorId="5C14BF82" wp14:editId="2303BAC4">
            <wp:extent cx="8863330" cy="4985385"/>
            <wp:effectExtent l="0" t="0" r="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b/>
          <w:sz w:val="28"/>
          <w:szCs w:val="22"/>
          <w:lang w:val="nl-BE"/>
        </w:rPr>
      </w:pP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b/>
          <w:sz w:val="28"/>
          <w:szCs w:val="22"/>
          <w:lang w:val="nl-BE"/>
        </w:rPr>
      </w:pP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b/>
          <w:sz w:val="28"/>
          <w:szCs w:val="22"/>
          <w:lang w:val="nl-BE"/>
        </w:rPr>
      </w:pP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20B131" wp14:editId="3E3A8349">
                <wp:simplePos x="0" y="0"/>
                <wp:positionH relativeFrom="column">
                  <wp:posOffset>6873240</wp:posOffset>
                </wp:positionH>
                <wp:positionV relativeFrom="paragraph">
                  <wp:posOffset>593725</wp:posOffset>
                </wp:positionV>
                <wp:extent cx="266700" cy="152400"/>
                <wp:effectExtent l="19050" t="19050" r="38100" b="38100"/>
                <wp:wrapNone/>
                <wp:docPr id="193" name="Rechte verbindingslij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524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FEB99" id="Rechte verbindingslijn 19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1.2pt,46.75pt" to="562.2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" strokecolor="#00b050" strokeweight="4.5pt">
                <v:stroke joinstyle="miter"/>
              </v:line>
            </w:pict>
          </mc:Fallback>
        </mc:AlternateContent>
      </w:r>
      <w:r w:rsidRPr="00B6371A">
        <w:rPr>
          <w:rFonts w:ascii="Calibri" w:eastAsia="Calibri" w:hAnsi="Calibri"/>
          <w:b/>
          <w:noProof/>
          <w:sz w:val="28"/>
          <w:szCs w:val="22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5CB633B" wp14:editId="46AAB4DC">
                <wp:simplePos x="0" y="0"/>
                <wp:positionH relativeFrom="column">
                  <wp:posOffset>7139940</wp:posOffset>
                </wp:positionH>
                <wp:positionV relativeFrom="paragraph">
                  <wp:posOffset>692785</wp:posOffset>
                </wp:positionV>
                <wp:extent cx="1539240" cy="2118360"/>
                <wp:effectExtent l="0" t="0" r="22860" b="15240"/>
                <wp:wrapNone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1A" w:rsidRDefault="00B6371A" w:rsidP="00B6371A">
                            <w:pPr>
                              <w:pStyle w:val="Lijstalinea"/>
                              <w:ind w:left="0"/>
                            </w:pPr>
                            <w:r w:rsidRPr="00466AF9">
                              <w:rPr>
                                <w:color w:val="FF0000"/>
                              </w:rPr>
                              <w:t xml:space="preserve">STAP 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>
                              <w:t xml:space="preserve">: aanmelden bij eTwinning (want je bent al geregistreerd) met je gebruikersnaam en paswoord. </w:t>
                            </w:r>
                          </w:p>
                          <w:p w:rsidR="00B6371A" w:rsidRDefault="00B6371A" w:rsidP="00B6371A">
                            <w:pPr>
                              <w:pStyle w:val="Lijstalinea"/>
                              <w:ind w:left="0"/>
                            </w:pPr>
                          </w:p>
                          <w:p w:rsidR="00B6371A" w:rsidRDefault="00B6371A" w:rsidP="00B6371A">
                            <w:pPr>
                              <w:pStyle w:val="Lijstalinea"/>
                              <w:ind w:left="0"/>
                            </w:pPr>
                            <w:r>
                              <w:t xml:space="preserve">Ben je zonet geregistreerd, ga dan meteen naar </w:t>
                            </w:r>
                            <w:r w:rsidRPr="000334A0">
                              <w:rPr>
                                <w:color w:val="FF0000"/>
                              </w:rPr>
                              <w:t xml:space="preserve">STAP 3 </w:t>
                            </w:r>
                            <w:r>
                              <w:t>want dan zie je meteen de pagina hieronder.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B633B" id="_x0000_s1027" type="#_x0000_t202" style="position:absolute;margin-left:562.2pt;margin-top:54.55pt;width:121.2pt;height:16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">
                <v:textbox>
                  <w:txbxContent>
                    <w:p w:rsidR="00B6371A" w:rsidRDefault="00B6371A" w:rsidP="00B6371A">
                      <w:pPr>
                        <w:pStyle w:val="Lijstalinea"/>
                        <w:ind w:left="0"/>
                      </w:pPr>
                      <w:r w:rsidRPr="00466AF9">
                        <w:rPr>
                          <w:color w:val="FF0000"/>
                        </w:rPr>
                        <w:t xml:space="preserve">STAP </w:t>
                      </w:r>
                      <w:r>
                        <w:rPr>
                          <w:color w:val="FF0000"/>
                        </w:rPr>
                        <w:t>2</w:t>
                      </w:r>
                      <w:r>
                        <w:t xml:space="preserve">: aanmelden bij eTwinning (want je bent al geregistreerd) met je gebruikersnaam en paswoord. </w:t>
                      </w:r>
                    </w:p>
                    <w:p w:rsidR="00B6371A" w:rsidRDefault="00B6371A" w:rsidP="00B6371A">
                      <w:pPr>
                        <w:pStyle w:val="Lijstalinea"/>
                        <w:ind w:left="0"/>
                      </w:pPr>
                    </w:p>
                    <w:p w:rsidR="00B6371A" w:rsidRDefault="00B6371A" w:rsidP="00B6371A">
                      <w:pPr>
                        <w:pStyle w:val="Lijstalinea"/>
                        <w:ind w:left="0"/>
                      </w:pPr>
                      <w:r>
                        <w:t xml:space="preserve">Ben je zonet geregistreerd, ga dan meteen naar </w:t>
                      </w:r>
                      <w:r w:rsidRPr="000334A0">
                        <w:rPr>
                          <w:color w:val="FF0000"/>
                        </w:rPr>
                        <w:t xml:space="preserve">STAP 3 </w:t>
                      </w:r>
                      <w:r>
                        <w:t>want dan zie je meteen de pagina hieronder.</w:t>
                      </w:r>
                    </w:p>
                  </w:txbxContent>
                </v:textbox>
              </v:shape>
            </w:pict>
          </mc:Fallback>
        </mc:AlternateContent>
      </w:r>
      <w:r w:rsidRPr="00B6371A">
        <w:rPr>
          <w:rFonts w:ascii="Calibri" w:eastAsia="Calibri" w:hAnsi="Calibri"/>
          <w:b/>
          <w:noProof/>
          <w:color w:val="00B050"/>
          <w:sz w:val="28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E94161" wp14:editId="187DD778">
                <wp:simplePos x="0" y="0"/>
                <wp:positionH relativeFrom="column">
                  <wp:posOffset>5661660</wp:posOffset>
                </wp:positionH>
                <wp:positionV relativeFrom="paragraph">
                  <wp:posOffset>75565</wp:posOffset>
                </wp:positionV>
                <wp:extent cx="1325880" cy="632460"/>
                <wp:effectExtent l="19050" t="19050" r="45720" b="3429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63246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D61033" id="Ovaal 9" o:spid="_x0000_s1026" style="position:absolute;margin-left:445.8pt;margin-top:5.95pt;width:104.4pt;height:4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w:drawing>
          <wp:inline distT="0" distB="0" distL="0" distR="0" wp14:anchorId="2EBFD709" wp14:editId="10A92FD7">
            <wp:extent cx="8863330" cy="4985385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b/>
          <w:sz w:val="28"/>
          <w:szCs w:val="22"/>
          <w:lang w:val="nl-BE"/>
        </w:rPr>
      </w:pPr>
      <w:r w:rsidRPr="00B6371A">
        <w:rPr>
          <w:rFonts w:ascii="Calibri" w:eastAsia="Calibri" w:hAnsi="Calibri"/>
          <w:b/>
          <w:sz w:val="28"/>
          <w:szCs w:val="22"/>
          <w:lang w:val="nl-BE"/>
        </w:rPr>
        <w:br w:type="page"/>
      </w: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b/>
          <w:sz w:val="28"/>
          <w:szCs w:val="22"/>
          <w:lang w:val="nl-BE"/>
        </w:rPr>
      </w:pPr>
      <w:r w:rsidRPr="00B6371A">
        <w:rPr>
          <w:rFonts w:ascii="Calibri" w:eastAsia="Calibri" w:hAnsi="Calibri"/>
          <w:noProof/>
          <w:szCs w:val="22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9D0E17" wp14:editId="35327108">
                <wp:simplePos x="0" y="0"/>
                <wp:positionH relativeFrom="column">
                  <wp:posOffset>6606540</wp:posOffset>
                </wp:positionH>
                <wp:positionV relativeFrom="paragraph">
                  <wp:posOffset>525780</wp:posOffset>
                </wp:positionV>
                <wp:extent cx="266700" cy="45720"/>
                <wp:effectExtent l="0" t="19050" r="38100" b="49530"/>
                <wp:wrapNone/>
                <wp:docPr id="192" name="Rechte verbindingslij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457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07E56" id="Rechte verbindingslijn 19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0.2pt,41.4pt" to="541.2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" strokecolor="#00b050" strokeweight="4.5pt">
                <v:stroke joinstyle="miter"/>
              </v:line>
            </w:pict>
          </mc:Fallback>
        </mc:AlternateContent>
      </w:r>
      <w:r w:rsidRPr="00B6371A">
        <w:rPr>
          <w:rFonts w:ascii="Calibri" w:eastAsia="Calibri" w:hAnsi="Calibri"/>
          <w:b/>
          <w:noProof/>
          <w:sz w:val="28"/>
          <w:szCs w:val="22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27103A" wp14:editId="54A6767B">
                <wp:simplePos x="0" y="0"/>
                <wp:positionH relativeFrom="column">
                  <wp:posOffset>6880860</wp:posOffset>
                </wp:positionH>
                <wp:positionV relativeFrom="paragraph">
                  <wp:posOffset>411480</wp:posOffset>
                </wp:positionV>
                <wp:extent cx="1539240" cy="647700"/>
                <wp:effectExtent l="0" t="0" r="22860" b="1905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1A" w:rsidRDefault="00B6371A" w:rsidP="00B6371A">
                            <w:pPr>
                              <w:pStyle w:val="Lijstalinea"/>
                              <w:ind w:left="0"/>
                            </w:pPr>
                            <w:r w:rsidRPr="00466AF9">
                              <w:rPr>
                                <w:color w:val="FF0000"/>
                              </w:rPr>
                              <w:t xml:space="preserve">STAP 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>
                              <w:t>: kies “Ga naar eTwinning Live”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7103A" id="_x0000_s1028" type="#_x0000_t202" style="position:absolute;margin-left:541.8pt;margin-top:32.4pt;width:121.2pt;height:5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">
                <v:textbox>
                  <w:txbxContent>
                    <w:p w:rsidR="00B6371A" w:rsidRDefault="00B6371A" w:rsidP="00B6371A">
                      <w:pPr>
                        <w:pStyle w:val="Lijstalinea"/>
                        <w:ind w:left="0"/>
                      </w:pPr>
                      <w:r w:rsidRPr="00466AF9">
                        <w:rPr>
                          <w:color w:val="FF0000"/>
                        </w:rPr>
                        <w:t xml:space="preserve">STAP </w:t>
                      </w:r>
                      <w:r>
                        <w:rPr>
                          <w:color w:val="FF0000"/>
                        </w:rPr>
                        <w:t>3</w:t>
                      </w:r>
                      <w:r>
                        <w:t>: kies “Ga naar eTwinning Live”</w:t>
                      </w:r>
                    </w:p>
                  </w:txbxContent>
                </v:textbox>
              </v:shape>
            </w:pict>
          </mc:Fallback>
        </mc:AlternateContent>
      </w:r>
      <w:r w:rsidRPr="00B6371A">
        <w:rPr>
          <w:rFonts w:ascii="Calibri" w:eastAsia="Calibri" w:hAnsi="Calibri"/>
          <w:b/>
          <w:noProof/>
          <w:sz w:val="28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1C3ECD" wp14:editId="03A20A74">
                <wp:simplePos x="0" y="0"/>
                <wp:positionH relativeFrom="column">
                  <wp:posOffset>5257800</wp:posOffset>
                </wp:positionH>
                <wp:positionV relativeFrom="paragraph">
                  <wp:posOffset>297180</wp:posOffset>
                </wp:positionV>
                <wp:extent cx="1325880" cy="632460"/>
                <wp:effectExtent l="19050" t="19050" r="45720" b="3429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63246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A9F28A" id="Ovaal 12" o:spid="_x0000_s1026" style="position:absolute;margin-left:414pt;margin-top:23.4pt;width:104.4pt;height:4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w:drawing>
          <wp:inline distT="0" distB="0" distL="0" distR="0" wp14:anchorId="7A77BEA8" wp14:editId="5EDA2DE9">
            <wp:extent cx="8863330" cy="4985385"/>
            <wp:effectExtent l="0" t="0" r="0" b="571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szCs w:val="22"/>
          <w:lang w:val="nl-BE"/>
        </w:rPr>
      </w:pPr>
      <w:r w:rsidRPr="00B6371A">
        <w:rPr>
          <w:rFonts w:ascii="Calibri" w:eastAsia="Calibri" w:hAnsi="Calibri"/>
          <w:noProof/>
          <w:szCs w:val="22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203FA6" wp14:editId="3736B4BF">
                <wp:simplePos x="0" y="0"/>
                <wp:positionH relativeFrom="column">
                  <wp:posOffset>5745480</wp:posOffset>
                </wp:positionH>
                <wp:positionV relativeFrom="paragraph">
                  <wp:posOffset>906780</wp:posOffset>
                </wp:positionV>
                <wp:extent cx="1386840" cy="228600"/>
                <wp:effectExtent l="0" t="19050" r="41910" b="38100"/>
                <wp:wrapNone/>
                <wp:docPr id="31" name="Rechte verbindingslij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6840" cy="2286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E0138" id="Rechte verbindingslijn 3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4pt,71.4pt" to="561.6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" strokecolor="#00b050" strokeweight="4.5pt">
                <v:stroke joinstyle="miter"/>
              </v:line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C0DD86" wp14:editId="29FF4B3A">
                <wp:simplePos x="0" y="0"/>
                <wp:positionH relativeFrom="column">
                  <wp:posOffset>7117080</wp:posOffset>
                </wp:positionH>
                <wp:positionV relativeFrom="paragraph">
                  <wp:posOffset>937260</wp:posOffset>
                </wp:positionV>
                <wp:extent cx="2141220" cy="487680"/>
                <wp:effectExtent l="0" t="0" r="11430" b="2667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1A" w:rsidRDefault="00B6371A" w:rsidP="00B6371A">
                            <w:pPr>
                              <w:pStyle w:val="Lijstalinea"/>
                            </w:pPr>
                            <w:r w:rsidRPr="00466AF9">
                              <w:rPr>
                                <w:color w:val="FF0000"/>
                              </w:rPr>
                              <w:t xml:space="preserve">STAP 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>
                              <w:t xml:space="preserve">: kies “partnerforums”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DD86" id="_x0000_s1029" type="#_x0000_t202" style="position:absolute;margin-left:560.4pt;margin-top:73.8pt;width:168.6pt;height:38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">
                <v:textbox>
                  <w:txbxContent>
                    <w:p w:rsidR="00B6371A" w:rsidRDefault="00B6371A" w:rsidP="00B6371A">
                      <w:pPr>
                        <w:pStyle w:val="Lijstalinea"/>
                      </w:pPr>
                      <w:r w:rsidRPr="00466AF9">
                        <w:rPr>
                          <w:color w:val="FF0000"/>
                        </w:rPr>
                        <w:t xml:space="preserve">STAP </w:t>
                      </w:r>
                      <w:r>
                        <w:rPr>
                          <w:color w:val="FF0000"/>
                        </w:rPr>
                        <w:t>4</w:t>
                      </w:r>
                      <w:r>
                        <w:t xml:space="preserve">: kies “partnerforums” </w:t>
                      </w:r>
                    </w:p>
                  </w:txbxContent>
                </v:textbox>
              </v:shape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5B8FA" wp14:editId="0AC61E8C">
                <wp:simplePos x="0" y="0"/>
                <wp:positionH relativeFrom="column">
                  <wp:posOffset>4991100</wp:posOffset>
                </wp:positionH>
                <wp:positionV relativeFrom="paragraph">
                  <wp:posOffset>777240</wp:posOffset>
                </wp:positionV>
                <wp:extent cx="769620" cy="342900"/>
                <wp:effectExtent l="19050" t="19050" r="30480" b="38100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429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923AAA" id="Ovaal 6" o:spid="_x0000_s1026" style="position:absolute;margin-left:393pt;margin-top:61.2pt;width:60.6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" filled="f" strokecolor="#00b050" strokeweight="4.5pt">
                <v:stroke joinstyle="miter"/>
              </v:oval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w:drawing>
          <wp:inline distT="0" distB="0" distL="0" distR="0" wp14:anchorId="6D8E9E86" wp14:editId="13646754">
            <wp:extent cx="9510214" cy="534924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684" cy="53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szCs w:val="22"/>
          <w:lang w:val="nl-BE"/>
        </w:rPr>
      </w:pPr>
      <w:r w:rsidRPr="00B6371A">
        <w:rPr>
          <w:rFonts w:ascii="Calibri" w:eastAsia="Calibri" w:hAnsi="Calibri"/>
          <w:szCs w:val="22"/>
          <w:lang w:val="nl-BE"/>
        </w:rPr>
        <w:br w:type="page"/>
      </w: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szCs w:val="22"/>
          <w:lang w:val="nl-BE"/>
        </w:rPr>
      </w:pPr>
      <w:r w:rsidRPr="00B6371A">
        <w:rPr>
          <w:rFonts w:ascii="Calibri" w:eastAsia="Calibri" w:hAnsi="Calibri"/>
          <w:noProof/>
          <w:szCs w:val="22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DCC3AE" wp14:editId="694BAC98">
                <wp:simplePos x="0" y="0"/>
                <wp:positionH relativeFrom="column">
                  <wp:posOffset>6553200</wp:posOffset>
                </wp:positionH>
                <wp:positionV relativeFrom="paragraph">
                  <wp:posOffset>3002280</wp:posOffset>
                </wp:positionV>
                <wp:extent cx="243840" cy="411480"/>
                <wp:effectExtent l="19050" t="19050" r="41910" b="26670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" cy="41148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32619" id="Rechte verbindingslijn 30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pt,236.4pt" to="535.2pt,2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" strokecolor="#00b050" strokeweight="4.5pt">
                <v:stroke joinstyle="miter"/>
              </v:line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72940E0" wp14:editId="24AA9C4E">
                <wp:simplePos x="0" y="0"/>
                <wp:positionH relativeFrom="margin">
                  <wp:posOffset>6804660</wp:posOffset>
                </wp:positionH>
                <wp:positionV relativeFrom="paragraph">
                  <wp:posOffset>2034540</wp:posOffset>
                </wp:positionV>
                <wp:extent cx="1783080" cy="2194560"/>
                <wp:effectExtent l="0" t="0" r="26670" b="1524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1A" w:rsidRDefault="00B6371A" w:rsidP="00B6371A">
                            <w:pPr>
                              <w:pStyle w:val="Lijstalinea"/>
                              <w:ind w:left="0"/>
                            </w:pPr>
                            <w:r w:rsidRPr="00466AF9">
                              <w:rPr>
                                <w:color w:val="FF0000"/>
                              </w:rPr>
                              <w:t xml:space="preserve">STAP 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>
                              <w:t>: kies het soort project waarvoor je partners zoekt. Cijfers (bv. “4-11”) geven de leeftijd van de leerlingen weer die je bij een project wil betrekken.</w:t>
                            </w:r>
                            <w:r w:rsidRPr="001E1302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ALS VOORBEELD</w:t>
                            </w:r>
                            <w:r>
                              <w:t xml:space="preserve"> kiezen we hier voor “Erasmus+ partnerships” met leerlingen van 4-11 jaar.</w:t>
                            </w:r>
                          </w:p>
                          <w:p w:rsidR="00B6371A" w:rsidRDefault="00B6371A" w:rsidP="00B6371A">
                            <w:pPr>
                              <w:pStyle w:val="Lijstaline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40E0" id="_x0000_s1030" type="#_x0000_t202" style="position:absolute;margin-left:535.8pt;margin-top:160.2pt;width:140.4pt;height:172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">
                <v:textbox>
                  <w:txbxContent>
                    <w:p w:rsidR="00B6371A" w:rsidRDefault="00B6371A" w:rsidP="00B6371A">
                      <w:pPr>
                        <w:pStyle w:val="Lijstalinea"/>
                        <w:ind w:left="0"/>
                      </w:pPr>
                      <w:r w:rsidRPr="00466AF9">
                        <w:rPr>
                          <w:color w:val="FF0000"/>
                        </w:rPr>
                        <w:t xml:space="preserve">STAP </w:t>
                      </w:r>
                      <w:r>
                        <w:rPr>
                          <w:color w:val="FF0000"/>
                        </w:rPr>
                        <w:t>5</w:t>
                      </w:r>
                      <w:r>
                        <w:t>: kies het soort project waarvoor je partners zoekt. Cijfers (bv. “4-11”) geven de leeftijd van de leerlingen weer die je bij een project wil betrekken.</w:t>
                      </w:r>
                      <w:r w:rsidRPr="001E1302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ALS VOORBEELD</w:t>
                      </w:r>
                      <w:r>
                        <w:t xml:space="preserve"> kiezen we hier voor “Erasmus+ partnerships” met leerlingen van 4-11 jaar.</w:t>
                      </w:r>
                    </w:p>
                    <w:p w:rsidR="00B6371A" w:rsidRDefault="00B6371A" w:rsidP="00B6371A">
                      <w:pPr>
                        <w:pStyle w:val="Lijstalinea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B2863" wp14:editId="388945D1">
                <wp:simplePos x="0" y="0"/>
                <wp:positionH relativeFrom="column">
                  <wp:posOffset>4983480</wp:posOffset>
                </wp:positionH>
                <wp:positionV relativeFrom="paragraph">
                  <wp:posOffset>3230880</wp:posOffset>
                </wp:positionV>
                <wp:extent cx="1722120" cy="830580"/>
                <wp:effectExtent l="19050" t="19050" r="30480" b="45720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83058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D6DF3" id="Ovaal 15" o:spid="_x0000_s1026" style="position:absolute;margin-left:392.4pt;margin-top:254.4pt;width:135.6pt;height:6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" filled="f" strokecolor="#00b050" strokeweight="4.5pt">
                <v:stroke joinstyle="miter"/>
              </v:oval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w:drawing>
          <wp:inline distT="0" distB="0" distL="0" distR="0" wp14:anchorId="05483354" wp14:editId="3DE5CD2C">
            <wp:extent cx="8863330" cy="4985385"/>
            <wp:effectExtent l="0" t="0" r="0" b="571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szCs w:val="22"/>
          <w:lang w:val="nl-BE"/>
        </w:rPr>
      </w:pP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szCs w:val="22"/>
          <w:lang w:val="nl-BE"/>
        </w:rPr>
      </w:pPr>
    </w:p>
    <w:p w:rsidR="00B6371A" w:rsidRPr="00B6371A" w:rsidRDefault="00B6371A" w:rsidP="00B6371A">
      <w:pPr>
        <w:spacing w:after="160" w:line="259" w:lineRule="auto"/>
        <w:contextualSpacing w:val="0"/>
        <w:rPr>
          <w:rFonts w:ascii="Calibri" w:eastAsia="Calibri" w:hAnsi="Calibri"/>
          <w:szCs w:val="22"/>
          <w:lang w:val="nl-BE"/>
        </w:rPr>
      </w:pPr>
    </w:p>
    <w:p w:rsidR="008550FD" w:rsidRPr="00B6371A" w:rsidRDefault="00B6371A" w:rsidP="00B6371A">
      <w:pPr>
        <w:spacing w:after="160" w:line="259" w:lineRule="auto"/>
        <w:contextualSpacing w:val="0"/>
      </w:pP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FCD88B" wp14:editId="060C11E2">
                <wp:simplePos x="0" y="0"/>
                <wp:positionH relativeFrom="column">
                  <wp:posOffset>2278380</wp:posOffset>
                </wp:positionH>
                <wp:positionV relativeFrom="paragraph">
                  <wp:posOffset>1398270</wp:posOffset>
                </wp:positionV>
                <wp:extent cx="1965960" cy="160020"/>
                <wp:effectExtent l="0" t="19050" r="53340" b="49530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5960" cy="1600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6371C" id="Rechte verbindingslijn 2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4pt,110.1pt" to="334.2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" strokecolor="#00b050" strokeweight="4.5pt">
                <v:stroke joinstyle="miter"/>
              </v:line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16C639" wp14:editId="3CBF383F">
                <wp:simplePos x="0" y="0"/>
                <wp:positionH relativeFrom="column">
                  <wp:posOffset>2286000</wp:posOffset>
                </wp:positionH>
                <wp:positionV relativeFrom="paragraph">
                  <wp:posOffset>2106930</wp:posOffset>
                </wp:positionV>
                <wp:extent cx="518160" cy="22860"/>
                <wp:effectExtent l="0" t="19050" r="53340" b="53340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2286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55D89" id="Rechte verbindingslijn 2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165.9pt" to="220.8pt,1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" strokecolor="#00b050" strokeweight="4.5pt">
                <v:stroke joinstyle="miter"/>
              </v:line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DDA3EE" wp14:editId="67E6892C">
                <wp:simplePos x="0" y="0"/>
                <wp:positionH relativeFrom="column">
                  <wp:posOffset>2796540</wp:posOffset>
                </wp:positionH>
                <wp:positionV relativeFrom="paragraph">
                  <wp:posOffset>1764030</wp:posOffset>
                </wp:positionV>
                <wp:extent cx="1394460" cy="617220"/>
                <wp:effectExtent l="19050" t="19050" r="34290" b="30480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61722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E3244" id="Ovaal 29" o:spid="_x0000_s1026" style="position:absolute;margin-left:220.2pt;margin-top:138.9pt;width:109.8pt;height:4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" filled="f" strokecolor="#00b050" strokeweight="4.5pt">
                <v:stroke joinstyle="miter"/>
              </v:oval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29412B" wp14:editId="53B5BC7A">
                <wp:simplePos x="0" y="0"/>
                <wp:positionH relativeFrom="column">
                  <wp:posOffset>3817620</wp:posOffset>
                </wp:positionH>
                <wp:positionV relativeFrom="paragraph">
                  <wp:posOffset>925830</wp:posOffset>
                </wp:positionV>
                <wp:extent cx="2743200" cy="3611880"/>
                <wp:effectExtent l="19050" t="19050" r="38100" b="45720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61188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05651" id="Ovaal 28" o:spid="_x0000_s1026" style="position:absolute;margin-left:300.6pt;margin-top:72.9pt;width:3in;height:28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" filled="f" strokecolor="#00b050" strokeweight="4.5pt">
                <v:stroke joinstyle="miter"/>
              </v:oval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0C7473" wp14:editId="3EDC61B4">
                <wp:simplePos x="0" y="0"/>
                <wp:positionH relativeFrom="column">
                  <wp:posOffset>5250180</wp:posOffset>
                </wp:positionH>
                <wp:positionV relativeFrom="paragraph">
                  <wp:posOffset>240030</wp:posOffset>
                </wp:positionV>
                <wp:extent cx="1394460" cy="617220"/>
                <wp:effectExtent l="19050" t="19050" r="34290" b="30480"/>
                <wp:wrapNone/>
                <wp:docPr id="27" name="Ova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61722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DF164" id="Ovaal 27" o:spid="_x0000_s1026" style="position:absolute;margin-left:413.4pt;margin-top:18.9pt;width:109.8pt;height:4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" filled="f" strokecolor="#00b050" strokeweight="4.5pt">
                <v:stroke joinstyle="miter"/>
              </v:oval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D0F08" wp14:editId="4F567B2D">
                <wp:simplePos x="0" y="0"/>
                <wp:positionH relativeFrom="column">
                  <wp:posOffset>6560820</wp:posOffset>
                </wp:positionH>
                <wp:positionV relativeFrom="paragraph">
                  <wp:posOffset>666750</wp:posOffset>
                </wp:positionV>
                <wp:extent cx="1036320" cy="1821180"/>
                <wp:effectExtent l="19050" t="19050" r="49530" b="26670"/>
                <wp:wrapNone/>
                <wp:docPr id="23" name="Rechte verbindingslij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6320" cy="182118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36430" id="Rechte verbindingslijn 23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.6pt,52.5pt" to="598.2pt,1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" strokecolor="#00b050" strokeweight="4.5pt">
                <v:stroke joinstyle="miter"/>
              </v:line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C03BF3" wp14:editId="40C8A182">
                <wp:simplePos x="0" y="0"/>
                <wp:positionH relativeFrom="margin">
                  <wp:posOffset>487680</wp:posOffset>
                </wp:positionH>
                <wp:positionV relativeFrom="paragraph">
                  <wp:posOffset>1108710</wp:posOffset>
                </wp:positionV>
                <wp:extent cx="1783080" cy="2004060"/>
                <wp:effectExtent l="0" t="0" r="26670" b="1524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00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1A" w:rsidRDefault="00B6371A" w:rsidP="00B6371A">
                            <w:pPr>
                              <w:pStyle w:val="Lijstalinea"/>
                              <w:ind w:left="0"/>
                            </w:pPr>
                            <w:r w:rsidRPr="00466AF9">
                              <w:rPr>
                                <w:color w:val="FF0000"/>
                              </w:rPr>
                              <w:t xml:space="preserve">STAP </w:t>
                            </w:r>
                            <w:r>
                              <w:rPr>
                                <w:color w:val="FF0000"/>
                              </w:rPr>
                              <w:t>6</w:t>
                            </w:r>
                            <w:r>
                              <w:t xml:space="preserve">: Bekijk de zoekertjes. Je kan er ook op reageren. </w:t>
                            </w:r>
                          </w:p>
                          <w:p w:rsidR="00B6371A" w:rsidRDefault="00B6371A" w:rsidP="00B6371A">
                            <w:pPr>
                              <w:pStyle w:val="Lijstalinea"/>
                              <w:ind w:left="0"/>
                            </w:pPr>
                          </w:p>
                          <w:p w:rsidR="00B6371A" w:rsidRDefault="00B6371A" w:rsidP="00B6371A">
                            <w:pPr>
                              <w:pStyle w:val="Lijstalinea"/>
                              <w:ind w:left="0"/>
                            </w:pPr>
                            <w:r>
                              <w:t>Als je zélf een zoekertje wil plaatsen, kies dan “een nieuw bericht aanmaken”. Je zoekertje verschijnt en anderen kunnen er op reageren.</w:t>
                            </w:r>
                          </w:p>
                          <w:p w:rsidR="00B6371A" w:rsidRDefault="00B6371A" w:rsidP="00B6371A">
                            <w:pPr>
                              <w:pStyle w:val="Lijstaline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3BF3" id="_x0000_s1031" type="#_x0000_t202" style="position:absolute;margin-left:38.4pt;margin-top:87.3pt;width:140.4pt;height:157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">
                <v:textbox>
                  <w:txbxContent>
                    <w:p w:rsidR="00B6371A" w:rsidRDefault="00B6371A" w:rsidP="00B6371A">
                      <w:pPr>
                        <w:pStyle w:val="Lijstalinea"/>
                        <w:ind w:left="0"/>
                      </w:pPr>
                      <w:r w:rsidRPr="00466AF9">
                        <w:rPr>
                          <w:color w:val="FF0000"/>
                        </w:rPr>
                        <w:t xml:space="preserve">STAP </w:t>
                      </w:r>
                      <w:r>
                        <w:rPr>
                          <w:color w:val="FF0000"/>
                        </w:rPr>
                        <w:t>6</w:t>
                      </w:r>
                      <w:r>
                        <w:t xml:space="preserve">: Bekijk de zoekertjes. Je kan er ook op reageren. </w:t>
                      </w:r>
                    </w:p>
                    <w:p w:rsidR="00B6371A" w:rsidRDefault="00B6371A" w:rsidP="00B6371A">
                      <w:pPr>
                        <w:pStyle w:val="Lijstalinea"/>
                        <w:ind w:left="0"/>
                      </w:pPr>
                    </w:p>
                    <w:p w:rsidR="00B6371A" w:rsidRDefault="00B6371A" w:rsidP="00B6371A">
                      <w:pPr>
                        <w:pStyle w:val="Lijstalinea"/>
                        <w:ind w:left="0"/>
                      </w:pPr>
                      <w:r>
                        <w:t>Als je zélf een zoekertje wil plaatsen, kies dan “een nieuw bericht aanmaken”. Je zoekertje verschijnt en anderen kunnen er op reageren.</w:t>
                      </w:r>
                    </w:p>
                    <w:p w:rsidR="00B6371A" w:rsidRDefault="00B6371A" w:rsidP="00B6371A">
                      <w:pPr>
                        <w:pStyle w:val="Lijstalinea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BE8D5F6" wp14:editId="5E65211F">
                <wp:simplePos x="0" y="0"/>
                <wp:positionH relativeFrom="margin">
                  <wp:posOffset>7018020</wp:posOffset>
                </wp:positionH>
                <wp:positionV relativeFrom="paragraph">
                  <wp:posOffset>2487930</wp:posOffset>
                </wp:positionV>
                <wp:extent cx="1783080" cy="1226820"/>
                <wp:effectExtent l="0" t="0" r="26670" b="11430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1A" w:rsidRDefault="00B6371A" w:rsidP="00B6371A">
                            <w:pPr>
                              <w:pStyle w:val="Lijstalinea"/>
                              <w:ind w:left="0"/>
                            </w:pPr>
                            <w:r w:rsidRPr="000334A0">
                              <w:rPr>
                                <w:color w:val="FF0000"/>
                              </w:rPr>
                              <w:t xml:space="preserve">STAP 7: </w:t>
                            </w:r>
                            <w:r>
                              <w:t>Als je zelf reactie krijgt (op je zoekertje of op jouw reactie), dan zie je dat bovenaan, bij “kennisgevingen” of in de “inbox”.</w:t>
                            </w:r>
                          </w:p>
                          <w:p w:rsidR="00B6371A" w:rsidRDefault="00B6371A" w:rsidP="00B6371A">
                            <w:pPr>
                              <w:pStyle w:val="Lijstaline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8D5F6" id="_x0000_s1032" type="#_x0000_t202" style="position:absolute;margin-left:552.6pt;margin-top:195.9pt;width:140.4pt;height:96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">
                <v:textbox>
                  <w:txbxContent>
                    <w:p w:rsidR="00B6371A" w:rsidRDefault="00B6371A" w:rsidP="00B6371A">
                      <w:pPr>
                        <w:pStyle w:val="Lijstalinea"/>
                        <w:ind w:left="0"/>
                      </w:pPr>
                      <w:r w:rsidRPr="000334A0">
                        <w:rPr>
                          <w:color w:val="FF0000"/>
                        </w:rPr>
                        <w:t xml:space="preserve">STAP 7: </w:t>
                      </w:r>
                      <w:r>
                        <w:t>Als je zelf reactie krijgt (op je zoekertje of op jouw reactie), dan zie je dat bovenaan, bij “kennisgevingen” of in de “inbox”.</w:t>
                      </w:r>
                    </w:p>
                    <w:p w:rsidR="00B6371A" w:rsidRDefault="00B6371A" w:rsidP="00B6371A">
                      <w:pPr>
                        <w:pStyle w:val="Lijstalinea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371A">
        <w:rPr>
          <w:rFonts w:ascii="Calibri" w:eastAsia="Calibri" w:hAnsi="Calibri"/>
          <w:noProof/>
          <w:szCs w:val="22"/>
          <w:lang w:val="nl-BE" w:eastAsia="nl-BE"/>
        </w:rPr>
        <w:drawing>
          <wp:inline distT="0" distB="0" distL="0" distR="0" wp14:anchorId="68B48BAF" wp14:editId="715FA837">
            <wp:extent cx="9388288" cy="5280660"/>
            <wp:effectExtent l="0" t="0" r="381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91378" cy="528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0FD" w:rsidRPr="00B6371A" w:rsidSect="00B6371A">
      <w:headerReference w:type="default" r:id="rId15"/>
      <w:footerReference w:type="default" r:id="rId16"/>
      <w:headerReference w:type="first" r:id="rId17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E16" w:rsidRDefault="00E77E16" w:rsidP="00430538">
      <w:r>
        <w:separator/>
      </w:r>
    </w:p>
  </w:endnote>
  <w:endnote w:type="continuationSeparator" w:id="0">
    <w:p w:rsidR="00E77E16" w:rsidRDefault="00E77E16" w:rsidP="00430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C58" w:rsidRPr="005A4032" w:rsidRDefault="00512C58" w:rsidP="005A4032">
    <w:pPr>
      <w:pStyle w:val="Voettekst"/>
      <w:jc w:val="right"/>
      <w:rPr>
        <w:color w:val="4E7282"/>
        <w:sz w:val="20"/>
        <w:szCs w:val="20"/>
      </w:rPr>
    </w:pPr>
    <w:r>
      <w:rPr>
        <w:noProof/>
        <w:lang w:val="nl-BE" w:eastAsia="nl-BE"/>
      </w:rPr>
      <w:drawing>
        <wp:anchor distT="0" distB="0" distL="114300" distR="114300" simplePos="0" relativeHeight="251659263" behindDoc="1" locked="0" layoutInCell="1" allowOverlap="1" wp14:anchorId="4BD5D72E" wp14:editId="65ACCC70">
          <wp:simplePos x="0" y="0"/>
          <wp:positionH relativeFrom="column">
            <wp:posOffset>-429260</wp:posOffset>
          </wp:positionH>
          <wp:positionV relativeFrom="paragraph">
            <wp:posOffset>259080</wp:posOffset>
          </wp:positionV>
          <wp:extent cx="1848666" cy="306070"/>
          <wp:effectExtent l="0" t="0" r="5715" b="0"/>
          <wp:wrapNone/>
          <wp:docPr id="5" name="Picture 5" descr="Macintosh HD:Users:laura:Desktop:Epos_word_wmf:Epos_erasmusplus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aura:Desktop:Epos_word_wmf:Epos_erasmusplus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8666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inanummer"/>
      </w:rPr>
      <w:tab/>
    </w:r>
    <w:r>
      <w:rPr>
        <w:rStyle w:val="Paginanummer"/>
      </w:rPr>
      <w:tab/>
    </w:r>
    <w:r>
      <w:rPr>
        <w:rStyle w:val="Paginanummer"/>
      </w:rPr>
      <w:tab/>
    </w:r>
    <w:r>
      <w:rPr>
        <w:rStyle w:val="Paginanummer"/>
      </w:rPr>
      <w:tab/>
    </w:r>
    <w:r>
      <w:rPr>
        <w:rStyle w:val="Paginanummer"/>
      </w:rPr>
      <w:tab/>
    </w:r>
    <w:r>
      <w:rPr>
        <w:rStyle w:val="Paginanummer"/>
      </w:rPr>
      <w:tab/>
      <w:t xml:space="preserve">     </w:t>
    </w:r>
    <w:r w:rsidRPr="005A4032">
      <w:rPr>
        <w:rStyle w:val="Paginanummer"/>
        <w:color w:val="4E7282"/>
        <w:sz w:val="20"/>
        <w:szCs w:val="20"/>
      </w:rPr>
      <w:fldChar w:fldCharType="begin"/>
    </w:r>
    <w:r w:rsidRPr="005A4032">
      <w:rPr>
        <w:rStyle w:val="Paginanummer"/>
        <w:color w:val="4E7282"/>
        <w:sz w:val="20"/>
        <w:szCs w:val="20"/>
      </w:rPr>
      <w:instrText xml:space="preserve"> PAGE </w:instrText>
    </w:r>
    <w:r w:rsidRPr="005A4032">
      <w:rPr>
        <w:rStyle w:val="Paginanummer"/>
        <w:color w:val="4E7282"/>
        <w:sz w:val="20"/>
        <w:szCs w:val="20"/>
      </w:rPr>
      <w:fldChar w:fldCharType="separate"/>
    </w:r>
    <w:r w:rsidR="00B6371A">
      <w:rPr>
        <w:rStyle w:val="Paginanummer"/>
        <w:noProof/>
        <w:color w:val="4E7282"/>
        <w:sz w:val="20"/>
        <w:szCs w:val="20"/>
      </w:rPr>
      <w:t>6</w:t>
    </w:r>
    <w:r w:rsidRPr="005A4032">
      <w:rPr>
        <w:rStyle w:val="Paginanummer"/>
        <w:color w:val="4E7282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E16" w:rsidRDefault="00E77E16" w:rsidP="00430538">
      <w:r>
        <w:separator/>
      </w:r>
    </w:p>
  </w:footnote>
  <w:footnote w:type="continuationSeparator" w:id="0">
    <w:p w:rsidR="00E77E16" w:rsidRDefault="00E77E16" w:rsidP="004305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C58" w:rsidRDefault="00512C58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C58" w:rsidRDefault="00512C58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7216" behindDoc="1" locked="0" layoutInCell="1" allowOverlap="1" wp14:anchorId="312BC9FE" wp14:editId="77F0DEED">
          <wp:simplePos x="0" y="0"/>
          <wp:positionH relativeFrom="column">
            <wp:posOffset>-966470</wp:posOffset>
          </wp:positionH>
          <wp:positionV relativeFrom="paragraph">
            <wp:posOffset>-546100</wp:posOffset>
          </wp:positionV>
          <wp:extent cx="1727200" cy="1879600"/>
          <wp:effectExtent l="0" t="0" r="0" b="0"/>
          <wp:wrapNone/>
          <wp:docPr id="1" name="Picture 7" descr="Description: Macintosh HD:Users:laura:Desktop:Epos_word_wmf:01:Logo_top_left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: Macintosh HD:Users:laura:Desktop:Epos_word_wmf:01:Logo_top_left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187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12C58" w:rsidRDefault="00512C58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D45F4"/>
    <w:multiLevelType w:val="hybridMultilevel"/>
    <w:tmpl w:val="EAE02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DF5BEC"/>
    <w:multiLevelType w:val="hybridMultilevel"/>
    <w:tmpl w:val="526EB3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4D095D"/>
    <w:multiLevelType w:val="hybridMultilevel"/>
    <w:tmpl w:val="ACD03936"/>
    <w:lvl w:ilvl="0" w:tplc="32D44866">
      <w:start w:val="1"/>
      <w:numFmt w:val="bullet"/>
      <w:pStyle w:val="opsomming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2F0"/>
    <w:rsid w:val="00013EAF"/>
    <w:rsid w:val="000B447D"/>
    <w:rsid w:val="000B469B"/>
    <w:rsid w:val="000B5AB5"/>
    <w:rsid w:val="000C2FD3"/>
    <w:rsid w:val="001273C5"/>
    <w:rsid w:val="001B06FC"/>
    <w:rsid w:val="00216CC7"/>
    <w:rsid w:val="002E32E4"/>
    <w:rsid w:val="002F1CA1"/>
    <w:rsid w:val="00302B0F"/>
    <w:rsid w:val="004215D9"/>
    <w:rsid w:val="00430538"/>
    <w:rsid w:val="0048130B"/>
    <w:rsid w:val="004D624A"/>
    <w:rsid w:val="00511DFF"/>
    <w:rsid w:val="00512C58"/>
    <w:rsid w:val="005575BE"/>
    <w:rsid w:val="005A4032"/>
    <w:rsid w:val="007026D9"/>
    <w:rsid w:val="007E72A3"/>
    <w:rsid w:val="008550FD"/>
    <w:rsid w:val="00891413"/>
    <w:rsid w:val="008E5954"/>
    <w:rsid w:val="008F2288"/>
    <w:rsid w:val="008F5F71"/>
    <w:rsid w:val="00944B35"/>
    <w:rsid w:val="00997CC6"/>
    <w:rsid w:val="009A0C2C"/>
    <w:rsid w:val="009C4354"/>
    <w:rsid w:val="00A12738"/>
    <w:rsid w:val="00A42412"/>
    <w:rsid w:val="00B23F57"/>
    <w:rsid w:val="00B6371A"/>
    <w:rsid w:val="00B72E12"/>
    <w:rsid w:val="00B83058"/>
    <w:rsid w:val="00BB10F4"/>
    <w:rsid w:val="00BB229D"/>
    <w:rsid w:val="00BB3C66"/>
    <w:rsid w:val="00C0714B"/>
    <w:rsid w:val="00C21A09"/>
    <w:rsid w:val="00C34255"/>
    <w:rsid w:val="00C512F0"/>
    <w:rsid w:val="00D264BE"/>
    <w:rsid w:val="00D64469"/>
    <w:rsid w:val="00D87823"/>
    <w:rsid w:val="00D94BC3"/>
    <w:rsid w:val="00DF7136"/>
    <w:rsid w:val="00E77E16"/>
    <w:rsid w:val="00EC4FE4"/>
    <w:rsid w:val="00ED19BC"/>
    <w:rsid w:val="00F3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00"/>
  <w15:docId w15:val="{8FB63F33-B9BB-4C36-A186-DC7573CD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PGothic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550FD"/>
    <w:pPr>
      <w:spacing w:after="240" w:line="276" w:lineRule="auto"/>
      <w:contextualSpacing/>
    </w:pPr>
    <w:rPr>
      <w:rFonts w:ascii="Arial" w:hAnsi="Arial"/>
      <w:sz w:val="22"/>
      <w:szCs w:val="24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8550FD"/>
    <w:pPr>
      <w:keepNext/>
      <w:keepLines/>
      <w:ind w:left="567" w:hanging="567"/>
      <w:outlineLvl w:val="0"/>
    </w:pPr>
    <w:rPr>
      <w:b/>
      <w:bCs/>
      <w:sz w:val="44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550FD"/>
    <w:pPr>
      <w:keepNext/>
      <w:keepLines/>
      <w:spacing w:before="200" w:after="120" w:line="240" w:lineRule="auto"/>
      <w:ind w:left="284" w:hanging="284"/>
      <w:outlineLvl w:val="1"/>
    </w:pPr>
    <w:rPr>
      <w:caps/>
      <w:color w:val="E84C15"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Subtielebenadrukking">
    <w:name w:val="Subtle Emphasis"/>
    <w:uiPriority w:val="19"/>
    <w:rsid w:val="00BB10F4"/>
    <w:rPr>
      <w:i/>
      <w:iCs/>
      <w:color w:val="808080"/>
    </w:rPr>
  </w:style>
  <w:style w:type="paragraph" w:styleId="Citaat">
    <w:name w:val="Quote"/>
    <w:basedOn w:val="Standaard"/>
    <w:next w:val="Standaard"/>
    <w:link w:val="CitaatChar"/>
    <w:uiPriority w:val="29"/>
    <w:rsid w:val="00BB10F4"/>
    <w:rPr>
      <w:i/>
      <w:iCs/>
      <w:color w:val="00000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B10F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BB10F4"/>
    <w:rPr>
      <w:rFonts w:ascii="Lucida Grande" w:hAnsi="Lucida Grande" w:cs="Lucida Grande"/>
      <w:sz w:val="18"/>
      <w:szCs w:val="18"/>
    </w:rPr>
  </w:style>
  <w:style w:type="character" w:customStyle="1" w:styleId="CitaatChar">
    <w:name w:val="Citaat Char"/>
    <w:link w:val="Citaat"/>
    <w:uiPriority w:val="29"/>
    <w:rsid w:val="00BB10F4"/>
    <w:rPr>
      <w:rFonts w:ascii="Arial" w:hAnsi="Arial"/>
      <w:i/>
      <w:iCs/>
      <w:color w:val="000000"/>
      <w:sz w:val="22"/>
    </w:rPr>
  </w:style>
  <w:style w:type="paragraph" w:styleId="Koptekst">
    <w:name w:val="header"/>
    <w:basedOn w:val="normaleposgrey"/>
    <w:link w:val="KoptekstChar"/>
    <w:uiPriority w:val="99"/>
    <w:unhideWhenUsed/>
    <w:rsid w:val="002E32E4"/>
    <w:pPr>
      <w:tabs>
        <w:tab w:val="center" w:pos="4320"/>
        <w:tab w:val="right" w:pos="8640"/>
      </w:tabs>
    </w:pPr>
    <w:rPr>
      <w:sz w:val="18"/>
    </w:rPr>
  </w:style>
  <w:style w:type="paragraph" w:styleId="Titel">
    <w:name w:val="Title"/>
    <w:next w:val="Standaard"/>
    <w:link w:val="TitelChar"/>
    <w:uiPriority w:val="10"/>
    <w:qFormat/>
    <w:rsid w:val="008550FD"/>
    <w:pPr>
      <w:spacing w:after="300"/>
      <w:contextualSpacing/>
    </w:pPr>
    <w:rPr>
      <w:rFonts w:ascii="Arial" w:hAnsi="Arial"/>
      <w:b/>
      <w:color w:val="4E7282"/>
      <w:spacing w:val="5"/>
      <w:kern w:val="28"/>
      <w:sz w:val="56"/>
      <w:szCs w:val="52"/>
      <w:lang w:val="nl-NL"/>
    </w:rPr>
  </w:style>
  <w:style w:type="character" w:customStyle="1" w:styleId="TitelChar">
    <w:name w:val="Titel Char"/>
    <w:link w:val="Titel"/>
    <w:uiPriority w:val="10"/>
    <w:rsid w:val="008550FD"/>
    <w:rPr>
      <w:rFonts w:ascii="Arial" w:hAnsi="Arial"/>
      <w:b/>
      <w:color w:val="4E7282"/>
      <w:spacing w:val="5"/>
      <w:kern w:val="28"/>
      <w:sz w:val="56"/>
      <w:szCs w:val="52"/>
      <w:lang w:val="nl-NL"/>
    </w:rPr>
  </w:style>
  <w:style w:type="character" w:customStyle="1" w:styleId="Kop1Char">
    <w:name w:val="Kop 1 Char"/>
    <w:link w:val="Kop1"/>
    <w:uiPriority w:val="9"/>
    <w:rsid w:val="008550FD"/>
    <w:rPr>
      <w:rFonts w:ascii="Arial" w:hAnsi="Arial"/>
      <w:b/>
      <w:bCs/>
      <w:sz w:val="44"/>
      <w:szCs w:val="32"/>
      <w:lang w:val="nl-NL"/>
    </w:rPr>
  </w:style>
  <w:style w:type="character" w:customStyle="1" w:styleId="Kop2Char">
    <w:name w:val="Kop 2 Char"/>
    <w:link w:val="Kop2"/>
    <w:uiPriority w:val="9"/>
    <w:rsid w:val="008550FD"/>
    <w:rPr>
      <w:rFonts w:ascii="Arial" w:hAnsi="Arial"/>
      <w:caps/>
      <w:color w:val="E84C15"/>
      <w:sz w:val="32"/>
      <w:szCs w:val="24"/>
      <w:lang w:val="nl-NL"/>
    </w:rPr>
  </w:style>
  <w:style w:type="paragraph" w:customStyle="1" w:styleId="quoteeposgrey">
    <w:name w:val="quote epos grey"/>
    <w:next w:val="Standaard"/>
    <w:link w:val="quoteeposgreyChar"/>
    <w:autoRedefine/>
    <w:qFormat/>
    <w:rsid w:val="008550FD"/>
    <w:pPr>
      <w:ind w:left="2835"/>
    </w:pPr>
    <w:rPr>
      <w:rFonts w:ascii="Arial" w:hAnsi="Arial"/>
      <w:i/>
      <w:iCs/>
      <w:color w:val="4E7282"/>
      <w:sz w:val="28"/>
      <w:szCs w:val="28"/>
      <w:lang w:val="nl-NL"/>
    </w:rPr>
  </w:style>
  <w:style w:type="character" w:customStyle="1" w:styleId="quoteeposgreyChar">
    <w:name w:val="quote epos grey Char"/>
    <w:link w:val="quoteeposgrey"/>
    <w:rsid w:val="008550FD"/>
    <w:rPr>
      <w:rFonts w:ascii="Arial" w:hAnsi="Arial"/>
      <w:i/>
      <w:iCs/>
      <w:color w:val="4E7282"/>
      <w:sz w:val="28"/>
      <w:szCs w:val="28"/>
      <w:lang w:val="nl-NL"/>
    </w:rPr>
  </w:style>
  <w:style w:type="character" w:customStyle="1" w:styleId="KoptekstChar">
    <w:name w:val="Koptekst Char"/>
    <w:link w:val="Koptekst"/>
    <w:uiPriority w:val="99"/>
    <w:rsid w:val="002E32E4"/>
    <w:rPr>
      <w:rFonts w:ascii="Arial" w:hAnsi="Arial"/>
      <w:color w:val="3B5D6C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2E32E4"/>
    <w:pPr>
      <w:tabs>
        <w:tab w:val="center" w:pos="4320"/>
        <w:tab w:val="right" w:pos="8640"/>
      </w:tabs>
    </w:pPr>
    <w:rPr>
      <w:sz w:val="18"/>
    </w:rPr>
  </w:style>
  <w:style w:type="paragraph" w:customStyle="1" w:styleId="normaleposgrey">
    <w:name w:val="normal epos grey"/>
    <w:basedOn w:val="Standaard"/>
    <w:next w:val="Standaard"/>
    <w:qFormat/>
    <w:rsid w:val="008550FD"/>
    <w:rPr>
      <w:color w:val="4E7282"/>
    </w:rPr>
  </w:style>
  <w:style w:type="paragraph" w:customStyle="1" w:styleId="normaleposorange">
    <w:name w:val="normal epos orange"/>
    <w:basedOn w:val="Standaard"/>
    <w:qFormat/>
    <w:rsid w:val="000B5AB5"/>
    <w:rPr>
      <w:color w:val="E84C15"/>
    </w:rPr>
  </w:style>
  <w:style w:type="paragraph" w:customStyle="1" w:styleId="normaleposred">
    <w:name w:val="normal epos red"/>
    <w:basedOn w:val="Standaard"/>
    <w:qFormat/>
    <w:rsid w:val="000B5AB5"/>
    <w:rPr>
      <w:color w:val="962422"/>
    </w:rPr>
  </w:style>
  <w:style w:type="paragraph" w:customStyle="1" w:styleId="normaleposyellow">
    <w:name w:val="normal epos yellow"/>
    <w:basedOn w:val="Standaard"/>
    <w:qFormat/>
    <w:rsid w:val="000B5AB5"/>
    <w:rPr>
      <w:color w:val="FBB500"/>
    </w:rPr>
  </w:style>
  <w:style w:type="character" w:customStyle="1" w:styleId="VoettekstChar">
    <w:name w:val="Voettekst Char"/>
    <w:link w:val="Voettekst"/>
    <w:uiPriority w:val="99"/>
    <w:rsid w:val="002E32E4"/>
    <w:rPr>
      <w:rFonts w:ascii="Arial" w:hAnsi="Arial"/>
      <w:sz w:val="18"/>
    </w:rPr>
  </w:style>
  <w:style w:type="character" w:styleId="Paginanummer">
    <w:name w:val="page number"/>
    <w:basedOn w:val="Standaardalinea-lettertype"/>
    <w:uiPriority w:val="99"/>
    <w:semiHidden/>
    <w:unhideWhenUsed/>
    <w:rsid w:val="002E32E4"/>
  </w:style>
  <w:style w:type="paragraph" w:customStyle="1" w:styleId="opsomming">
    <w:name w:val="opsomming"/>
    <w:basedOn w:val="Standaard"/>
    <w:qFormat/>
    <w:rsid w:val="008550FD"/>
    <w:pPr>
      <w:numPr>
        <w:numId w:val="2"/>
      </w:numPr>
      <w:spacing w:after="120"/>
      <w:ind w:left="1418" w:hanging="284"/>
    </w:pPr>
  </w:style>
  <w:style w:type="paragraph" w:customStyle="1" w:styleId="foto-uitleg">
    <w:name w:val="foto-uitleg"/>
    <w:basedOn w:val="Standaard"/>
    <w:qFormat/>
    <w:rsid w:val="008550FD"/>
    <w:rPr>
      <w:sz w:val="16"/>
    </w:rPr>
  </w:style>
  <w:style w:type="character" w:styleId="Hyperlink">
    <w:name w:val="Hyperlink"/>
    <w:basedOn w:val="Standaardalinea-lettertype"/>
    <w:uiPriority w:val="99"/>
    <w:unhideWhenUsed/>
    <w:rsid w:val="00B23F57"/>
    <w:rPr>
      <w:color w:val="E84C15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6371A"/>
    <w:pPr>
      <w:spacing w:after="160" w:line="259" w:lineRule="auto"/>
      <w:ind w:left="720"/>
    </w:pPr>
    <w:rPr>
      <w:rFonts w:ascii="Calibri" w:eastAsia="Calibri" w:hAnsi="Calibri"/>
      <w:szCs w:val="22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winning.net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5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Twinning.net" TargetMode="External"/><Relationship Id="rId14" Type="http://schemas.openxmlformats.org/officeDocument/2006/relationships/image" Target="media/image5.png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tsapi\AppData\Local\Microsoft\Windows\Temporary%20Internet%20Files\Content.Outlook\YXQ4EXKQ\Erasmus+_Wordtemplate_eenvoudig%20(2).dotx" TargetMode="External"/></Relationships>
</file>

<file path=word/theme/theme1.xml><?xml version="1.0" encoding="utf-8"?>
<a:theme xmlns:a="http://schemas.openxmlformats.org/drawingml/2006/main" name="epos_colors">
  <a:themeElements>
    <a:clrScheme name="EPOS">
      <a:dk1>
        <a:srgbClr val="000000"/>
      </a:dk1>
      <a:lt1>
        <a:sysClr val="window" lastClr="FFFFFF"/>
      </a:lt1>
      <a:dk2>
        <a:srgbClr val="4E7282"/>
      </a:dk2>
      <a:lt2>
        <a:srgbClr val="EEECE1"/>
      </a:lt2>
      <a:accent1>
        <a:srgbClr val="4E7282"/>
      </a:accent1>
      <a:accent2>
        <a:srgbClr val="E84C15"/>
      </a:accent2>
      <a:accent3>
        <a:srgbClr val="FBB500"/>
      </a:accent3>
      <a:accent4>
        <a:srgbClr val="962422"/>
      </a:accent4>
      <a:accent5>
        <a:srgbClr val="A9A9A9"/>
      </a:accent5>
      <a:accent6>
        <a:srgbClr val="043160"/>
      </a:accent6>
      <a:hlink>
        <a:srgbClr val="E84C15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5edcdd67-fc9d-49c3-bb9e-68c8dc6df091" ContentTypeId="0x0101004F68F29EB5C0584E8441CCD89310A7A7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O Document" ma:contentTypeID="0x0101004F68F29EB5C0584E8441CCD89310A7A700A62A11C2DA11994F855ADBD31EEB0B80" ma:contentTypeVersion="35" ma:contentTypeDescription="" ma:contentTypeScope="" ma:versionID="3014b16f542b5fa1664706119222ccae">
  <xsd:schema xmlns:xsd="http://www.w3.org/2001/XMLSchema" xmlns:xs="http://www.w3.org/2001/XMLSchema" xmlns:p="http://schemas.microsoft.com/office/2006/metadata/properties" xmlns:ns2="a5d50ec6-4f68-42b2-af89-bec3c735f1b3" targetNamespace="http://schemas.microsoft.com/office/2006/metadata/properties" ma:root="true" ma:fieldsID="787492d798a04e6d10cb40d78d523510" ns2:_="">
    <xsd:import namespace="a5d50ec6-4f68-42b2-af89-bec3c735f1b3"/>
    <xsd:element name="properties">
      <xsd:complexType>
        <xsd:sequence>
          <xsd:element name="documentManagement">
            <xsd:complexType>
              <xsd:all>
                <xsd:element ref="ns2:GO_Subtitel" minOccurs="0"/>
                <xsd:element ref="ns2:fadaf9bd48504e53b37da21d4e02ac2d" minOccurs="0"/>
                <xsd:element ref="ns2:TaxCatchAll" minOccurs="0"/>
                <xsd:element ref="ns2:TaxCatchAllLabel" minOccurs="0"/>
                <xsd:element ref="ns2:h9b93e72e5794087a8c6a707504e94d4" minOccurs="0"/>
                <xsd:element ref="ns2:o8f5c290772241a4a8574faf3eed473a" minOccurs="0"/>
                <xsd:element ref="ns2:GO_Gepubliceerd" minOccurs="0"/>
                <xsd:element ref="ns2:GO_Sorterings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50ec6-4f68-42b2-af89-bec3c735f1b3" elementFormDefault="qualified">
    <xsd:import namespace="http://schemas.microsoft.com/office/2006/documentManagement/types"/>
    <xsd:import namespace="http://schemas.microsoft.com/office/infopath/2007/PartnerControls"/>
    <xsd:element name="GO_Subtitel" ma:index="2" nillable="true" ma:displayName="Subtitel" ma:internalName="GO_Subtitel">
      <xsd:simpleType>
        <xsd:restriction base="dms:Text">
          <xsd:maxLength value="255"/>
        </xsd:restriction>
      </xsd:simpleType>
    </xsd:element>
    <xsd:element name="fadaf9bd48504e53b37da21d4e02ac2d" ma:index="6" nillable="true" ma:taxonomy="true" ma:internalName="fadaf9bd48504e53b37da21d4e02ac2d" ma:taxonomyFieldName="GO_TonenOp" ma:displayName="GO_TonenOp" ma:default="" ma:fieldId="{fadaf9bd-4850-4e53-b37d-a21d4e02ac2d}" ma:taxonomyMulti="true" ma:sspId="f2221749-456e-451c-8e84-8613425d9415" ma:termSetId="4d94c27d-f91b-4e07-9647-594eaa82d07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7" nillable="true" ma:displayName="Taxonomy Catch All Column" ma:hidden="true" ma:list="{e44a15c0-6584-4a1c-8085-964e349e0195}" ma:internalName="TaxCatchAll" ma:showField="CatchAllData" ma:web="e7c6409d-2d7f-4d17-8d14-58435df08a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hidden="true" ma:list="{e44a15c0-6584-4a1c-8085-964e349e0195}" ma:internalName="TaxCatchAllLabel" ma:readOnly="true" ma:showField="CatchAllDataLabel" ma:web="e7c6409d-2d7f-4d17-8d14-58435df08a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9b93e72e5794087a8c6a707504e94d4" ma:index="13" nillable="true" ma:taxonomy="true" ma:internalName="h9b93e72e5794087a8c6a707504e94d4" ma:taxonomyFieldName="GO_Thema2" ma:displayName="GO_Thema2" ma:default="" ma:fieldId="{19b93e72-e579-4087-a8c6-a707504e94d4}" ma:taxonomyMulti="true" ma:sspId="f2221749-456e-451c-8e84-8613425d9415" ma:termSetId="f4861e71-693b-4a94-84d0-465f3af073b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8f5c290772241a4a8574faf3eed473a" ma:index="15" nillable="true" ma:taxonomy="true" ma:internalName="o8f5c290772241a4a8574faf3eed473a" ma:taxonomyFieldName="GO_Onderwijsniveau2" ma:displayName="GO_Onderwijsniveau2" ma:default="" ma:fieldId="{88f5c290-7722-41a4-a857-4faf3eed473a}" ma:taxonomyMulti="true" ma:sspId="f2221749-456e-451c-8e84-8613425d9415" ma:termSetId="f0da6606-5531-4ef5-98f9-009710f538f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O_Gepubliceerd" ma:index="17" nillable="true" ma:displayName="GO_Gepubliceerd" ma:default="1" ma:internalName="GO_Gepubliceerd" ma:readOnly="false">
      <xsd:simpleType>
        <xsd:restriction base="dms:Boolean"/>
      </xsd:simpleType>
    </xsd:element>
    <xsd:element name="GO_SorteringsDatum" ma:index="18" nillable="true" ma:displayName="Sorteringsdatum" ma:format="DateTime" ma:internalName="GO_SorteringsDatu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9b93e72e5794087a8c6a707504e94d4 xmlns="a5d50ec6-4f68-42b2-af89-bec3c735f1b3">
      <Terms xmlns="http://schemas.microsoft.com/office/infopath/2007/PartnerControls">
        <TermInfo xmlns="http://schemas.microsoft.com/office/infopath/2007/PartnerControls">
          <TermName xmlns="http://schemas.microsoft.com/office/infopath/2007/PartnerControls">Over GO!</TermName>
          <TermId xmlns="http://schemas.microsoft.com/office/infopath/2007/PartnerControls">afa28d29-0a89-47d6-9861-c0f1d5d3a720</TermId>
        </TermInfo>
      </Terms>
    </h9b93e72e5794087a8c6a707504e94d4>
    <GO_SorteringsDatum xmlns="a5d50ec6-4f68-42b2-af89-bec3c735f1b3" xsi:nil="true"/>
    <GO_Subtitel xmlns="a5d50ec6-4f68-42b2-af89-bec3c735f1b3" xsi:nil="true"/>
    <o8f5c290772241a4a8574faf3eed473a xmlns="a5d50ec6-4f68-42b2-af89-bec3c735f1b3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Basisonderwijs</TermName>
          <TermId xmlns="http://schemas.microsoft.com/office/infopath/2007/PartnerControls">d9e3cb5b-02c3-472f-ab26-b417b1d64ed0</TermId>
        </TermInfo>
        <TermInfo xmlns="http://schemas.microsoft.com/office/infopath/2007/PartnerControls">
          <TermName xmlns="http://schemas.microsoft.com/office/infopath/2007/PartnerControls">Secundair onderwijs</TermName>
          <TermId xmlns="http://schemas.microsoft.com/office/infopath/2007/PartnerControls">a0bb9859-106f-447b-af95-74c3bb334816</TermId>
        </TermInfo>
        <TermInfo xmlns="http://schemas.microsoft.com/office/infopath/2007/PartnerControls">
          <TermName xmlns="http://schemas.microsoft.com/office/infopath/2007/PartnerControls">Buitengewoon onderwijs</TermName>
          <TermId xmlns="http://schemas.microsoft.com/office/infopath/2007/PartnerControls">32c098c8-e350-450c-affd-f05bb010f767</TermId>
        </TermInfo>
      </Terms>
    </o8f5c290772241a4a8574faf3eed473a>
    <GO_Gepubliceerd xmlns="a5d50ec6-4f68-42b2-af89-bec3c735f1b3">true</GO_Gepubliceerd>
    <fadaf9bd48504e53b37da21d4e02ac2d xmlns="a5d50ec6-4f68-42b2-af89-bec3c735f1b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Een partnerschool zoeken</TermName>
          <TermId xmlns="http://schemas.microsoft.com/office/infopath/2007/PartnerControls">0660ff58-c224-408f-a8ac-ae9b66811585</TermId>
        </TermInfo>
      </Terms>
    </fadaf9bd48504e53b37da21d4e02ac2d>
    <TaxCatchAll xmlns="a5d50ec6-4f68-42b2-af89-bec3c735f1b3">
      <Value>3254</Value>
      <Value>3248</Value>
      <Value>3249</Value>
      <Value>2227</Value>
      <Value>3122</Value>
    </TaxCatchAll>
  </documentManagement>
</p:properties>
</file>

<file path=customXml/itemProps1.xml><?xml version="1.0" encoding="utf-8"?>
<ds:datastoreItem xmlns:ds="http://schemas.openxmlformats.org/officeDocument/2006/customXml" ds:itemID="{1C9086C4-E56F-4232-A084-F07B8D90D7BA}"/>
</file>

<file path=customXml/itemProps2.xml><?xml version="1.0" encoding="utf-8"?>
<ds:datastoreItem xmlns:ds="http://schemas.openxmlformats.org/officeDocument/2006/customXml" ds:itemID="{3AEB4422-2AB0-4E13-9FE0-3DB5D8326320}"/>
</file>

<file path=customXml/itemProps3.xml><?xml version="1.0" encoding="utf-8"?>
<ds:datastoreItem xmlns:ds="http://schemas.openxmlformats.org/officeDocument/2006/customXml" ds:itemID="{0542E3B5-810A-47F1-A45D-2A82D67D25BD}"/>
</file>

<file path=customXml/itemProps4.xml><?xml version="1.0" encoding="utf-8"?>
<ds:datastoreItem xmlns:ds="http://schemas.openxmlformats.org/officeDocument/2006/customXml" ds:itemID="{D9EFA308-CB10-4681-A46B-45CAFA28EB8E}"/>
</file>

<file path=customXml/itemProps5.xml><?xml version="1.0" encoding="utf-8"?>
<ds:datastoreItem xmlns:ds="http://schemas.openxmlformats.org/officeDocument/2006/customXml" ds:itemID="{B3737219-263C-46AC-A21E-A2C39EAE621C}"/>
</file>

<file path=docProps/app.xml><?xml version="1.0" encoding="utf-8"?>
<Properties xmlns="http://schemas.openxmlformats.org/officeDocument/2006/extended-properties" xmlns:vt="http://schemas.openxmlformats.org/officeDocument/2006/docPropsVTypes">
  <Template>Erasmus+_Wordtemplate_eenvoudig (2)</Template>
  <TotalTime>1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Absoluut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Projectpartners zoeken in eTwinning</dc:title>
  <dc:creator>Pieter Tratsaert</dc:creator>
  <cp:lastModifiedBy>Cloots, Wim</cp:lastModifiedBy>
  <cp:revision>2</cp:revision>
  <cp:lastPrinted>2016-02-04T17:19:00Z</cp:lastPrinted>
  <dcterms:created xsi:type="dcterms:W3CDTF">2016-03-15T10:41:00Z</dcterms:created>
  <dcterms:modified xsi:type="dcterms:W3CDTF">2016-03-15T10:41:00Z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0x0101004F68F29EB5C0584E8441CCD89310A7A700A62A11C2DA11994F855ADBD31EEB0B80</vt:lpwstr>
  </property>
  <property fmtid="{D5CDD505-2E9C-101B-9397-08002B2CF9AE}" pid="3" name="GO_Thema2">
    <vt:lpwstr>3122;#Over GO!|afa28d29-0a89-47d6-9861-c0f1d5d3a720</vt:lpwstr>
  </property>
  <property fmtid="{D5CDD505-2E9C-101B-9397-08002B2CF9AE}" pid="4" name="GO_TonenOp">
    <vt:lpwstr>2227;#Een partnerschool zoeken|0660ff58-c224-408f-a8ac-ae9b66811585</vt:lpwstr>
  </property>
  <property fmtid="{D5CDD505-2E9C-101B-9397-08002B2CF9AE}" pid="5" name="GO_Onderwijsniveau2">
    <vt:lpwstr>3248;#Basisonderwijs|d9e3cb5b-02c3-472f-ab26-b417b1d64ed0;#3254;#Secundair onderwijs|a0bb9859-106f-447b-af95-74c3bb334816;#3249;#Buitengewoon onderwijs|32c098c8-e350-450c-affd-f05bb010f767</vt:lpwstr>
  </property>
</Properties>
</file>